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EC8" w:rsidRPr="00321915" w:rsidRDefault="00A54EC8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A54EC8" w:rsidRPr="00321915" w:rsidRDefault="00A54EC8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54EC8" w:rsidRPr="00C76C3F" w:rsidRDefault="00A54EC8" w:rsidP="00EB034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Б1.Б.</w:t>
      </w:r>
      <w:r w:rsidRPr="004D39DA">
        <w:rPr>
          <w:rFonts w:ascii="Times New Roman" w:hAnsi="Times New Roman"/>
          <w:sz w:val="28"/>
          <w:szCs w:val="28"/>
        </w:rPr>
        <w:t>36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</w:t>
      </w:r>
    </w:p>
    <w:p w:rsidR="00A54EC8" w:rsidRPr="00C71697" w:rsidRDefault="00A54EC8" w:rsidP="00C71697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A54EC8" w:rsidRPr="004D39DA" w:rsidRDefault="00A54EC8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4D39DA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  <w:lang w:val="en-US"/>
        </w:rPr>
        <w:t>5</w:t>
      </w:r>
    </w:p>
    <w:p w:rsidR="00A54EC8" w:rsidRPr="00321915" w:rsidRDefault="00A54EC8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A54EC8" w:rsidRDefault="00A54EC8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A54EC8" w:rsidRPr="00321915" w:rsidRDefault="00A54EC8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A54EC8" w:rsidRPr="00321915" w:rsidRDefault="00A54EC8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A54EC8" w:rsidRPr="00C71697" w:rsidRDefault="00A54EC8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A54EC8" w:rsidRPr="00D43E4D" w:rsidRDefault="00A54EC8" w:rsidP="00D43E4D">
      <w:pPr>
        <w:pStyle w:val="BodyText"/>
        <w:jc w:val="both"/>
        <w:rPr>
          <w:b w:val="0"/>
          <w:szCs w:val="28"/>
        </w:rPr>
      </w:pPr>
      <w:r>
        <w:t xml:space="preserve">       </w:t>
      </w:r>
      <w:r w:rsidRPr="00D43E4D">
        <w:rPr>
          <w:b w:val="0"/>
        </w:rPr>
        <w:t xml:space="preserve">Дисциплина «Физическая культура» включена в базовую часть учебного плана подготовки специалистов по специальности </w:t>
      </w:r>
      <w:r>
        <w:rPr>
          <w:b w:val="0"/>
          <w:szCs w:val="28"/>
        </w:rPr>
        <w:t xml:space="preserve">40.05.02 </w:t>
      </w:r>
      <w:r>
        <w:rPr>
          <w:b w:val="0"/>
          <w:i/>
          <w:szCs w:val="28"/>
        </w:rPr>
        <w:t>Правоохранительная деятельность</w:t>
      </w:r>
      <w:r w:rsidRPr="00D43E4D">
        <w:rPr>
          <w:b w:val="0"/>
          <w:i/>
        </w:rPr>
        <w:t>.</w:t>
      </w:r>
    </w:p>
    <w:p w:rsidR="00A54EC8" w:rsidRPr="00851BDD" w:rsidRDefault="00A54EC8" w:rsidP="00040FA8">
      <w:pPr>
        <w:pStyle w:val="BodyText"/>
        <w:tabs>
          <w:tab w:val="left" w:pos="567"/>
        </w:tabs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</w:t>
      </w:r>
      <w:r w:rsidRPr="00851BDD">
        <w:rPr>
          <w:b w:val="0"/>
          <w:szCs w:val="28"/>
        </w:rPr>
        <w:t xml:space="preserve">Значимость дисциплины проявляется через гармонизацию духовных  и физических сил, формирование  общечеловеческих ценностей,  таких как здоровье, психическое и физическое благополучие. </w:t>
      </w:r>
    </w:p>
    <w:p w:rsidR="00A54EC8" w:rsidRPr="00321915" w:rsidRDefault="00A54EC8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A54EC8" w:rsidRDefault="00A54EC8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A54EC8" w:rsidRPr="00040FA8" w:rsidRDefault="00A54EC8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40FA8">
        <w:rPr>
          <w:rFonts w:ascii="Times New Roman" w:hAnsi="Times New Roman"/>
          <w:sz w:val="28"/>
          <w:szCs w:val="28"/>
        </w:rPr>
        <w:t>Целью физического воспитания студентов является формирование физической культуры личности.</w:t>
      </w:r>
    </w:p>
    <w:p w:rsidR="00A54EC8" w:rsidRPr="00040FA8" w:rsidRDefault="00A54EC8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  <w:r w:rsidRPr="00040FA8">
        <w:rPr>
          <w:rFonts w:ascii="Times New Roman" w:hAnsi="Times New Roman"/>
          <w:sz w:val="28"/>
          <w:szCs w:val="28"/>
        </w:rPr>
        <w:t>Курс  физического воспитания студентов предусматривает воспитательные, развивающие и оздоровительные задачи:</w:t>
      </w:r>
    </w:p>
    <w:p w:rsidR="00A54EC8" w:rsidRPr="00040FA8" w:rsidRDefault="00A54EC8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 xml:space="preserve"> - научить понимать роль физической культуры в развитии личности и подготовке ее к профессиональной деятельности;</w:t>
      </w:r>
    </w:p>
    <w:p w:rsidR="00A54EC8" w:rsidRPr="00040FA8" w:rsidRDefault="00A54EC8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>- знать научно-практические основы физической культуры и здорового образа жизни;</w:t>
      </w:r>
    </w:p>
    <w:p w:rsidR="00A54EC8" w:rsidRPr="00040FA8" w:rsidRDefault="00A54EC8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>- сформировать мотивационно - ценностное отношение к физической культуре, установки на здоровый образ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A54EC8" w:rsidRPr="00040FA8" w:rsidRDefault="00A54EC8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личности;</w:t>
      </w:r>
    </w:p>
    <w:p w:rsidR="00A54EC8" w:rsidRPr="00040FA8" w:rsidRDefault="00A54EC8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 xml:space="preserve"> - обеспечить общую и профессионально-прикладную физическую подготовленность, определяющей психофизическую готовность студента у будущей профессии;</w:t>
      </w:r>
    </w:p>
    <w:p w:rsidR="00A54EC8" w:rsidRPr="00040FA8" w:rsidRDefault="00A54EC8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 xml:space="preserve"> - приобрести знания, умения  и навыки в оздоровительной  и спортивной деятельности,  для достижения жизненных и профессиональных целей.</w:t>
      </w:r>
    </w:p>
    <w:p w:rsidR="00A54EC8" w:rsidRDefault="00A54EC8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54EC8" w:rsidRDefault="00A54EC8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A54EC8" w:rsidRPr="00040FA8" w:rsidRDefault="00A54EC8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sz w:val="28"/>
          <w:szCs w:val="28"/>
        </w:rPr>
        <w:t xml:space="preserve">         </w:t>
      </w:r>
      <w:r w:rsidRPr="00040FA8">
        <w:rPr>
          <w:rFonts w:ascii="Times New Roman" w:hAnsi="Times New Roman"/>
          <w:sz w:val="28"/>
          <w:szCs w:val="28"/>
        </w:rPr>
        <w:t xml:space="preserve">Физическая культура в общекультурной и профессиональной подготовке студентов.   Основы здорового образа жизни. Психофизиологические основы учебного труда и интеллектуальной деятельности студента. Социально-биологические основы физической культуры. 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спорта. 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упражнениями. Спорт. Индивидуальный выбор вида спорта или систем физического воспитания. Особенности занятий избранным видом спорта. Профессионально-прикладная физическая  подготовка. Физическая культура в профессиональной деятельности специалиста. </w:t>
      </w:r>
    </w:p>
    <w:p w:rsidR="00A54EC8" w:rsidRDefault="00A54EC8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A54EC8" w:rsidRDefault="00A54EC8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следующей общекультурной (ОК)   компетенцией</w:t>
      </w:r>
      <w:r w:rsidRPr="00D43E4D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bookmarkEnd w:id="0"/>
    <w:p w:rsidR="00A54EC8" w:rsidRPr="005B3353" w:rsidRDefault="00A54EC8" w:rsidP="005B3353">
      <w:pPr>
        <w:pStyle w:val="BodyText"/>
        <w:tabs>
          <w:tab w:val="left" w:pos="567"/>
        </w:tabs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</w:t>
      </w:r>
      <w:r w:rsidRPr="005B3353">
        <w:rPr>
          <w:b w:val="0"/>
          <w:szCs w:val="28"/>
        </w:rPr>
        <w:t>ОК-1</w:t>
      </w:r>
      <w:r w:rsidRPr="00D43E4D">
        <w:rPr>
          <w:b w:val="0"/>
          <w:szCs w:val="28"/>
        </w:rPr>
        <w:t>3</w:t>
      </w:r>
      <w:r w:rsidRPr="005B3353">
        <w:rPr>
          <w:b w:val="0"/>
          <w:szCs w:val="28"/>
        </w:rPr>
        <w:t xml:space="preserve">: </w:t>
      </w:r>
      <w:r w:rsidRPr="00D43E4D">
        <w:rPr>
          <w:b w:val="0"/>
        </w:rPr>
        <w:t>способен   организовывать свою жизнь в соответствии с социально значимыми представлениями о здоровом образе жизни, применять методы физического воспитания для повышения адаптационных резервов организма и укрепления здоровья, поддержания должного уровня физической подготовленности, необходимого для обеспечения социальной активности и полноценной профессиональной деятельности</w:t>
      </w:r>
      <w:r w:rsidRPr="005B3353">
        <w:rPr>
          <w:b w:val="0"/>
          <w:szCs w:val="28"/>
        </w:rPr>
        <w:t xml:space="preserve"> (</w:t>
      </w:r>
      <w:r w:rsidRPr="005B3353">
        <w:rPr>
          <w:b w:val="0"/>
          <w:i/>
          <w:szCs w:val="28"/>
        </w:rPr>
        <w:t>знать</w:t>
      </w:r>
      <w:r w:rsidRPr="005B3353">
        <w:rPr>
          <w:b w:val="0"/>
          <w:szCs w:val="28"/>
        </w:rPr>
        <w:t xml:space="preserve"> основы физической культуры и здорового образа жизни</w:t>
      </w:r>
      <w:r>
        <w:rPr>
          <w:b w:val="0"/>
          <w:szCs w:val="28"/>
        </w:rPr>
        <w:t>;</w:t>
      </w:r>
      <w:r w:rsidRPr="005B3353">
        <w:rPr>
          <w:b w:val="0"/>
          <w:szCs w:val="28"/>
        </w:rPr>
        <w:t xml:space="preserve"> </w:t>
      </w:r>
      <w:r w:rsidRPr="005B3353">
        <w:rPr>
          <w:b w:val="0"/>
          <w:i/>
          <w:szCs w:val="28"/>
        </w:rPr>
        <w:t>уметь</w:t>
      </w:r>
      <w:r w:rsidRPr="005B3353">
        <w:rPr>
          <w:b w:val="0"/>
          <w:szCs w:val="28"/>
        </w:rPr>
        <w:t xml:space="preserve"> применять полученные знания на практике, владеть методиками профессионально-прикладной физической подготовки</w:t>
      </w:r>
      <w:r>
        <w:rPr>
          <w:b w:val="0"/>
          <w:szCs w:val="28"/>
        </w:rPr>
        <w:t>;</w:t>
      </w:r>
      <w:r w:rsidRPr="005B3353">
        <w:rPr>
          <w:b w:val="0"/>
          <w:szCs w:val="28"/>
        </w:rPr>
        <w:t xml:space="preserve"> </w:t>
      </w:r>
      <w:r w:rsidRPr="005B3353">
        <w:rPr>
          <w:b w:val="0"/>
          <w:i/>
          <w:szCs w:val="28"/>
        </w:rPr>
        <w:t>владеть,</w:t>
      </w:r>
      <w:r w:rsidRPr="005B3353">
        <w:rPr>
          <w:b w:val="0"/>
          <w:szCs w:val="28"/>
        </w:rPr>
        <w:t xml:space="preserve"> способностью организовывать свою жизнь в соответствии с социально-значимыми представлениями о здоровом образе жизни)</w:t>
      </w:r>
      <w:r>
        <w:rPr>
          <w:b w:val="0"/>
          <w:szCs w:val="28"/>
        </w:rPr>
        <w:t>.</w:t>
      </w:r>
    </w:p>
    <w:p w:rsidR="00A54EC8" w:rsidRDefault="00A54EC8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</w:p>
    <w:p w:rsidR="00A54EC8" w:rsidRPr="00DE4EC7" w:rsidRDefault="00A54EC8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DE4EC7">
        <w:rPr>
          <w:rFonts w:ascii="Times New Roman" w:hAnsi="Times New Roman"/>
          <w:sz w:val="28"/>
          <w:szCs w:val="28"/>
        </w:rPr>
        <w:t>прове</w:t>
      </w:r>
      <w:r>
        <w:rPr>
          <w:rFonts w:ascii="Times New Roman" w:hAnsi="Times New Roman"/>
          <w:sz w:val="28"/>
          <w:szCs w:val="28"/>
        </w:rPr>
        <w:t>дение занятий в интерактивной форме.</w:t>
      </w:r>
    </w:p>
    <w:p w:rsidR="00A54EC8" w:rsidRDefault="00A54EC8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A54EC8" w:rsidRDefault="00A54EC8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A54EC8" w:rsidRDefault="00A54EC8" w:rsidP="00C71697">
      <w:pPr>
        <w:spacing w:after="0" w:line="240" w:lineRule="auto"/>
        <w:jc w:val="both"/>
      </w:pPr>
    </w:p>
    <w:sectPr w:rsidR="00A54EC8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11135"/>
    <w:rsid w:val="00040FA8"/>
    <w:rsid w:val="000D386A"/>
    <w:rsid w:val="001A020A"/>
    <w:rsid w:val="001E7AAE"/>
    <w:rsid w:val="00230160"/>
    <w:rsid w:val="00272410"/>
    <w:rsid w:val="002925BA"/>
    <w:rsid w:val="002F4D5B"/>
    <w:rsid w:val="00321915"/>
    <w:rsid w:val="003459B2"/>
    <w:rsid w:val="00495FEF"/>
    <w:rsid w:val="004D39DA"/>
    <w:rsid w:val="00535BEF"/>
    <w:rsid w:val="005A4494"/>
    <w:rsid w:val="005B3353"/>
    <w:rsid w:val="00647BC2"/>
    <w:rsid w:val="00656017"/>
    <w:rsid w:val="006731F9"/>
    <w:rsid w:val="006A2E08"/>
    <w:rsid w:val="006B7303"/>
    <w:rsid w:val="006D1E52"/>
    <w:rsid w:val="006D4594"/>
    <w:rsid w:val="006E0F76"/>
    <w:rsid w:val="007216F4"/>
    <w:rsid w:val="00747780"/>
    <w:rsid w:val="00751E0E"/>
    <w:rsid w:val="008160D8"/>
    <w:rsid w:val="00842C27"/>
    <w:rsid w:val="00851BDD"/>
    <w:rsid w:val="008571E2"/>
    <w:rsid w:val="008D5CC7"/>
    <w:rsid w:val="00927838"/>
    <w:rsid w:val="009F2A18"/>
    <w:rsid w:val="009F366E"/>
    <w:rsid w:val="00A54EC8"/>
    <w:rsid w:val="00AB1F38"/>
    <w:rsid w:val="00AC5217"/>
    <w:rsid w:val="00AD66B4"/>
    <w:rsid w:val="00AF4C5A"/>
    <w:rsid w:val="00B2203E"/>
    <w:rsid w:val="00C64FC1"/>
    <w:rsid w:val="00C71697"/>
    <w:rsid w:val="00C76C3F"/>
    <w:rsid w:val="00D01706"/>
    <w:rsid w:val="00D1019C"/>
    <w:rsid w:val="00D236DA"/>
    <w:rsid w:val="00D43E4D"/>
    <w:rsid w:val="00D951CC"/>
    <w:rsid w:val="00DE4EA2"/>
    <w:rsid w:val="00DE4EC7"/>
    <w:rsid w:val="00E544AB"/>
    <w:rsid w:val="00EB0340"/>
    <w:rsid w:val="00EC4E3A"/>
    <w:rsid w:val="00EC5C1A"/>
    <w:rsid w:val="00F019D9"/>
    <w:rsid w:val="00F0508F"/>
    <w:rsid w:val="00F76F6A"/>
    <w:rsid w:val="00FA62D7"/>
    <w:rsid w:val="00FD1AA5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474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4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48</TotalTime>
  <Pages>2</Pages>
  <Words>533</Words>
  <Characters>3043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17</cp:revision>
  <dcterms:created xsi:type="dcterms:W3CDTF">2014-04-10T02:32:00Z</dcterms:created>
  <dcterms:modified xsi:type="dcterms:W3CDTF">2016-06-14T09:11:00Z</dcterms:modified>
</cp:coreProperties>
</file>