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610" w:rsidRPr="00321915" w:rsidRDefault="00071610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071610" w:rsidRDefault="00071610" w:rsidP="000D386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071610" w:rsidRPr="000D386A" w:rsidRDefault="00071610" w:rsidP="000D386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Б1</w:t>
      </w:r>
      <w:r w:rsidRPr="000D386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Б.29.1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 w:rsidRPr="000D386A">
        <w:rPr>
          <w:rFonts w:ascii="Times New Roman" w:hAnsi="Times New Roman"/>
          <w:sz w:val="28"/>
          <w:szCs w:val="28"/>
        </w:rPr>
        <w:t>Професс</w:t>
      </w:r>
      <w:r>
        <w:rPr>
          <w:rFonts w:ascii="Times New Roman" w:hAnsi="Times New Roman"/>
          <w:sz w:val="28"/>
          <w:szCs w:val="28"/>
        </w:rPr>
        <w:t xml:space="preserve">ионально-прикладная  физическая </w:t>
      </w:r>
      <w:r w:rsidRPr="000D386A">
        <w:rPr>
          <w:rFonts w:ascii="Times New Roman" w:hAnsi="Times New Roman"/>
          <w:sz w:val="28"/>
          <w:szCs w:val="28"/>
        </w:rPr>
        <w:t>по</w:t>
      </w:r>
      <w:r w:rsidRPr="000D386A">
        <w:rPr>
          <w:rFonts w:ascii="Times New Roman" w:hAnsi="Times New Roman"/>
          <w:spacing w:val="-20"/>
          <w:sz w:val="28"/>
          <w:szCs w:val="28"/>
        </w:rPr>
        <w:t>дгот</w:t>
      </w:r>
      <w:r w:rsidRPr="000D386A">
        <w:rPr>
          <w:rFonts w:ascii="Times New Roman" w:hAnsi="Times New Roman"/>
          <w:sz w:val="28"/>
          <w:szCs w:val="28"/>
        </w:rPr>
        <w:t>овка</w:t>
      </w:r>
    </w:p>
    <w:p w:rsidR="00071610" w:rsidRPr="00C71697" w:rsidRDefault="00071610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071610" w:rsidRDefault="0007161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4,5, 6</w:t>
      </w:r>
    </w:p>
    <w:p w:rsidR="00071610" w:rsidRPr="00321915" w:rsidRDefault="0007161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180</w:t>
      </w:r>
    </w:p>
    <w:p w:rsidR="00071610" w:rsidRDefault="0007161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5</w:t>
      </w:r>
    </w:p>
    <w:p w:rsidR="00071610" w:rsidRPr="00321915" w:rsidRDefault="0007161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0D386A">
        <w:rPr>
          <w:rFonts w:ascii="Times New Roman" w:hAnsi="Times New Roman"/>
          <w:sz w:val="28"/>
          <w:szCs w:val="28"/>
        </w:rPr>
        <w:t>4,5 семестры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- </w:t>
      </w:r>
      <w:r w:rsidRPr="00321915">
        <w:rPr>
          <w:rFonts w:ascii="Times New Roman" w:hAnsi="Times New Roman"/>
          <w:sz w:val="28"/>
          <w:szCs w:val="28"/>
        </w:rPr>
        <w:t>зачет</w:t>
      </w:r>
      <w:r>
        <w:rPr>
          <w:rFonts w:ascii="Times New Roman" w:hAnsi="Times New Roman"/>
          <w:sz w:val="28"/>
          <w:szCs w:val="28"/>
        </w:rPr>
        <w:t xml:space="preserve">ы; 6 семестр </w:t>
      </w:r>
      <w:r>
        <w:rPr>
          <w:rFonts w:ascii="Times New Roman" w:hAnsi="Times New Roman"/>
          <w:b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071610" w:rsidRPr="00321915" w:rsidRDefault="0007161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071610" w:rsidRPr="00C71697" w:rsidRDefault="0007161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071610" w:rsidRPr="00321915" w:rsidRDefault="00071610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A50791">
        <w:rPr>
          <w:b w:val="0"/>
          <w:szCs w:val="28"/>
        </w:rPr>
        <w:t>Профессионально-прикладная  физическая подготовка</w:t>
      </w:r>
      <w:r w:rsidRPr="00C71697">
        <w:rPr>
          <w:b w:val="0"/>
          <w:szCs w:val="28"/>
        </w:rPr>
        <w:t>» в</w:t>
      </w:r>
      <w:r>
        <w:rPr>
          <w:b w:val="0"/>
          <w:szCs w:val="28"/>
        </w:rPr>
        <w:t>ходит</w:t>
      </w:r>
      <w:r w:rsidRPr="00C71697">
        <w:rPr>
          <w:b w:val="0"/>
          <w:szCs w:val="28"/>
        </w:rPr>
        <w:t xml:space="preserve"> в </w:t>
      </w:r>
      <w:r w:rsidRPr="000D386A">
        <w:rPr>
          <w:b w:val="0"/>
          <w:szCs w:val="28"/>
        </w:rPr>
        <w:t>базов</w:t>
      </w:r>
      <w:r w:rsidRPr="00C71697">
        <w:rPr>
          <w:b w:val="0"/>
          <w:szCs w:val="28"/>
        </w:rPr>
        <w:t>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</w:t>
      </w:r>
      <w:r>
        <w:rPr>
          <w:b w:val="0"/>
          <w:szCs w:val="28"/>
        </w:rPr>
        <w:t>специалистов</w:t>
      </w:r>
      <w:r w:rsidRPr="00C71697">
        <w:rPr>
          <w:b w:val="0"/>
          <w:szCs w:val="28"/>
        </w:rPr>
        <w:t xml:space="preserve"> по </w:t>
      </w:r>
      <w:r>
        <w:rPr>
          <w:b w:val="0"/>
          <w:szCs w:val="28"/>
        </w:rPr>
        <w:t>специальности</w:t>
      </w:r>
      <w:r w:rsidRPr="00C71697">
        <w:rPr>
          <w:b w:val="0"/>
          <w:szCs w:val="28"/>
        </w:rPr>
        <w:t xml:space="preserve"> </w:t>
      </w:r>
      <w:r w:rsidRPr="002F4D5B">
        <w:rPr>
          <w:b w:val="0"/>
          <w:szCs w:val="28"/>
        </w:rPr>
        <w:t>38</w:t>
      </w:r>
      <w:r w:rsidRPr="00C76C3F">
        <w:rPr>
          <w:b w:val="0"/>
          <w:szCs w:val="28"/>
        </w:rPr>
        <w:t>.0</w:t>
      </w:r>
      <w:r>
        <w:rPr>
          <w:b w:val="0"/>
          <w:szCs w:val="28"/>
        </w:rPr>
        <w:t>5</w:t>
      </w:r>
      <w:r w:rsidRPr="00C76C3F">
        <w:rPr>
          <w:b w:val="0"/>
          <w:szCs w:val="28"/>
        </w:rPr>
        <w:t>.0</w:t>
      </w:r>
      <w:r w:rsidRPr="00040FA8">
        <w:rPr>
          <w:b w:val="0"/>
          <w:szCs w:val="28"/>
        </w:rPr>
        <w:t>1</w:t>
      </w:r>
      <w:r>
        <w:rPr>
          <w:b w:val="0"/>
          <w:szCs w:val="28"/>
        </w:rPr>
        <w:t xml:space="preserve"> </w:t>
      </w:r>
      <w:r w:rsidRPr="00040FA8">
        <w:rPr>
          <w:b w:val="0"/>
          <w:i/>
          <w:szCs w:val="28"/>
        </w:rPr>
        <w:t>Экономи</w:t>
      </w:r>
      <w:r>
        <w:rPr>
          <w:b w:val="0"/>
          <w:i/>
          <w:szCs w:val="28"/>
        </w:rPr>
        <w:t>ческая безопасность</w:t>
      </w:r>
      <w:r w:rsidRPr="00321915">
        <w:rPr>
          <w:b w:val="0"/>
          <w:i/>
          <w:szCs w:val="28"/>
        </w:rPr>
        <w:t>.</w:t>
      </w:r>
    </w:p>
    <w:p w:rsidR="00071610" w:rsidRPr="00A50791" w:rsidRDefault="00071610" w:rsidP="000D386A">
      <w:pPr>
        <w:pStyle w:val="BodyText"/>
        <w:tabs>
          <w:tab w:val="left" w:pos="567"/>
        </w:tabs>
        <w:jc w:val="both"/>
        <w:rPr>
          <w:szCs w:val="28"/>
        </w:rPr>
      </w:pPr>
      <w:r>
        <w:rPr>
          <w:b w:val="0"/>
          <w:szCs w:val="28"/>
        </w:rPr>
        <w:t xml:space="preserve">       </w:t>
      </w:r>
      <w:r w:rsidRPr="00A50791">
        <w:rPr>
          <w:b w:val="0"/>
          <w:szCs w:val="28"/>
        </w:rPr>
        <w:t>«Профессионально-прикладная  физическая подготовка» обеспечивает преемственность и взаимосв</w:t>
      </w:r>
      <w:r>
        <w:rPr>
          <w:b w:val="0"/>
          <w:szCs w:val="28"/>
        </w:rPr>
        <w:t>язь с дисциплинами: «Огневая подготовка», «Первая медицинская помощь», «</w:t>
      </w:r>
      <w:r w:rsidRPr="00A50791">
        <w:rPr>
          <w:b w:val="0"/>
          <w:szCs w:val="28"/>
        </w:rPr>
        <w:t xml:space="preserve">Безопасность жизнедеятельности». </w:t>
      </w:r>
    </w:p>
    <w:p w:rsidR="00071610" w:rsidRPr="00321915" w:rsidRDefault="00071610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071610" w:rsidRDefault="0007161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071610" w:rsidRPr="000D386A" w:rsidRDefault="00071610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D386A">
        <w:rPr>
          <w:rFonts w:ascii="Times New Roman" w:hAnsi="Times New Roman"/>
          <w:sz w:val="28"/>
          <w:szCs w:val="28"/>
        </w:rPr>
        <w:t>Целью дисциплины «Профессионально-прикладная физическая культура», является формирование физической культуры личности.</w:t>
      </w:r>
    </w:p>
    <w:p w:rsidR="00071610" w:rsidRPr="000D386A" w:rsidRDefault="00071610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D386A">
        <w:rPr>
          <w:rFonts w:ascii="Times New Roman" w:hAnsi="Times New Roman"/>
          <w:sz w:val="28"/>
          <w:szCs w:val="28"/>
        </w:rPr>
        <w:t>По направлению профессионально-прикладной физической подготовки студентов дисциплин</w:t>
      </w:r>
      <w:r>
        <w:rPr>
          <w:rFonts w:ascii="Times New Roman" w:hAnsi="Times New Roman"/>
          <w:sz w:val="28"/>
          <w:szCs w:val="28"/>
        </w:rPr>
        <w:t>а</w:t>
      </w:r>
      <w:r w:rsidRPr="000D386A">
        <w:rPr>
          <w:rFonts w:ascii="Times New Roman" w:hAnsi="Times New Roman"/>
          <w:sz w:val="28"/>
          <w:szCs w:val="28"/>
        </w:rPr>
        <w:t xml:space="preserve"> предусматривает решение воспитательных, развивающих и оздоровительных задач:</w:t>
      </w:r>
    </w:p>
    <w:p w:rsidR="00071610" w:rsidRPr="000D386A" w:rsidRDefault="00071610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386A">
        <w:rPr>
          <w:rFonts w:ascii="Times New Roman" w:hAnsi="Times New Roman"/>
          <w:sz w:val="28"/>
          <w:szCs w:val="28"/>
        </w:rPr>
        <w:t>- понимать роль физической культуры в развитии личности и подготовке ее к профессиональной деятельности</w:t>
      </w:r>
      <w:r>
        <w:rPr>
          <w:rFonts w:ascii="Times New Roman" w:hAnsi="Times New Roman"/>
          <w:sz w:val="28"/>
          <w:szCs w:val="28"/>
        </w:rPr>
        <w:t>;</w:t>
      </w:r>
      <w:r w:rsidRPr="000D386A">
        <w:rPr>
          <w:rFonts w:ascii="Times New Roman" w:hAnsi="Times New Roman"/>
          <w:sz w:val="28"/>
          <w:szCs w:val="28"/>
        </w:rPr>
        <w:t xml:space="preserve"> </w:t>
      </w:r>
    </w:p>
    <w:p w:rsidR="00071610" w:rsidRPr="000D386A" w:rsidRDefault="00071610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386A">
        <w:rPr>
          <w:rFonts w:ascii="Times New Roman" w:hAnsi="Times New Roman"/>
          <w:sz w:val="28"/>
          <w:szCs w:val="28"/>
        </w:rPr>
        <w:t>- обеспечить  профессионально-прикладную физическую подготовленность, определяющую психофизическую готовность студента в будущей профессии</w:t>
      </w:r>
      <w:r>
        <w:rPr>
          <w:rFonts w:ascii="Times New Roman" w:hAnsi="Times New Roman"/>
          <w:sz w:val="28"/>
          <w:szCs w:val="28"/>
        </w:rPr>
        <w:t>;</w:t>
      </w:r>
    </w:p>
    <w:p w:rsidR="00071610" w:rsidRPr="000D386A" w:rsidRDefault="00071610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386A">
        <w:rPr>
          <w:rFonts w:ascii="Times New Roman" w:hAnsi="Times New Roman"/>
          <w:sz w:val="28"/>
          <w:szCs w:val="28"/>
        </w:rPr>
        <w:t>-  приобрести знания, умения  и навыки,  для достижения жизненных и профессиональных целей</w:t>
      </w:r>
      <w:r>
        <w:rPr>
          <w:rFonts w:ascii="Times New Roman" w:hAnsi="Times New Roman"/>
          <w:sz w:val="28"/>
          <w:szCs w:val="28"/>
        </w:rPr>
        <w:t>;</w:t>
      </w:r>
    </w:p>
    <w:p w:rsidR="00071610" w:rsidRDefault="00071610" w:rsidP="000D386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D386A">
        <w:rPr>
          <w:rFonts w:ascii="Times New Roman" w:hAnsi="Times New Roman"/>
          <w:sz w:val="28"/>
          <w:szCs w:val="28"/>
        </w:rPr>
        <w:t xml:space="preserve">- сформировать мотивационно-ценностное отношение к физической культуре, установку на здоровый образ жизни, физическое самосовершенствование и самовоспитание. </w:t>
      </w:r>
    </w:p>
    <w:p w:rsidR="00071610" w:rsidRPr="000D386A" w:rsidRDefault="00071610" w:rsidP="000D386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071610" w:rsidRDefault="0007161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071610" w:rsidRPr="000D386A" w:rsidRDefault="00071610" w:rsidP="000D386A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sz w:val="28"/>
          <w:szCs w:val="28"/>
        </w:rPr>
        <w:t xml:space="preserve">         </w:t>
      </w:r>
      <w:r w:rsidRPr="000D386A">
        <w:rPr>
          <w:rFonts w:ascii="Times New Roman" w:hAnsi="Times New Roman"/>
          <w:sz w:val="28"/>
          <w:szCs w:val="28"/>
        </w:rPr>
        <w:t>Физическая культура в общекультурной и профессиональной подготовке студентов.   Основы здорового образа жизни. 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спорта. Основы методики самостоятельных занятий системами физических упражнений. Основы врачебного контроля и самоконтроля. Профессионально-прикладная физическая  подготовка. Физическая культура в профессиональной деятельности специалиста</w:t>
      </w:r>
      <w:r>
        <w:rPr>
          <w:rFonts w:ascii="Times New Roman" w:hAnsi="Times New Roman"/>
          <w:sz w:val="28"/>
          <w:szCs w:val="28"/>
        </w:rPr>
        <w:t>.</w:t>
      </w:r>
      <w:r w:rsidRPr="000D386A">
        <w:rPr>
          <w:rFonts w:ascii="Times New Roman" w:hAnsi="Times New Roman"/>
          <w:sz w:val="28"/>
          <w:szCs w:val="28"/>
        </w:rPr>
        <w:t xml:space="preserve"> </w:t>
      </w:r>
    </w:p>
    <w:p w:rsidR="00071610" w:rsidRDefault="00071610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071610" w:rsidRDefault="00071610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</w:t>
      </w:r>
      <w:r>
        <w:rPr>
          <w:rFonts w:ascii="Times New Roman" w:hAnsi="Times New Roman"/>
          <w:b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bookmarkEnd w:id="0"/>
    <w:p w:rsidR="00071610" w:rsidRPr="000D386A" w:rsidRDefault="00071610" w:rsidP="000D386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ОК-12</w:t>
      </w:r>
      <w:r w:rsidRPr="002B452B">
        <w:rPr>
          <w:rFonts w:ascii="Times New Roman" w:hAnsi="Times New Roman"/>
          <w:sz w:val="28"/>
          <w:szCs w:val="28"/>
        </w:rPr>
        <w:t>:</w:t>
      </w:r>
      <w:r w:rsidRPr="000D386A">
        <w:rPr>
          <w:rFonts w:ascii="Times New Roman" w:hAnsi="Times New Roman"/>
          <w:sz w:val="28"/>
          <w:szCs w:val="28"/>
        </w:rPr>
        <w:t xml:space="preserve"> способностью организовывать свою жизнь в соответствии с социально-значимыми представлениями о здоровом образе жизни, достигать и поддерживать должный уровень физической подготовленности, необходимой для обеспечения социальной активности и полноценной профессиональной деятельности; (</w:t>
      </w:r>
      <w:r w:rsidRPr="000D386A">
        <w:rPr>
          <w:rFonts w:ascii="Times New Roman" w:hAnsi="Times New Roman"/>
          <w:i/>
          <w:sz w:val="28"/>
          <w:szCs w:val="28"/>
        </w:rPr>
        <w:t>знать</w:t>
      </w:r>
      <w:r w:rsidRPr="000D386A">
        <w:rPr>
          <w:rFonts w:ascii="Times New Roman" w:hAnsi="Times New Roman"/>
          <w:sz w:val="28"/>
          <w:szCs w:val="28"/>
        </w:rPr>
        <w:t xml:space="preserve"> основы физической культуры и здорового образа жизни, </w:t>
      </w:r>
      <w:r w:rsidRPr="000D386A">
        <w:rPr>
          <w:rFonts w:ascii="Times New Roman" w:hAnsi="Times New Roman"/>
          <w:i/>
          <w:sz w:val="28"/>
          <w:szCs w:val="28"/>
        </w:rPr>
        <w:t>уметь</w:t>
      </w:r>
      <w:r w:rsidRPr="000D386A">
        <w:rPr>
          <w:rFonts w:ascii="Times New Roman" w:hAnsi="Times New Roman"/>
          <w:sz w:val="28"/>
          <w:szCs w:val="28"/>
        </w:rPr>
        <w:t xml:space="preserve"> применять методы физического воспитания, </w:t>
      </w:r>
      <w:r w:rsidRPr="000D386A">
        <w:rPr>
          <w:rFonts w:ascii="Times New Roman" w:hAnsi="Times New Roman"/>
          <w:i/>
          <w:sz w:val="28"/>
          <w:szCs w:val="28"/>
        </w:rPr>
        <w:t>владеть</w:t>
      </w:r>
      <w:r w:rsidRPr="000D386A">
        <w:rPr>
          <w:rFonts w:ascii="Times New Roman" w:hAnsi="Times New Roman"/>
          <w:sz w:val="28"/>
          <w:szCs w:val="28"/>
        </w:rPr>
        <w:t xml:space="preserve"> методиками самоконтроля, самостоятельных занятий и оценки физической работоспособности)</w:t>
      </w:r>
      <w:r>
        <w:rPr>
          <w:rFonts w:ascii="Times New Roman" w:hAnsi="Times New Roman"/>
          <w:sz w:val="28"/>
          <w:szCs w:val="28"/>
        </w:rPr>
        <w:t>;</w:t>
      </w:r>
    </w:p>
    <w:p w:rsidR="00071610" w:rsidRPr="000D386A" w:rsidRDefault="00071610" w:rsidP="000D386A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" w:name="sub_5221"/>
      <w:r>
        <w:rPr>
          <w:rFonts w:ascii="Times New Roman" w:hAnsi="Times New Roman"/>
          <w:sz w:val="28"/>
          <w:szCs w:val="28"/>
        </w:rPr>
        <w:t>ПК-21:</w:t>
      </w:r>
      <w:r w:rsidRPr="000D386A">
        <w:rPr>
          <w:rFonts w:ascii="Times New Roman" w:hAnsi="Times New Roman"/>
          <w:sz w:val="28"/>
          <w:szCs w:val="28"/>
        </w:rPr>
        <w:t xml:space="preserve"> способностью осуществлять действия по силовому пресечению правонарушений, использовать для решения профессиональных задач специальную технику, оружие, специальные средства</w:t>
      </w:r>
      <w:bookmarkEnd w:id="1"/>
      <w:r>
        <w:rPr>
          <w:rFonts w:ascii="Times New Roman" w:hAnsi="Times New Roman"/>
          <w:sz w:val="28"/>
          <w:szCs w:val="28"/>
        </w:rPr>
        <w:t xml:space="preserve"> </w:t>
      </w:r>
      <w:r w:rsidRPr="000D386A">
        <w:rPr>
          <w:rFonts w:ascii="Times New Roman" w:hAnsi="Times New Roman"/>
          <w:sz w:val="28"/>
          <w:szCs w:val="28"/>
        </w:rPr>
        <w:t>(</w:t>
      </w:r>
      <w:r w:rsidRPr="000D386A">
        <w:rPr>
          <w:rFonts w:ascii="Times New Roman" w:hAnsi="Times New Roman"/>
          <w:i/>
          <w:sz w:val="28"/>
          <w:szCs w:val="28"/>
        </w:rPr>
        <w:t>знать</w:t>
      </w:r>
      <w:r w:rsidRPr="000D386A">
        <w:rPr>
          <w:rFonts w:ascii="Times New Roman" w:hAnsi="Times New Roman"/>
          <w:sz w:val="28"/>
          <w:szCs w:val="28"/>
        </w:rPr>
        <w:t xml:space="preserve"> приемы самообороны, </w:t>
      </w:r>
      <w:r w:rsidRPr="000D386A">
        <w:rPr>
          <w:rFonts w:ascii="Times New Roman" w:hAnsi="Times New Roman"/>
          <w:i/>
          <w:sz w:val="28"/>
          <w:szCs w:val="28"/>
        </w:rPr>
        <w:t>уметь</w:t>
      </w:r>
      <w:r w:rsidRPr="000D386A">
        <w:rPr>
          <w:rFonts w:ascii="Times New Roman" w:hAnsi="Times New Roman"/>
          <w:sz w:val="28"/>
          <w:szCs w:val="28"/>
        </w:rPr>
        <w:t xml:space="preserve"> правильно использовать приемы самообороны, </w:t>
      </w:r>
      <w:r w:rsidRPr="000D386A">
        <w:rPr>
          <w:rFonts w:ascii="Times New Roman" w:hAnsi="Times New Roman"/>
          <w:i/>
          <w:sz w:val="28"/>
          <w:szCs w:val="28"/>
        </w:rPr>
        <w:t>владеть</w:t>
      </w:r>
      <w:r w:rsidRPr="000D386A">
        <w:rPr>
          <w:rFonts w:ascii="Times New Roman" w:hAnsi="Times New Roman"/>
          <w:sz w:val="28"/>
          <w:szCs w:val="28"/>
        </w:rPr>
        <w:t xml:space="preserve"> приемами рукопашного боя и самообороны).</w:t>
      </w:r>
    </w:p>
    <w:p w:rsidR="00071610" w:rsidRDefault="00071610" w:rsidP="005B3353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071610" w:rsidRDefault="00071610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071610" w:rsidRDefault="00071610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Практические занятия и лекционный курс.</w:t>
      </w:r>
    </w:p>
    <w:p w:rsidR="00071610" w:rsidRDefault="00071610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71610" w:rsidRDefault="0007161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071610" w:rsidRDefault="00071610" w:rsidP="00C71697">
      <w:pPr>
        <w:spacing w:after="0" w:line="240" w:lineRule="auto"/>
        <w:jc w:val="both"/>
      </w:pPr>
    </w:p>
    <w:sectPr w:rsidR="00071610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040FA8"/>
    <w:rsid w:val="00071610"/>
    <w:rsid w:val="000D386A"/>
    <w:rsid w:val="00160A13"/>
    <w:rsid w:val="001B76EF"/>
    <w:rsid w:val="00225D18"/>
    <w:rsid w:val="00272410"/>
    <w:rsid w:val="002925BA"/>
    <w:rsid w:val="002A16B8"/>
    <w:rsid w:val="002B452B"/>
    <w:rsid w:val="002C764B"/>
    <w:rsid w:val="002F4D5B"/>
    <w:rsid w:val="00321915"/>
    <w:rsid w:val="003459B2"/>
    <w:rsid w:val="003659AC"/>
    <w:rsid w:val="003C1FBE"/>
    <w:rsid w:val="00535BEF"/>
    <w:rsid w:val="005B3353"/>
    <w:rsid w:val="0065453B"/>
    <w:rsid w:val="006731F9"/>
    <w:rsid w:val="00674269"/>
    <w:rsid w:val="006A1E62"/>
    <w:rsid w:val="006D4594"/>
    <w:rsid w:val="006E0F76"/>
    <w:rsid w:val="006E7DC4"/>
    <w:rsid w:val="00712D14"/>
    <w:rsid w:val="007216F4"/>
    <w:rsid w:val="00747780"/>
    <w:rsid w:val="00751E0E"/>
    <w:rsid w:val="007603F9"/>
    <w:rsid w:val="008160D8"/>
    <w:rsid w:val="00820E09"/>
    <w:rsid w:val="00832A8B"/>
    <w:rsid w:val="00851BDD"/>
    <w:rsid w:val="008571E2"/>
    <w:rsid w:val="008E6499"/>
    <w:rsid w:val="00927838"/>
    <w:rsid w:val="009F366E"/>
    <w:rsid w:val="00A14046"/>
    <w:rsid w:val="00A50791"/>
    <w:rsid w:val="00A566BB"/>
    <w:rsid w:val="00AB1F38"/>
    <w:rsid w:val="00AC5217"/>
    <w:rsid w:val="00AF4C5A"/>
    <w:rsid w:val="00BB4B76"/>
    <w:rsid w:val="00C64FC1"/>
    <w:rsid w:val="00C71697"/>
    <w:rsid w:val="00C76C3F"/>
    <w:rsid w:val="00D1019C"/>
    <w:rsid w:val="00D951CC"/>
    <w:rsid w:val="00E3210F"/>
    <w:rsid w:val="00EB0340"/>
    <w:rsid w:val="00EC4E3A"/>
    <w:rsid w:val="00EC5C1A"/>
    <w:rsid w:val="00F019D9"/>
    <w:rsid w:val="00F0508F"/>
    <w:rsid w:val="00F76F6A"/>
    <w:rsid w:val="00FB1F35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3206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50</TotalTime>
  <Pages>2</Pages>
  <Words>473</Words>
  <Characters>2702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16</cp:revision>
  <dcterms:created xsi:type="dcterms:W3CDTF">2014-04-10T02:32:00Z</dcterms:created>
  <dcterms:modified xsi:type="dcterms:W3CDTF">2015-07-01T04:44:00Z</dcterms:modified>
</cp:coreProperties>
</file>