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BDF" w:rsidRPr="00FA47F1" w:rsidRDefault="005C7BDF" w:rsidP="003538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5C7BDF" w:rsidRPr="00FA47F1" w:rsidRDefault="005C7BDF" w:rsidP="003538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C7BDF" w:rsidRPr="00353842" w:rsidRDefault="005C7BDF" w:rsidP="0035384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Б1.В.ОД.5 Информатика</w:t>
      </w:r>
    </w:p>
    <w:p w:rsidR="005C7BDF" w:rsidRPr="00FA47F1" w:rsidRDefault="005C7BDF" w:rsidP="003538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</w:t>
      </w:r>
    </w:p>
    <w:p w:rsidR="005C7BDF" w:rsidRPr="002E287B" w:rsidRDefault="005C7BDF" w:rsidP="003538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E287B">
        <w:rPr>
          <w:rFonts w:ascii="Times New Roman" w:hAnsi="Times New Roman"/>
          <w:b/>
          <w:sz w:val="28"/>
          <w:szCs w:val="28"/>
        </w:rPr>
        <w:t xml:space="preserve"> </w:t>
      </w:r>
      <w:r w:rsidRPr="00D92911">
        <w:rPr>
          <w:rFonts w:ascii="Times New Roman" w:hAnsi="Times New Roman"/>
          <w:sz w:val="28"/>
          <w:szCs w:val="28"/>
        </w:rPr>
        <w:t>72</w:t>
      </w:r>
    </w:p>
    <w:p w:rsidR="005C7BDF" w:rsidRPr="002E287B" w:rsidRDefault="005C7BDF" w:rsidP="003538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5C7BDF" w:rsidRPr="002E287B" w:rsidRDefault="005C7BDF" w:rsidP="0035384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5C7BDF" w:rsidRPr="002E287B" w:rsidRDefault="005C7BDF" w:rsidP="00353842">
      <w:pPr>
        <w:spacing w:after="0" w:line="240" w:lineRule="auto"/>
        <w:ind w:firstLine="540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5C7BDF" w:rsidRPr="00EE1DE2" w:rsidRDefault="005C7BDF" w:rsidP="0035384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5C7BDF" w:rsidRDefault="005C7BDF" w:rsidP="008A13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pacing w:val="-2"/>
          <w:sz w:val="28"/>
          <w:szCs w:val="28"/>
          <w:lang w:eastAsia="ru-RU"/>
        </w:rPr>
        <w:t>Обязательная д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исциплина «Информатика» включена в вариативную часть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 xml:space="preserve"> 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 xml:space="preserve"> 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 учебного плана подготовки специалист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ов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 по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 xml:space="preserve">специальности </w:t>
      </w:r>
      <w:r w:rsidRPr="008A13DF">
        <w:rPr>
          <w:rFonts w:ascii="Times New Roman" w:hAnsi="Times New Roman"/>
          <w:sz w:val="28"/>
          <w:szCs w:val="28"/>
          <w:lang w:eastAsia="ru-RU"/>
        </w:rPr>
        <w:t xml:space="preserve">38.05.01 </w:t>
      </w:r>
      <w:r w:rsidRPr="008A13DF">
        <w:rPr>
          <w:rFonts w:ascii="Times New Roman" w:hAnsi="Times New Roman"/>
          <w:i/>
          <w:spacing w:val="-2"/>
          <w:sz w:val="28"/>
          <w:szCs w:val="28"/>
          <w:lang w:eastAsia="ru-RU"/>
        </w:rPr>
        <w:t>Экономическая безопасность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. </w:t>
      </w:r>
    </w:p>
    <w:p w:rsidR="005C7BDF" w:rsidRPr="008A13DF" w:rsidRDefault="005C7BDF" w:rsidP="008A13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Дисциплина обеспечивает преемственность и взаимосвязь с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дисциплинами: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 «</w:t>
      </w:r>
      <w:r w:rsidRPr="008A13DF">
        <w:rPr>
          <w:rFonts w:ascii="Times New Roman" w:hAnsi="Times New Roman"/>
          <w:bCs/>
          <w:sz w:val="28"/>
          <w:szCs w:val="28"/>
          <w:lang w:eastAsia="ru-RU"/>
        </w:rPr>
        <w:t>Информационные системы в экономике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>», «</w:t>
      </w:r>
      <w:r w:rsidRPr="008A13DF">
        <w:rPr>
          <w:rFonts w:ascii="Times New Roman" w:hAnsi="Times New Roman"/>
          <w:bCs/>
          <w:sz w:val="28"/>
          <w:szCs w:val="28"/>
          <w:lang w:eastAsia="ru-RU"/>
        </w:rPr>
        <w:t>Информационная безопасность», «Экономико-математические методы».</w:t>
      </w: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 xml:space="preserve"> Кроме того, приобретенные умения и навыки работы с вычислительной техникой и современным программным обеспечением будут полезны при изучении практически всех дисциплин профессионального цикла и дисциплин специализации, использующих инструментарий информатики.</w:t>
      </w:r>
    </w:p>
    <w:p w:rsidR="005C7BDF" w:rsidRDefault="005C7BDF" w:rsidP="0035384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5C7BDF" w:rsidRDefault="005C7BDF" w:rsidP="0035384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bCs/>
          <w:iCs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FA47F1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  <w:r>
        <w:rPr>
          <w:rFonts w:ascii="Times New Roman" w:hAnsi="Times New Roman"/>
          <w:b/>
          <w:bCs/>
          <w:iCs/>
          <w:lang w:eastAsia="ru-RU"/>
        </w:rPr>
        <w:t xml:space="preserve"> </w:t>
      </w:r>
    </w:p>
    <w:p w:rsidR="005C7BDF" w:rsidRPr="008A13DF" w:rsidRDefault="005C7BDF" w:rsidP="00E56757">
      <w:pPr>
        <w:pStyle w:val="BodyTextIndent"/>
        <w:spacing w:after="0" w:line="240" w:lineRule="auto"/>
        <w:ind w:left="0" w:firstLine="540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 w:rsidRPr="008A13DF">
        <w:rPr>
          <w:rFonts w:ascii="Times New Roman" w:hAnsi="Times New Roman"/>
          <w:spacing w:val="-2"/>
          <w:sz w:val="28"/>
          <w:szCs w:val="28"/>
          <w:lang w:eastAsia="ru-RU"/>
        </w:rPr>
        <w:t>Основной целью преподавания дисциплины «Информатика» является передача студентам знаний, умений и навыков работы с различными видами информации с помощью современных средств вычислительной техники, Изучение информатики как учебной дисциплины формирует комплекс фундаментальных знаний в области компьютерного образования, компьютерной обработки информации и современных информационных технологий.</w:t>
      </w:r>
    </w:p>
    <w:p w:rsidR="005C7BDF" w:rsidRPr="008A13DF" w:rsidRDefault="005C7BDF" w:rsidP="00E5675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A13DF">
        <w:rPr>
          <w:rFonts w:ascii="Times New Roman" w:hAnsi="Times New Roman"/>
          <w:sz w:val="28"/>
          <w:szCs w:val="28"/>
          <w:lang w:eastAsia="ru-RU"/>
        </w:rPr>
        <w:t>Для достижения поставленной цели необходимо решить следующие основные задачи:</w:t>
      </w:r>
    </w:p>
    <w:p w:rsidR="005C7BDF" w:rsidRPr="008A13DF" w:rsidRDefault="005C7BDF" w:rsidP="00442DEF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 w:rsidRPr="008A13DF">
        <w:rPr>
          <w:rFonts w:ascii="Times New Roman" w:hAnsi="Times New Roman"/>
          <w:sz w:val="28"/>
          <w:szCs w:val="28"/>
          <w:lang w:eastAsia="ru-RU"/>
        </w:rPr>
        <w:t>развить логическое и алгоритмическое мышление;</w:t>
      </w:r>
      <w:r w:rsidRPr="008A13DF"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</w:p>
    <w:p w:rsidR="005C7BDF" w:rsidRPr="008A13DF" w:rsidRDefault="005C7BDF" w:rsidP="00442DEF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 w:rsidRPr="008A13DF">
        <w:rPr>
          <w:rFonts w:ascii="Times New Roman" w:hAnsi="Times New Roman"/>
          <w:spacing w:val="-4"/>
          <w:sz w:val="28"/>
          <w:szCs w:val="28"/>
          <w:lang w:eastAsia="ru-RU"/>
        </w:rPr>
        <w:t>изучить основные понятия информатики, сформировать умения и навыки самостоятельной работы с литературой по информатике;</w:t>
      </w:r>
    </w:p>
    <w:p w:rsidR="005C7BDF" w:rsidRPr="008A13DF" w:rsidRDefault="005C7BDF" w:rsidP="00442DEF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A13DF">
        <w:rPr>
          <w:rFonts w:ascii="Times New Roman" w:hAnsi="Times New Roman"/>
          <w:sz w:val="28"/>
          <w:szCs w:val="28"/>
          <w:lang w:eastAsia="ru-RU"/>
        </w:rPr>
        <w:t>овладеть инструментальными средствами информатики, повысить уровень компьютерной грамотности;</w:t>
      </w:r>
    </w:p>
    <w:p w:rsidR="005C7BDF" w:rsidRPr="008A13DF" w:rsidRDefault="005C7BDF" w:rsidP="00442DEF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A13DF">
        <w:rPr>
          <w:rFonts w:ascii="Times New Roman" w:hAnsi="Times New Roman"/>
          <w:sz w:val="28"/>
          <w:szCs w:val="28"/>
          <w:lang w:eastAsia="ru-RU"/>
        </w:rPr>
        <w:t xml:space="preserve">сформировать информационную культуру (на инструментальном уровне); </w:t>
      </w:r>
    </w:p>
    <w:p w:rsidR="005C7BDF" w:rsidRPr="008A13DF" w:rsidRDefault="005C7BDF" w:rsidP="00442DEF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A13DF">
        <w:rPr>
          <w:rFonts w:ascii="Times New Roman" w:hAnsi="Times New Roman"/>
          <w:sz w:val="28"/>
          <w:szCs w:val="28"/>
          <w:lang w:eastAsia="ru-RU"/>
        </w:rPr>
        <w:t xml:space="preserve">развить способности студента к применению идей и методов информатики при изучении профессиональных  и специальных дисциплин, а также использованию полученных знаний, умений и навыков в будущей профессиональной деятельности. </w:t>
      </w:r>
    </w:p>
    <w:p w:rsidR="005C7BDF" w:rsidRDefault="005C7BDF" w:rsidP="00E5675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</w:t>
      </w:r>
    </w:p>
    <w:p w:rsidR="005C7BDF" w:rsidRPr="006437CF" w:rsidRDefault="005C7BDF" w:rsidP="0035384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6437CF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5C7BDF" w:rsidRDefault="005C7BDF" w:rsidP="00790C0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790C01">
        <w:rPr>
          <w:rFonts w:ascii="Times New Roman" w:hAnsi="Times New Roman"/>
          <w:sz w:val="28"/>
          <w:szCs w:val="28"/>
        </w:rPr>
        <w:t xml:space="preserve">Информация. Информатика. Предмет, цели, задачи. Государственная </w:t>
      </w:r>
      <w:r>
        <w:rPr>
          <w:rFonts w:ascii="Times New Roman" w:hAnsi="Times New Roman"/>
          <w:sz w:val="28"/>
          <w:szCs w:val="28"/>
        </w:rPr>
        <w:t xml:space="preserve">политика в информационной сфере. </w:t>
      </w:r>
      <w:r w:rsidRPr="00790C01">
        <w:rPr>
          <w:rFonts w:ascii="Times New Roman" w:hAnsi="Times New Roman"/>
          <w:sz w:val="28"/>
          <w:szCs w:val="28"/>
        </w:rPr>
        <w:t>Арифметические основы ЭВМ. Этапы решения задач на ЭВМ. Алгоритмизация</w:t>
      </w:r>
      <w:r>
        <w:rPr>
          <w:rFonts w:ascii="Times New Roman" w:hAnsi="Times New Roman"/>
          <w:sz w:val="28"/>
          <w:szCs w:val="28"/>
        </w:rPr>
        <w:t xml:space="preserve">. Техническое обеспечение. ПЭВМ. </w:t>
      </w:r>
      <w:r w:rsidRPr="00790C01">
        <w:rPr>
          <w:rFonts w:ascii="Times New Roman" w:hAnsi="Times New Roman"/>
          <w:sz w:val="28"/>
          <w:szCs w:val="28"/>
        </w:rPr>
        <w:t>Архитектура. Основные устройства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0C01">
        <w:rPr>
          <w:rFonts w:ascii="Times New Roman" w:hAnsi="Times New Roman"/>
          <w:sz w:val="28"/>
          <w:szCs w:val="28"/>
        </w:rPr>
        <w:t>Прогр</w:t>
      </w:r>
      <w:r>
        <w:rPr>
          <w:rFonts w:ascii="Times New Roman" w:hAnsi="Times New Roman"/>
          <w:sz w:val="28"/>
          <w:szCs w:val="28"/>
        </w:rPr>
        <w:t xml:space="preserve">аммное обеспечение. Базовое ПО. </w:t>
      </w:r>
      <w:r w:rsidRPr="00790C01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 xml:space="preserve">ные средства защиты информации. </w:t>
      </w:r>
      <w:r w:rsidRPr="00790C01">
        <w:rPr>
          <w:rFonts w:ascii="Times New Roman" w:hAnsi="Times New Roman"/>
          <w:sz w:val="28"/>
          <w:szCs w:val="28"/>
        </w:rPr>
        <w:t>Прикладное ПО. Технология работы с текстовыми редакторами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0C01">
        <w:rPr>
          <w:rFonts w:ascii="Times New Roman" w:hAnsi="Times New Roman"/>
          <w:sz w:val="28"/>
          <w:szCs w:val="28"/>
        </w:rPr>
        <w:t>Прикладное ПО. Технология работы с табличными процессорами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0C01">
        <w:rPr>
          <w:rFonts w:ascii="Times New Roman" w:hAnsi="Times New Roman"/>
          <w:sz w:val="28"/>
          <w:szCs w:val="28"/>
        </w:rPr>
        <w:t>Прикладное ПО. Создание электронных презентаций</w:t>
      </w:r>
      <w:r>
        <w:rPr>
          <w:rFonts w:ascii="Times New Roman" w:hAnsi="Times New Roman"/>
          <w:sz w:val="28"/>
          <w:szCs w:val="28"/>
        </w:rPr>
        <w:t>.</w:t>
      </w:r>
    </w:p>
    <w:p w:rsidR="005C7BDF" w:rsidRDefault="005C7BDF" w:rsidP="00790C0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C7BDF" w:rsidRPr="006F1B45" w:rsidRDefault="005C7BDF" w:rsidP="00790C0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6F1B4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F1B45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5C7BDF" w:rsidRPr="008A13DF" w:rsidRDefault="005C7BDF" w:rsidP="008A13D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sub_5116"/>
      <w:r>
        <w:rPr>
          <w:rFonts w:ascii="Times New Roman" w:hAnsi="Times New Roman"/>
          <w:sz w:val="28"/>
          <w:szCs w:val="28"/>
        </w:rPr>
        <w:t xml:space="preserve">         </w:t>
      </w:r>
      <w:bookmarkStart w:id="1" w:name="_GoBack"/>
      <w:bookmarkEnd w:id="1"/>
      <w:r>
        <w:rPr>
          <w:rFonts w:ascii="Times New Roman" w:hAnsi="Times New Roman"/>
          <w:sz w:val="28"/>
          <w:szCs w:val="28"/>
        </w:rPr>
        <w:t xml:space="preserve"> ОК–9</w:t>
      </w:r>
      <w:r w:rsidRPr="002E287B">
        <w:rPr>
          <w:rFonts w:ascii="Times New Roman" w:hAnsi="Times New Roman"/>
          <w:sz w:val="28"/>
          <w:szCs w:val="28"/>
        </w:rPr>
        <w:t xml:space="preserve">: </w:t>
      </w:r>
      <w:r w:rsidRPr="008A13DF">
        <w:rPr>
          <w:rFonts w:ascii="Times New Roman" w:hAnsi="Times New Roman"/>
          <w:sz w:val="28"/>
          <w:szCs w:val="28"/>
        </w:rPr>
        <w:t xml:space="preserve">способность к логическому мышлению, анализу, систематизации, обобщению, критическому осмыслению информации, постановке исследовательских задач и выбору путей их решения </w:t>
      </w:r>
      <w:r w:rsidRPr="002E287B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8A13DF">
        <w:rPr>
          <w:rFonts w:ascii="Times New Roman" w:hAnsi="Times New Roman"/>
          <w:sz w:val="28"/>
          <w:szCs w:val="28"/>
          <w:lang w:eastAsia="ru-RU"/>
        </w:rPr>
        <w:t xml:space="preserve"> этапы решения задач на ЭВМ, основные понятия алгорит</w:t>
      </w:r>
      <w:r>
        <w:rPr>
          <w:rFonts w:ascii="Times New Roman" w:hAnsi="Times New Roman"/>
          <w:sz w:val="28"/>
          <w:szCs w:val="28"/>
          <w:lang w:eastAsia="ru-RU"/>
        </w:rPr>
        <w:t xml:space="preserve">мизации; </w:t>
      </w:r>
      <w:r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8A13DF">
        <w:rPr>
          <w:rFonts w:ascii="Times New Roman" w:hAnsi="Times New Roman"/>
          <w:sz w:val="28"/>
          <w:szCs w:val="28"/>
          <w:lang w:eastAsia="ru-RU"/>
        </w:rPr>
        <w:t xml:space="preserve"> составлять алгоритмы решения исследовательских задач, интерпретировать полученные результаты исследования;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8A13DF">
        <w:rPr>
          <w:rFonts w:ascii="Times New Roman" w:hAnsi="Times New Roman"/>
          <w:sz w:val="28"/>
          <w:szCs w:val="28"/>
          <w:lang w:eastAsia="ru-RU"/>
        </w:rPr>
        <w:t xml:space="preserve"> навыками выбора наиболее оптимальных путей решения исследовательских задач</w:t>
      </w:r>
      <w:r w:rsidRPr="002E287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  <w:bookmarkEnd w:id="0"/>
    </w:p>
    <w:p w:rsidR="005C7BDF" w:rsidRDefault="005C7BDF" w:rsidP="00790C01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ОК–16</w:t>
      </w:r>
      <w:r w:rsidRPr="00D92911">
        <w:rPr>
          <w:rFonts w:ascii="Times New Roman" w:hAnsi="Times New Roman"/>
          <w:sz w:val="28"/>
          <w:szCs w:val="28"/>
        </w:rPr>
        <w:t xml:space="preserve">: </w:t>
      </w:r>
      <w:bookmarkStart w:id="2" w:name="sub_5232"/>
      <w:r w:rsidRPr="00790C01">
        <w:rPr>
          <w:rFonts w:ascii="Times New Roman" w:hAnsi="Times New Roman"/>
          <w:sz w:val="28"/>
          <w:szCs w:val="28"/>
        </w:rPr>
        <w:t>способностью работать с различными источниками информации, информационными ресурсами и технологиями, применять основные методы, способы и средства получения, хранения, поиска, систематизации, обработки и передачи информации, применять в профессиональной деятельности</w:t>
      </w:r>
      <w:bookmarkEnd w:id="2"/>
      <w:r w:rsidRPr="00790C01">
        <w:rPr>
          <w:rFonts w:ascii="Times New Roman" w:hAnsi="Times New Roman"/>
          <w:sz w:val="28"/>
          <w:szCs w:val="28"/>
        </w:rPr>
        <w:t xml:space="preserve"> </w:t>
      </w:r>
      <w:r w:rsidRPr="00D92911">
        <w:rPr>
          <w:rFonts w:ascii="Times New Roman" w:hAnsi="Times New Roman"/>
          <w:sz w:val="28"/>
          <w:szCs w:val="28"/>
        </w:rPr>
        <w:t>(</w:t>
      </w:r>
      <w:r w:rsidRPr="00790C01">
        <w:rPr>
          <w:rFonts w:ascii="Times New Roman" w:hAnsi="Times New Roman"/>
          <w:i/>
          <w:sz w:val="28"/>
          <w:szCs w:val="28"/>
        </w:rPr>
        <w:t>з</w:t>
      </w:r>
      <w:r>
        <w:rPr>
          <w:rFonts w:ascii="Times New Roman" w:hAnsi="Times New Roman"/>
          <w:i/>
          <w:sz w:val="28"/>
          <w:szCs w:val="28"/>
        </w:rPr>
        <w:t>нать</w:t>
      </w:r>
      <w:r w:rsidRPr="00790C01">
        <w:rPr>
          <w:rFonts w:ascii="Times New Roman" w:hAnsi="Times New Roman"/>
          <w:sz w:val="28"/>
          <w:szCs w:val="28"/>
        </w:rPr>
        <w:t xml:space="preserve"> виды источников информации, информационных ресурсов и технологий</w:t>
      </w:r>
      <w:r>
        <w:rPr>
          <w:rFonts w:ascii="Times New Roman" w:hAnsi="Times New Roman"/>
          <w:sz w:val="28"/>
          <w:szCs w:val="28"/>
        </w:rPr>
        <w:t xml:space="preserve">; </w:t>
      </w:r>
      <w:r w:rsidRPr="00790C01">
        <w:rPr>
          <w:rFonts w:ascii="Times New Roman" w:hAnsi="Times New Roman"/>
          <w:sz w:val="28"/>
          <w:szCs w:val="28"/>
        </w:rPr>
        <w:t xml:space="preserve"> </w:t>
      </w:r>
      <w:r w:rsidRPr="00790C01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ть</w:t>
      </w:r>
      <w:r w:rsidRPr="00790C01">
        <w:rPr>
          <w:rFonts w:ascii="Times New Roman" w:hAnsi="Times New Roman"/>
          <w:sz w:val="28"/>
          <w:szCs w:val="28"/>
        </w:rPr>
        <w:t xml:space="preserve"> на практике применять различные методы сбора, анализа, систематизации и интерпретации данных</w:t>
      </w:r>
      <w:r>
        <w:rPr>
          <w:rFonts w:ascii="Times New Roman" w:hAnsi="Times New Roman"/>
          <w:sz w:val="28"/>
          <w:szCs w:val="28"/>
        </w:rPr>
        <w:t>;</w:t>
      </w:r>
      <w:r w:rsidRPr="00790C01">
        <w:rPr>
          <w:rFonts w:ascii="Times New Roman" w:hAnsi="Times New Roman"/>
          <w:sz w:val="28"/>
          <w:szCs w:val="28"/>
        </w:rPr>
        <w:t xml:space="preserve"> </w:t>
      </w:r>
      <w:r w:rsidRPr="00790C01">
        <w:rPr>
          <w:rFonts w:ascii="Times New Roman" w:hAnsi="Times New Roman"/>
          <w:i/>
          <w:sz w:val="28"/>
          <w:szCs w:val="28"/>
        </w:rPr>
        <w:t>владе</w:t>
      </w:r>
      <w:r>
        <w:rPr>
          <w:rFonts w:ascii="Times New Roman" w:hAnsi="Times New Roman"/>
          <w:i/>
          <w:sz w:val="28"/>
          <w:szCs w:val="28"/>
        </w:rPr>
        <w:t>ть</w:t>
      </w:r>
      <w:r w:rsidRPr="00790C01">
        <w:rPr>
          <w:rFonts w:ascii="Times New Roman" w:hAnsi="Times New Roman"/>
          <w:sz w:val="28"/>
          <w:szCs w:val="28"/>
        </w:rPr>
        <w:t xml:space="preserve"> навыками использования различных методов работы с информацией на различных стадиях её обработки</w:t>
      </w:r>
      <w:r>
        <w:rPr>
          <w:rFonts w:ascii="Times New Roman" w:hAnsi="Times New Roman"/>
          <w:sz w:val="28"/>
          <w:szCs w:val="28"/>
        </w:rPr>
        <w:t>);</w:t>
      </w:r>
    </w:p>
    <w:p w:rsidR="005C7BDF" w:rsidRPr="006437CF" w:rsidRDefault="005C7BDF" w:rsidP="00790C01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ПК–3</w:t>
      </w:r>
      <w:r w:rsidRPr="006437CF">
        <w:rPr>
          <w:rFonts w:ascii="Times New Roman" w:hAnsi="Times New Roman"/>
          <w:sz w:val="28"/>
          <w:szCs w:val="28"/>
        </w:rPr>
        <w:t xml:space="preserve">1: </w:t>
      </w:r>
      <w:r w:rsidRPr="00790C01">
        <w:rPr>
          <w:rFonts w:ascii="Times New Roman" w:hAnsi="Times New Roman"/>
          <w:sz w:val="28"/>
          <w:szCs w:val="28"/>
        </w:rPr>
        <w:t xml:space="preserve">способность осуществлять сбор, анализ, систематизацию, оценку и интерпретацию данных, необходимых для решения профессиональных задач </w:t>
      </w:r>
      <w:r w:rsidRPr="006437CF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знать</w:t>
      </w:r>
      <w:r w:rsidRPr="00790C01">
        <w:rPr>
          <w:rFonts w:ascii="Times New Roman" w:hAnsi="Times New Roman"/>
          <w:sz w:val="28"/>
          <w:szCs w:val="28"/>
        </w:rPr>
        <w:t xml:space="preserve"> методы сбора, анализа, систематизации, оценки и интерпре</w:t>
      </w:r>
      <w:r>
        <w:rPr>
          <w:rFonts w:ascii="Times New Roman" w:hAnsi="Times New Roman"/>
          <w:sz w:val="28"/>
          <w:szCs w:val="28"/>
        </w:rPr>
        <w:t xml:space="preserve">тации данных;  </w:t>
      </w:r>
      <w:r>
        <w:rPr>
          <w:rFonts w:ascii="Times New Roman" w:hAnsi="Times New Roman"/>
          <w:i/>
          <w:sz w:val="28"/>
          <w:szCs w:val="28"/>
        </w:rPr>
        <w:t>уметь</w:t>
      </w:r>
      <w:r w:rsidRPr="00790C01">
        <w:rPr>
          <w:rFonts w:ascii="Times New Roman" w:hAnsi="Times New Roman"/>
          <w:sz w:val="28"/>
          <w:szCs w:val="28"/>
        </w:rPr>
        <w:t xml:space="preserve"> на практике применять различные методы сбора, анализа, систематизации и интерпретации данных</w:t>
      </w:r>
      <w:r>
        <w:rPr>
          <w:rFonts w:ascii="Times New Roman" w:hAnsi="Times New Roman"/>
          <w:sz w:val="28"/>
          <w:szCs w:val="28"/>
        </w:rPr>
        <w:t>;</w:t>
      </w:r>
      <w:r w:rsidRPr="00790C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владеть</w:t>
      </w:r>
      <w:r w:rsidRPr="00790C01">
        <w:rPr>
          <w:rFonts w:ascii="Times New Roman" w:hAnsi="Times New Roman"/>
          <w:sz w:val="28"/>
          <w:szCs w:val="28"/>
        </w:rPr>
        <w:t xml:space="preserve"> навыками использования различных методов работы с информацией на различных стадиях её обработки</w:t>
      </w:r>
      <w:r w:rsidRPr="006437CF">
        <w:rPr>
          <w:rFonts w:ascii="Times New Roman" w:hAnsi="Times New Roman"/>
          <w:sz w:val="28"/>
          <w:szCs w:val="28"/>
        </w:rPr>
        <w:t>).</w:t>
      </w:r>
    </w:p>
    <w:p w:rsidR="005C7BDF" w:rsidRPr="00EE1DE2" w:rsidRDefault="005C7BDF" w:rsidP="00353842">
      <w:pPr>
        <w:pStyle w:val="Heading2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 xml:space="preserve">Образовательные технологии: </w:t>
      </w:r>
    </w:p>
    <w:p w:rsidR="005C7BDF" w:rsidRPr="00790C01" w:rsidRDefault="005C7BDF" w:rsidP="00790C0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790C01">
        <w:rPr>
          <w:rFonts w:ascii="Times New Roman" w:hAnsi="Times New Roman"/>
          <w:spacing w:val="-6"/>
          <w:sz w:val="28"/>
          <w:szCs w:val="28"/>
        </w:rPr>
        <w:t>В преподавании дисциплины «Информатика» применяются разнообразные интерактивные образовательные технологии в зависимости от вида и цели учебного занятия.</w:t>
      </w:r>
    </w:p>
    <w:p w:rsidR="005C7BDF" w:rsidRPr="00790C01" w:rsidRDefault="005C7BDF" w:rsidP="00790C0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</w:t>
      </w:r>
      <w:r w:rsidRPr="00790C01">
        <w:rPr>
          <w:rFonts w:ascii="Times New Roman" w:hAnsi="Times New Roman"/>
          <w:spacing w:val="-6"/>
          <w:sz w:val="28"/>
          <w:szCs w:val="28"/>
        </w:rPr>
        <w:t>Теоретический материал излагается на лекционных занятиях в форме п</w:t>
      </w:r>
      <w:r>
        <w:rPr>
          <w:rFonts w:ascii="Times New Roman" w:hAnsi="Times New Roman"/>
          <w:spacing w:val="-6"/>
          <w:sz w:val="28"/>
          <w:szCs w:val="28"/>
        </w:rPr>
        <w:t>роблемно-ориентированных лекций.</w:t>
      </w:r>
    </w:p>
    <w:p w:rsidR="005C7BDF" w:rsidRPr="00790C01" w:rsidRDefault="005C7BDF" w:rsidP="00790C0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</w:t>
      </w:r>
      <w:r w:rsidRPr="00790C01">
        <w:rPr>
          <w:rFonts w:ascii="Times New Roman" w:hAnsi="Times New Roman"/>
          <w:spacing w:val="-6"/>
          <w:sz w:val="28"/>
          <w:szCs w:val="28"/>
        </w:rPr>
        <w:t>Лабораторные занятия по дисциплине «Информатика»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5C7BDF" w:rsidRDefault="005C7BDF" w:rsidP="0035384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pacing w:val="-6"/>
          <w:sz w:val="28"/>
          <w:szCs w:val="28"/>
        </w:rPr>
      </w:pPr>
    </w:p>
    <w:p w:rsidR="005C7BDF" w:rsidRPr="00790C01" w:rsidRDefault="005C7BDF" w:rsidP="0035384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iCs/>
          <w:sz w:val="28"/>
          <w:szCs w:val="28"/>
          <w:lang w:eastAsia="ru-RU"/>
        </w:rPr>
        <w:t>ь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>:</w:t>
      </w:r>
      <w:r w:rsidRPr="00790C01">
        <w:rPr>
          <w:bCs/>
          <w:sz w:val="28"/>
          <w:szCs w:val="28"/>
        </w:rPr>
        <w:t xml:space="preserve"> </w:t>
      </w:r>
      <w:r w:rsidRPr="00790C01">
        <w:rPr>
          <w:rFonts w:ascii="Times New Roman" w:hAnsi="Times New Roman"/>
          <w:bCs/>
          <w:sz w:val="28"/>
          <w:szCs w:val="28"/>
        </w:rPr>
        <w:t>Л.С. Драгунова, доцент</w:t>
      </w:r>
      <w:r w:rsidRPr="00790C01">
        <w:rPr>
          <w:rFonts w:ascii="Times New Roman" w:hAnsi="Times New Roman"/>
          <w:sz w:val="28"/>
          <w:szCs w:val="28"/>
        </w:rPr>
        <w:t>, кафедра информатики</w:t>
      </w:r>
    </w:p>
    <w:p w:rsidR="005C7BDF" w:rsidRDefault="005C7BDF" w:rsidP="00353842">
      <w:pPr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 xml:space="preserve">             </w:t>
      </w:r>
    </w:p>
    <w:p w:rsidR="005C7BDF" w:rsidRDefault="005C7BDF" w:rsidP="00353842"/>
    <w:p w:rsidR="005C7BDF" w:rsidRDefault="005C7BDF"/>
    <w:sectPr w:rsidR="005C7BDF" w:rsidSect="00E56757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BF06DA"/>
    <w:multiLevelType w:val="multilevel"/>
    <w:tmpl w:val="12886F6E"/>
    <w:lvl w:ilvl="0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34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70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780" w:hanging="360"/>
      </w:pPr>
      <w:rPr>
        <w:rFonts w:ascii="Symbol" w:hAnsi="Symbol" w:hint="default"/>
      </w:rPr>
    </w:lvl>
  </w:abstractNum>
  <w:abstractNum w:abstractNumId="1">
    <w:nsid w:val="39B8072E"/>
    <w:multiLevelType w:val="singleLevel"/>
    <w:tmpl w:val="90DA852C"/>
    <w:lvl w:ilvl="0">
      <w:numFmt w:val="bullet"/>
      <w:lvlText w:val=""/>
      <w:lvlJc w:val="left"/>
      <w:pPr>
        <w:tabs>
          <w:tab w:val="num" w:pos="525"/>
        </w:tabs>
        <w:ind w:left="525" w:hanging="525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252C"/>
    <w:rsid w:val="000876AD"/>
    <w:rsid w:val="001B7A3F"/>
    <w:rsid w:val="002A42CC"/>
    <w:rsid w:val="002E287B"/>
    <w:rsid w:val="00353842"/>
    <w:rsid w:val="00442DEF"/>
    <w:rsid w:val="004A6E2A"/>
    <w:rsid w:val="00514C3C"/>
    <w:rsid w:val="005C7BDF"/>
    <w:rsid w:val="00615504"/>
    <w:rsid w:val="006437CF"/>
    <w:rsid w:val="006F1B45"/>
    <w:rsid w:val="00790C01"/>
    <w:rsid w:val="008A13DF"/>
    <w:rsid w:val="0090281F"/>
    <w:rsid w:val="009E4B06"/>
    <w:rsid w:val="00A37FB2"/>
    <w:rsid w:val="00A955D4"/>
    <w:rsid w:val="00B25503"/>
    <w:rsid w:val="00D92911"/>
    <w:rsid w:val="00DA252C"/>
    <w:rsid w:val="00E17BC6"/>
    <w:rsid w:val="00E56757"/>
    <w:rsid w:val="00EE1DE2"/>
    <w:rsid w:val="00F51683"/>
    <w:rsid w:val="00FA4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842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53842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353842"/>
    <w:rPr>
      <w:rFonts w:ascii="Cambria" w:hAnsi="Cambria" w:cs="Times New Roman"/>
      <w:b/>
      <w:bCs/>
      <w:iCs/>
      <w:sz w:val="28"/>
      <w:szCs w:val="28"/>
    </w:rPr>
  </w:style>
  <w:style w:type="paragraph" w:styleId="BodyTextIndent">
    <w:name w:val="Body Text Indent"/>
    <w:basedOn w:val="Normal"/>
    <w:link w:val="BodyTextIndentChar"/>
    <w:uiPriority w:val="99"/>
    <w:semiHidden/>
    <w:rsid w:val="008A13D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A13DF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2</Pages>
  <Words>716</Words>
  <Characters>4083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2015-02-18T09:04:00Z</dcterms:created>
  <dcterms:modified xsi:type="dcterms:W3CDTF">2015-07-01T05:18:00Z</dcterms:modified>
</cp:coreProperties>
</file>