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017" w:rsidRPr="00321915" w:rsidRDefault="00656017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656017" w:rsidRPr="00321915" w:rsidRDefault="00656017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56017" w:rsidRPr="00C76C3F" w:rsidRDefault="00656017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Б1.Б.35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</w:t>
      </w:r>
    </w:p>
    <w:p w:rsidR="00656017" w:rsidRPr="00C71697" w:rsidRDefault="00656017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656017" w:rsidRDefault="0065601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656017" w:rsidRPr="00321915" w:rsidRDefault="0065601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656017" w:rsidRDefault="0065601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656017" w:rsidRPr="00321915" w:rsidRDefault="0065601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656017" w:rsidRPr="00321915" w:rsidRDefault="0065601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56017" w:rsidRPr="00C71697" w:rsidRDefault="0065601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656017" w:rsidRPr="00321915" w:rsidRDefault="00656017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 xml:space="preserve">исциплина «Физическая культура» включена в </w:t>
      </w:r>
      <w:r>
        <w:rPr>
          <w:b w:val="0"/>
          <w:szCs w:val="28"/>
        </w:rPr>
        <w:t>базов</w:t>
      </w:r>
      <w:r w:rsidRPr="00C71697">
        <w:rPr>
          <w:b w:val="0"/>
          <w:szCs w:val="28"/>
        </w:rPr>
        <w:t>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</w:t>
      </w:r>
      <w:r>
        <w:rPr>
          <w:b w:val="0"/>
          <w:szCs w:val="28"/>
        </w:rPr>
        <w:t>специалистов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>специальности</w:t>
      </w:r>
      <w:r w:rsidRPr="00C71697">
        <w:rPr>
          <w:b w:val="0"/>
          <w:szCs w:val="28"/>
        </w:rPr>
        <w:t xml:space="preserve">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</w:t>
      </w:r>
      <w:r>
        <w:rPr>
          <w:b w:val="0"/>
          <w:szCs w:val="28"/>
        </w:rPr>
        <w:t>5</w:t>
      </w:r>
      <w:r w:rsidRPr="00C76C3F">
        <w:rPr>
          <w:b w:val="0"/>
          <w:szCs w:val="28"/>
        </w:rPr>
        <w:t>.0</w:t>
      </w:r>
      <w:r w:rsidRPr="00040FA8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040FA8">
        <w:rPr>
          <w:b w:val="0"/>
          <w:i/>
          <w:szCs w:val="28"/>
        </w:rPr>
        <w:t>Экономи</w:t>
      </w:r>
      <w:r>
        <w:rPr>
          <w:b w:val="0"/>
          <w:i/>
          <w:szCs w:val="28"/>
        </w:rPr>
        <w:t>ческая безопасность</w:t>
      </w:r>
      <w:r w:rsidRPr="00321915">
        <w:rPr>
          <w:b w:val="0"/>
          <w:i/>
          <w:szCs w:val="28"/>
        </w:rPr>
        <w:t>.</w:t>
      </w:r>
    </w:p>
    <w:p w:rsidR="00656017" w:rsidRPr="00851BDD" w:rsidRDefault="00656017" w:rsidP="00040FA8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</w:t>
      </w:r>
      <w:r w:rsidRPr="00851BDD">
        <w:rPr>
          <w:b w:val="0"/>
          <w:szCs w:val="28"/>
        </w:rPr>
        <w:t xml:space="preserve">Значимость дисциплины проявляется через гармонизацию духовных  и физических сил, формирование  общечеловеческих ценностей,  таких как здоровье, психическое и физическое благополучие. </w:t>
      </w:r>
    </w:p>
    <w:p w:rsidR="00656017" w:rsidRPr="00321915" w:rsidRDefault="00656017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56017" w:rsidRDefault="0065601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40FA8">
        <w:rPr>
          <w:rFonts w:ascii="Times New Roman" w:hAnsi="Times New Roman"/>
          <w:sz w:val="28"/>
          <w:szCs w:val="28"/>
        </w:rPr>
        <w:t>Целью физического воспитания студентов является формирование физической культуры личности.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040FA8">
        <w:rPr>
          <w:rFonts w:ascii="Times New Roman" w:hAnsi="Times New Roman"/>
          <w:sz w:val="28"/>
          <w:szCs w:val="28"/>
        </w:rPr>
        <w:t>Курс  физического воспитания студентов предусматривает воспитательные, развивающие и оздоровительные задачи: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научить понимать роль физической культуры в развитии личности и подготовке ее к профессиональной деятельности;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знать научно-практические основы физической культуры и здорового образа жизни;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сформировать мотивационно - ценностное отношение к физической культуре, установки на здоровый образ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личности;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обеспечить общую и профессионально-прикладную физическую подготовленность, определяющей психофизическую готовность студента у будущей профессии;</w:t>
      </w:r>
    </w:p>
    <w:p w:rsidR="00656017" w:rsidRPr="00040FA8" w:rsidRDefault="00656017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приобрести знания, умения  и навыки в оздоровительной  и спортивной деятельности,  для достижения жизненных и профессиональных целей.</w:t>
      </w:r>
    </w:p>
    <w:p w:rsidR="00656017" w:rsidRDefault="0065601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56017" w:rsidRDefault="0065601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56017" w:rsidRPr="00040FA8" w:rsidRDefault="00656017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sz w:val="28"/>
          <w:szCs w:val="28"/>
        </w:rPr>
        <w:t xml:space="preserve">         </w:t>
      </w:r>
      <w:r w:rsidRPr="00040FA8">
        <w:rPr>
          <w:rFonts w:ascii="Times New Roman" w:hAnsi="Times New Roman"/>
          <w:sz w:val="28"/>
          <w:szCs w:val="28"/>
        </w:rPr>
        <w:t xml:space="preserve">Физическая культура в общекультурной и профессиональной подготовке студентов.   Основы здорового образа жизни. Психофизиологические основы учебного труда и интеллектуальной деятельности студента. Социально-биологические основы физической культуры. 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спорта. 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упражнениями. Спорт. Индивидуальный выбор вида спорта или систем физического воспитания. Особенности занятий избранным видом спорта. Профессионально-прикладная физическая  подготовка. Физическая культура в профессиональной деятельности специалиста. </w:t>
      </w:r>
    </w:p>
    <w:p w:rsidR="00656017" w:rsidRDefault="00656017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656017" w:rsidRDefault="00656017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</w:t>
      </w:r>
      <w:r>
        <w:rPr>
          <w:rFonts w:ascii="Times New Roman" w:hAnsi="Times New Roman"/>
          <w:b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bookmarkEnd w:id="0"/>
    <w:p w:rsidR="00656017" w:rsidRPr="005B3353" w:rsidRDefault="00656017" w:rsidP="005B3353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</w:t>
      </w:r>
      <w:r w:rsidRPr="005B3353">
        <w:rPr>
          <w:b w:val="0"/>
          <w:szCs w:val="28"/>
        </w:rPr>
        <w:t>ОК-12: способностью организовывать свою жизнь в соответствии с социально-значимыми представлениями о здоровом образе жизни, достигать и поддерживать должный уровень физической подготовленности, необходимой для обеспечения социальной активности и полноценной профессиональной деятельности; (</w:t>
      </w:r>
      <w:r w:rsidRPr="005B3353">
        <w:rPr>
          <w:b w:val="0"/>
          <w:i/>
          <w:szCs w:val="28"/>
        </w:rPr>
        <w:t>знать</w:t>
      </w:r>
      <w:r w:rsidRPr="005B3353">
        <w:rPr>
          <w:b w:val="0"/>
          <w:szCs w:val="28"/>
        </w:rPr>
        <w:t xml:space="preserve"> основы физической культуры и здорового образа жизни</w:t>
      </w:r>
      <w:r>
        <w:rPr>
          <w:b w:val="0"/>
          <w:szCs w:val="28"/>
        </w:rPr>
        <w:t>;</w:t>
      </w:r>
      <w:r w:rsidRPr="005B3353">
        <w:rPr>
          <w:b w:val="0"/>
          <w:szCs w:val="28"/>
        </w:rPr>
        <w:t xml:space="preserve"> </w:t>
      </w:r>
      <w:r w:rsidRPr="005B3353">
        <w:rPr>
          <w:b w:val="0"/>
          <w:i/>
          <w:szCs w:val="28"/>
        </w:rPr>
        <w:t>уметь</w:t>
      </w:r>
      <w:r w:rsidRPr="005B3353">
        <w:rPr>
          <w:b w:val="0"/>
          <w:szCs w:val="28"/>
        </w:rPr>
        <w:t xml:space="preserve"> применять полученные знания на практике, владеть методиками профессионально-прикладной физической подготовки</w:t>
      </w:r>
      <w:r>
        <w:rPr>
          <w:b w:val="0"/>
          <w:szCs w:val="28"/>
        </w:rPr>
        <w:t>;</w:t>
      </w:r>
      <w:r w:rsidRPr="005B3353">
        <w:rPr>
          <w:b w:val="0"/>
          <w:szCs w:val="28"/>
        </w:rPr>
        <w:t xml:space="preserve"> </w:t>
      </w:r>
      <w:r w:rsidRPr="005B3353">
        <w:rPr>
          <w:b w:val="0"/>
          <w:i/>
          <w:szCs w:val="28"/>
        </w:rPr>
        <w:t>владеть,</w:t>
      </w:r>
      <w:r w:rsidRPr="005B3353">
        <w:rPr>
          <w:b w:val="0"/>
          <w:szCs w:val="28"/>
        </w:rPr>
        <w:t xml:space="preserve"> способностью организовывать свою жизнь в соответствии с социально-значимыми представлениями о здоровом образе жизни)</w:t>
      </w:r>
      <w:r>
        <w:rPr>
          <w:b w:val="0"/>
          <w:szCs w:val="28"/>
        </w:rPr>
        <w:t>;</w:t>
      </w:r>
    </w:p>
    <w:p w:rsidR="00656017" w:rsidRPr="000D386A" w:rsidRDefault="00656017" w:rsidP="00E544A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ПК-21:</w:t>
      </w:r>
      <w:r w:rsidRPr="000D386A">
        <w:rPr>
          <w:rFonts w:ascii="Times New Roman" w:hAnsi="Times New Roman"/>
          <w:sz w:val="28"/>
          <w:szCs w:val="28"/>
        </w:rPr>
        <w:t xml:space="preserve"> способностью осуществлять действия по силовому </w:t>
      </w:r>
      <w:r w:rsidRPr="00842C27">
        <w:rPr>
          <w:rFonts w:ascii="Times New Roman" w:hAnsi="Times New Roman"/>
          <w:spacing w:val="20"/>
          <w:sz w:val="28"/>
          <w:szCs w:val="28"/>
        </w:rPr>
        <w:t>пр</w:t>
      </w:r>
      <w:r w:rsidRPr="000D386A">
        <w:rPr>
          <w:rFonts w:ascii="Times New Roman" w:hAnsi="Times New Roman"/>
          <w:sz w:val="28"/>
          <w:szCs w:val="28"/>
        </w:rPr>
        <w:t>есечению правон</w:t>
      </w:r>
      <w:r w:rsidRPr="00842C27">
        <w:rPr>
          <w:rFonts w:ascii="Times New Roman" w:hAnsi="Times New Roman"/>
          <w:spacing w:val="20"/>
          <w:sz w:val="28"/>
          <w:szCs w:val="28"/>
        </w:rPr>
        <w:t>ар</w:t>
      </w:r>
      <w:r w:rsidRPr="000D386A">
        <w:rPr>
          <w:rFonts w:ascii="Times New Roman" w:hAnsi="Times New Roman"/>
          <w:sz w:val="28"/>
          <w:szCs w:val="28"/>
        </w:rPr>
        <w:t>ушений, использовать для решения профессиональных задач специальную технику, оружие, специальные средства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(</w:t>
      </w:r>
      <w:r w:rsidRPr="000D386A">
        <w:rPr>
          <w:rFonts w:ascii="Times New Roman" w:hAnsi="Times New Roman"/>
          <w:i/>
          <w:sz w:val="28"/>
          <w:szCs w:val="28"/>
        </w:rPr>
        <w:t>знать</w:t>
      </w:r>
      <w:r w:rsidRPr="000D386A">
        <w:rPr>
          <w:rFonts w:ascii="Times New Roman" w:hAnsi="Times New Roman"/>
          <w:sz w:val="28"/>
          <w:szCs w:val="28"/>
        </w:rPr>
        <w:t xml:space="preserve"> приемы самообороны</w:t>
      </w:r>
      <w:r>
        <w:rPr>
          <w:rFonts w:ascii="Times New Roman" w:hAnsi="Times New Roman"/>
          <w:sz w:val="28"/>
          <w:szCs w:val="28"/>
        </w:rPr>
        <w:t>;</w:t>
      </w:r>
      <w:r w:rsidRPr="000D386A"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i/>
          <w:sz w:val="28"/>
          <w:szCs w:val="28"/>
        </w:rPr>
        <w:t>уметь</w:t>
      </w:r>
      <w:r w:rsidRPr="000D386A">
        <w:rPr>
          <w:rFonts w:ascii="Times New Roman" w:hAnsi="Times New Roman"/>
          <w:sz w:val="28"/>
          <w:szCs w:val="28"/>
        </w:rPr>
        <w:t xml:space="preserve"> правильно использовать приемы самообороны</w:t>
      </w:r>
      <w:r>
        <w:rPr>
          <w:rFonts w:ascii="Times New Roman" w:hAnsi="Times New Roman"/>
          <w:sz w:val="28"/>
          <w:szCs w:val="28"/>
        </w:rPr>
        <w:t>;</w:t>
      </w:r>
      <w:r w:rsidRPr="000D386A"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i/>
          <w:sz w:val="28"/>
          <w:szCs w:val="28"/>
        </w:rPr>
        <w:t>владеть</w:t>
      </w:r>
      <w:r w:rsidRPr="000D386A">
        <w:rPr>
          <w:rFonts w:ascii="Times New Roman" w:hAnsi="Times New Roman"/>
          <w:sz w:val="28"/>
          <w:szCs w:val="28"/>
        </w:rPr>
        <w:t xml:space="preserve"> приемами рукопашного боя и самообороны).</w:t>
      </w:r>
    </w:p>
    <w:p w:rsidR="00656017" w:rsidRDefault="00656017" w:rsidP="00E544AB">
      <w:pPr>
        <w:tabs>
          <w:tab w:val="left" w:pos="540"/>
        </w:tabs>
        <w:spacing w:line="120" w:lineRule="auto"/>
        <w:jc w:val="both"/>
        <w:rPr>
          <w:rFonts w:ascii="Times New Roman" w:hAnsi="Times New Roman"/>
          <w:sz w:val="28"/>
          <w:szCs w:val="28"/>
        </w:rPr>
      </w:pPr>
    </w:p>
    <w:p w:rsidR="00656017" w:rsidRPr="00DE4EC7" w:rsidRDefault="00656017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 w:rsidRPr="00DE4EC7">
        <w:rPr>
          <w:rFonts w:ascii="Times New Roman" w:hAnsi="Times New Roman"/>
          <w:sz w:val="28"/>
          <w:szCs w:val="28"/>
        </w:rPr>
        <w:t>прове</w:t>
      </w:r>
      <w:r>
        <w:rPr>
          <w:rFonts w:ascii="Times New Roman" w:hAnsi="Times New Roman"/>
          <w:sz w:val="28"/>
          <w:szCs w:val="28"/>
        </w:rPr>
        <w:t>дение занятий в интерактивной форме.</w:t>
      </w:r>
    </w:p>
    <w:p w:rsidR="00656017" w:rsidRDefault="00656017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656017" w:rsidRDefault="0065601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656017" w:rsidRDefault="00656017" w:rsidP="00C71697">
      <w:pPr>
        <w:spacing w:after="0" w:line="240" w:lineRule="auto"/>
        <w:jc w:val="both"/>
      </w:pPr>
    </w:p>
    <w:sectPr w:rsidR="00656017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40FA8"/>
    <w:rsid w:val="000D386A"/>
    <w:rsid w:val="001A020A"/>
    <w:rsid w:val="00230160"/>
    <w:rsid w:val="00272410"/>
    <w:rsid w:val="002925BA"/>
    <w:rsid w:val="002F4D5B"/>
    <w:rsid w:val="00321915"/>
    <w:rsid w:val="003459B2"/>
    <w:rsid w:val="00495FEF"/>
    <w:rsid w:val="00535BEF"/>
    <w:rsid w:val="005A4494"/>
    <w:rsid w:val="005B3353"/>
    <w:rsid w:val="00647BC2"/>
    <w:rsid w:val="00656017"/>
    <w:rsid w:val="006731F9"/>
    <w:rsid w:val="006A2E08"/>
    <w:rsid w:val="006B7303"/>
    <w:rsid w:val="006D1E52"/>
    <w:rsid w:val="006D4594"/>
    <w:rsid w:val="006E0F76"/>
    <w:rsid w:val="007216F4"/>
    <w:rsid w:val="00747780"/>
    <w:rsid w:val="00751E0E"/>
    <w:rsid w:val="008160D8"/>
    <w:rsid w:val="00842C27"/>
    <w:rsid w:val="00851BDD"/>
    <w:rsid w:val="008571E2"/>
    <w:rsid w:val="008D5CC7"/>
    <w:rsid w:val="00927838"/>
    <w:rsid w:val="009F366E"/>
    <w:rsid w:val="00AB1F38"/>
    <w:rsid w:val="00AC5217"/>
    <w:rsid w:val="00AD66B4"/>
    <w:rsid w:val="00AF4C5A"/>
    <w:rsid w:val="00B2203E"/>
    <w:rsid w:val="00C64FC1"/>
    <w:rsid w:val="00C71697"/>
    <w:rsid w:val="00C76C3F"/>
    <w:rsid w:val="00D01706"/>
    <w:rsid w:val="00D1019C"/>
    <w:rsid w:val="00D236DA"/>
    <w:rsid w:val="00D951CC"/>
    <w:rsid w:val="00DE4EC7"/>
    <w:rsid w:val="00E544AB"/>
    <w:rsid w:val="00EB0340"/>
    <w:rsid w:val="00EC4E3A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88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2</Pages>
  <Words>568</Words>
  <Characters>3239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15</cp:revision>
  <dcterms:created xsi:type="dcterms:W3CDTF">2014-04-10T02:32:00Z</dcterms:created>
  <dcterms:modified xsi:type="dcterms:W3CDTF">2015-07-01T05:10:00Z</dcterms:modified>
</cp:coreProperties>
</file>