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B10" w:rsidRPr="00E616C2" w:rsidRDefault="002E6B10" w:rsidP="00B420A7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2E6B10" w:rsidRPr="00E616C2" w:rsidRDefault="002E6B10" w:rsidP="00063920">
      <w:pPr>
        <w:tabs>
          <w:tab w:val="left" w:pos="720"/>
        </w:tabs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E6B10" w:rsidRPr="00063920" w:rsidRDefault="002E6B10" w:rsidP="00B420A7">
      <w:pPr>
        <w:tabs>
          <w:tab w:val="left" w:pos="72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63920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</w:t>
      </w:r>
      <w:r w:rsidRPr="00063920">
        <w:rPr>
          <w:rFonts w:ascii="Times New Roman" w:hAnsi="Times New Roman"/>
          <w:sz w:val="28"/>
          <w:szCs w:val="28"/>
        </w:rPr>
        <w:t>.Б.</w:t>
      </w:r>
      <w:r>
        <w:rPr>
          <w:rFonts w:ascii="Times New Roman" w:hAnsi="Times New Roman"/>
          <w:sz w:val="28"/>
          <w:szCs w:val="28"/>
        </w:rPr>
        <w:t>23</w:t>
      </w:r>
      <w:r w:rsidRPr="00063920">
        <w:rPr>
          <w:rFonts w:ascii="Times New Roman" w:hAnsi="Times New Roman"/>
          <w:sz w:val="28"/>
          <w:szCs w:val="28"/>
        </w:rPr>
        <w:t xml:space="preserve"> Экономическая безопасность</w:t>
      </w:r>
    </w:p>
    <w:p w:rsidR="002E6B10" w:rsidRPr="00EF55A9" w:rsidRDefault="002E6B10" w:rsidP="00063920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  <w:vertAlign w:val="subscript"/>
        </w:rPr>
      </w:pPr>
    </w:p>
    <w:p w:rsidR="002E6B10" w:rsidRPr="00D649B8" w:rsidRDefault="002E6B10" w:rsidP="00B420A7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D649B8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>,8</w:t>
      </w:r>
    </w:p>
    <w:p w:rsidR="002E6B10" w:rsidRPr="00D649B8" w:rsidRDefault="002E6B10" w:rsidP="00B420A7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D649B8">
        <w:rPr>
          <w:rFonts w:ascii="Times New Roman" w:hAnsi="Times New Roman"/>
          <w:sz w:val="28"/>
          <w:szCs w:val="28"/>
        </w:rPr>
        <w:t>288</w:t>
      </w:r>
    </w:p>
    <w:p w:rsidR="002E6B10" w:rsidRPr="00D649B8" w:rsidRDefault="002E6B10" w:rsidP="00B420A7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D649B8">
        <w:rPr>
          <w:rFonts w:ascii="Times New Roman" w:hAnsi="Times New Roman"/>
          <w:sz w:val="28"/>
          <w:szCs w:val="28"/>
        </w:rPr>
        <w:t>8</w:t>
      </w:r>
    </w:p>
    <w:p w:rsidR="002E6B10" w:rsidRPr="00D649B8" w:rsidRDefault="002E6B10" w:rsidP="00B420A7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>Курсовая работа:</w:t>
      </w:r>
      <w:r w:rsidRPr="00D649B8">
        <w:rPr>
          <w:rFonts w:ascii="Times New Roman" w:hAnsi="Times New Roman"/>
          <w:sz w:val="28"/>
          <w:szCs w:val="28"/>
        </w:rPr>
        <w:t xml:space="preserve"> 8</w:t>
      </w:r>
    </w:p>
    <w:p w:rsidR="002E6B10" w:rsidRPr="00D649B8" w:rsidRDefault="002E6B10" w:rsidP="00B420A7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зачет, </w:t>
      </w:r>
      <w:r w:rsidRPr="00D649B8">
        <w:rPr>
          <w:rFonts w:ascii="Times New Roman" w:hAnsi="Times New Roman"/>
          <w:sz w:val="28"/>
          <w:szCs w:val="28"/>
        </w:rPr>
        <w:t>экзамен</w:t>
      </w:r>
    </w:p>
    <w:p w:rsidR="002E6B10" w:rsidRPr="00D649B8" w:rsidRDefault="002E6B10" w:rsidP="00B420A7">
      <w:pPr>
        <w:tabs>
          <w:tab w:val="left" w:pos="540"/>
        </w:tabs>
        <w:spacing w:after="0" w:line="12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2E6B10" w:rsidRPr="00D649B8" w:rsidRDefault="002E6B10" w:rsidP="00B420A7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2E6B10" w:rsidRPr="00D649B8" w:rsidRDefault="002E6B10" w:rsidP="00D649B8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  </w:t>
      </w:r>
      <w:r w:rsidRPr="00D649B8">
        <w:rPr>
          <w:rFonts w:ascii="Times New Roman" w:hAnsi="Times New Roman"/>
          <w:spacing w:val="-4"/>
          <w:sz w:val="28"/>
          <w:szCs w:val="28"/>
          <w:lang w:eastAsia="ru-RU"/>
        </w:rPr>
        <w:t>Дисциплина «Экономическая безопасность» в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ходит </w:t>
      </w:r>
      <w:r w:rsidRPr="00D649B8">
        <w:rPr>
          <w:rFonts w:ascii="Times New Roman" w:hAnsi="Times New Roman"/>
          <w:spacing w:val="-4"/>
          <w:sz w:val="28"/>
          <w:szCs w:val="28"/>
          <w:lang w:eastAsia="ru-RU"/>
        </w:rPr>
        <w:t xml:space="preserve">в базовую  часть 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 </w:t>
      </w:r>
      <w:r w:rsidRPr="00D649B8">
        <w:rPr>
          <w:rFonts w:ascii="Times New Roman" w:hAnsi="Times New Roman"/>
          <w:spacing w:val="-4"/>
          <w:sz w:val="28"/>
          <w:szCs w:val="28"/>
          <w:lang w:eastAsia="ru-RU"/>
        </w:rPr>
        <w:t xml:space="preserve"> учебного плана подготовки специалистов по 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специальности</w:t>
      </w:r>
      <w:r w:rsidRPr="00D649B8">
        <w:rPr>
          <w:rFonts w:ascii="Times New Roman" w:hAnsi="Times New Roman"/>
          <w:spacing w:val="-4"/>
          <w:sz w:val="28"/>
          <w:szCs w:val="28"/>
          <w:lang w:eastAsia="ru-RU"/>
        </w:rPr>
        <w:t xml:space="preserve"> 38.05.01 </w:t>
      </w:r>
      <w:r w:rsidRPr="00D649B8">
        <w:rPr>
          <w:rFonts w:ascii="Times New Roman" w:hAnsi="Times New Roman"/>
          <w:i/>
          <w:spacing w:val="-4"/>
          <w:sz w:val="28"/>
          <w:szCs w:val="28"/>
          <w:lang w:eastAsia="ru-RU"/>
        </w:rPr>
        <w:t>Экономическая безопасность</w:t>
      </w:r>
      <w:r>
        <w:rPr>
          <w:rFonts w:ascii="Times New Roman" w:hAnsi="Times New Roman"/>
          <w:i/>
          <w:spacing w:val="-4"/>
          <w:sz w:val="28"/>
          <w:szCs w:val="28"/>
          <w:lang w:eastAsia="ru-RU"/>
        </w:rPr>
        <w:t>.</w:t>
      </w:r>
      <w:r w:rsidRPr="00D649B8">
        <w:rPr>
          <w:rFonts w:ascii="Times New Roman" w:hAnsi="Times New Roman"/>
          <w:spacing w:val="-4"/>
          <w:sz w:val="28"/>
          <w:szCs w:val="28"/>
          <w:lang w:eastAsia="ru-RU"/>
        </w:rPr>
        <w:t xml:space="preserve"> </w:t>
      </w:r>
    </w:p>
    <w:p w:rsidR="002E6B10" w:rsidRPr="00D649B8" w:rsidRDefault="002E6B10" w:rsidP="00D649B8">
      <w:pPr>
        <w:pStyle w:val="BodyTextIndent"/>
        <w:spacing w:after="0" w:line="240" w:lineRule="auto"/>
        <w:ind w:left="0"/>
        <w:jc w:val="both"/>
        <w:rPr>
          <w:rFonts w:ascii="Times New Roman" w:hAnsi="Times New Roman"/>
          <w:spacing w:val="-4"/>
          <w:sz w:val="28"/>
          <w:szCs w:val="28"/>
          <w:lang w:eastAsia="ru-RU"/>
        </w:rPr>
      </w:pP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           </w:t>
      </w:r>
      <w:r w:rsidRPr="00D649B8">
        <w:rPr>
          <w:rFonts w:ascii="Times New Roman" w:hAnsi="Times New Roman"/>
          <w:spacing w:val="-4"/>
          <w:sz w:val="28"/>
          <w:szCs w:val="28"/>
          <w:lang w:eastAsia="ru-RU"/>
        </w:rPr>
        <w:t>Дисциплина дает новые знания в области государственного регулирования экономики, теории экономического равновесия и экономических кризисов, способствует формированию профессиональных компетенций, связана с дисциплинами «Экономическая теория», «Мировая экономика и международные экономические отношения», «Экономика организации (предприятия)» и др.</w:t>
      </w:r>
    </w:p>
    <w:p w:rsidR="002E6B10" w:rsidRPr="00D649B8" w:rsidRDefault="002E6B10" w:rsidP="00063920">
      <w:pPr>
        <w:pStyle w:val="BodyTextIndent"/>
        <w:spacing w:after="0" w:line="120" w:lineRule="auto"/>
        <w:ind w:left="0"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2E6B10" w:rsidRPr="00D649B8" w:rsidRDefault="002E6B10" w:rsidP="00D649B8">
      <w:pPr>
        <w:pStyle w:val="BodyTextIndent"/>
        <w:spacing w:after="0" w:line="240" w:lineRule="auto"/>
        <w:ind w:left="0" w:firstLine="720"/>
        <w:jc w:val="both"/>
        <w:rPr>
          <w:rFonts w:ascii="Times New Roman" w:hAnsi="Times New Roman"/>
          <w:b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2E6B10" w:rsidRPr="00D649B8" w:rsidRDefault="002E6B10" w:rsidP="00D649B8">
      <w:pPr>
        <w:tabs>
          <w:tab w:val="left" w:pos="540"/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sz w:val="28"/>
          <w:szCs w:val="28"/>
        </w:rPr>
        <w:t>Целью изучения дисциплины «Экономическая безопасность» является формирование у специалистов знаний и умений применения современных организационно-правовых основ, принципов, факторов, механизмов, методов и средств обеспечения экономической безопасности на уровне государства, региона и отдельного хозяйствующего субъекта.</w:t>
      </w:r>
    </w:p>
    <w:p w:rsidR="002E6B10" w:rsidRPr="00D649B8" w:rsidRDefault="002E6B10" w:rsidP="00063920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D649B8">
        <w:rPr>
          <w:rFonts w:ascii="Times New Roman" w:hAnsi="Times New Roman"/>
          <w:sz w:val="28"/>
          <w:szCs w:val="28"/>
        </w:rPr>
        <w:t>Задачи дисциплины:</w:t>
      </w:r>
    </w:p>
    <w:p w:rsidR="002E6B10" w:rsidRPr="00D649B8" w:rsidRDefault="002E6B10" w:rsidP="00D649B8">
      <w:pPr>
        <w:tabs>
          <w:tab w:val="left" w:pos="540"/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sz w:val="28"/>
          <w:szCs w:val="28"/>
        </w:rPr>
        <w:t></w:t>
      </w:r>
      <w:r w:rsidRPr="00D649B8">
        <w:rPr>
          <w:rFonts w:ascii="Times New Roman" w:hAnsi="Times New Roman"/>
          <w:sz w:val="28"/>
          <w:szCs w:val="28"/>
        </w:rPr>
        <w:tab/>
        <w:t>сформировать у специалистов целостное представление об угрозах национальной безопасности Российской Федерации, сущности теневой экономики, методах выявления и оценки ее параметров, социально-экономических последствиях теневой экономической деятельности;</w:t>
      </w:r>
    </w:p>
    <w:p w:rsidR="002E6B10" w:rsidRPr="00D649B8" w:rsidRDefault="002E6B10" w:rsidP="00D649B8">
      <w:pPr>
        <w:tabs>
          <w:tab w:val="left" w:pos="540"/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sz w:val="28"/>
          <w:szCs w:val="28"/>
        </w:rPr>
        <w:t></w:t>
      </w:r>
      <w:r w:rsidRPr="00D649B8">
        <w:rPr>
          <w:rFonts w:ascii="Times New Roman" w:hAnsi="Times New Roman"/>
          <w:sz w:val="28"/>
          <w:szCs w:val="28"/>
        </w:rPr>
        <w:tab/>
        <w:t>изучить понятие и сущность экономической безопасности, ее место в системе национальной безопасности РФ, объекты и субъекты экономической безопасности, концепцию экономической безопасности Российской Федерации;</w:t>
      </w:r>
    </w:p>
    <w:p w:rsidR="002E6B10" w:rsidRPr="00D649B8" w:rsidRDefault="002E6B10" w:rsidP="00D649B8">
      <w:pPr>
        <w:tabs>
          <w:tab w:val="left" w:pos="540"/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sz w:val="28"/>
          <w:szCs w:val="28"/>
        </w:rPr>
        <w:t></w:t>
      </w:r>
      <w:r w:rsidRPr="00D649B8">
        <w:rPr>
          <w:rFonts w:ascii="Times New Roman" w:hAnsi="Times New Roman"/>
          <w:sz w:val="28"/>
          <w:szCs w:val="28"/>
        </w:rPr>
        <w:tab/>
        <w:t>усвоить экономические риски, природу и сущность угроз экономической безопасности, методы оценки уровня рисков и угроз экономической безопасности, критерии и показатели экономической безопасности;</w:t>
      </w:r>
    </w:p>
    <w:p w:rsidR="002E6B10" w:rsidRPr="00D649B8" w:rsidRDefault="002E6B10" w:rsidP="00D649B8">
      <w:pPr>
        <w:tabs>
          <w:tab w:val="left" w:pos="540"/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sz w:val="28"/>
          <w:szCs w:val="28"/>
        </w:rPr>
        <w:t></w:t>
      </w:r>
      <w:r w:rsidRPr="00D649B8">
        <w:rPr>
          <w:rFonts w:ascii="Times New Roman" w:hAnsi="Times New Roman"/>
          <w:sz w:val="28"/>
          <w:szCs w:val="28"/>
        </w:rPr>
        <w:tab/>
        <w:t>сформировать у специалистов начальный опыт построения  элементов системы безопасности;</w:t>
      </w:r>
    </w:p>
    <w:p w:rsidR="002E6B10" w:rsidRPr="00D649B8" w:rsidRDefault="002E6B10" w:rsidP="00D649B8">
      <w:pPr>
        <w:tabs>
          <w:tab w:val="left" w:pos="540"/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sz w:val="28"/>
          <w:szCs w:val="28"/>
        </w:rPr>
        <w:t></w:t>
      </w:r>
      <w:r w:rsidRPr="00D649B8">
        <w:rPr>
          <w:rFonts w:ascii="Times New Roman" w:hAnsi="Times New Roman"/>
          <w:sz w:val="28"/>
          <w:szCs w:val="28"/>
        </w:rPr>
        <w:tab/>
        <w:t>изучить основные направления и особенности правоохранительной деятельности в сфере обеспечения экономической безопасности, ее роль и место в укреплении законности и правопорядка.</w:t>
      </w:r>
    </w:p>
    <w:p w:rsidR="002E6B10" w:rsidRPr="00D649B8" w:rsidRDefault="002E6B10" w:rsidP="00063920">
      <w:pPr>
        <w:tabs>
          <w:tab w:val="left" w:pos="540"/>
          <w:tab w:val="left" w:pos="720"/>
          <w:tab w:val="left" w:pos="900"/>
        </w:tabs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E6B10" w:rsidRPr="00D649B8" w:rsidRDefault="002E6B10" w:rsidP="00D649B8">
      <w:pPr>
        <w:tabs>
          <w:tab w:val="left" w:pos="540"/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2E6B10" w:rsidRPr="00D649B8" w:rsidRDefault="002E6B10" w:rsidP="00D649B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i/>
          <w:sz w:val="28"/>
          <w:szCs w:val="28"/>
        </w:rPr>
        <w:t xml:space="preserve">          </w:t>
      </w:r>
      <w:r w:rsidRPr="00D649B8">
        <w:rPr>
          <w:rFonts w:ascii="Times New Roman" w:hAnsi="Times New Roman"/>
          <w:sz w:val="28"/>
          <w:szCs w:val="28"/>
        </w:rPr>
        <w:t>Введение в экономическую безопасность. Сущность и механизм обеспечения экономической безопасности. Экономическая безопасность и государственное регулирование экономики. Экономическая безопасность государства в реальном секторе экономики. Теневая экономика как основная угроза экономической безопасности страны. Инвестиции и инновации в системе экономической безопасности. Экономическая безопасность России в области продовольствия. Социальная политика и уровень жизни в стратегии экономической безопасности. Экономическая безопасность в регионах. Финансовая безопасность. Государственный долг и экономическая безопасность. Внешнеэкономическая сфера и экономическая безопасность страны. Экономические основы экологической безопасности. Экономическая безопасность и глобализация. Экономическая безопасность хозяйствующего субъекта.</w:t>
      </w:r>
    </w:p>
    <w:p w:rsidR="002E6B10" w:rsidRPr="00D649B8" w:rsidRDefault="002E6B10" w:rsidP="00D649B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E6B10" w:rsidRPr="00D649B8" w:rsidRDefault="002E6B10" w:rsidP="00D649B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sz w:val="28"/>
          <w:szCs w:val="28"/>
        </w:rPr>
        <w:t xml:space="preserve">         </w:t>
      </w:r>
      <w:r w:rsidRPr="00D649B8">
        <w:rPr>
          <w:rFonts w:ascii="Times New Roman" w:hAnsi="Times New Roman"/>
        </w:rPr>
        <w:t xml:space="preserve"> </w:t>
      </w:r>
      <w:r w:rsidRPr="00D649B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D649B8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2E6B10" w:rsidRPr="00D649B8" w:rsidRDefault="002E6B10" w:rsidP="00D649B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649B8">
        <w:rPr>
          <w:rFonts w:ascii="Times New Roman" w:hAnsi="Times New Roman"/>
          <w:color w:val="000000"/>
          <w:sz w:val="28"/>
          <w:szCs w:val="28"/>
        </w:rPr>
        <w:t>ПК</w:t>
      </w:r>
      <w:r w:rsidRPr="00D649B8">
        <w:rPr>
          <w:rFonts w:ascii="Times New Roman" w:hAnsi="Times New Roman"/>
          <w:color w:val="000000"/>
          <w:sz w:val="28"/>
          <w:szCs w:val="28"/>
        </w:rPr>
        <w:noBreakHyphen/>
        <w:t>10: способностью юридически правильно квалифицировать факты, события и обстоятельства, создающие угрозы экономической безопасности, применять познания в области материального и процессуального права (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знать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принципы законности и патриотизма;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уметь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анализировать мировоззренческие, социально и личностно значимые проблемы;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владеть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анализом ценностно-мотивационной ориентации);</w:t>
      </w:r>
    </w:p>
    <w:p w:rsidR="002E6B10" w:rsidRPr="00D649B8" w:rsidRDefault="002E6B10" w:rsidP="00D649B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649B8">
        <w:rPr>
          <w:rFonts w:ascii="Times New Roman" w:hAnsi="Times New Roman"/>
          <w:color w:val="000000"/>
          <w:sz w:val="28"/>
          <w:szCs w:val="28"/>
        </w:rPr>
        <w:t>ПК</w:t>
      </w:r>
      <w:r w:rsidRPr="00D649B8">
        <w:rPr>
          <w:rFonts w:ascii="Times New Roman" w:hAnsi="Times New Roman"/>
          <w:color w:val="000000"/>
          <w:sz w:val="28"/>
          <w:szCs w:val="28"/>
        </w:rPr>
        <w:noBreakHyphen/>
        <w:t>12: способностью применять основные закономерности создания и принципы функционирования систем экономической безопасности хозяйствующих субъектов (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знать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значение гуманистических ценностей, свободы и демократии;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уметь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анализировать движущие силы и закономерности исторического процесса;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владеть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анализом социально-культурных различий);</w:t>
      </w:r>
    </w:p>
    <w:p w:rsidR="002E6B10" w:rsidRPr="00D649B8" w:rsidRDefault="002E6B10" w:rsidP="00D649B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649B8">
        <w:rPr>
          <w:rFonts w:ascii="Times New Roman" w:hAnsi="Times New Roman"/>
          <w:color w:val="000000"/>
          <w:sz w:val="28"/>
          <w:szCs w:val="28"/>
        </w:rPr>
        <w:t>ПК-13</w:t>
      </w:r>
      <w:r>
        <w:rPr>
          <w:rFonts w:ascii="Times New Roman" w:hAnsi="Times New Roman"/>
          <w:color w:val="000000"/>
          <w:sz w:val="28"/>
          <w:szCs w:val="28"/>
        </w:rPr>
        <w:t>: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способностью осуществлять мероприятия, направленные на профилактику, предупреждение преступлений и иных правонарушений, на основе использования закономерностей экономической преступности и методов её предупреждения; выявлять и устранять причины и условия, способствующие совершению преступлений (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знать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методологию анализа, систематизации и обобщения информации; закономерности функционирования экономики на макро и микроуровне; основные понятия, категории и инструменты экономической теории и прикладных экономических дисциплин;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уметь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анализировать во взаимосвязи экономические явления, процессы и институты; выявлять проблемы экономического характера при анализе конкретных ситуаций, предлагать способы их решения с учётом критериев социально-экономической эффективности, оценки рисков и возможных социально-экономических последствий; </w:t>
      </w:r>
      <w:r w:rsidRPr="00063920">
        <w:rPr>
          <w:rFonts w:ascii="Times New Roman" w:hAnsi="Times New Roman"/>
          <w:i/>
          <w:color w:val="000000"/>
          <w:sz w:val="28"/>
          <w:szCs w:val="28"/>
        </w:rPr>
        <w:t>владеть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методами и приёмами анализа экономических явлений и процессов с помощью стандартных эконометрических моделей)</w:t>
      </w:r>
      <w:r>
        <w:rPr>
          <w:rFonts w:ascii="Times New Roman" w:hAnsi="Times New Roman"/>
          <w:color w:val="000000"/>
          <w:sz w:val="28"/>
          <w:szCs w:val="28"/>
        </w:rPr>
        <w:t>;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2E6B10" w:rsidRPr="00D649B8" w:rsidRDefault="002E6B10" w:rsidP="00D649B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649B8">
        <w:rPr>
          <w:rFonts w:ascii="Times New Roman" w:hAnsi="Times New Roman"/>
          <w:color w:val="000000"/>
          <w:sz w:val="28"/>
          <w:szCs w:val="28"/>
        </w:rPr>
        <w:t>ПК</w:t>
      </w:r>
      <w:r w:rsidRPr="00D649B8">
        <w:rPr>
          <w:rFonts w:ascii="Times New Roman" w:hAnsi="Times New Roman"/>
          <w:color w:val="000000"/>
          <w:sz w:val="28"/>
          <w:szCs w:val="28"/>
        </w:rPr>
        <w:noBreakHyphen/>
        <w:t>14: способностью реализовывать мероприятия по получению юридически значимой информации, анализировать и оценивать ее, эффективно использовать в интересах выявления рисков и угроз экономической безопасности, предупреждения, пресечения, раскрытия и расследования преступлений и иных правонарушений в сфере экономики (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знать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требования законов и иных нормативных правовых актов;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уметь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проявлять психологическую устойчивость в сложных и экстремальных условиях;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владеть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методами эмоциональной и когнитивной регуляции);</w:t>
      </w:r>
    </w:p>
    <w:p w:rsidR="002E6B10" w:rsidRPr="00D649B8" w:rsidRDefault="002E6B10" w:rsidP="00D649B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649B8">
        <w:rPr>
          <w:rFonts w:ascii="Times New Roman" w:hAnsi="Times New Roman"/>
          <w:color w:val="000000"/>
          <w:sz w:val="28"/>
          <w:szCs w:val="28"/>
        </w:rPr>
        <w:t>ПК-15</w:t>
      </w:r>
      <w:r>
        <w:rPr>
          <w:rFonts w:ascii="Times New Roman" w:hAnsi="Times New Roman"/>
          <w:color w:val="000000"/>
          <w:sz w:val="28"/>
          <w:szCs w:val="28"/>
        </w:rPr>
        <w:t>: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способностью выявлять, документировать, пресекать и раскрывать преступления и иные правонарушения в сфере экономики (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знать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основные особенности современных ведущих школ и направлений экономической науки; основы построения, расчета и анализа современной системы экономических и финансовых показателей, характеризующих деятельность хозяйствующих субъектов на микро- и макроуровне; субъекты предпринимательства, их организационно-правовые формы, структуру; нормативно-правовое регулирование деятельности субъектов предпринимательства;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уметь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рассчитывать на основе типовых методик и действующей нормативно-правовой базы экономические и социально-экономические показатели деятельности хозяйствующих субъектов; анализировать динамику макро- и микроэкономических показателей, использовать полученные данные для решения профессиональных задач;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владеть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методикой анализа потоков социально-экономической информации о состоянии и развитии рынков, деятельности корпораций, подготовки целевых обзорных статистических материалов; методами инвестиционного анализа и анализа финансовых и страховых рынков);</w:t>
      </w:r>
    </w:p>
    <w:p w:rsidR="002E6B10" w:rsidRPr="00D649B8" w:rsidRDefault="002E6B10" w:rsidP="00D649B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649B8">
        <w:rPr>
          <w:rFonts w:ascii="Times New Roman" w:hAnsi="Times New Roman"/>
          <w:color w:val="000000"/>
          <w:sz w:val="28"/>
          <w:szCs w:val="28"/>
        </w:rPr>
        <w:t>ПК</w:t>
      </w:r>
      <w:r w:rsidRPr="00D649B8">
        <w:rPr>
          <w:rFonts w:ascii="Times New Roman" w:hAnsi="Times New Roman"/>
          <w:color w:val="000000"/>
          <w:sz w:val="28"/>
          <w:szCs w:val="28"/>
        </w:rPr>
        <w:noBreakHyphen/>
        <w:t>34: способностью на основе статистических данных исследовать социально-экономические процессы в целях прогнозирования возможных угроз экономической безопасности (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знать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методологию анализа, систематизации и обобщения информации;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уметь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критически осмысливать информацию, ставить исследовательские задачи;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владеть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приемами логического мышления);</w:t>
      </w:r>
    </w:p>
    <w:p w:rsidR="002E6B10" w:rsidRPr="00D649B8" w:rsidRDefault="002E6B10" w:rsidP="00D649B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649B8">
        <w:rPr>
          <w:rFonts w:ascii="Times New Roman" w:hAnsi="Times New Roman"/>
          <w:color w:val="000000"/>
          <w:sz w:val="28"/>
          <w:szCs w:val="28"/>
        </w:rPr>
        <w:t>ПК</w:t>
      </w:r>
      <w:r w:rsidRPr="00D649B8">
        <w:rPr>
          <w:rFonts w:ascii="Times New Roman" w:hAnsi="Times New Roman"/>
          <w:color w:val="000000"/>
          <w:sz w:val="28"/>
          <w:szCs w:val="28"/>
        </w:rPr>
        <w:noBreakHyphen/>
        <w:t>44: способностью принимать участие в разработке стратегии обеспечения экономической безопасности предприятий, организаций, подготовке программ по ее реализации (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знать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приемы работы с различными источниками информации и информационными ресурсами;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уметь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применять основные методы, способы и средства получения информации;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владеть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способностью решать профессиональные задачи);</w:t>
      </w:r>
    </w:p>
    <w:p w:rsidR="002E6B10" w:rsidRPr="00D649B8" w:rsidRDefault="002E6B10" w:rsidP="00D649B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649B8">
        <w:rPr>
          <w:rFonts w:ascii="Times New Roman" w:hAnsi="Times New Roman"/>
          <w:color w:val="000000"/>
          <w:sz w:val="28"/>
          <w:szCs w:val="28"/>
        </w:rPr>
        <w:t>ПК</w:t>
      </w:r>
      <w:r w:rsidRPr="00D649B8">
        <w:rPr>
          <w:rFonts w:ascii="Times New Roman" w:hAnsi="Times New Roman"/>
          <w:color w:val="000000"/>
          <w:sz w:val="28"/>
          <w:szCs w:val="28"/>
        </w:rPr>
        <w:noBreakHyphen/>
        <w:t>49: способностью анализировать эмпирическую и научную информацию, отечественный и зарубежный опыт по проблемам обеспечения экономической безопасности (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знать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методы гуманитарных и социальных наук;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уметь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понимать социальную значимость своей профессии, цель и смысл государственной службы;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владеть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методами гуманитарных и социальных наук при решении профессиональных задач);</w:t>
      </w:r>
    </w:p>
    <w:p w:rsidR="002E6B10" w:rsidRPr="00D649B8" w:rsidRDefault="002E6B10" w:rsidP="00D649B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649B8">
        <w:rPr>
          <w:rFonts w:ascii="Times New Roman" w:hAnsi="Times New Roman"/>
          <w:color w:val="000000"/>
          <w:sz w:val="28"/>
          <w:szCs w:val="28"/>
        </w:rPr>
        <w:t>ПК</w:t>
      </w:r>
      <w:r w:rsidRPr="00D649B8">
        <w:rPr>
          <w:rFonts w:ascii="Times New Roman" w:hAnsi="Times New Roman"/>
          <w:color w:val="000000"/>
          <w:sz w:val="28"/>
          <w:szCs w:val="28"/>
        </w:rPr>
        <w:noBreakHyphen/>
        <w:t>50: способностью исследовать условия функционирования экономических систем и объектов, формулировать проблемы, обосновывать актуальность и практическую значимость разрабатываемых мероприятий по обеспечению экономической безопасности, методов и средств анализа экономической безопасности организаций, оценивать их эффективность (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знать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порядок подготовки исходных данных для расчета экономических и социально-экономических показателей;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уметь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анализировать движущие силы и закономерности экономического процесса;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владеть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приемами и способами системного анализа);</w:t>
      </w:r>
    </w:p>
    <w:p w:rsidR="002E6B10" w:rsidRPr="00D649B8" w:rsidRDefault="002E6B10" w:rsidP="00D649B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649B8">
        <w:rPr>
          <w:rFonts w:ascii="Times New Roman" w:hAnsi="Times New Roman"/>
          <w:color w:val="000000"/>
          <w:sz w:val="28"/>
          <w:szCs w:val="28"/>
        </w:rPr>
        <w:t>ПК</w:t>
      </w:r>
      <w:r w:rsidRPr="00D649B8">
        <w:rPr>
          <w:rFonts w:ascii="Times New Roman" w:hAnsi="Times New Roman"/>
          <w:color w:val="000000"/>
          <w:sz w:val="28"/>
          <w:szCs w:val="28"/>
        </w:rPr>
        <w:noBreakHyphen/>
        <w:t>52: способностью проводить специальные исследования в целях определения потенциальных и реальных угроз экономической безопасности организации (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знать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методики расчета экономических показателей;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уметь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обосновывать необходимость применения типовых методик для расчета экономических показателей;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владеть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приемами обоснования и представления результатов работы);</w:t>
      </w:r>
    </w:p>
    <w:p w:rsidR="002E6B10" w:rsidRPr="00D649B8" w:rsidRDefault="002E6B10" w:rsidP="00D649B8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D649B8">
        <w:rPr>
          <w:rFonts w:ascii="Times New Roman" w:hAnsi="Times New Roman"/>
          <w:color w:val="000000"/>
          <w:sz w:val="28"/>
          <w:szCs w:val="28"/>
        </w:rPr>
        <w:t>ПК</w:t>
      </w:r>
      <w:r w:rsidRPr="00D649B8">
        <w:rPr>
          <w:rFonts w:ascii="Times New Roman" w:hAnsi="Times New Roman"/>
          <w:color w:val="000000"/>
          <w:sz w:val="28"/>
          <w:szCs w:val="28"/>
        </w:rPr>
        <w:noBreakHyphen/>
        <w:t>53: способностью готовить отчеты, справки и доклады по результатам выполненных исследований (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знать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принципы планово-отчетной работы;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уметь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разрабатывать проектные решения и предложения по реализации разработанных проектов;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владеть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способностью выявлять и использовать взаимосвязь экономических и правовых явлений в профессиональной деятельности).</w:t>
      </w:r>
    </w:p>
    <w:p w:rsidR="002E6B10" w:rsidRPr="00D649B8" w:rsidRDefault="002E6B10" w:rsidP="00D649B8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D649B8">
        <w:rPr>
          <w:rFonts w:ascii="Times New Roman" w:hAnsi="Times New Roman"/>
          <w:bCs/>
          <w:color w:val="000000"/>
          <w:sz w:val="28"/>
          <w:szCs w:val="28"/>
        </w:rPr>
        <w:t xml:space="preserve">        </w:t>
      </w:r>
    </w:p>
    <w:p w:rsidR="002E6B10" w:rsidRDefault="002E6B10" w:rsidP="00D649B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        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5460A7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2E6B10" w:rsidRPr="00C54D47" w:rsidRDefault="002E6B10" w:rsidP="00D649B8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D649B8">
        <w:rPr>
          <w:rFonts w:ascii="Times New Roman" w:hAnsi="Times New Roman"/>
          <w:sz w:val="28"/>
          <w:szCs w:val="28"/>
        </w:rPr>
        <w:t>В преподавании дисциплины «</w:t>
      </w:r>
      <w:r>
        <w:rPr>
          <w:rFonts w:ascii="Times New Roman" w:hAnsi="Times New Roman"/>
          <w:sz w:val="28"/>
          <w:szCs w:val="28"/>
        </w:rPr>
        <w:t>Экономическая безопасность</w:t>
      </w:r>
      <w:r w:rsidRPr="00D649B8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применяются разнообразные интер</w:t>
      </w:r>
      <w:r w:rsidRPr="00D649B8">
        <w:rPr>
          <w:rFonts w:ascii="Times New Roman" w:hAnsi="Times New Roman"/>
          <w:sz w:val="28"/>
          <w:szCs w:val="28"/>
        </w:rPr>
        <w:t>активные образовательные технологии в зависимости от вида и цели учебного занятия. Программ</w:t>
      </w:r>
      <w:r>
        <w:rPr>
          <w:rFonts w:ascii="Times New Roman" w:hAnsi="Times New Roman"/>
          <w:sz w:val="28"/>
          <w:szCs w:val="28"/>
        </w:rPr>
        <w:t>ой предусмотрено проведение про</w:t>
      </w:r>
      <w:r w:rsidRPr="00D649B8">
        <w:rPr>
          <w:rFonts w:ascii="Times New Roman" w:hAnsi="Times New Roman"/>
          <w:sz w:val="28"/>
          <w:szCs w:val="28"/>
        </w:rPr>
        <w:t>блемно-ориентированных лекций</w:t>
      </w:r>
      <w:r>
        <w:rPr>
          <w:rFonts w:ascii="Times New Roman" w:hAnsi="Times New Roman"/>
          <w:sz w:val="28"/>
          <w:szCs w:val="28"/>
        </w:rPr>
        <w:t>. Практические занятия по дисци</w:t>
      </w:r>
      <w:r w:rsidRPr="00D649B8">
        <w:rPr>
          <w:rFonts w:ascii="Times New Roman" w:hAnsi="Times New Roman"/>
          <w:sz w:val="28"/>
          <w:szCs w:val="28"/>
        </w:rPr>
        <w:t xml:space="preserve">плине ориентированы на закрепление теоретического материала, изложенного на лекционных занятиях, а </w:t>
      </w:r>
      <w:r>
        <w:rPr>
          <w:rFonts w:ascii="Times New Roman" w:hAnsi="Times New Roman"/>
          <w:sz w:val="28"/>
          <w:szCs w:val="28"/>
        </w:rPr>
        <w:t>также на приобретение до</w:t>
      </w:r>
      <w:r w:rsidRPr="00D649B8">
        <w:rPr>
          <w:rFonts w:ascii="Times New Roman" w:hAnsi="Times New Roman"/>
          <w:sz w:val="28"/>
          <w:szCs w:val="28"/>
        </w:rPr>
        <w:t xml:space="preserve">полнительных знаний, умений </w:t>
      </w:r>
      <w:r>
        <w:rPr>
          <w:rFonts w:ascii="Times New Roman" w:hAnsi="Times New Roman"/>
          <w:sz w:val="28"/>
          <w:szCs w:val="28"/>
        </w:rPr>
        <w:t>и практических навыков осуществ</w:t>
      </w:r>
      <w:r w:rsidRPr="00D649B8">
        <w:rPr>
          <w:rFonts w:ascii="Times New Roman" w:hAnsi="Times New Roman"/>
          <w:sz w:val="28"/>
          <w:szCs w:val="28"/>
        </w:rPr>
        <w:t>ления аналитической деятельности с применением интерактивных форм обучения: дискуссия по теме; оппонирование студентами аналитических работ; анализ деловых ситуаций на основе бизнес-кейсов; построение имитацио</w:t>
      </w:r>
      <w:r>
        <w:rPr>
          <w:rFonts w:ascii="Times New Roman" w:hAnsi="Times New Roman"/>
          <w:sz w:val="28"/>
          <w:szCs w:val="28"/>
        </w:rPr>
        <w:t>нных моделей, формирование порт</w:t>
      </w:r>
      <w:r w:rsidRPr="00D649B8">
        <w:rPr>
          <w:rFonts w:ascii="Times New Roman" w:hAnsi="Times New Roman"/>
          <w:sz w:val="28"/>
          <w:szCs w:val="28"/>
        </w:rPr>
        <w:t>фолио студента по результатам изучения дисциплины.</w:t>
      </w:r>
    </w:p>
    <w:p w:rsidR="002E6B10" w:rsidRDefault="002E6B10" w:rsidP="00D649B8">
      <w:pPr>
        <w:pStyle w:val="BodyTextIndent"/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</w:t>
      </w:r>
    </w:p>
    <w:p w:rsidR="002E6B10" w:rsidRPr="00D649B8" w:rsidRDefault="002E6B10" w:rsidP="00063920">
      <w:pPr>
        <w:pStyle w:val="BodyTextIndent"/>
        <w:tabs>
          <w:tab w:val="left" w:pos="540"/>
          <w:tab w:val="left" w:pos="720"/>
        </w:tabs>
        <w:spacing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</w:t>
      </w:r>
      <w:r w:rsidRPr="00C54D47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C54D47">
        <w:rPr>
          <w:rFonts w:ascii="Times New Roman" w:hAnsi="Times New Roman"/>
          <w:b/>
          <w:sz w:val="28"/>
          <w:szCs w:val="28"/>
          <w:lang w:eastAsia="ru-RU"/>
        </w:rPr>
        <w:t xml:space="preserve">: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</w:t>
      </w:r>
      <w:r w:rsidRPr="00D649B8">
        <w:rPr>
          <w:rFonts w:ascii="Times New Roman" w:hAnsi="Times New Roman"/>
          <w:bCs/>
          <w:sz w:val="28"/>
          <w:szCs w:val="28"/>
        </w:rPr>
        <w:t>И.Б.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D649B8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D649B8">
        <w:rPr>
          <w:rFonts w:ascii="Times New Roman" w:hAnsi="Times New Roman"/>
          <w:bCs/>
          <w:sz w:val="28"/>
          <w:szCs w:val="28"/>
        </w:rPr>
        <w:t xml:space="preserve">Богер, 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D649B8">
        <w:rPr>
          <w:rFonts w:ascii="Times New Roman" w:hAnsi="Times New Roman"/>
          <w:bCs/>
          <w:sz w:val="28"/>
          <w:szCs w:val="28"/>
        </w:rPr>
        <w:t xml:space="preserve">д-р 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D649B8">
        <w:rPr>
          <w:rFonts w:ascii="Times New Roman" w:hAnsi="Times New Roman"/>
          <w:bCs/>
          <w:sz w:val="28"/>
          <w:szCs w:val="28"/>
        </w:rPr>
        <w:t>экон.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D649B8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D649B8">
        <w:rPr>
          <w:rFonts w:ascii="Times New Roman" w:hAnsi="Times New Roman"/>
          <w:bCs/>
          <w:sz w:val="28"/>
          <w:szCs w:val="28"/>
        </w:rPr>
        <w:t xml:space="preserve">наук, 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D649B8">
        <w:rPr>
          <w:rFonts w:ascii="Times New Roman" w:hAnsi="Times New Roman"/>
          <w:bCs/>
          <w:sz w:val="28"/>
          <w:szCs w:val="28"/>
        </w:rPr>
        <w:t>профессор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,   </w:t>
      </w:r>
      <w:r>
        <w:rPr>
          <w:rFonts w:ascii="Times New Roman" w:hAnsi="Times New Roman"/>
          <w:sz w:val="28"/>
          <w:szCs w:val="28"/>
          <w:lang w:eastAsia="ru-RU"/>
        </w:rPr>
        <w:t>кафедра отраслевых экономик</w:t>
      </w:r>
    </w:p>
    <w:p w:rsidR="002E6B10" w:rsidRPr="00995A19" w:rsidRDefault="002E6B10" w:rsidP="00D649B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E6B10" w:rsidRDefault="002E6B10" w:rsidP="00D649B8">
      <w:pPr>
        <w:spacing w:after="0" w:line="240" w:lineRule="auto"/>
      </w:pPr>
    </w:p>
    <w:p w:rsidR="002E6B10" w:rsidRDefault="002E6B10" w:rsidP="00D649B8">
      <w:pPr>
        <w:spacing w:after="0" w:line="240" w:lineRule="auto"/>
      </w:pPr>
    </w:p>
    <w:p w:rsidR="002E6B10" w:rsidRDefault="002E6B10" w:rsidP="00D649B8">
      <w:pPr>
        <w:spacing w:after="0" w:line="240" w:lineRule="auto"/>
      </w:pPr>
    </w:p>
    <w:sectPr w:rsidR="002E6B10" w:rsidSect="00063920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64D94"/>
    <w:rsid w:val="00063920"/>
    <w:rsid w:val="00064D94"/>
    <w:rsid w:val="002E6B10"/>
    <w:rsid w:val="004557D0"/>
    <w:rsid w:val="004820B5"/>
    <w:rsid w:val="00501860"/>
    <w:rsid w:val="005233D2"/>
    <w:rsid w:val="005460A7"/>
    <w:rsid w:val="005505D0"/>
    <w:rsid w:val="006D2D92"/>
    <w:rsid w:val="0070598C"/>
    <w:rsid w:val="007A7EC7"/>
    <w:rsid w:val="00995A19"/>
    <w:rsid w:val="00A332B5"/>
    <w:rsid w:val="00B420A7"/>
    <w:rsid w:val="00B547BA"/>
    <w:rsid w:val="00C54D47"/>
    <w:rsid w:val="00D649B8"/>
    <w:rsid w:val="00E616C2"/>
    <w:rsid w:val="00EA7436"/>
    <w:rsid w:val="00EF55A9"/>
    <w:rsid w:val="00F54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20A7"/>
    <w:pPr>
      <w:spacing w:after="200" w:line="276" w:lineRule="auto"/>
    </w:pPr>
    <w:rPr>
      <w:rFonts w:eastAsia="Times New Roman"/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649B8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D649B8"/>
    <w:rPr>
      <w:rFonts w:ascii="Cambria" w:hAnsi="Cambria" w:cs="Times New Roman"/>
      <w:b/>
      <w:bCs/>
      <w:color w:val="4F81BD"/>
      <w:sz w:val="26"/>
      <w:szCs w:val="26"/>
    </w:rPr>
  </w:style>
  <w:style w:type="paragraph" w:styleId="BodyTextIndent">
    <w:name w:val="Body Text Indent"/>
    <w:basedOn w:val="Normal"/>
    <w:link w:val="BodyTextIndentChar"/>
    <w:uiPriority w:val="99"/>
    <w:rsid w:val="00B420A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B420A7"/>
    <w:rPr>
      <w:rFonts w:ascii="Calibri" w:hAnsi="Calibri" w:cs="Times New Roman"/>
    </w:rPr>
  </w:style>
  <w:style w:type="paragraph" w:styleId="BodyText">
    <w:name w:val="Body Text"/>
    <w:basedOn w:val="Normal"/>
    <w:link w:val="BodyTextChar"/>
    <w:uiPriority w:val="99"/>
    <w:semiHidden/>
    <w:rsid w:val="00D649B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D649B8"/>
    <w:rPr>
      <w:rFonts w:ascii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</TotalTime>
  <Pages>4</Pages>
  <Words>1443</Words>
  <Characters>8226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9</cp:revision>
  <dcterms:created xsi:type="dcterms:W3CDTF">2015-02-20T03:34:00Z</dcterms:created>
  <dcterms:modified xsi:type="dcterms:W3CDTF">2015-07-01T04:37:00Z</dcterms:modified>
</cp:coreProperties>
</file>