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9E1" w:rsidRPr="00321915" w:rsidRDefault="008149E1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8149E1" w:rsidRPr="00321915" w:rsidRDefault="008149E1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149E1" w:rsidRPr="00C76C3F" w:rsidRDefault="008149E1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8149E1" w:rsidRPr="00C71697" w:rsidRDefault="008149E1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8149E1" w:rsidRDefault="008149E1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1– 6</w:t>
      </w:r>
    </w:p>
    <w:p w:rsidR="008149E1" w:rsidRPr="00321915" w:rsidRDefault="008149E1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8149E1" w:rsidRPr="00321915" w:rsidRDefault="008149E1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8149E1" w:rsidRPr="00321915" w:rsidRDefault="008149E1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8149E1" w:rsidRPr="00C71697" w:rsidRDefault="008149E1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149E1" w:rsidRPr="009032C4" w:rsidRDefault="008149E1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9032C4">
        <w:rPr>
          <w:b w:val="0"/>
        </w:rPr>
        <w:t xml:space="preserve">44.03.04 </w:t>
      </w:r>
      <w:r w:rsidRPr="009032C4">
        <w:rPr>
          <w:b w:val="0"/>
          <w:i/>
        </w:rPr>
        <w:t>Профессиональное обучение (по отраслям)</w:t>
      </w:r>
      <w:r w:rsidRPr="009032C4">
        <w:rPr>
          <w:b w:val="0"/>
          <w:i/>
          <w:szCs w:val="28"/>
        </w:rPr>
        <w:t>.</w:t>
      </w:r>
    </w:p>
    <w:p w:rsidR="008149E1" w:rsidRPr="00D9607C" w:rsidRDefault="008149E1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8149E1" w:rsidRPr="00321915" w:rsidRDefault="008149E1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8149E1" w:rsidRDefault="008149E1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8149E1" w:rsidRPr="007D1600" w:rsidRDefault="008149E1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8149E1" w:rsidRPr="007D1600" w:rsidRDefault="008149E1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8149E1" w:rsidRPr="007D1600" w:rsidRDefault="008149E1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8149E1" w:rsidRPr="007D1600" w:rsidRDefault="008149E1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8149E1" w:rsidRPr="007D1600" w:rsidRDefault="008149E1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8149E1" w:rsidRPr="007D1600" w:rsidRDefault="008149E1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8149E1" w:rsidRDefault="008149E1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149E1" w:rsidRDefault="008149E1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8149E1" w:rsidRDefault="008149E1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8149E1" w:rsidRDefault="008149E1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8149E1" w:rsidRDefault="008149E1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8149E1" w:rsidRPr="007D1600" w:rsidRDefault="008149E1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  </w:t>
      </w:r>
      <w:r w:rsidRPr="00094F08">
        <w:rPr>
          <w:rFonts w:ascii="Times New Roman" w:hAnsi="Times New Roman"/>
          <w:szCs w:val="28"/>
        </w:rPr>
        <w:t>ОК-</w:t>
      </w:r>
      <w:r>
        <w:rPr>
          <w:rFonts w:ascii="Times New Roman" w:hAnsi="Times New Roman"/>
          <w:szCs w:val="28"/>
        </w:rPr>
        <w:t>8</w:t>
      </w:r>
      <w:r w:rsidRPr="00094F08">
        <w:rPr>
          <w:rFonts w:ascii="Times New Roman" w:hAnsi="Times New Roman"/>
          <w:szCs w:val="28"/>
        </w:rPr>
        <w:t>:</w:t>
      </w:r>
      <w:r>
        <w:rPr>
          <w:rFonts w:ascii="Times New Roman" w:hAnsi="Times New Roman"/>
          <w:szCs w:val="28"/>
        </w:rPr>
        <w:t xml:space="preserve"> готов</w:t>
      </w:r>
      <w:r w:rsidRPr="00094F08">
        <w:rPr>
          <w:rFonts w:ascii="Times New Roman" w:hAnsi="Times New Roman"/>
          <w:szCs w:val="28"/>
        </w:rPr>
        <w:t xml:space="preserve"> </w:t>
      </w:r>
      <w:r w:rsidRPr="00FC0641">
        <w:rPr>
          <w:rFonts w:ascii="Times New Roman" w:hAnsi="Times New Roman"/>
          <w:szCs w:val="28"/>
        </w:rPr>
        <w:t>поддерживать уровень физической подготовки обеспечивающий полноценную деятельность</w:t>
      </w:r>
      <w:r w:rsidRPr="007D1600">
        <w:rPr>
          <w:rFonts w:ascii="Times New Roman" w:hAnsi="Times New Roman"/>
        </w:rPr>
        <w:t xml:space="preserve"> (</w:t>
      </w:r>
      <w:r w:rsidRPr="007D1600">
        <w:rPr>
          <w:rFonts w:ascii="Times New Roman" w:hAnsi="Times New Roman"/>
          <w:i/>
        </w:rPr>
        <w:t>зна</w:t>
      </w:r>
      <w:r>
        <w:rPr>
          <w:rFonts w:ascii="Times New Roman" w:hAnsi="Times New Roman"/>
          <w:i/>
        </w:rPr>
        <w:t>е</w:t>
      </w:r>
      <w:r w:rsidRPr="007D1600">
        <w:rPr>
          <w:rFonts w:ascii="Times New Roman" w:hAnsi="Times New Roman"/>
          <w:i/>
        </w:rPr>
        <w:t>т</w:t>
      </w:r>
      <w:r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 методы и средства самоконтроля; </w:t>
      </w:r>
      <w:r w:rsidRPr="007D1600">
        <w:rPr>
          <w:rFonts w:ascii="Times New Roman" w:hAnsi="Times New Roman"/>
          <w:i/>
        </w:rPr>
        <w:t>ум</w:t>
      </w:r>
      <w:r>
        <w:rPr>
          <w:rFonts w:ascii="Times New Roman" w:hAnsi="Times New Roman"/>
          <w:i/>
        </w:rPr>
        <w:t>е</w:t>
      </w:r>
      <w:r w:rsidRPr="007D1600">
        <w:rPr>
          <w:rFonts w:ascii="Times New Roman" w:hAnsi="Times New Roman"/>
          <w:i/>
        </w:rPr>
        <w:t>ет</w:t>
      </w:r>
      <w:r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</w:rPr>
        <w:t xml:space="preserve">владеет </w:t>
      </w:r>
      <w:r w:rsidRPr="007D1600">
        <w:rPr>
          <w:rFonts w:ascii="Times New Roman" w:hAnsi="Times New Roman"/>
        </w:rPr>
        <w:t>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8149E1" w:rsidRDefault="008149E1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8149E1" w:rsidRDefault="008149E1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8149E1" w:rsidRDefault="008149E1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8149E1" w:rsidRDefault="008149E1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8149E1" w:rsidRDefault="008149E1" w:rsidP="00C71697">
      <w:pPr>
        <w:spacing w:after="0" w:line="240" w:lineRule="auto"/>
        <w:jc w:val="both"/>
      </w:pPr>
    </w:p>
    <w:sectPr w:rsidR="008149E1" w:rsidSect="009032C4">
      <w:pgSz w:w="11906" w:h="16838"/>
      <w:pgMar w:top="71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65043"/>
    <w:rsid w:val="00094F08"/>
    <w:rsid w:val="000C5135"/>
    <w:rsid w:val="00105537"/>
    <w:rsid w:val="00157E33"/>
    <w:rsid w:val="00211623"/>
    <w:rsid w:val="00272410"/>
    <w:rsid w:val="002925BA"/>
    <w:rsid w:val="00321915"/>
    <w:rsid w:val="00323555"/>
    <w:rsid w:val="00341AB1"/>
    <w:rsid w:val="003811A1"/>
    <w:rsid w:val="003D4265"/>
    <w:rsid w:val="003F712B"/>
    <w:rsid w:val="00464300"/>
    <w:rsid w:val="004A7E89"/>
    <w:rsid w:val="00614DD5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49E1"/>
    <w:rsid w:val="008160D8"/>
    <w:rsid w:val="0084765B"/>
    <w:rsid w:val="009032C4"/>
    <w:rsid w:val="00916BDC"/>
    <w:rsid w:val="00927838"/>
    <w:rsid w:val="00936BD7"/>
    <w:rsid w:val="009F366E"/>
    <w:rsid w:val="00AC5217"/>
    <w:rsid w:val="00AF3B1A"/>
    <w:rsid w:val="00B74B93"/>
    <w:rsid w:val="00C64FC1"/>
    <w:rsid w:val="00C71697"/>
    <w:rsid w:val="00C76C3F"/>
    <w:rsid w:val="00CC4AA5"/>
    <w:rsid w:val="00D1019C"/>
    <w:rsid w:val="00D95174"/>
    <w:rsid w:val="00D9607C"/>
    <w:rsid w:val="00E569FB"/>
    <w:rsid w:val="00EB0340"/>
    <w:rsid w:val="00EC5C1A"/>
    <w:rsid w:val="00F019D9"/>
    <w:rsid w:val="00F0508F"/>
    <w:rsid w:val="00F76F6A"/>
    <w:rsid w:val="00FC0641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080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0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2</Pages>
  <Words>418</Words>
  <Characters>2383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17</cp:revision>
  <dcterms:created xsi:type="dcterms:W3CDTF">2014-04-10T02:32:00Z</dcterms:created>
  <dcterms:modified xsi:type="dcterms:W3CDTF">2016-12-07T10:23:00Z</dcterms:modified>
</cp:coreProperties>
</file>