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0A2" w:rsidRPr="00A8493E" w:rsidRDefault="006330A2" w:rsidP="0071764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6330A2" w:rsidRPr="00A8493E" w:rsidRDefault="006330A2" w:rsidP="0071764D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6330A2" w:rsidRPr="002E37A2" w:rsidRDefault="006330A2" w:rsidP="002E37A2">
      <w:pPr>
        <w:spacing w:after="0" w:line="140" w:lineRule="atLeast"/>
        <w:ind w:hanging="18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19647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.В.ОД.18</w:t>
      </w:r>
      <w:r w:rsidRPr="00D76DF5">
        <w:rPr>
          <w:rFonts w:ascii="Times New Roman" w:hAnsi="Times New Roman"/>
          <w:sz w:val="28"/>
          <w:szCs w:val="28"/>
        </w:rPr>
        <w:t xml:space="preserve"> </w:t>
      </w:r>
      <w:r w:rsidRPr="002E37A2">
        <w:rPr>
          <w:rFonts w:ascii="Times New Roman" w:hAnsi="Times New Roman"/>
          <w:sz w:val="28"/>
          <w:szCs w:val="28"/>
        </w:rPr>
        <w:t>Социологический практикум</w:t>
      </w:r>
    </w:p>
    <w:p w:rsidR="006330A2" w:rsidRPr="00B1232D" w:rsidRDefault="006330A2" w:rsidP="002E37A2">
      <w:pPr>
        <w:spacing w:after="0" w:line="140" w:lineRule="atLeast"/>
        <w:ind w:hanging="180"/>
        <w:jc w:val="center"/>
        <w:rPr>
          <w:rFonts w:ascii="Times New Roman" w:hAnsi="Times New Roman"/>
          <w:sz w:val="28"/>
          <w:szCs w:val="28"/>
        </w:rPr>
      </w:pPr>
    </w:p>
    <w:p w:rsidR="006330A2" w:rsidRPr="00517018" w:rsidRDefault="006330A2" w:rsidP="007954F7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Семестр:</w:t>
      </w:r>
      <w:r w:rsidRPr="00F757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4"/>
        </w:rPr>
        <w:t>6</w:t>
      </w:r>
    </w:p>
    <w:p w:rsidR="006330A2" w:rsidRPr="00F05855" w:rsidRDefault="006330A2" w:rsidP="007954F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4"/>
        </w:rPr>
        <w:t>144</w:t>
      </w:r>
    </w:p>
    <w:p w:rsidR="006330A2" w:rsidRPr="00F05855" w:rsidRDefault="006330A2" w:rsidP="007954F7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E385A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4A73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8"/>
          <w:szCs w:val="24"/>
        </w:rPr>
        <w:t>4</w:t>
      </w:r>
    </w:p>
    <w:p w:rsidR="006330A2" w:rsidRPr="00A8493E" w:rsidRDefault="006330A2" w:rsidP="007954F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</w:t>
      </w:r>
      <w:r w:rsidRPr="0019647F">
        <w:rPr>
          <w:rFonts w:ascii="Times New Roman" w:hAnsi="Times New Roman"/>
          <w:sz w:val="28"/>
          <w:szCs w:val="28"/>
        </w:rPr>
        <w:t>эк</w:t>
      </w:r>
      <w:r>
        <w:rPr>
          <w:rFonts w:ascii="Times New Roman" w:hAnsi="Times New Roman"/>
          <w:sz w:val="28"/>
          <w:szCs w:val="28"/>
        </w:rPr>
        <w:t>замен</w:t>
      </w:r>
    </w:p>
    <w:p w:rsidR="006330A2" w:rsidRPr="00A8493E" w:rsidRDefault="006330A2" w:rsidP="007954F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6330A2" w:rsidRPr="007954F7" w:rsidRDefault="006330A2" w:rsidP="007954F7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03566E">
        <w:rPr>
          <w:rFonts w:ascii="Times New Roman" w:hAnsi="Times New Roman"/>
          <w:b/>
          <w:sz w:val="28"/>
          <w:szCs w:val="28"/>
        </w:rPr>
        <w:t xml:space="preserve"> </w:t>
      </w:r>
    </w:p>
    <w:p w:rsidR="006330A2" w:rsidRPr="007954F7" w:rsidRDefault="006330A2" w:rsidP="00001E5A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AD09BA">
        <w:rPr>
          <w:rFonts w:ascii="Times New Roman" w:hAnsi="Times New Roman"/>
          <w:sz w:val="28"/>
          <w:szCs w:val="28"/>
        </w:rPr>
        <w:t>Дисциплина «</w:t>
      </w:r>
      <w:r w:rsidRPr="002E37A2">
        <w:rPr>
          <w:rFonts w:ascii="Times New Roman" w:hAnsi="Times New Roman"/>
          <w:sz w:val="28"/>
          <w:szCs w:val="28"/>
        </w:rPr>
        <w:t>Социологический практикум</w:t>
      </w:r>
      <w:r w:rsidRPr="00EE1582">
        <w:rPr>
          <w:rFonts w:ascii="Times New Roman" w:hAnsi="Times New Roman"/>
          <w:sz w:val="28"/>
          <w:szCs w:val="28"/>
        </w:rPr>
        <w:t>»</w:t>
      </w:r>
      <w:r w:rsidRPr="00AD09BA">
        <w:rPr>
          <w:rFonts w:ascii="Times New Roman" w:hAnsi="Times New Roman"/>
          <w:sz w:val="28"/>
          <w:szCs w:val="28"/>
        </w:rPr>
        <w:t xml:space="preserve"> </w:t>
      </w:r>
      <w:r w:rsidRPr="00813554">
        <w:rPr>
          <w:rFonts w:ascii="Times New Roman" w:hAnsi="Times New Roman"/>
          <w:sz w:val="28"/>
          <w:szCs w:val="28"/>
        </w:rPr>
        <w:t>включена в обязательные дисциплины вариативной части</w:t>
      </w:r>
      <w:r w:rsidRPr="00413268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AD09BA">
        <w:rPr>
          <w:rFonts w:ascii="Times New Roman" w:hAnsi="Times New Roman"/>
          <w:spacing w:val="-4"/>
          <w:sz w:val="28"/>
          <w:szCs w:val="28"/>
        </w:rPr>
        <w:t>учебн</w:t>
      </w:r>
      <w:r>
        <w:rPr>
          <w:rFonts w:ascii="Times New Roman" w:hAnsi="Times New Roman"/>
          <w:spacing w:val="-4"/>
          <w:sz w:val="28"/>
          <w:szCs w:val="28"/>
        </w:rPr>
        <w:t>ого плана</w:t>
      </w:r>
      <w:r w:rsidRPr="00AD09BA">
        <w:rPr>
          <w:rFonts w:ascii="Times New Roman" w:hAnsi="Times New Roman"/>
          <w:spacing w:val="-4"/>
          <w:sz w:val="28"/>
          <w:szCs w:val="28"/>
        </w:rPr>
        <w:t xml:space="preserve"> подго</w:t>
      </w:r>
      <w:r w:rsidRPr="00AD09BA">
        <w:rPr>
          <w:rFonts w:ascii="Times New Roman" w:hAnsi="Times New Roman"/>
          <w:sz w:val="28"/>
          <w:szCs w:val="28"/>
        </w:rPr>
        <w:t>товки бакалавр</w:t>
      </w:r>
      <w:r>
        <w:rPr>
          <w:rFonts w:ascii="Times New Roman" w:hAnsi="Times New Roman"/>
          <w:sz w:val="28"/>
          <w:szCs w:val="28"/>
        </w:rPr>
        <w:t>ов</w:t>
      </w:r>
      <w:r w:rsidRPr="00AD09BA">
        <w:rPr>
          <w:rFonts w:ascii="Times New Roman" w:hAnsi="Times New Roman"/>
          <w:sz w:val="28"/>
          <w:szCs w:val="28"/>
        </w:rPr>
        <w:t xml:space="preserve"> по направлению </w:t>
      </w:r>
      <w:r w:rsidRPr="00A8493E">
        <w:rPr>
          <w:rFonts w:ascii="Times New Roman" w:hAnsi="Times New Roman"/>
          <w:sz w:val="28"/>
          <w:szCs w:val="28"/>
        </w:rPr>
        <w:t>44.03.02</w:t>
      </w:r>
      <w:r w:rsidRPr="008F2227">
        <w:rPr>
          <w:rFonts w:ascii="Times New Roman" w:hAnsi="Times New Roman"/>
          <w:sz w:val="28"/>
          <w:szCs w:val="28"/>
        </w:rPr>
        <w:t xml:space="preserve"> </w:t>
      </w:r>
      <w:r w:rsidRPr="00413268">
        <w:rPr>
          <w:rFonts w:ascii="Times New Roman" w:hAnsi="Times New Roman"/>
          <w:i/>
          <w:sz w:val="28"/>
          <w:szCs w:val="28"/>
        </w:rPr>
        <w:t>Психолого-педагогическое образование</w:t>
      </w:r>
      <w:r>
        <w:rPr>
          <w:rFonts w:ascii="Times New Roman" w:hAnsi="Times New Roman"/>
          <w:i/>
          <w:sz w:val="28"/>
          <w:szCs w:val="28"/>
        </w:rPr>
        <w:t>.</w:t>
      </w:r>
    </w:p>
    <w:p w:rsidR="006330A2" w:rsidRDefault="006330A2" w:rsidP="002E37A2">
      <w:pPr>
        <w:tabs>
          <w:tab w:val="left" w:pos="540"/>
        </w:tabs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 w:rsidRPr="002E37A2">
        <w:rPr>
          <w:rFonts w:ascii="Times New Roman" w:hAnsi="Times New Roman"/>
          <w:sz w:val="28"/>
          <w:szCs w:val="28"/>
        </w:rPr>
        <w:t>В основу концепции данного курса положен принцип асимметричного сотрудничества в рамках коллективной работы. Преподаватель принимает на себя роль научного лидера и стремится организовать исследовательский процесс так, чтобы максимально оптимизировать учебную деятельность студента, ориентируясь на его индивидуальные запросы. Студент принимает на себя роль исследователя</w:t>
      </w:r>
      <w:r>
        <w:rPr>
          <w:rFonts w:ascii="Times New Roman" w:hAnsi="Times New Roman"/>
          <w:sz w:val="28"/>
          <w:szCs w:val="28"/>
        </w:rPr>
        <w:t>.</w:t>
      </w:r>
    </w:p>
    <w:p w:rsidR="006330A2" w:rsidRDefault="006330A2" w:rsidP="002E37A2">
      <w:pPr>
        <w:tabs>
          <w:tab w:val="left" w:pos="540"/>
        </w:tabs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6330A2" w:rsidRDefault="006330A2" w:rsidP="002E37A2">
      <w:pPr>
        <w:tabs>
          <w:tab w:val="left" w:pos="540"/>
        </w:tabs>
        <w:spacing w:after="0" w:line="240" w:lineRule="auto"/>
        <w:ind w:firstLine="539"/>
        <w:jc w:val="both"/>
        <w:rPr>
          <w:sz w:val="28"/>
        </w:rPr>
      </w:pPr>
      <w:r w:rsidRPr="00813554">
        <w:rPr>
          <w:rFonts w:ascii="Times New Roman" w:hAnsi="Times New Roman"/>
          <w:b/>
          <w:sz w:val="28"/>
        </w:rPr>
        <w:t xml:space="preserve">Цель </w:t>
      </w:r>
      <w:r>
        <w:rPr>
          <w:rFonts w:ascii="Times New Roman" w:hAnsi="Times New Roman"/>
          <w:b/>
          <w:sz w:val="28"/>
        </w:rPr>
        <w:t xml:space="preserve">и задачи освоения </w:t>
      </w:r>
      <w:r w:rsidRPr="00813554">
        <w:rPr>
          <w:rFonts w:ascii="Times New Roman" w:hAnsi="Times New Roman"/>
          <w:b/>
          <w:sz w:val="28"/>
        </w:rPr>
        <w:t>дисциплины:</w:t>
      </w:r>
      <w:r w:rsidRPr="00813554">
        <w:rPr>
          <w:sz w:val="28"/>
        </w:rPr>
        <w:t xml:space="preserve"> </w:t>
      </w:r>
    </w:p>
    <w:p w:rsidR="006330A2" w:rsidRPr="002E37A2" w:rsidRDefault="006330A2" w:rsidP="002E37A2">
      <w:pPr>
        <w:tabs>
          <w:tab w:val="left" w:pos="360"/>
        </w:tabs>
        <w:spacing w:after="0" w:line="240" w:lineRule="auto"/>
        <w:ind w:firstLine="18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2E37A2">
        <w:rPr>
          <w:rFonts w:ascii="Times New Roman" w:hAnsi="Times New Roman"/>
          <w:sz w:val="28"/>
          <w:szCs w:val="28"/>
        </w:rPr>
        <w:t>Целью социологического практикума является формирование: целостной системы знаний о методике проведения социологического исследования; понимания студентами соотношения теории и методологии в социологическом исследовании; способности самостоятельно спланировать и провести социологическое исследование; умения грамотно применять  различные методы сбора социологической информации.</w:t>
      </w:r>
    </w:p>
    <w:p w:rsidR="006330A2" w:rsidRPr="002E37A2" w:rsidRDefault="006330A2" w:rsidP="002E37A2">
      <w:pPr>
        <w:tabs>
          <w:tab w:val="left" w:pos="360"/>
          <w:tab w:val="left" w:pos="540"/>
        </w:tabs>
        <w:spacing w:after="0" w:line="240" w:lineRule="auto"/>
        <w:ind w:firstLine="18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2E37A2">
        <w:rPr>
          <w:rFonts w:ascii="Times New Roman" w:hAnsi="Times New Roman"/>
          <w:sz w:val="28"/>
          <w:szCs w:val="28"/>
        </w:rPr>
        <w:t>Для достижения цели в рамках практикума решаются следующие задачи:</w:t>
      </w:r>
    </w:p>
    <w:p w:rsidR="006330A2" w:rsidRPr="002E37A2" w:rsidRDefault="006330A2" w:rsidP="002E37A2">
      <w:pPr>
        <w:numPr>
          <w:ilvl w:val="0"/>
          <w:numId w:val="2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ind w:left="0" w:firstLine="181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2E37A2">
        <w:rPr>
          <w:rFonts w:ascii="Times New Roman" w:hAnsi="Times New Roman"/>
          <w:sz w:val="28"/>
          <w:szCs w:val="28"/>
        </w:rPr>
        <w:t>включить студентов в реальный исследовательский процесс и обеспечить прохождение ими всех основных его стадий;</w:t>
      </w:r>
    </w:p>
    <w:p w:rsidR="006330A2" w:rsidRPr="002E37A2" w:rsidRDefault="006330A2" w:rsidP="002E37A2">
      <w:pPr>
        <w:numPr>
          <w:ilvl w:val="0"/>
          <w:numId w:val="2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ind w:left="0" w:firstLine="181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2E37A2">
        <w:rPr>
          <w:rFonts w:ascii="Times New Roman" w:hAnsi="Times New Roman"/>
          <w:sz w:val="28"/>
          <w:szCs w:val="28"/>
        </w:rPr>
        <w:t>развить навыки научного анализа  социальных явлений и процессов;</w:t>
      </w:r>
    </w:p>
    <w:p w:rsidR="006330A2" w:rsidRPr="002E37A2" w:rsidRDefault="006330A2" w:rsidP="002E37A2">
      <w:pPr>
        <w:pStyle w:val="ListParagraph"/>
        <w:numPr>
          <w:ilvl w:val="0"/>
          <w:numId w:val="2"/>
        </w:numPr>
        <w:tabs>
          <w:tab w:val="left" w:pos="360"/>
        </w:tabs>
        <w:ind w:left="0" w:firstLine="181"/>
        <w:jc w:val="both"/>
        <w:rPr>
          <w:sz w:val="28"/>
          <w:szCs w:val="28"/>
        </w:rPr>
      </w:pPr>
      <w:r w:rsidRPr="002E37A2">
        <w:rPr>
          <w:sz w:val="28"/>
          <w:szCs w:val="28"/>
        </w:rPr>
        <w:t xml:space="preserve">научить студентов правильно разрабатывать программу социологического исследования </w:t>
      </w:r>
      <w:r w:rsidRPr="002E37A2">
        <w:rPr>
          <w:sz w:val="28"/>
          <w:szCs w:val="28"/>
        </w:rPr>
        <w:sym w:font="Symbol" w:char="F02D"/>
      </w:r>
      <w:r w:rsidRPr="002E37A2">
        <w:rPr>
          <w:sz w:val="28"/>
          <w:szCs w:val="28"/>
        </w:rPr>
        <w:t xml:space="preserve"> важнейшую основу любого конкретного социологического </w:t>
      </w:r>
    </w:p>
    <w:p w:rsidR="006330A2" w:rsidRPr="002E37A2" w:rsidRDefault="006330A2" w:rsidP="002E37A2">
      <w:pPr>
        <w:pStyle w:val="ListParagraph"/>
        <w:numPr>
          <w:ilvl w:val="0"/>
          <w:numId w:val="2"/>
        </w:numPr>
        <w:tabs>
          <w:tab w:val="left" w:pos="360"/>
        </w:tabs>
        <w:ind w:left="0" w:firstLine="181"/>
        <w:jc w:val="both"/>
        <w:rPr>
          <w:sz w:val="28"/>
          <w:szCs w:val="28"/>
        </w:rPr>
      </w:pPr>
      <w:r w:rsidRPr="002E37A2">
        <w:rPr>
          <w:sz w:val="28"/>
          <w:szCs w:val="28"/>
        </w:rPr>
        <w:t>исследования;</w:t>
      </w:r>
    </w:p>
    <w:p w:rsidR="006330A2" w:rsidRPr="002E37A2" w:rsidRDefault="006330A2" w:rsidP="002E37A2">
      <w:pPr>
        <w:numPr>
          <w:ilvl w:val="0"/>
          <w:numId w:val="2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ind w:left="0" w:firstLine="181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2E37A2">
        <w:rPr>
          <w:rFonts w:ascii="Times New Roman" w:hAnsi="Times New Roman"/>
          <w:sz w:val="28"/>
          <w:szCs w:val="28"/>
        </w:rPr>
        <w:t>отработать навыки практического применения наиболее распространённых методов сбора и анализа социологической информации;</w:t>
      </w:r>
    </w:p>
    <w:p w:rsidR="006330A2" w:rsidRPr="002E37A2" w:rsidRDefault="006330A2" w:rsidP="002E37A2">
      <w:pPr>
        <w:numPr>
          <w:ilvl w:val="0"/>
          <w:numId w:val="2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ind w:left="0" w:firstLine="181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2E37A2">
        <w:rPr>
          <w:rFonts w:ascii="Times New Roman" w:hAnsi="Times New Roman"/>
          <w:sz w:val="28"/>
          <w:szCs w:val="28"/>
        </w:rPr>
        <w:t>дать возможность изучения и приобретения навыков использования основных методических компонентов, входящих в инструментарий социологических исследований;</w:t>
      </w:r>
    </w:p>
    <w:p w:rsidR="006330A2" w:rsidRPr="002E37A2" w:rsidRDefault="006330A2" w:rsidP="002E37A2">
      <w:pPr>
        <w:numPr>
          <w:ilvl w:val="0"/>
          <w:numId w:val="2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ind w:left="0" w:firstLine="181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2E37A2">
        <w:rPr>
          <w:rFonts w:ascii="Times New Roman" w:hAnsi="Times New Roman"/>
          <w:sz w:val="28"/>
          <w:szCs w:val="28"/>
        </w:rPr>
        <w:t>оценивать достоверность результатов и правомерность выводов эмпирических социологических исследований;</w:t>
      </w:r>
    </w:p>
    <w:p w:rsidR="006330A2" w:rsidRPr="002E37A2" w:rsidRDefault="006330A2" w:rsidP="002E37A2">
      <w:pPr>
        <w:numPr>
          <w:ilvl w:val="0"/>
          <w:numId w:val="2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ind w:left="0" w:firstLine="181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2E37A2">
        <w:rPr>
          <w:rFonts w:ascii="Times New Roman" w:hAnsi="Times New Roman"/>
          <w:sz w:val="28"/>
          <w:szCs w:val="28"/>
        </w:rPr>
        <w:t>методически сориентировать студента перед проведением самостоятельного эмпирического исследования в рамках квалификационной (дипломной) работы.</w:t>
      </w:r>
    </w:p>
    <w:p w:rsidR="006330A2" w:rsidRPr="0071764D" w:rsidRDefault="006330A2" w:rsidP="002E37A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</w:p>
    <w:p w:rsidR="006330A2" w:rsidRDefault="006330A2" w:rsidP="002E37A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71764D">
        <w:rPr>
          <w:rFonts w:ascii="Times New Roman" w:hAnsi="Times New Roman"/>
          <w:b/>
          <w:sz w:val="28"/>
          <w:szCs w:val="28"/>
        </w:rPr>
        <w:t xml:space="preserve">       </w:t>
      </w: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6330A2" w:rsidRPr="005B6A0A" w:rsidRDefault="006330A2" w:rsidP="002E37A2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2E37A2">
        <w:rPr>
          <w:rFonts w:ascii="Times New Roman" w:hAnsi="Times New Roman"/>
          <w:sz w:val="28"/>
          <w:szCs w:val="28"/>
        </w:rPr>
        <w:t>Теория и методология социологии</w:t>
      </w:r>
      <w:r w:rsidRPr="002E37A2">
        <w:rPr>
          <w:rFonts w:ascii="Times New Roman" w:hAnsi="Times New Roman"/>
          <w:bCs/>
          <w:sz w:val="28"/>
          <w:szCs w:val="28"/>
        </w:rPr>
        <w:t>.</w:t>
      </w:r>
      <w:r w:rsidRPr="002E37A2">
        <w:rPr>
          <w:rFonts w:ascii="Times New Roman" w:hAnsi="Times New Roman"/>
          <w:sz w:val="28"/>
          <w:szCs w:val="28"/>
        </w:rPr>
        <w:t xml:space="preserve"> Организация и проведение эмпирического социологического исследования. Статистические методы в социологическом исследовании. Измерение социальных характеристик. Выборочный метод в социологическом исследовании. Измерение в социологическом исследовании. Опрос как метод сбора социологических данных. Анализ документов и существующих данных. Наблюдение как метод сбора социологических данных. Социометрические методы изучения межличностных отношений. Анализ эмпирических данных. Экспертный опрос: мозговой штурм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E37A2">
        <w:rPr>
          <w:rFonts w:ascii="Times New Roman" w:hAnsi="Times New Roman"/>
          <w:sz w:val="28"/>
          <w:szCs w:val="28"/>
        </w:rPr>
        <w:t>Обработка данных</w:t>
      </w:r>
      <w:r>
        <w:rPr>
          <w:rFonts w:ascii="Times New Roman" w:hAnsi="Times New Roman"/>
          <w:sz w:val="28"/>
          <w:szCs w:val="28"/>
        </w:rPr>
        <w:t>.</w:t>
      </w:r>
      <w:r w:rsidRPr="002E37A2">
        <w:rPr>
          <w:i/>
          <w:sz w:val="28"/>
          <w:szCs w:val="28"/>
        </w:rPr>
        <w:t xml:space="preserve"> </w:t>
      </w:r>
      <w:r w:rsidRPr="002E37A2">
        <w:rPr>
          <w:rFonts w:ascii="Times New Roman" w:hAnsi="Times New Roman"/>
          <w:sz w:val="28"/>
          <w:szCs w:val="28"/>
        </w:rPr>
        <w:t>Отчёт по результатам исследования</w:t>
      </w:r>
      <w:r>
        <w:rPr>
          <w:rFonts w:ascii="Times New Roman" w:hAnsi="Times New Roman"/>
          <w:sz w:val="28"/>
          <w:szCs w:val="28"/>
        </w:rPr>
        <w:t>.</w:t>
      </w:r>
      <w:r w:rsidRPr="002E37A2">
        <w:rPr>
          <w:i/>
          <w:sz w:val="28"/>
          <w:szCs w:val="28"/>
        </w:rPr>
        <w:t xml:space="preserve"> </w:t>
      </w:r>
      <w:r w:rsidRPr="005B6A0A">
        <w:rPr>
          <w:rFonts w:ascii="Times New Roman" w:hAnsi="Times New Roman"/>
          <w:sz w:val="28"/>
          <w:szCs w:val="28"/>
        </w:rPr>
        <w:t xml:space="preserve">Этические принципы работы социолога. </w:t>
      </w:r>
    </w:p>
    <w:p w:rsidR="006330A2" w:rsidRPr="005B6A0A" w:rsidRDefault="006330A2" w:rsidP="002E37A2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6330A2" w:rsidRDefault="006330A2" w:rsidP="00972053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0" w:name="sub_513"/>
      <w:bookmarkStart w:id="1" w:name="sub_1501"/>
      <w:bookmarkStart w:id="2" w:name="sub_1504"/>
      <w:bookmarkStart w:id="3" w:name="sub_150002"/>
      <w:bookmarkStart w:id="4" w:name="sub_150005"/>
      <w:bookmarkStart w:id="5" w:name="sub_15521"/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EE1582">
        <w:rPr>
          <w:rFonts w:ascii="Times New Roman" w:hAnsi="Times New Roman"/>
          <w:b/>
          <w:sz w:val="28"/>
          <w:szCs w:val="28"/>
        </w:rPr>
        <w:t>В результате освоения учебной дисциплины</w:t>
      </w:r>
      <w:r w:rsidRPr="00EE1582">
        <w:rPr>
          <w:rFonts w:ascii="Times New Roman" w:hAnsi="Times New Roman"/>
          <w:sz w:val="28"/>
          <w:szCs w:val="28"/>
        </w:rPr>
        <w:t xml:space="preserve"> обучающийся должен обладать </w:t>
      </w:r>
      <w:r>
        <w:rPr>
          <w:rFonts w:ascii="Times New Roman" w:hAnsi="Times New Roman"/>
          <w:sz w:val="28"/>
          <w:szCs w:val="28"/>
        </w:rPr>
        <w:t xml:space="preserve">профильными (ПрК) компетенциями: </w:t>
      </w:r>
    </w:p>
    <w:p w:rsidR="006330A2" w:rsidRPr="0071764D" w:rsidRDefault="006330A2" w:rsidP="0071764D">
      <w:pPr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71764D">
        <w:rPr>
          <w:rFonts w:ascii="Times New Roman" w:hAnsi="Times New Roman"/>
          <w:bCs/>
          <w:iCs/>
          <w:sz w:val="28"/>
          <w:szCs w:val="28"/>
        </w:rPr>
        <w:t xml:space="preserve">        ПрК-3: способен </w:t>
      </w:r>
      <w:r w:rsidRPr="0071764D">
        <w:rPr>
          <w:rFonts w:ascii="Times New Roman" w:hAnsi="Times New Roman"/>
          <w:color w:val="000000"/>
          <w:sz w:val="28"/>
          <w:szCs w:val="28"/>
        </w:rPr>
        <w:t>выявлять условия, неблагоприятно влияющие на развитие личности обучающихся, особенности и возможные причины дезадаптации с целью определения направлений оказания психологической помощи;</w:t>
      </w:r>
    </w:p>
    <w:p w:rsidR="006330A2" w:rsidRPr="0071764D" w:rsidRDefault="006330A2" w:rsidP="0071764D">
      <w:pPr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</w:t>
      </w:r>
      <w:r w:rsidRPr="0071764D">
        <w:rPr>
          <w:rFonts w:ascii="Times New Roman" w:hAnsi="Times New Roman"/>
          <w:color w:val="000000"/>
          <w:sz w:val="28"/>
          <w:szCs w:val="28"/>
        </w:rPr>
        <w:t>ПрК-5:</w:t>
      </w:r>
      <w:r w:rsidRPr="0071764D">
        <w:rPr>
          <w:rFonts w:ascii="Times New Roman" w:hAnsi="Times New Roman"/>
          <w:bCs/>
          <w:iCs/>
          <w:sz w:val="28"/>
          <w:szCs w:val="28"/>
        </w:rPr>
        <w:t xml:space="preserve"> способен</w:t>
      </w:r>
      <w:r w:rsidRPr="0071764D">
        <w:rPr>
          <w:rFonts w:ascii="Times New Roman" w:hAnsi="Times New Roman"/>
          <w:color w:val="000000"/>
          <w:sz w:val="28"/>
          <w:szCs w:val="28"/>
        </w:rPr>
        <w:t xml:space="preserve"> планировать и проводить диагностическое обследование с использованием стандартизированного инструментария, включая обработку и интерпретацию результатов;</w:t>
      </w:r>
    </w:p>
    <w:p w:rsidR="006330A2" w:rsidRDefault="006330A2" w:rsidP="0071764D">
      <w:pPr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</w:t>
      </w:r>
      <w:r w:rsidRPr="0071764D">
        <w:rPr>
          <w:rFonts w:ascii="Times New Roman" w:hAnsi="Times New Roman"/>
          <w:color w:val="000000"/>
          <w:sz w:val="28"/>
          <w:szCs w:val="28"/>
        </w:rPr>
        <w:t xml:space="preserve">ПрК-6: </w:t>
      </w:r>
      <w:r w:rsidRPr="0071764D">
        <w:rPr>
          <w:rFonts w:ascii="Times New Roman" w:hAnsi="Times New Roman"/>
          <w:bCs/>
          <w:iCs/>
          <w:sz w:val="28"/>
          <w:szCs w:val="28"/>
        </w:rPr>
        <w:t>способен</w:t>
      </w:r>
      <w:r w:rsidRPr="0071764D">
        <w:rPr>
          <w:rFonts w:ascii="Times New Roman" w:hAnsi="Times New Roman"/>
          <w:color w:val="000000"/>
          <w:sz w:val="28"/>
          <w:szCs w:val="28"/>
        </w:rPr>
        <w:t xml:space="preserve"> осуществлять социально-психологическую диагностику особенностей и уровня группового развития формальных и неформальных коллективов обучающихся, диагностику социально-психологического климата в коллективе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6330A2" w:rsidRPr="0071764D" w:rsidRDefault="006330A2" w:rsidP="0071764D">
      <w:pPr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bookmarkEnd w:id="0"/>
    <w:bookmarkEnd w:id="1"/>
    <w:bookmarkEnd w:id="2"/>
    <w:bookmarkEnd w:id="3"/>
    <w:bookmarkEnd w:id="4"/>
    <w:bookmarkEnd w:id="5"/>
    <w:p w:rsidR="006330A2" w:rsidRDefault="006330A2" w:rsidP="007954F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AD09BA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6330A2" w:rsidRPr="00827F75" w:rsidRDefault="006330A2" w:rsidP="00C941B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27F75">
        <w:rPr>
          <w:rFonts w:ascii="Times New Roman" w:hAnsi="Times New Roman"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 занятий:  деловые игры, мастер-классы, психологические тренинги</w:t>
      </w:r>
      <w:r w:rsidRPr="005C1A1A">
        <w:rPr>
          <w:rFonts w:ascii="Times New Roman" w:hAnsi="Times New Roman"/>
          <w:spacing w:val="-20"/>
          <w:sz w:val="28"/>
          <w:szCs w:val="28"/>
        </w:rPr>
        <w:t>, р</w:t>
      </w:r>
      <w:r w:rsidRPr="005C1A1A">
        <w:rPr>
          <w:rFonts w:ascii="Times New Roman" w:hAnsi="Times New Roman"/>
          <w:sz w:val="28"/>
          <w:szCs w:val="28"/>
        </w:rPr>
        <w:t>азбор</w:t>
      </w:r>
      <w:r w:rsidRPr="005C1A1A">
        <w:rPr>
          <w:rFonts w:ascii="Times New Roman" w:hAnsi="Times New Roman"/>
          <w:spacing w:val="-20"/>
          <w:sz w:val="28"/>
          <w:szCs w:val="28"/>
        </w:rPr>
        <w:t xml:space="preserve"> к</w:t>
      </w:r>
      <w:r w:rsidRPr="005C1A1A">
        <w:rPr>
          <w:rFonts w:ascii="Times New Roman" w:hAnsi="Times New Roman"/>
          <w:sz w:val="28"/>
          <w:szCs w:val="28"/>
        </w:rPr>
        <w:t>онкр</w:t>
      </w:r>
      <w:r w:rsidRPr="005C1A1A">
        <w:rPr>
          <w:rFonts w:ascii="Times New Roman" w:hAnsi="Times New Roman"/>
          <w:spacing w:val="-20"/>
          <w:sz w:val="28"/>
          <w:szCs w:val="28"/>
        </w:rPr>
        <w:t>ет</w:t>
      </w:r>
      <w:r w:rsidRPr="005C1A1A">
        <w:rPr>
          <w:rFonts w:ascii="Times New Roman" w:hAnsi="Times New Roman"/>
          <w:sz w:val="28"/>
          <w:szCs w:val="28"/>
        </w:rPr>
        <w:t>ны</w:t>
      </w:r>
      <w:r w:rsidRPr="005C1A1A">
        <w:rPr>
          <w:rFonts w:ascii="Times New Roman" w:hAnsi="Times New Roman"/>
          <w:spacing w:val="-20"/>
          <w:sz w:val="28"/>
          <w:szCs w:val="28"/>
        </w:rPr>
        <w:t xml:space="preserve">х </w:t>
      </w:r>
      <w:r w:rsidRPr="00D31618">
        <w:rPr>
          <w:rFonts w:ascii="Times New Roman" w:hAnsi="Times New Roman"/>
          <w:spacing w:val="-20"/>
          <w:sz w:val="28"/>
          <w:szCs w:val="28"/>
        </w:rPr>
        <w:t xml:space="preserve"> </w:t>
      </w:r>
      <w:r w:rsidRPr="00D31618">
        <w:rPr>
          <w:rFonts w:ascii="Times New Roman" w:hAnsi="Times New Roman"/>
          <w:sz w:val="28"/>
          <w:szCs w:val="28"/>
        </w:rPr>
        <w:t>си</w:t>
      </w:r>
      <w:r w:rsidRPr="005C1A1A">
        <w:rPr>
          <w:rFonts w:ascii="Times New Roman" w:hAnsi="Times New Roman"/>
          <w:spacing w:val="-20"/>
          <w:sz w:val="28"/>
          <w:szCs w:val="28"/>
        </w:rPr>
        <w:t>туа</w:t>
      </w:r>
      <w:r w:rsidRPr="005C1A1A">
        <w:rPr>
          <w:rFonts w:ascii="Times New Roman" w:hAnsi="Times New Roman"/>
          <w:sz w:val="28"/>
          <w:szCs w:val="28"/>
        </w:rPr>
        <w:t>ций</w:t>
      </w:r>
      <w:r w:rsidRPr="005C1A1A">
        <w:rPr>
          <w:rFonts w:ascii="Times New Roman" w:hAnsi="Times New Roman"/>
          <w:spacing w:val="-20"/>
          <w:sz w:val="28"/>
          <w:szCs w:val="28"/>
        </w:rPr>
        <w:t xml:space="preserve"> и</w:t>
      </w:r>
      <w:r w:rsidRPr="00827F75">
        <w:rPr>
          <w:rFonts w:ascii="Times New Roman" w:hAnsi="Times New Roman"/>
          <w:sz w:val="28"/>
          <w:szCs w:val="28"/>
        </w:rPr>
        <w:t xml:space="preserve"> т.п.</w:t>
      </w:r>
    </w:p>
    <w:p w:rsidR="006330A2" w:rsidRPr="00E85C6B" w:rsidRDefault="006330A2" w:rsidP="00D35296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6330A2" w:rsidRPr="00F30A35" w:rsidRDefault="006330A2" w:rsidP="00EA659F">
      <w:pPr>
        <w:keepNext/>
        <w:tabs>
          <w:tab w:val="left" w:pos="540"/>
        </w:tabs>
        <w:overflowPunct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        Составитель</w:t>
      </w:r>
      <w:r w:rsidRPr="007954F7">
        <w:rPr>
          <w:rFonts w:ascii="Times New Roman" w:hAnsi="Times New Roman"/>
          <w:b/>
          <w:sz w:val="28"/>
          <w:szCs w:val="28"/>
        </w:rPr>
        <w:t>:</w:t>
      </w:r>
      <w:r w:rsidRPr="00DF751C">
        <w:rPr>
          <w:rFonts w:ascii="Times New Roman" w:hAnsi="Times New Roman"/>
          <w:sz w:val="28"/>
          <w:szCs w:val="28"/>
        </w:rPr>
        <w:t xml:space="preserve"> </w:t>
      </w:r>
      <w:r w:rsidRPr="002E37A2">
        <w:rPr>
          <w:rFonts w:ascii="Times New Roman" w:hAnsi="Times New Roman"/>
          <w:bCs/>
          <w:sz w:val="28"/>
          <w:szCs w:val="28"/>
        </w:rPr>
        <w:t>И.П. Карпова</w:t>
      </w:r>
      <w:r w:rsidRPr="002E37A2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старший преподаватель, кафедра педагогики, психологии и социологии</w:t>
      </w:r>
      <w:bookmarkStart w:id="6" w:name="_GoBack"/>
      <w:bookmarkEnd w:id="6"/>
    </w:p>
    <w:sectPr w:rsidR="006330A2" w:rsidRPr="00F30A35" w:rsidSect="0071764D">
      <w:pgSz w:w="11906" w:h="16838"/>
      <w:pgMar w:top="719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0D46D4"/>
    <w:multiLevelType w:val="hybridMultilevel"/>
    <w:tmpl w:val="D56E6242"/>
    <w:lvl w:ilvl="0" w:tplc="0FB638D2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>
    <w:nsid w:val="4A2D5970"/>
    <w:multiLevelType w:val="hybridMultilevel"/>
    <w:tmpl w:val="E6166CF8"/>
    <w:lvl w:ilvl="0" w:tplc="502866D2">
      <w:start w:val="1"/>
      <w:numFmt w:val="bullet"/>
      <w:lvlText w:val="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20B14"/>
    <w:rsid w:val="00001E5A"/>
    <w:rsid w:val="0003566E"/>
    <w:rsid w:val="000E385A"/>
    <w:rsid w:val="000E3FD2"/>
    <w:rsid w:val="00106F86"/>
    <w:rsid w:val="0017614C"/>
    <w:rsid w:val="00185634"/>
    <w:rsid w:val="0019647F"/>
    <w:rsid w:val="001E0CEF"/>
    <w:rsid w:val="002168C2"/>
    <w:rsid w:val="0029213E"/>
    <w:rsid w:val="002C063F"/>
    <w:rsid w:val="002D60A0"/>
    <w:rsid w:val="002E068D"/>
    <w:rsid w:val="002E37A2"/>
    <w:rsid w:val="00312824"/>
    <w:rsid w:val="00314CFC"/>
    <w:rsid w:val="00320B14"/>
    <w:rsid w:val="003321F0"/>
    <w:rsid w:val="00370CD9"/>
    <w:rsid w:val="00382B4B"/>
    <w:rsid w:val="00391849"/>
    <w:rsid w:val="0039509F"/>
    <w:rsid w:val="00413268"/>
    <w:rsid w:val="00450C76"/>
    <w:rsid w:val="00473574"/>
    <w:rsid w:val="00496C08"/>
    <w:rsid w:val="004A73D0"/>
    <w:rsid w:val="004E5DE3"/>
    <w:rsid w:val="004E6B0D"/>
    <w:rsid w:val="004F4964"/>
    <w:rsid w:val="005077F1"/>
    <w:rsid w:val="00517018"/>
    <w:rsid w:val="005223B8"/>
    <w:rsid w:val="00525131"/>
    <w:rsid w:val="00527A76"/>
    <w:rsid w:val="00570316"/>
    <w:rsid w:val="005B6A0A"/>
    <w:rsid w:val="005C1A1A"/>
    <w:rsid w:val="005F4A5E"/>
    <w:rsid w:val="00611549"/>
    <w:rsid w:val="00622E48"/>
    <w:rsid w:val="006330A2"/>
    <w:rsid w:val="00660E63"/>
    <w:rsid w:val="00672E85"/>
    <w:rsid w:val="006E6666"/>
    <w:rsid w:val="00702C10"/>
    <w:rsid w:val="007147D8"/>
    <w:rsid w:val="0071764D"/>
    <w:rsid w:val="00776FD9"/>
    <w:rsid w:val="007914F5"/>
    <w:rsid w:val="007954F7"/>
    <w:rsid w:val="007968B4"/>
    <w:rsid w:val="007A70D2"/>
    <w:rsid w:val="007D6785"/>
    <w:rsid w:val="007F24FE"/>
    <w:rsid w:val="00804BC9"/>
    <w:rsid w:val="00813554"/>
    <w:rsid w:val="00827F75"/>
    <w:rsid w:val="00862E4C"/>
    <w:rsid w:val="00891051"/>
    <w:rsid w:val="008924FC"/>
    <w:rsid w:val="008A12F0"/>
    <w:rsid w:val="008F0666"/>
    <w:rsid w:val="008F2227"/>
    <w:rsid w:val="00931192"/>
    <w:rsid w:val="00937664"/>
    <w:rsid w:val="009407E0"/>
    <w:rsid w:val="00953098"/>
    <w:rsid w:val="00972053"/>
    <w:rsid w:val="00990D73"/>
    <w:rsid w:val="00A5406C"/>
    <w:rsid w:val="00A8493E"/>
    <w:rsid w:val="00A8630E"/>
    <w:rsid w:val="00A8717A"/>
    <w:rsid w:val="00A91256"/>
    <w:rsid w:val="00AD09BA"/>
    <w:rsid w:val="00B049BB"/>
    <w:rsid w:val="00B1232D"/>
    <w:rsid w:val="00B911AC"/>
    <w:rsid w:val="00BA40A0"/>
    <w:rsid w:val="00BC5E1B"/>
    <w:rsid w:val="00BE0537"/>
    <w:rsid w:val="00BE7E41"/>
    <w:rsid w:val="00C57D27"/>
    <w:rsid w:val="00C6054A"/>
    <w:rsid w:val="00C62709"/>
    <w:rsid w:val="00C84970"/>
    <w:rsid w:val="00C941B1"/>
    <w:rsid w:val="00CB2FE5"/>
    <w:rsid w:val="00CF3424"/>
    <w:rsid w:val="00CF6642"/>
    <w:rsid w:val="00D31618"/>
    <w:rsid w:val="00D34DF6"/>
    <w:rsid w:val="00D35296"/>
    <w:rsid w:val="00D76DF5"/>
    <w:rsid w:val="00DA6C02"/>
    <w:rsid w:val="00DF03CF"/>
    <w:rsid w:val="00DF751C"/>
    <w:rsid w:val="00E06768"/>
    <w:rsid w:val="00E154F4"/>
    <w:rsid w:val="00E31DD7"/>
    <w:rsid w:val="00E32357"/>
    <w:rsid w:val="00E61A28"/>
    <w:rsid w:val="00E85C6B"/>
    <w:rsid w:val="00EA659F"/>
    <w:rsid w:val="00EA7271"/>
    <w:rsid w:val="00EC185F"/>
    <w:rsid w:val="00EE1582"/>
    <w:rsid w:val="00F05855"/>
    <w:rsid w:val="00F06D43"/>
    <w:rsid w:val="00F1228D"/>
    <w:rsid w:val="00F30A35"/>
    <w:rsid w:val="00F50AAF"/>
    <w:rsid w:val="00F50D2B"/>
    <w:rsid w:val="00F757A9"/>
    <w:rsid w:val="00FA32FC"/>
    <w:rsid w:val="00FE33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0B14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20B14"/>
    <w:pPr>
      <w:keepNext/>
      <w:spacing w:after="0" w:line="240" w:lineRule="auto"/>
      <w:outlineLvl w:val="0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39509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20B14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4E6B0D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paragraph" w:styleId="BodyText">
    <w:name w:val="Body Text"/>
    <w:basedOn w:val="Normal"/>
    <w:link w:val="BodyTextChar"/>
    <w:uiPriority w:val="99"/>
    <w:rsid w:val="00320B14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320B14"/>
    <w:rPr>
      <w:rFonts w:ascii="Times New Roman" w:hAnsi="Times New Roman" w:cs="Times New Roman"/>
      <w:b/>
      <w:sz w:val="20"/>
      <w:szCs w:val="20"/>
      <w:lang w:eastAsia="ru-RU"/>
    </w:rPr>
  </w:style>
  <w:style w:type="paragraph" w:customStyle="1" w:styleId="1">
    <w:name w:val="заголовок 1"/>
    <w:basedOn w:val="Normal"/>
    <w:next w:val="Normal"/>
    <w:uiPriority w:val="99"/>
    <w:rsid w:val="00D76DF5"/>
    <w:pPr>
      <w:keepNext/>
      <w:widowControl w:val="0"/>
      <w:spacing w:before="240" w:after="60" w:line="240" w:lineRule="auto"/>
    </w:pPr>
    <w:rPr>
      <w:rFonts w:ascii="Times New Roman" w:hAnsi="Times New Roman"/>
      <w:b/>
      <w:kern w:val="28"/>
      <w:sz w:val="28"/>
      <w:szCs w:val="20"/>
      <w:lang w:eastAsia="ru-RU"/>
    </w:rPr>
  </w:style>
  <w:style w:type="paragraph" w:styleId="NormalWeb">
    <w:name w:val="Normal (Web)"/>
    <w:basedOn w:val="Normal"/>
    <w:uiPriority w:val="99"/>
    <w:rsid w:val="00D76DF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D76DF5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character" w:customStyle="1" w:styleId="apple-converted-space">
    <w:name w:val="apple-converted-space"/>
    <w:uiPriority w:val="99"/>
    <w:rsid w:val="00D76DF5"/>
  </w:style>
  <w:style w:type="character" w:customStyle="1" w:styleId="A2">
    <w:name w:val="A2"/>
    <w:uiPriority w:val="99"/>
    <w:rsid w:val="00EE1582"/>
    <w:rPr>
      <w:color w:val="221E1F"/>
      <w:sz w:val="20"/>
    </w:rPr>
  </w:style>
  <w:style w:type="paragraph" w:styleId="Footer">
    <w:name w:val="footer"/>
    <w:basedOn w:val="Normal"/>
    <w:link w:val="FooterChar"/>
    <w:uiPriority w:val="99"/>
    <w:rsid w:val="00C6054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6054A"/>
    <w:rPr>
      <w:rFonts w:eastAsia="Times New Roman" w:cs="Times New Roman"/>
      <w:lang w:val="ru-RU" w:eastAsia="ru-RU" w:bidi="ar-SA"/>
    </w:rPr>
  </w:style>
  <w:style w:type="paragraph" w:styleId="ListParagraph">
    <w:name w:val="List Paragraph"/>
    <w:basedOn w:val="Normal"/>
    <w:uiPriority w:val="99"/>
    <w:qFormat/>
    <w:rsid w:val="002E37A2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127</TotalTime>
  <Pages>2</Pages>
  <Words>580</Words>
  <Characters>3311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ELENA</dc:creator>
  <cp:keywords/>
  <dc:description/>
  <cp:lastModifiedBy>ChuTN</cp:lastModifiedBy>
  <cp:revision>25</cp:revision>
  <dcterms:created xsi:type="dcterms:W3CDTF">2014-04-23T14:06:00Z</dcterms:created>
  <dcterms:modified xsi:type="dcterms:W3CDTF">2016-11-22T11:04:00Z</dcterms:modified>
</cp:coreProperties>
</file>