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5FC" w:rsidRPr="009634E6" w:rsidRDefault="005C35FC" w:rsidP="00AC332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C35FC" w:rsidRPr="009634E6" w:rsidRDefault="005C35FC" w:rsidP="00AC3328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5C35FC" w:rsidRPr="009C6552" w:rsidRDefault="005C35FC" w:rsidP="009C6552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 w:rsidRPr="009C6552">
        <w:rPr>
          <w:rFonts w:ascii="Times New Roman" w:hAnsi="Times New Roman"/>
          <w:sz w:val="28"/>
          <w:szCs w:val="28"/>
        </w:rPr>
        <w:t xml:space="preserve">           </w:t>
      </w:r>
      <w:r>
        <w:rPr>
          <w:rFonts w:ascii="Times New Roman" w:hAnsi="Times New Roman"/>
          <w:sz w:val="28"/>
          <w:szCs w:val="28"/>
        </w:rPr>
        <w:t xml:space="preserve">   Дисциплина </w:t>
      </w:r>
      <w:r w:rsidRPr="002E6543">
        <w:rPr>
          <w:rFonts w:ascii="Times New Roman" w:hAnsi="Times New Roman"/>
          <w:sz w:val="28"/>
          <w:szCs w:val="28"/>
        </w:rPr>
        <w:t xml:space="preserve"> </w:t>
      </w:r>
      <w:r w:rsidRPr="009C6552">
        <w:rPr>
          <w:rFonts w:ascii="Times New Roman" w:hAnsi="Times New Roman"/>
          <w:sz w:val="28"/>
          <w:szCs w:val="28"/>
        </w:rPr>
        <w:t>Б</w:t>
      </w:r>
      <w:r w:rsidRPr="00B80DDE">
        <w:rPr>
          <w:rFonts w:ascii="Times New Roman" w:hAnsi="Times New Roman"/>
          <w:sz w:val="28"/>
          <w:szCs w:val="28"/>
        </w:rPr>
        <w:t>1</w:t>
      </w:r>
      <w:r w:rsidRPr="009C6552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>8.2</w:t>
      </w:r>
      <w:r w:rsidRPr="00B80DDE">
        <w:rPr>
          <w:rFonts w:ascii="Times New Roman" w:hAnsi="Times New Roman"/>
          <w:sz w:val="28"/>
          <w:szCs w:val="28"/>
        </w:rPr>
        <w:t xml:space="preserve"> </w:t>
      </w:r>
      <w:r w:rsidRPr="009C6552">
        <w:rPr>
          <w:rFonts w:ascii="Times New Roman" w:hAnsi="Times New Roman"/>
          <w:sz w:val="28"/>
          <w:szCs w:val="28"/>
        </w:rPr>
        <w:t>Социальная дисфункция семьи</w:t>
      </w:r>
    </w:p>
    <w:p w:rsidR="005C35FC" w:rsidRPr="00DB6F11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5C35FC" w:rsidRPr="00953098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7</w:t>
      </w:r>
    </w:p>
    <w:p w:rsidR="005C35FC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108</w:t>
      </w:r>
    </w:p>
    <w:p w:rsidR="005C35FC" w:rsidRPr="000E385A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3</w:t>
      </w:r>
    </w:p>
    <w:p w:rsidR="005C35FC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 зачет</w:t>
      </w:r>
    </w:p>
    <w:p w:rsidR="005C35FC" w:rsidRPr="00434ED1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5C35FC" w:rsidRPr="00896788" w:rsidRDefault="005C35FC" w:rsidP="002B076A">
      <w:pPr>
        <w:pStyle w:val="Heading1"/>
        <w:ind w:firstLine="720"/>
        <w:jc w:val="both"/>
        <w:rPr>
          <w:i/>
          <w:sz w:val="28"/>
          <w:szCs w:val="28"/>
        </w:rPr>
      </w:pPr>
      <w:r w:rsidRPr="00896788">
        <w:rPr>
          <w:b/>
          <w:sz w:val="28"/>
          <w:szCs w:val="28"/>
        </w:rPr>
        <w:t xml:space="preserve">Место дисциплины в структуре ООП: </w:t>
      </w:r>
    </w:p>
    <w:p w:rsidR="005C35FC" w:rsidRPr="00E03805" w:rsidRDefault="005C35FC" w:rsidP="00B80DD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E03805">
        <w:rPr>
          <w:rFonts w:ascii="Times New Roman" w:hAnsi="Times New Roman"/>
          <w:sz w:val="28"/>
          <w:szCs w:val="28"/>
        </w:rPr>
        <w:t>Дисциплина</w:t>
      </w:r>
      <w:r w:rsidRPr="009C6552">
        <w:rPr>
          <w:rFonts w:ascii="Times New Roman" w:hAnsi="Times New Roman"/>
          <w:sz w:val="28"/>
          <w:szCs w:val="28"/>
        </w:rPr>
        <w:t xml:space="preserve"> по выбору</w:t>
      </w:r>
      <w:r w:rsidRPr="00E03805">
        <w:rPr>
          <w:rFonts w:ascii="Times New Roman" w:hAnsi="Times New Roman"/>
          <w:sz w:val="28"/>
          <w:szCs w:val="28"/>
        </w:rPr>
        <w:t xml:space="preserve"> «Социальная дисфункция семьи» включена в вариативную часть учебного плана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E03805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44.03.02</w:t>
      </w:r>
      <w:r w:rsidRPr="00E03805">
        <w:rPr>
          <w:rFonts w:ascii="Times New Roman" w:hAnsi="Times New Roman"/>
          <w:sz w:val="28"/>
          <w:szCs w:val="28"/>
        </w:rPr>
        <w:t xml:space="preserve"> </w:t>
      </w:r>
      <w:r w:rsidRPr="00E03805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 w:rsidRPr="00E03805">
        <w:rPr>
          <w:rFonts w:ascii="Times New Roman" w:hAnsi="Times New Roman"/>
          <w:sz w:val="28"/>
          <w:szCs w:val="28"/>
        </w:rPr>
        <w:t>.</w:t>
      </w:r>
    </w:p>
    <w:p w:rsidR="005C35FC" w:rsidRPr="00E03805" w:rsidRDefault="005C35FC" w:rsidP="00B80DDE">
      <w:pPr>
        <w:spacing w:after="0"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E03805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</w:t>
      </w:r>
      <w:r w:rsidRPr="00E03805">
        <w:rPr>
          <w:rFonts w:ascii="Times New Roman" w:hAnsi="Times New Roman"/>
          <w:spacing w:val="-4"/>
          <w:sz w:val="28"/>
          <w:szCs w:val="28"/>
        </w:rPr>
        <w:t xml:space="preserve"> «Психология развития», «Соци</w:t>
      </w:r>
      <w:r>
        <w:rPr>
          <w:rFonts w:ascii="Times New Roman" w:hAnsi="Times New Roman"/>
          <w:spacing w:val="-4"/>
          <w:sz w:val="28"/>
          <w:szCs w:val="28"/>
        </w:rPr>
        <w:t>о</w:t>
      </w:r>
      <w:r w:rsidRPr="00E03805">
        <w:rPr>
          <w:rFonts w:ascii="Times New Roman" w:hAnsi="Times New Roman"/>
          <w:spacing w:val="-4"/>
          <w:sz w:val="28"/>
          <w:szCs w:val="28"/>
        </w:rPr>
        <w:t>л</w:t>
      </w:r>
      <w:r>
        <w:rPr>
          <w:rFonts w:ascii="Times New Roman" w:hAnsi="Times New Roman"/>
          <w:spacing w:val="-4"/>
          <w:sz w:val="28"/>
          <w:szCs w:val="28"/>
        </w:rPr>
        <w:t>ог</w:t>
      </w:r>
      <w:r w:rsidRPr="00E03805">
        <w:rPr>
          <w:rFonts w:ascii="Times New Roman" w:hAnsi="Times New Roman"/>
          <w:spacing w:val="-4"/>
          <w:sz w:val="28"/>
          <w:szCs w:val="28"/>
        </w:rPr>
        <w:t>ия личности»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E03805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5C35FC" w:rsidRPr="00E03805" w:rsidRDefault="005C35FC" w:rsidP="00AC332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E03805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«Тренинг социально-педагогического общения», «Конфликтология», «Социальн</w:t>
      </w:r>
      <w:r>
        <w:rPr>
          <w:rFonts w:ascii="Times New Roman" w:hAnsi="Times New Roman"/>
          <w:sz w:val="28"/>
          <w:szCs w:val="28"/>
        </w:rPr>
        <w:t>ая педагогика</w:t>
      </w:r>
      <w:r w:rsidRPr="00E0380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  <w:r w:rsidRPr="00E0380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C35FC" w:rsidRPr="00434ED1" w:rsidRDefault="005C35FC" w:rsidP="00B80DDE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5C35FC" w:rsidRDefault="005C35FC" w:rsidP="00434ED1">
      <w:pPr>
        <w:pStyle w:val="BodyText"/>
        <w:tabs>
          <w:tab w:val="left" w:pos="567"/>
        </w:tabs>
        <w:ind w:firstLine="720"/>
        <w:jc w:val="both"/>
      </w:pPr>
      <w:r w:rsidRPr="00F757A9">
        <w:t xml:space="preserve">Цель </w:t>
      </w:r>
      <w:r>
        <w:t xml:space="preserve">и задачи освоения </w:t>
      </w:r>
      <w:r w:rsidRPr="00F757A9">
        <w:t>дисциплины:</w:t>
      </w:r>
      <w:r w:rsidRPr="00953098">
        <w:t xml:space="preserve"> </w:t>
      </w:r>
    </w:p>
    <w:p w:rsidR="005C35FC" w:rsidRPr="00E03805" w:rsidRDefault="005C35FC" w:rsidP="00434ED1">
      <w:pPr>
        <w:pStyle w:val="BodyText"/>
        <w:tabs>
          <w:tab w:val="left" w:pos="567"/>
        </w:tabs>
        <w:ind w:firstLine="720"/>
        <w:jc w:val="both"/>
        <w:rPr>
          <w:b w:val="0"/>
          <w:szCs w:val="28"/>
        </w:rPr>
      </w:pPr>
      <w:r w:rsidRPr="00E03805">
        <w:rPr>
          <w:b w:val="0"/>
          <w:szCs w:val="28"/>
        </w:rPr>
        <w:t>Целью изучения дисциплины «Социальная дисфункция семьи» является: формирование у студентов системы представлений о возможных причинах неблагополучия семьи, проистекающих из изменений в обществе.</w:t>
      </w:r>
    </w:p>
    <w:p w:rsidR="005C35FC" w:rsidRPr="009C6552" w:rsidRDefault="005C35FC" w:rsidP="002B076A">
      <w:pPr>
        <w:autoSpaceDE w:val="0"/>
        <w:autoSpaceDN w:val="0"/>
        <w:spacing w:after="0" w:line="240" w:lineRule="auto"/>
        <w:ind w:right="45" w:firstLine="720"/>
        <w:jc w:val="both"/>
        <w:rPr>
          <w:rFonts w:ascii="Times New Roman" w:hAnsi="Times New Roman"/>
          <w:sz w:val="28"/>
          <w:szCs w:val="28"/>
        </w:rPr>
      </w:pPr>
      <w:r w:rsidRPr="009C6552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C6552">
        <w:rPr>
          <w:rFonts w:ascii="Times New Roman" w:hAnsi="Times New Roman"/>
          <w:sz w:val="28"/>
          <w:szCs w:val="28"/>
        </w:rPr>
        <w:t xml:space="preserve">дисциплины: </w:t>
      </w:r>
    </w:p>
    <w:p w:rsidR="005C35FC" w:rsidRPr="00E03805" w:rsidRDefault="005C35FC" w:rsidP="00E03805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03805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E03805">
        <w:rPr>
          <w:rFonts w:ascii="Times New Roman" w:hAnsi="Times New Roman" w:cs="Times New Roman"/>
          <w:sz w:val="28"/>
          <w:szCs w:val="28"/>
        </w:rPr>
        <w:t xml:space="preserve"> </w:t>
      </w:r>
      <w:r w:rsidRPr="00E03805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дошкольного, общего, дополнительного и профессионального образования</w:t>
      </w:r>
      <w:r w:rsidRPr="00E03805">
        <w:rPr>
          <w:rFonts w:ascii="Times New Roman" w:hAnsi="Times New Roman" w:cs="Times New Roman"/>
          <w:sz w:val="28"/>
          <w:szCs w:val="28"/>
        </w:rPr>
        <w:t>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работа с педагогами с целью организации эффективного учебного взаимодействия детей и их общения в образовательных учреждениях и в семье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участие в разработке индивидуальных траекторий развития детей и подростков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E03805">
        <w:rPr>
          <w:rFonts w:ascii="Times New Roman" w:hAnsi="Times New Roman" w:cs="Times New Roman"/>
          <w:sz w:val="28"/>
          <w:szCs w:val="28"/>
        </w:rPr>
        <w:t xml:space="preserve"> </w:t>
      </w:r>
      <w:r w:rsidRPr="00E03805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детей с ограниченными возможностями здоровья (ОВЗ) в специальном и инклюзивном образовании</w:t>
      </w:r>
      <w:r w:rsidRPr="00E03805">
        <w:rPr>
          <w:rFonts w:ascii="Times New Roman" w:hAnsi="Times New Roman" w:cs="Times New Roman"/>
          <w:sz w:val="28"/>
          <w:szCs w:val="28"/>
        </w:rPr>
        <w:t>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создание благоприятной и психологически комфортной социальной среды с привлечением родителей и членов семьи здоровых детей и детей с ОВЗ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E03805">
        <w:rPr>
          <w:rFonts w:ascii="Times New Roman" w:hAnsi="Times New Roman" w:cs="Times New Roman"/>
          <w:sz w:val="28"/>
          <w:szCs w:val="28"/>
        </w:rPr>
        <w:t xml:space="preserve"> </w:t>
      </w:r>
      <w:r w:rsidRPr="00E03805">
        <w:rPr>
          <w:rFonts w:ascii="Times New Roman" w:hAnsi="Times New Roman" w:cs="Times New Roman"/>
          <w:i/>
          <w:sz w:val="28"/>
          <w:szCs w:val="28"/>
        </w:rPr>
        <w:t>в области социально-педагогической деятельности</w:t>
      </w:r>
      <w:r w:rsidRPr="00E03805">
        <w:rPr>
          <w:rFonts w:ascii="Times New Roman" w:hAnsi="Times New Roman" w:cs="Times New Roman"/>
          <w:sz w:val="28"/>
          <w:szCs w:val="28"/>
        </w:rPr>
        <w:t>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организация посредничества между обучающимися и социальными институтами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E03805">
        <w:rPr>
          <w:rFonts w:ascii="Times New Roman" w:hAnsi="Times New Roman" w:cs="Times New Roman"/>
          <w:sz w:val="28"/>
          <w:szCs w:val="28"/>
        </w:rPr>
        <w:t xml:space="preserve"> </w:t>
      </w:r>
      <w:r w:rsidRPr="00E03805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в дошкольном образовании</w:t>
      </w:r>
      <w:r w:rsidRPr="00E03805">
        <w:rPr>
          <w:rFonts w:ascii="Times New Roman" w:hAnsi="Times New Roman" w:cs="Times New Roman"/>
          <w:sz w:val="28"/>
          <w:szCs w:val="28"/>
        </w:rPr>
        <w:t>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создание оптимальных условий адаптации детей к дошкольным образовательным учреждениям;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работа по обеспечению совместно с другими специалистами (психологом, логопедом, педиатром) и семьей готовности ребенка к обучению в общеобразовательном учреждении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E03805">
        <w:rPr>
          <w:rFonts w:ascii="Times New Roman" w:hAnsi="Times New Roman" w:cs="Times New Roman"/>
          <w:sz w:val="28"/>
          <w:szCs w:val="28"/>
        </w:rPr>
        <w:t xml:space="preserve"> </w:t>
      </w:r>
      <w:r w:rsidRPr="00E03805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на начальной ступени общего образования</w:t>
      </w:r>
      <w:r w:rsidRPr="00E03805">
        <w:rPr>
          <w:rFonts w:ascii="Times New Roman" w:hAnsi="Times New Roman" w:cs="Times New Roman"/>
          <w:sz w:val="28"/>
          <w:szCs w:val="28"/>
        </w:rPr>
        <w:t>:</w:t>
      </w:r>
    </w:p>
    <w:p w:rsidR="005C35FC" w:rsidRPr="00E03805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3805">
        <w:rPr>
          <w:rFonts w:ascii="Times New Roman" w:hAnsi="Times New Roman" w:cs="Times New Roman"/>
          <w:sz w:val="28"/>
          <w:szCs w:val="28"/>
        </w:rPr>
        <w:t>интеллектуальное, личностное и нравственное развитие обучающихся в процессе формирования учебной деятельности;</w:t>
      </w:r>
    </w:p>
    <w:p w:rsidR="005C35FC" w:rsidRPr="008E4C70" w:rsidRDefault="005C35FC" w:rsidP="00E0380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32"/>
          <w:szCs w:val="32"/>
        </w:rPr>
      </w:pPr>
      <w:r w:rsidRPr="00E03805">
        <w:rPr>
          <w:rFonts w:ascii="Times New Roman" w:hAnsi="Times New Roman" w:cs="Times New Roman"/>
          <w:sz w:val="28"/>
          <w:szCs w:val="28"/>
        </w:rPr>
        <w:t>взаимодействие с педагогами, администрацией образовательного учреждения и родителями в целях развития обучающихся с учетом возрастных норм.</w:t>
      </w:r>
    </w:p>
    <w:p w:rsidR="005C35FC" w:rsidRPr="00516514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5C35FC" w:rsidRDefault="005C35FC" w:rsidP="000A36AF">
      <w:pPr>
        <w:tabs>
          <w:tab w:val="left" w:pos="600"/>
        </w:tabs>
        <w:spacing w:after="0" w:line="240" w:lineRule="auto"/>
        <w:ind w:firstLine="60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C35FC" w:rsidRPr="000A36AF" w:rsidRDefault="005C35FC" w:rsidP="000A36AF">
      <w:pPr>
        <w:spacing w:after="0" w:line="240" w:lineRule="auto"/>
        <w:ind w:firstLine="600"/>
        <w:jc w:val="both"/>
        <w:rPr>
          <w:rFonts w:ascii="Times New Roman" w:eastAsia="MS Mincho" w:hAnsi="Times New Roman"/>
          <w:bCs/>
          <w:i/>
          <w:sz w:val="28"/>
          <w:szCs w:val="28"/>
        </w:rPr>
      </w:pPr>
      <w:r w:rsidRPr="000A36AF">
        <w:rPr>
          <w:rFonts w:ascii="Times New Roman" w:hAnsi="Times New Roman"/>
          <w:i/>
          <w:sz w:val="28"/>
          <w:szCs w:val="28"/>
        </w:rPr>
        <w:t>Семья как социальный институт</w:t>
      </w:r>
      <w:r w:rsidRPr="000A36A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03805">
        <w:rPr>
          <w:rFonts w:ascii="Times New Roman" w:hAnsi="Times New Roman"/>
          <w:sz w:val="28"/>
          <w:szCs w:val="28"/>
        </w:rPr>
        <w:t>Значение семьи. Понятие, этапы развития семьи. Классификация семей. Формы и виды брака. Семейная политика государства. Связь институтов семьи и образования.</w:t>
      </w:r>
    </w:p>
    <w:p w:rsidR="005C35FC" w:rsidRPr="000A36AF" w:rsidRDefault="005C35FC" w:rsidP="000A36AF">
      <w:pPr>
        <w:spacing w:after="0" w:line="240" w:lineRule="auto"/>
        <w:jc w:val="both"/>
        <w:rPr>
          <w:rFonts w:ascii="Times New Roman" w:eastAsia="MS Mincho" w:hAnsi="Times New Roman"/>
          <w:bCs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E03805">
        <w:rPr>
          <w:rFonts w:ascii="Times New Roman" w:hAnsi="Times New Roman"/>
          <w:i/>
          <w:sz w:val="28"/>
          <w:szCs w:val="28"/>
        </w:rPr>
        <w:t>Социальные функции семьи</w:t>
      </w:r>
      <w:r>
        <w:rPr>
          <w:rFonts w:ascii="Times New Roman" w:eastAsia="MS Mincho" w:hAnsi="Times New Roman"/>
          <w:bCs/>
          <w:i/>
          <w:sz w:val="28"/>
          <w:szCs w:val="28"/>
        </w:rPr>
        <w:t xml:space="preserve">. </w:t>
      </w:r>
      <w:r w:rsidRPr="00E03805">
        <w:rPr>
          <w:rFonts w:ascii="Times New Roman" w:hAnsi="Times New Roman"/>
          <w:sz w:val="28"/>
          <w:szCs w:val="28"/>
        </w:rPr>
        <w:t>Сферы семейной деятельности. Общественные и индивидуальные функции семьи. Зависимость функций семьи зависят от культурно-исторических условий. Причины дисфункций семейных отношений.</w:t>
      </w:r>
    </w:p>
    <w:p w:rsidR="005C35FC" w:rsidRPr="000A36AF" w:rsidRDefault="005C35FC" w:rsidP="000A36AF">
      <w:pPr>
        <w:pStyle w:val="PlainText"/>
        <w:tabs>
          <w:tab w:val="left" w:pos="720"/>
        </w:tabs>
        <w:jc w:val="both"/>
        <w:rPr>
          <w:rFonts w:ascii="Times New Roman" w:eastAsia="MS Mincho" w:hAnsi="Times New Roman" w:cs="Times New Roman"/>
          <w:bCs/>
          <w:i/>
          <w:sz w:val="28"/>
          <w:szCs w:val="28"/>
        </w:rPr>
      </w:pPr>
      <w:r>
        <w:t xml:space="preserve">     </w:t>
      </w:r>
      <w:r w:rsidRPr="000A36AF">
        <w:rPr>
          <w:rFonts w:ascii="Times New Roman" w:hAnsi="Times New Roman" w:cs="Times New Roman"/>
          <w:i/>
          <w:sz w:val="28"/>
          <w:szCs w:val="28"/>
        </w:rPr>
        <w:t>Социальные проблемы современной семьи.</w:t>
      </w:r>
      <w:r>
        <w:t xml:space="preserve"> </w:t>
      </w:r>
      <w:r w:rsidRPr="000A36AF">
        <w:rPr>
          <w:rFonts w:ascii="Times New Roman" w:hAnsi="Times New Roman" w:cs="Times New Roman"/>
          <w:sz w:val="28"/>
          <w:szCs w:val="28"/>
        </w:rPr>
        <w:t>Материально-финансовые проблемы. Проблема жилищно-бытовых условий. Проблема ограниченных возможностей получения хорошего образования. Проблемы жителей  крупных городов в воспитании детей. Сочетание работы с уходом за детьми.</w:t>
      </w:r>
    </w:p>
    <w:p w:rsidR="005C35FC" w:rsidRPr="000A36AF" w:rsidRDefault="005C35FC" w:rsidP="000A36AF">
      <w:pPr>
        <w:pStyle w:val="List"/>
        <w:ind w:left="0" w:firstLine="0"/>
        <w:jc w:val="both"/>
        <w:rPr>
          <w:rFonts w:eastAsia="MS Mincho"/>
          <w:bCs/>
          <w:i/>
          <w:sz w:val="28"/>
          <w:szCs w:val="28"/>
        </w:rPr>
      </w:pPr>
      <w:r>
        <w:rPr>
          <w:lang w:eastAsia="en-US"/>
        </w:rPr>
        <w:t xml:space="preserve">       </w:t>
      </w:r>
      <w:r w:rsidRPr="000A36AF">
        <w:rPr>
          <w:i/>
          <w:sz w:val="28"/>
          <w:szCs w:val="28"/>
        </w:rPr>
        <w:t xml:space="preserve">Семья как объект социальной работы. </w:t>
      </w:r>
      <w:r w:rsidRPr="000A36AF">
        <w:rPr>
          <w:sz w:val="28"/>
          <w:szCs w:val="28"/>
        </w:rPr>
        <w:t>Молодая семья. Многодетные семьи. Неполная семья. Социальные проблемы семьи. Жестокое обращение в семье. Формы социальной работы с семьями.</w:t>
      </w:r>
    </w:p>
    <w:p w:rsidR="005C35FC" w:rsidRPr="000A36AF" w:rsidRDefault="005C35FC" w:rsidP="000A36AF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</w:rPr>
        <w:t xml:space="preserve">      </w:t>
      </w:r>
      <w:r w:rsidRPr="000A36AF">
        <w:rPr>
          <w:rFonts w:ascii="Times New Roman" w:hAnsi="Times New Roman"/>
          <w:i/>
          <w:sz w:val="28"/>
          <w:szCs w:val="28"/>
        </w:rPr>
        <w:t>Социально проблемные семьи.</w:t>
      </w:r>
      <w:r w:rsidRPr="000A36AF">
        <w:rPr>
          <w:rFonts w:ascii="Times New Roman" w:hAnsi="Times New Roman"/>
          <w:i/>
        </w:rPr>
        <w:t xml:space="preserve"> </w:t>
      </w:r>
      <w:r w:rsidRPr="000A36AF">
        <w:rPr>
          <w:rFonts w:ascii="Times New Roman" w:hAnsi="Times New Roman"/>
          <w:sz w:val="28"/>
          <w:szCs w:val="28"/>
        </w:rPr>
        <w:t xml:space="preserve">Понятие социально проблемной семьи (семьи «группы риска). Социальные явления социального сиротства, безнадзорности, беспризорности, криминализация детей, семейное насилие. </w:t>
      </w:r>
      <w:r w:rsidRPr="000A36AF">
        <w:rPr>
          <w:rFonts w:ascii="Times New Roman" w:hAnsi="Times New Roman"/>
          <w:bCs/>
          <w:sz w:val="28"/>
          <w:szCs w:val="28"/>
        </w:rPr>
        <w:t xml:space="preserve">Семья, находящаяся в социально опасном положении. </w:t>
      </w:r>
    </w:p>
    <w:p w:rsidR="005C35FC" w:rsidRPr="000A36AF" w:rsidRDefault="005C35FC" w:rsidP="000A36AF">
      <w:pPr>
        <w:pStyle w:val="Default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Pr="000A36AF">
        <w:rPr>
          <w:i/>
          <w:sz w:val="28"/>
          <w:szCs w:val="28"/>
        </w:rPr>
        <w:t xml:space="preserve"> Социально-психологические методы социальной работы с семьей</w:t>
      </w:r>
      <w:r>
        <w:rPr>
          <w:i/>
          <w:sz w:val="28"/>
          <w:szCs w:val="28"/>
        </w:rPr>
        <w:t xml:space="preserve">. </w:t>
      </w:r>
      <w:r w:rsidRPr="00E03805">
        <w:rPr>
          <w:sz w:val="28"/>
          <w:szCs w:val="28"/>
        </w:rPr>
        <w:t>Принципы работы с семьями, находящимися в социально опасном положении.</w:t>
      </w:r>
    </w:p>
    <w:p w:rsidR="005C35FC" w:rsidRPr="00E03805" w:rsidRDefault="005C35FC" w:rsidP="000A36A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03805">
        <w:rPr>
          <w:rFonts w:ascii="Times New Roman" w:hAnsi="Times New Roman"/>
          <w:sz w:val="28"/>
          <w:szCs w:val="28"/>
        </w:rPr>
        <w:t>Метод наведения мостов. Метод описания ситуации. Метод ролевой игры. Метод консультации. Метод использования группового мнения. Метод опоры на традиции и обычаи семьи.</w:t>
      </w:r>
    </w:p>
    <w:p w:rsidR="005C35FC" w:rsidRPr="00516514" w:rsidRDefault="005C35FC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16"/>
          <w:szCs w:val="16"/>
        </w:rPr>
      </w:pPr>
    </w:p>
    <w:p w:rsidR="005C35FC" w:rsidRPr="000A36AF" w:rsidRDefault="005C35FC" w:rsidP="00B32CD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36AF"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 w:rsidRPr="000A36AF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 xml:space="preserve">ими </w:t>
      </w:r>
      <w:r w:rsidRPr="000A36AF">
        <w:rPr>
          <w:rFonts w:ascii="Times New Roman" w:hAnsi="Times New Roman"/>
          <w:sz w:val="28"/>
          <w:szCs w:val="28"/>
        </w:rPr>
        <w:t>проф</w:t>
      </w:r>
      <w:r>
        <w:rPr>
          <w:rFonts w:ascii="Times New Roman" w:hAnsi="Times New Roman"/>
          <w:sz w:val="28"/>
          <w:szCs w:val="28"/>
        </w:rPr>
        <w:t>и</w:t>
      </w:r>
      <w:r w:rsidRPr="000A36AF">
        <w:rPr>
          <w:rFonts w:ascii="Times New Roman" w:hAnsi="Times New Roman"/>
          <w:sz w:val="28"/>
          <w:szCs w:val="28"/>
        </w:rPr>
        <w:t>льн</w:t>
      </w:r>
      <w:r>
        <w:rPr>
          <w:rFonts w:ascii="Times New Roman" w:hAnsi="Times New Roman"/>
          <w:sz w:val="28"/>
          <w:szCs w:val="28"/>
        </w:rPr>
        <w:t>ыми</w:t>
      </w:r>
      <w:r w:rsidRPr="000A36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(ПрК) </w:t>
      </w:r>
      <w:r w:rsidRPr="000A36AF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0A36AF">
        <w:rPr>
          <w:rFonts w:ascii="Times New Roman" w:hAnsi="Times New Roman"/>
          <w:sz w:val="28"/>
          <w:szCs w:val="28"/>
        </w:rPr>
        <w:t>:</w:t>
      </w:r>
    </w:p>
    <w:p w:rsidR="005C35FC" w:rsidRPr="002F5FA6" w:rsidRDefault="005C35FC" w:rsidP="009634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F5FA6">
        <w:rPr>
          <w:rFonts w:ascii="Times New Roman" w:hAnsi="Times New Roman"/>
          <w:bCs/>
          <w:iCs/>
          <w:sz w:val="28"/>
          <w:szCs w:val="28"/>
        </w:rPr>
        <w:t xml:space="preserve">         ПрК-3:  способен </w:t>
      </w:r>
      <w:r w:rsidRPr="002F5FA6">
        <w:rPr>
          <w:rFonts w:ascii="Times New Roman" w:hAnsi="Times New Roman"/>
          <w:color w:val="000000"/>
          <w:sz w:val="28"/>
          <w:szCs w:val="28"/>
        </w:rPr>
        <w:t>выявлять условия, неблагоприятно влияющие на развитие личности обучающихся, особенности и возможные причины дезадаптации с целью определения направлений оказания психологической помощи</w:t>
      </w:r>
      <w:r w:rsidRPr="002F5FA6">
        <w:rPr>
          <w:rFonts w:ascii="Times New Roman" w:hAnsi="Times New Roman"/>
          <w:sz w:val="28"/>
          <w:szCs w:val="28"/>
        </w:rPr>
        <w:t>;</w:t>
      </w:r>
    </w:p>
    <w:p w:rsidR="005C35FC" w:rsidRPr="002F5FA6" w:rsidRDefault="005C35FC" w:rsidP="009634E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F5FA6">
        <w:rPr>
          <w:rFonts w:ascii="Times New Roman" w:hAnsi="Times New Roman"/>
          <w:bCs/>
          <w:iCs/>
          <w:sz w:val="28"/>
          <w:szCs w:val="28"/>
        </w:rPr>
        <w:t xml:space="preserve">          ПрК-9:  способен</w:t>
      </w:r>
      <w:r w:rsidRPr="002F5FA6">
        <w:rPr>
          <w:rFonts w:ascii="Times New Roman" w:hAnsi="Times New Roman"/>
          <w:color w:val="000000"/>
          <w:sz w:val="28"/>
          <w:szCs w:val="28"/>
        </w:rPr>
        <w:t xml:space="preserve">  владеть  приемами формирования личности как сознательного субъекта поведения и социального действия.</w:t>
      </w:r>
    </w:p>
    <w:p w:rsidR="005C35FC" w:rsidRPr="00B63EA8" w:rsidRDefault="005C35FC" w:rsidP="00516514">
      <w:pPr>
        <w:spacing w:after="0" w:line="240" w:lineRule="auto"/>
        <w:ind w:firstLine="720"/>
        <w:jc w:val="both"/>
        <w:rPr>
          <w:rFonts w:ascii="Times New Roman" w:hAnsi="Times New Roman"/>
          <w:b/>
          <w:sz w:val="16"/>
          <w:szCs w:val="16"/>
        </w:rPr>
      </w:pPr>
    </w:p>
    <w:p w:rsidR="005C35FC" w:rsidRPr="000E385A" w:rsidRDefault="005C35FC" w:rsidP="0051651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C35FC" w:rsidRPr="003676B5" w:rsidRDefault="005C35FC" w:rsidP="003676B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технологию кейсов</w:t>
      </w: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.</w:t>
      </w:r>
    </w:p>
    <w:p w:rsidR="005C35FC" w:rsidRPr="003676B5" w:rsidRDefault="005C35FC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76B5">
        <w:rPr>
          <w:rFonts w:ascii="Times New Roman" w:hAnsi="Times New Roman"/>
          <w:i/>
          <w:sz w:val="28"/>
          <w:szCs w:val="28"/>
        </w:rPr>
        <w:t>Интерактивное обучение</w:t>
      </w:r>
      <w:r w:rsidRPr="003676B5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Таким образом, сам процесс игры представляет собой моделирование группой людей той или иной ситуации. 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5C35FC" w:rsidRPr="003676B5" w:rsidRDefault="005C35FC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5C35FC" w:rsidRDefault="005C35FC" w:rsidP="003676B5">
      <w:pPr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Метод кейсов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(англ. Case 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Кейсы базируются на реальном фактическом материале или же приближены к реальной ситуации</w:t>
      </w:r>
      <w:r>
        <w:rPr>
          <w:rFonts w:ascii="Times New Roman" w:hAnsi="Times New Roman"/>
          <w:iCs/>
          <w:spacing w:val="-4"/>
          <w:sz w:val="28"/>
          <w:szCs w:val="28"/>
        </w:rPr>
        <w:t>.</w:t>
      </w:r>
    </w:p>
    <w:p w:rsidR="005C35FC" w:rsidRDefault="005C35FC" w:rsidP="003676B5">
      <w:pPr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>
        <w:rPr>
          <w:rFonts w:ascii="Times New Roman" w:hAnsi="Times New Roman"/>
          <w:iCs/>
          <w:spacing w:val="-4"/>
          <w:sz w:val="28"/>
          <w:szCs w:val="28"/>
        </w:rPr>
        <w:t xml:space="preserve">  </w:t>
      </w:r>
    </w:p>
    <w:p w:rsidR="005C35FC" w:rsidRPr="00C5269C" w:rsidRDefault="005C35FC" w:rsidP="00B32CD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5269C">
        <w:rPr>
          <w:rFonts w:ascii="Times New Roman" w:hAnsi="Times New Roman"/>
          <w:b/>
          <w:iCs/>
          <w:spacing w:val="-4"/>
          <w:sz w:val="28"/>
          <w:szCs w:val="28"/>
        </w:rPr>
        <w:t>Составитель:</w:t>
      </w:r>
      <w:r w:rsidRPr="00C5269C">
        <w:rPr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>В.В.</w:t>
      </w:r>
      <w:r w:rsidRPr="00CB03E7">
        <w:rPr>
          <w:rFonts w:ascii="Times New Roman" w:hAnsi="Times New Roman"/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 xml:space="preserve">Звягинцев, </w:t>
      </w:r>
      <w:r w:rsidRPr="00C5269C">
        <w:rPr>
          <w:rFonts w:ascii="Times New Roman" w:hAnsi="Times New Roman"/>
          <w:sz w:val="28"/>
          <w:szCs w:val="28"/>
        </w:rPr>
        <w:t>канд. соц. наук, доцент</w:t>
      </w:r>
      <w:r>
        <w:rPr>
          <w:rFonts w:ascii="Times New Roman" w:hAnsi="Times New Roman"/>
          <w:sz w:val="28"/>
          <w:szCs w:val="28"/>
        </w:rPr>
        <w:t>, кафедра</w:t>
      </w:r>
      <w:r w:rsidRPr="00C5269C">
        <w:rPr>
          <w:sz w:val="32"/>
          <w:szCs w:val="32"/>
        </w:rPr>
        <w:t xml:space="preserve"> </w:t>
      </w:r>
      <w:r w:rsidRPr="00C5269C">
        <w:rPr>
          <w:rFonts w:ascii="Times New Roman" w:hAnsi="Times New Roman"/>
          <w:sz w:val="28"/>
          <w:szCs w:val="28"/>
        </w:rPr>
        <w:t>педагогики, психологии и социологии</w:t>
      </w:r>
    </w:p>
    <w:p w:rsidR="005C35FC" w:rsidRPr="003676B5" w:rsidRDefault="005C35FC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C35FC" w:rsidRDefault="005C35FC"/>
    <w:sectPr w:rsidR="005C35FC" w:rsidSect="00AC3328">
      <w:pgSz w:w="11906" w:h="16838"/>
      <w:pgMar w:top="71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076A"/>
    <w:rsid w:val="00000437"/>
    <w:rsid w:val="00000AD1"/>
    <w:rsid w:val="000012B1"/>
    <w:rsid w:val="0000160A"/>
    <w:rsid w:val="00001B7D"/>
    <w:rsid w:val="000025A8"/>
    <w:rsid w:val="00002651"/>
    <w:rsid w:val="00002A53"/>
    <w:rsid w:val="00002D28"/>
    <w:rsid w:val="00002FF9"/>
    <w:rsid w:val="000033EF"/>
    <w:rsid w:val="00003B85"/>
    <w:rsid w:val="00004288"/>
    <w:rsid w:val="00005169"/>
    <w:rsid w:val="00005A6C"/>
    <w:rsid w:val="000066A9"/>
    <w:rsid w:val="00006AA5"/>
    <w:rsid w:val="0000737A"/>
    <w:rsid w:val="000076DA"/>
    <w:rsid w:val="000077B4"/>
    <w:rsid w:val="00007C30"/>
    <w:rsid w:val="00010286"/>
    <w:rsid w:val="00010DFD"/>
    <w:rsid w:val="00011348"/>
    <w:rsid w:val="00011474"/>
    <w:rsid w:val="00012317"/>
    <w:rsid w:val="0001234C"/>
    <w:rsid w:val="00012939"/>
    <w:rsid w:val="00013339"/>
    <w:rsid w:val="00014478"/>
    <w:rsid w:val="00014970"/>
    <w:rsid w:val="00015569"/>
    <w:rsid w:val="00015BE0"/>
    <w:rsid w:val="000161A0"/>
    <w:rsid w:val="00016285"/>
    <w:rsid w:val="00016300"/>
    <w:rsid w:val="00017578"/>
    <w:rsid w:val="00017699"/>
    <w:rsid w:val="00017CF6"/>
    <w:rsid w:val="00017D4F"/>
    <w:rsid w:val="00020788"/>
    <w:rsid w:val="00020912"/>
    <w:rsid w:val="000209B0"/>
    <w:rsid w:val="00020C0E"/>
    <w:rsid w:val="0002118A"/>
    <w:rsid w:val="000216BF"/>
    <w:rsid w:val="00021EE7"/>
    <w:rsid w:val="00022E95"/>
    <w:rsid w:val="00024004"/>
    <w:rsid w:val="000245C6"/>
    <w:rsid w:val="0002490B"/>
    <w:rsid w:val="00025E6D"/>
    <w:rsid w:val="00025EA9"/>
    <w:rsid w:val="00026219"/>
    <w:rsid w:val="000262DD"/>
    <w:rsid w:val="00026943"/>
    <w:rsid w:val="000272E6"/>
    <w:rsid w:val="000273B0"/>
    <w:rsid w:val="00027EB7"/>
    <w:rsid w:val="00031584"/>
    <w:rsid w:val="00031786"/>
    <w:rsid w:val="0003188E"/>
    <w:rsid w:val="000324D7"/>
    <w:rsid w:val="00033025"/>
    <w:rsid w:val="00033095"/>
    <w:rsid w:val="00033251"/>
    <w:rsid w:val="0003401F"/>
    <w:rsid w:val="000350B3"/>
    <w:rsid w:val="00035458"/>
    <w:rsid w:val="00036178"/>
    <w:rsid w:val="00037CA8"/>
    <w:rsid w:val="00040477"/>
    <w:rsid w:val="00040E0C"/>
    <w:rsid w:val="000423D9"/>
    <w:rsid w:val="000427BB"/>
    <w:rsid w:val="000429B7"/>
    <w:rsid w:val="00042BA2"/>
    <w:rsid w:val="00044207"/>
    <w:rsid w:val="000442FE"/>
    <w:rsid w:val="00044A42"/>
    <w:rsid w:val="000466B7"/>
    <w:rsid w:val="0004711B"/>
    <w:rsid w:val="00047503"/>
    <w:rsid w:val="0004791D"/>
    <w:rsid w:val="00047990"/>
    <w:rsid w:val="00047C39"/>
    <w:rsid w:val="00047CB3"/>
    <w:rsid w:val="000508F5"/>
    <w:rsid w:val="00050DA0"/>
    <w:rsid w:val="00050E23"/>
    <w:rsid w:val="000511C0"/>
    <w:rsid w:val="00051201"/>
    <w:rsid w:val="000512B9"/>
    <w:rsid w:val="0005278B"/>
    <w:rsid w:val="00053D27"/>
    <w:rsid w:val="00055A65"/>
    <w:rsid w:val="00056B68"/>
    <w:rsid w:val="00057234"/>
    <w:rsid w:val="00061783"/>
    <w:rsid w:val="00062E83"/>
    <w:rsid w:val="00063BB1"/>
    <w:rsid w:val="00063D96"/>
    <w:rsid w:val="000657C1"/>
    <w:rsid w:val="000662C0"/>
    <w:rsid w:val="000666B6"/>
    <w:rsid w:val="000668E6"/>
    <w:rsid w:val="00066C37"/>
    <w:rsid w:val="00066CDD"/>
    <w:rsid w:val="0006745B"/>
    <w:rsid w:val="000675AD"/>
    <w:rsid w:val="00067CC3"/>
    <w:rsid w:val="00067FED"/>
    <w:rsid w:val="0007064E"/>
    <w:rsid w:val="000713C6"/>
    <w:rsid w:val="00071622"/>
    <w:rsid w:val="0007368E"/>
    <w:rsid w:val="00073C10"/>
    <w:rsid w:val="00073F05"/>
    <w:rsid w:val="00073F37"/>
    <w:rsid w:val="00073F68"/>
    <w:rsid w:val="00074A2D"/>
    <w:rsid w:val="00075687"/>
    <w:rsid w:val="0007596C"/>
    <w:rsid w:val="00075FBB"/>
    <w:rsid w:val="000764AA"/>
    <w:rsid w:val="00076F5A"/>
    <w:rsid w:val="00076FC4"/>
    <w:rsid w:val="0007773E"/>
    <w:rsid w:val="00077BC4"/>
    <w:rsid w:val="00077D64"/>
    <w:rsid w:val="00077D7A"/>
    <w:rsid w:val="00080790"/>
    <w:rsid w:val="00080D03"/>
    <w:rsid w:val="00081B9C"/>
    <w:rsid w:val="00081EE2"/>
    <w:rsid w:val="000828CD"/>
    <w:rsid w:val="00082C6E"/>
    <w:rsid w:val="00082D08"/>
    <w:rsid w:val="00082E77"/>
    <w:rsid w:val="00083708"/>
    <w:rsid w:val="00083F58"/>
    <w:rsid w:val="0008416B"/>
    <w:rsid w:val="0008455F"/>
    <w:rsid w:val="00084A01"/>
    <w:rsid w:val="00085689"/>
    <w:rsid w:val="00085E5D"/>
    <w:rsid w:val="00086409"/>
    <w:rsid w:val="00086C57"/>
    <w:rsid w:val="00087416"/>
    <w:rsid w:val="00087ACB"/>
    <w:rsid w:val="000903A9"/>
    <w:rsid w:val="0009049F"/>
    <w:rsid w:val="00090F2A"/>
    <w:rsid w:val="0009129A"/>
    <w:rsid w:val="000920F9"/>
    <w:rsid w:val="00092486"/>
    <w:rsid w:val="00092BDC"/>
    <w:rsid w:val="00093F8B"/>
    <w:rsid w:val="000944B6"/>
    <w:rsid w:val="00094A29"/>
    <w:rsid w:val="00094E6C"/>
    <w:rsid w:val="00094E73"/>
    <w:rsid w:val="00094F4B"/>
    <w:rsid w:val="00095FF8"/>
    <w:rsid w:val="0009628E"/>
    <w:rsid w:val="000964C3"/>
    <w:rsid w:val="00096738"/>
    <w:rsid w:val="000967BF"/>
    <w:rsid w:val="00097859"/>
    <w:rsid w:val="000A0A44"/>
    <w:rsid w:val="000A0C53"/>
    <w:rsid w:val="000A172B"/>
    <w:rsid w:val="000A1DE6"/>
    <w:rsid w:val="000A1FD1"/>
    <w:rsid w:val="000A250F"/>
    <w:rsid w:val="000A2522"/>
    <w:rsid w:val="000A2545"/>
    <w:rsid w:val="000A28CB"/>
    <w:rsid w:val="000A2DBF"/>
    <w:rsid w:val="000A2E75"/>
    <w:rsid w:val="000A36AF"/>
    <w:rsid w:val="000A3782"/>
    <w:rsid w:val="000A3A5B"/>
    <w:rsid w:val="000A3F50"/>
    <w:rsid w:val="000A6196"/>
    <w:rsid w:val="000A620B"/>
    <w:rsid w:val="000B09E1"/>
    <w:rsid w:val="000B0C9B"/>
    <w:rsid w:val="000B1362"/>
    <w:rsid w:val="000B14D5"/>
    <w:rsid w:val="000B243D"/>
    <w:rsid w:val="000B28F2"/>
    <w:rsid w:val="000B382A"/>
    <w:rsid w:val="000B3D83"/>
    <w:rsid w:val="000B3F89"/>
    <w:rsid w:val="000B41A2"/>
    <w:rsid w:val="000B4AD5"/>
    <w:rsid w:val="000B4F1A"/>
    <w:rsid w:val="000B56C7"/>
    <w:rsid w:val="000B5825"/>
    <w:rsid w:val="000B5DA7"/>
    <w:rsid w:val="000B61AE"/>
    <w:rsid w:val="000B6246"/>
    <w:rsid w:val="000B6423"/>
    <w:rsid w:val="000B645D"/>
    <w:rsid w:val="000B6B0E"/>
    <w:rsid w:val="000B6C20"/>
    <w:rsid w:val="000B70E1"/>
    <w:rsid w:val="000B73FC"/>
    <w:rsid w:val="000B7B1E"/>
    <w:rsid w:val="000C04F2"/>
    <w:rsid w:val="000C068C"/>
    <w:rsid w:val="000C0C6F"/>
    <w:rsid w:val="000C1683"/>
    <w:rsid w:val="000C1F33"/>
    <w:rsid w:val="000C217B"/>
    <w:rsid w:val="000C2E98"/>
    <w:rsid w:val="000C3316"/>
    <w:rsid w:val="000C3DB0"/>
    <w:rsid w:val="000C42F3"/>
    <w:rsid w:val="000C555C"/>
    <w:rsid w:val="000C59AE"/>
    <w:rsid w:val="000C5D3D"/>
    <w:rsid w:val="000C5E05"/>
    <w:rsid w:val="000C6A71"/>
    <w:rsid w:val="000C79D7"/>
    <w:rsid w:val="000D0AE0"/>
    <w:rsid w:val="000D1A8F"/>
    <w:rsid w:val="000D1AA1"/>
    <w:rsid w:val="000D24DC"/>
    <w:rsid w:val="000D2A9C"/>
    <w:rsid w:val="000D2F01"/>
    <w:rsid w:val="000D34AA"/>
    <w:rsid w:val="000D3929"/>
    <w:rsid w:val="000D408E"/>
    <w:rsid w:val="000D41D5"/>
    <w:rsid w:val="000D4202"/>
    <w:rsid w:val="000D4D20"/>
    <w:rsid w:val="000D50E9"/>
    <w:rsid w:val="000D64C9"/>
    <w:rsid w:val="000D6B1F"/>
    <w:rsid w:val="000D6BD8"/>
    <w:rsid w:val="000D6D2A"/>
    <w:rsid w:val="000D7034"/>
    <w:rsid w:val="000D70C4"/>
    <w:rsid w:val="000D72A6"/>
    <w:rsid w:val="000D730E"/>
    <w:rsid w:val="000E015F"/>
    <w:rsid w:val="000E01B4"/>
    <w:rsid w:val="000E0673"/>
    <w:rsid w:val="000E08FE"/>
    <w:rsid w:val="000E1023"/>
    <w:rsid w:val="000E16C1"/>
    <w:rsid w:val="000E1ECF"/>
    <w:rsid w:val="000E2E1B"/>
    <w:rsid w:val="000E3400"/>
    <w:rsid w:val="000E3543"/>
    <w:rsid w:val="000E361D"/>
    <w:rsid w:val="000E385A"/>
    <w:rsid w:val="000E4F34"/>
    <w:rsid w:val="000E50B3"/>
    <w:rsid w:val="000E50CD"/>
    <w:rsid w:val="000E541D"/>
    <w:rsid w:val="000E547E"/>
    <w:rsid w:val="000E5BD7"/>
    <w:rsid w:val="000E692A"/>
    <w:rsid w:val="000E7530"/>
    <w:rsid w:val="000E76F6"/>
    <w:rsid w:val="000E7D7F"/>
    <w:rsid w:val="000E7EA1"/>
    <w:rsid w:val="000F029A"/>
    <w:rsid w:val="000F0E05"/>
    <w:rsid w:val="000F12A7"/>
    <w:rsid w:val="000F1B0B"/>
    <w:rsid w:val="000F1CEB"/>
    <w:rsid w:val="000F1E07"/>
    <w:rsid w:val="000F38B5"/>
    <w:rsid w:val="000F3DF2"/>
    <w:rsid w:val="000F4522"/>
    <w:rsid w:val="000F4F9C"/>
    <w:rsid w:val="000F50C4"/>
    <w:rsid w:val="000F5262"/>
    <w:rsid w:val="000F52A2"/>
    <w:rsid w:val="000F5F0C"/>
    <w:rsid w:val="000F75B1"/>
    <w:rsid w:val="000F7B2D"/>
    <w:rsid w:val="00100421"/>
    <w:rsid w:val="001006F3"/>
    <w:rsid w:val="00100A8B"/>
    <w:rsid w:val="00101C96"/>
    <w:rsid w:val="00101EE5"/>
    <w:rsid w:val="00102871"/>
    <w:rsid w:val="00102CDF"/>
    <w:rsid w:val="0010399D"/>
    <w:rsid w:val="00103F9A"/>
    <w:rsid w:val="00104944"/>
    <w:rsid w:val="00104C54"/>
    <w:rsid w:val="00105532"/>
    <w:rsid w:val="001056DD"/>
    <w:rsid w:val="00105A9D"/>
    <w:rsid w:val="00106D76"/>
    <w:rsid w:val="00107A23"/>
    <w:rsid w:val="00107A67"/>
    <w:rsid w:val="00110006"/>
    <w:rsid w:val="001120FF"/>
    <w:rsid w:val="001129ED"/>
    <w:rsid w:val="00112F09"/>
    <w:rsid w:val="001132F1"/>
    <w:rsid w:val="001134BE"/>
    <w:rsid w:val="00113B68"/>
    <w:rsid w:val="00114465"/>
    <w:rsid w:val="001147BA"/>
    <w:rsid w:val="001148D0"/>
    <w:rsid w:val="00114E12"/>
    <w:rsid w:val="001152B3"/>
    <w:rsid w:val="001156D3"/>
    <w:rsid w:val="00116186"/>
    <w:rsid w:val="00116739"/>
    <w:rsid w:val="0011693B"/>
    <w:rsid w:val="00116A14"/>
    <w:rsid w:val="0011755C"/>
    <w:rsid w:val="00117763"/>
    <w:rsid w:val="00117CA7"/>
    <w:rsid w:val="00120519"/>
    <w:rsid w:val="00120A92"/>
    <w:rsid w:val="00120D70"/>
    <w:rsid w:val="0012292D"/>
    <w:rsid w:val="001231E8"/>
    <w:rsid w:val="001237C7"/>
    <w:rsid w:val="0012413A"/>
    <w:rsid w:val="00124D23"/>
    <w:rsid w:val="001256C2"/>
    <w:rsid w:val="001265F0"/>
    <w:rsid w:val="00126766"/>
    <w:rsid w:val="00126B07"/>
    <w:rsid w:val="00127236"/>
    <w:rsid w:val="00127568"/>
    <w:rsid w:val="00130443"/>
    <w:rsid w:val="00130D5C"/>
    <w:rsid w:val="00130F28"/>
    <w:rsid w:val="001315EA"/>
    <w:rsid w:val="00131979"/>
    <w:rsid w:val="001323D4"/>
    <w:rsid w:val="00132B29"/>
    <w:rsid w:val="00132BEC"/>
    <w:rsid w:val="00133CB8"/>
    <w:rsid w:val="00133EA0"/>
    <w:rsid w:val="00134306"/>
    <w:rsid w:val="00134993"/>
    <w:rsid w:val="00134AE8"/>
    <w:rsid w:val="00134DDA"/>
    <w:rsid w:val="00135129"/>
    <w:rsid w:val="00136CCF"/>
    <w:rsid w:val="0013702E"/>
    <w:rsid w:val="001371C9"/>
    <w:rsid w:val="00140209"/>
    <w:rsid w:val="001419C3"/>
    <w:rsid w:val="001425C4"/>
    <w:rsid w:val="001425FB"/>
    <w:rsid w:val="00143141"/>
    <w:rsid w:val="0014355F"/>
    <w:rsid w:val="001437D6"/>
    <w:rsid w:val="00143DF2"/>
    <w:rsid w:val="0014409A"/>
    <w:rsid w:val="0014419C"/>
    <w:rsid w:val="0014424E"/>
    <w:rsid w:val="00144280"/>
    <w:rsid w:val="00144F85"/>
    <w:rsid w:val="00145AF9"/>
    <w:rsid w:val="00145B62"/>
    <w:rsid w:val="00147A91"/>
    <w:rsid w:val="001510A2"/>
    <w:rsid w:val="00152424"/>
    <w:rsid w:val="00152B22"/>
    <w:rsid w:val="00152B37"/>
    <w:rsid w:val="00152E12"/>
    <w:rsid w:val="00153D3C"/>
    <w:rsid w:val="001543BC"/>
    <w:rsid w:val="00154808"/>
    <w:rsid w:val="00154B50"/>
    <w:rsid w:val="00155136"/>
    <w:rsid w:val="0015622F"/>
    <w:rsid w:val="00156280"/>
    <w:rsid w:val="00156E76"/>
    <w:rsid w:val="001572DB"/>
    <w:rsid w:val="00157E20"/>
    <w:rsid w:val="001608AE"/>
    <w:rsid w:val="001614F4"/>
    <w:rsid w:val="00161EDF"/>
    <w:rsid w:val="00162242"/>
    <w:rsid w:val="001624B6"/>
    <w:rsid w:val="00162722"/>
    <w:rsid w:val="00162FC5"/>
    <w:rsid w:val="001632DF"/>
    <w:rsid w:val="0016337F"/>
    <w:rsid w:val="001633D3"/>
    <w:rsid w:val="0016395A"/>
    <w:rsid w:val="00164764"/>
    <w:rsid w:val="0016508A"/>
    <w:rsid w:val="0016520C"/>
    <w:rsid w:val="001652D4"/>
    <w:rsid w:val="00165ADC"/>
    <w:rsid w:val="00165C50"/>
    <w:rsid w:val="00165C9D"/>
    <w:rsid w:val="0016674C"/>
    <w:rsid w:val="0016694A"/>
    <w:rsid w:val="00166F8D"/>
    <w:rsid w:val="00167885"/>
    <w:rsid w:val="001726E1"/>
    <w:rsid w:val="00172701"/>
    <w:rsid w:val="0017331B"/>
    <w:rsid w:val="00173FA4"/>
    <w:rsid w:val="00173FF6"/>
    <w:rsid w:val="00174607"/>
    <w:rsid w:val="00174786"/>
    <w:rsid w:val="00176844"/>
    <w:rsid w:val="0017721E"/>
    <w:rsid w:val="001773A6"/>
    <w:rsid w:val="00177B79"/>
    <w:rsid w:val="00177D41"/>
    <w:rsid w:val="00180183"/>
    <w:rsid w:val="001804FF"/>
    <w:rsid w:val="0018056F"/>
    <w:rsid w:val="00180D24"/>
    <w:rsid w:val="001810CF"/>
    <w:rsid w:val="001819F5"/>
    <w:rsid w:val="00182423"/>
    <w:rsid w:val="00182DC7"/>
    <w:rsid w:val="00182E36"/>
    <w:rsid w:val="00183844"/>
    <w:rsid w:val="001838E2"/>
    <w:rsid w:val="00183CE3"/>
    <w:rsid w:val="00183E7E"/>
    <w:rsid w:val="00184081"/>
    <w:rsid w:val="00184AE1"/>
    <w:rsid w:val="00184B54"/>
    <w:rsid w:val="00185624"/>
    <w:rsid w:val="00185712"/>
    <w:rsid w:val="00185B63"/>
    <w:rsid w:val="00186548"/>
    <w:rsid w:val="0018713E"/>
    <w:rsid w:val="001877A3"/>
    <w:rsid w:val="00190126"/>
    <w:rsid w:val="0019112E"/>
    <w:rsid w:val="001911CD"/>
    <w:rsid w:val="001919F0"/>
    <w:rsid w:val="00191F3A"/>
    <w:rsid w:val="00192937"/>
    <w:rsid w:val="00193B4F"/>
    <w:rsid w:val="00193D96"/>
    <w:rsid w:val="00194418"/>
    <w:rsid w:val="001944ED"/>
    <w:rsid w:val="0019454C"/>
    <w:rsid w:val="00194DD9"/>
    <w:rsid w:val="00195646"/>
    <w:rsid w:val="001973F9"/>
    <w:rsid w:val="00197493"/>
    <w:rsid w:val="001976C2"/>
    <w:rsid w:val="001A03C6"/>
    <w:rsid w:val="001A07CA"/>
    <w:rsid w:val="001A1E98"/>
    <w:rsid w:val="001A239A"/>
    <w:rsid w:val="001A2729"/>
    <w:rsid w:val="001A2BEA"/>
    <w:rsid w:val="001A2D54"/>
    <w:rsid w:val="001A2FF3"/>
    <w:rsid w:val="001A5981"/>
    <w:rsid w:val="001A5DDF"/>
    <w:rsid w:val="001A650F"/>
    <w:rsid w:val="001A6600"/>
    <w:rsid w:val="001A6DA7"/>
    <w:rsid w:val="001A6EDE"/>
    <w:rsid w:val="001A71E6"/>
    <w:rsid w:val="001A7209"/>
    <w:rsid w:val="001B02E0"/>
    <w:rsid w:val="001B214B"/>
    <w:rsid w:val="001B2942"/>
    <w:rsid w:val="001B2F87"/>
    <w:rsid w:val="001B3694"/>
    <w:rsid w:val="001B4068"/>
    <w:rsid w:val="001B467B"/>
    <w:rsid w:val="001B5235"/>
    <w:rsid w:val="001B5529"/>
    <w:rsid w:val="001B56C7"/>
    <w:rsid w:val="001B64EC"/>
    <w:rsid w:val="001B666A"/>
    <w:rsid w:val="001B6797"/>
    <w:rsid w:val="001B68FD"/>
    <w:rsid w:val="001B6934"/>
    <w:rsid w:val="001B7312"/>
    <w:rsid w:val="001B7830"/>
    <w:rsid w:val="001B7B63"/>
    <w:rsid w:val="001C243E"/>
    <w:rsid w:val="001C2C94"/>
    <w:rsid w:val="001C46AB"/>
    <w:rsid w:val="001C46B4"/>
    <w:rsid w:val="001C51CB"/>
    <w:rsid w:val="001C5672"/>
    <w:rsid w:val="001C6788"/>
    <w:rsid w:val="001C7404"/>
    <w:rsid w:val="001C7B6A"/>
    <w:rsid w:val="001D0235"/>
    <w:rsid w:val="001D030D"/>
    <w:rsid w:val="001D0BC7"/>
    <w:rsid w:val="001D0E54"/>
    <w:rsid w:val="001D11B7"/>
    <w:rsid w:val="001D13CF"/>
    <w:rsid w:val="001D223B"/>
    <w:rsid w:val="001D24C4"/>
    <w:rsid w:val="001D2802"/>
    <w:rsid w:val="001D2D09"/>
    <w:rsid w:val="001D49EC"/>
    <w:rsid w:val="001D4A51"/>
    <w:rsid w:val="001D4D31"/>
    <w:rsid w:val="001D4D61"/>
    <w:rsid w:val="001D4F4A"/>
    <w:rsid w:val="001D513F"/>
    <w:rsid w:val="001D5CFC"/>
    <w:rsid w:val="001D5F98"/>
    <w:rsid w:val="001D6B0F"/>
    <w:rsid w:val="001D6F63"/>
    <w:rsid w:val="001D75CA"/>
    <w:rsid w:val="001D768C"/>
    <w:rsid w:val="001D7E2B"/>
    <w:rsid w:val="001E0474"/>
    <w:rsid w:val="001E08FE"/>
    <w:rsid w:val="001E0BFE"/>
    <w:rsid w:val="001E1868"/>
    <w:rsid w:val="001E195B"/>
    <w:rsid w:val="001E1A38"/>
    <w:rsid w:val="001E1B5D"/>
    <w:rsid w:val="001E1EB1"/>
    <w:rsid w:val="001E229F"/>
    <w:rsid w:val="001E3C58"/>
    <w:rsid w:val="001E49D3"/>
    <w:rsid w:val="001E52E4"/>
    <w:rsid w:val="001E57E3"/>
    <w:rsid w:val="001E68A5"/>
    <w:rsid w:val="001E6FFA"/>
    <w:rsid w:val="001E7E53"/>
    <w:rsid w:val="001F1126"/>
    <w:rsid w:val="001F11BC"/>
    <w:rsid w:val="001F1447"/>
    <w:rsid w:val="001F1813"/>
    <w:rsid w:val="001F19D2"/>
    <w:rsid w:val="001F1A3E"/>
    <w:rsid w:val="001F291A"/>
    <w:rsid w:val="001F2B15"/>
    <w:rsid w:val="001F403A"/>
    <w:rsid w:val="001F46F6"/>
    <w:rsid w:val="001F5A5F"/>
    <w:rsid w:val="001F72F9"/>
    <w:rsid w:val="001F7438"/>
    <w:rsid w:val="001F7505"/>
    <w:rsid w:val="001F7723"/>
    <w:rsid w:val="001F7826"/>
    <w:rsid w:val="0020067C"/>
    <w:rsid w:val="00200A0B"/>
    <w:rsid w:val="00200CE1"/>
    <w:rsid w:val="002010E2"/>
    <w:rsid w:val="00201167"/>
    <w:rsid w:val="002014AD"/>
    <w:rsid w:val="0020171E"/>
    <w:rsid w:val="00201EAD"/>
    <w:rsid w:val="00202E60"/>
    <w:rsid w:val="002033F7"/>
    <w:rsid w:val="0020342A"/>
    <w:rsid w:val="00203A78"/>
    <w:rsid w:val="002048CA"/>
    <w:rsid w:val="002048CF"/>
    <w:rsid w:val="002048E5"/>
    <w:rsid w:val="00204AE7"/>
    <w:rsid w:val="00204CDE"/>
    <w:rsid w:val="00204DC8"/>
    <w:rsid w:val="0020520E"/>
    <w:rsid w:val="0020548C"/>
    <w:rsid w:val="0020586E"/>
    <w:rsid w:val="00206BD1"/>
    <w:rsid w:val="00207144"/>
    <w:rsid w:val="0020746C"/>
    <w:rsid w:val="0021003A"/>
    <w:rsid w:val="00210118"/>
    <w:rsid w:val="00210EA9"/>
    <w:rsid w:val="00210EC1"/>
    <w:rsid w:val="00210F17"/>
    <w:rsid w:val="0021190B"/>
    <w:rsid w:val="002119E1"/>
    <w:rsid w:val="00211CA1"/>
    <w:rsid w:val="002122C8"/>
    <w:rsid w:val="00212C95"/>
    <w:rsid w:val="00212CAB"/>
    <w:rsid w:val="002133A5"/>
    <w:rsid w:val="0021381C"/>
    <w:rsid w:val="002149EF"/>
    <w:rsid w:val="00214E1B"/>
    <w:rsid w:val="002154A9"/>
    <w:rsid w:val="002156CC"/>
    <w:rsid w:val="00215E3A"/>
    <w:rsid w:val="00216F23"/>
    <w:rsid w:val="00217239"/>
    <w:rsid w:val="0021752E"/>
    <w:rsid w:val="00217830"/>
    <w:rsid w:val="0022045D"/>
    <w:rsid w:val="002208F8"/>
    <w:rsid w:val="00220C7D"/>
    <w:rsid w:val="00220CC0"/>
    <w:rsid w:val="00220ECB"/>
    <w:rsid w:val="00221813"/>
    <w:rsid w:val="00222317"/>
    <w:rsid w:val="0022278F"/>
    <w:rsid w:val="00223B66"/>
    <w:rsid w:val="00224316"/>
    <w:rsid w:val="00224755"/>
    <w:rsid w:val="002247A1"/>
    <w:rsid w:val="00224808"/>
    <w:rsid w:val="00224AF8"/>
    <w:rsid w:val="00224FDB"/>
    <w:rsid w:val="0022554B"/>
    <w:rsid w:val="00225E34"/>
    <w:rsid w:val="00226477"/>
    <w:rsid w:val="002271F6"/>
    <w:rsid w:val="0023016C"/>
    <w:rsid w:val="002302A8"/>
    <w:rsid w:val="00230379"/>
    <w:rsid w:val="00230476"/>
    <w:rsid w:val="002313E4"/>
    <w:rsid w:val="002316A7"/>
    <w:rsid w:val="00231960"/>
    <w:rsid w:val="00231B11"/>
    <w:rsid w:val="00232C95"/>
    <w:rsid w:val="00233B4B"/>
    <w:rsid w:val="00234D16"/>
    <w:rsid w:val="0023504E"/>
    <w:rsid w:val="0023571C"/>
    <w:rsid w:val="00236025"/>
    <w:rsid w:val="00236A37"/>
    <w:rsid w:val="0023713D"/>
    <w:rsid w:val="0024011B"/>
    <w:rsid w:val="0024018B"/>
    <w:rsid w:val="002406B8"/>
    <w:rsid w:val="00241DAD"/>
    <w:rsid w:val="002422F8"/>
    <w:rsid w:val="00242AF4"/>
    <w:rsid w:val="00243010"/>
    <w:rsid w:val="0024482C"/>
    <w:rsid w:val="00245800"/>
    <w:rsid w:val="00245D01"/>
    <w:rsid w:val="00245D11"/>
    <w:rsid w:val="00245E1E"/>
    <w:rsid w:val="00246484"/>
    <w:rsid w:val="00246C14"/>
    <w:rsid w:val="00246FE5"/>
    <w:rsid w:val="00250E08"/>
    <w:rsid w:val="002523FA"/>
    <w:rsid w:val="00252D75"/>
    <w:rsid w:val="00252F74"/>
    <w:rsid w:val="00253869"/>
    <w:rsid w:val="0025584B"/>
    <w:rsid w:val="00255B89"/>
    <w:rsid w:val="002562E4"/>
    <w:rsid w:val="00256C55"/>
    <w:rsid w:val="00256F4D"/>
    <w:rsid w:val="002571ED"/>
    <w:rsid w:val="0025766B"/>
    <w:rsid w:val="00260CD4"/>
    <w:rsid w:val="00261521"/>
    <w:rsid w:val="00261A18"/>
    <w:rsid w:val="00262610"/>
    <w:rsid w:val="00262787"/>
    <w:rsid w:val="0026279E"/>
    <w:rsid w:val="00262E4F"/>
    <w:rsid w:val="00263356"/>
    <w:rsid w:val="002637DF"/>
    <w:rsid w:val="0026391E"/>
    <w:rsid w:val="00263B81"/>
    <w:rsid w:val="00264337"/>
    <w:rsid w:val="002643EC"/>
    <w:rsid w:val="0026472E"/>
    <w:rsid w:val="00264A30"/>
    <w:rsid w:val="0026579A"/>
    <w:rsid w:val="002657B8"/>
    <w:rsid w:val="00265A74"/>
    <w:rsid w:val="00265DA1"/>
    <w:rsid w:val="00265E78"/>
    <w:rsid w:val="00265ECF"/>
    <w:rsid w:val="002660B3"/>
    <w:rsid w:val="00266CCA"/>
    <w:rsid w:val="00266D0B"/>
    <w:rsid w:val="00266FE9"/>
    <w:rsid w:val="00267092"/>
    <w:rsid w:val="00267718"/>
    <w:rsid w:val="00267A6D"/>
    <w:rsid w:val="00267F8B"/>
    <w:rsid w:val="00270A13"/>
    <w:rsid w:val="00270E5E"/>
    <w:rsid w:val="002711D9"/>
    <w:rsid w:val="002728CF"/>
    <w:rsid w:val="00272B32"/>
    <w:rsid w:val="002730AF"/>
    <w:rsid w:val="002734B1"/>
    <w:rsid w:val="0027452F"/>
    <w:rsid w:val="00274DB3"/>
    <w:rsid w:val="00275E26"/>
    <w:rsid w:val="002803BE"/>
    <w:rsid w:val="00280F33"/>
    <w:rsid w:val="00282B5C"/>
    <w:rsid w:val="00282B62"/>
    <w:rsid w:val="00283ADC"/>
    <w:rsid w:val="00284B2B"/>
    <w:rsid w:val="0028513A"/>
    <w:rsid w:val="002851CF"/>
    <w:rsid w:val="002853F7"/>
    <w:rsid w:val="00287689"/>
    <w:rsid w:val="00287C31"/>
    <w:rsid w:val="00290034"/>
    <w:rsid w:val="002904AF"/>
    <w:rsid w:val="002904FC"/>
    <w:rsid w:val="002909E6"/>
    <w:rsid w:val="00290DD1"/>
    <w:rsid w:val="00290E00"/>
    <w:rsid w:val="0029107C"/>
    <w:rsid w:val="002916FB"/>
    <w:rsid w:val="00291E11"/>
    <w:rsid w:val="00291F65"/>
    <w:rsid w:val="0029215B"/>
    <w:rsid w:val="0029331A"/>
    <w:rsid w:val="002934B8"/>
    <w:rsid w:val="0029356C"/>
    <w:rsid w:val="0029380F"/>
    <w:rsid w:val="002939E2"/>
    <w:rsid w:val="00293F4E"/>
    <w:rsid w:val="00293F69"/>
    <w:rsid w:val="00294533"/>
    <w:rsid w:val="00294DB2"/>
    <w:rsid w:val="00295873"/>
    <w:rsid w:val="0029698F"/>
    <w:rsid w:val="00297EB9"/>
    <w:rsid w:val="002A04A2"/>
    <w:rsid w:val="002A12CE"/>
    <w:rsid w:val="002A144D"/>
    <w:rsid w:val="002A2AA7"/>
    <w:rsid w:val="002A2AAC"/>
    <w:rsid w:val="002A2F6B"/>
    <w:rsid w:val="002A312E"/>
    <w:rsid w:val="002A4256"/>
    <w:rsid w:val="002A4297"/>
    <w:rsid w:val="002A4BDF"/>
    <w:rsid w:val="002A4F9D"/>
    <w:rsid w:val="002A50C4"/>
    <w:rsid w:val="002A5241"/>
    <w:rsid w:val="002A59CC"/>
    <w:rsid w:val="002A5B51"/>
    <w:rsid w:val="002A5D08"/>
    <w:rsid w:val="002A6EB7"/>
    <w:rsid w:val="002A700D"/>
    <w:rsid w:val="002A71FD"/>
    <w:rsid w:val="002A7BF8"/>
    <w:rsid w:val="002B01C4"/>
    <w:rsid w:val="002B04CD"/>
    <w:rsid w:val="002B05FF"/>
    <w:rsid w:val="002B0741"/>
    <w:rsid w:val="002B076A"/>
    <w:rsid w:val="002B0AA6"/>
    <w:rsid w:val="002B0FF5"/>
    <w:rsid w:val="002B1CEF"/>
    <w:rsid w:val="002B24FB"/>
    <w:rsid w:val="002B5B5E"/>
    <w:rsid w:val="002B5C7C"/>
    <w:rsid w:val="002B6398"/>
    <w:rsid w:val="002B65BF"/>
    <w:rsid w:val="002B6941"/>
    <w:rsid w:val="002B6FB6"/>
    <w:rsid w:val="002B7D35"/>
    <w:rsid w:val="002C058A"/>
    <w:rsid w:val="002C0959"/>
    <w:rsid w:val="002C1207"/>
    <w:rsid w:val="002C2C7F"/>
    <w:rsid w:val="002C2CE7"/>
    <w:rsid w:val="002C3395"/>
    <w:rsid w:val="002C4772"/>
    <w:rsid w:val="002C53A6"/>
    <w:rsid w:val="002C7250"/>
    <w:rsid w:val="002C7503"/>
    <w:rsid w:val="002C7B7B"/>
    <w:rsid w:val="002C7E13"/>
    <w:rsid w:val="002D0A26"/>
    <w:rsid w:val="002D19A8"/>
    <w:rsid w:val="002D1A2B"/>
    <w:rsid w:val="002D2B13"/>
    <w:rsid w:val="002D2DD3"/>
    <w:rsid w:val="002D2EE8"/>
    <w:rsid w:val="002D3060"/>
    <w:rsid w:val="002D3C3D"/>
    <w:rsid w:val="002D458F"/>
    <w:rsid w:val="002D46FD"/>
    <w:rsid w:val="002D4748"/>
    <w:rsid w:val="002D4BC0"/>
    <w:rsid w:val="002D625E"/>
    <w:rsid w:val="002D62CC"/>
    <w:rsid w:val="002D7833"/>
    <w:rsid w:val="002E068D"/>
    <w:rsid w:val="002E16BA"/>
    <w:rsid w:val="002E21E9"/>
    <w:rsid w:val="002E2688"/>
    <w:rsid w:val="002E28B2"/>
    <w:rsid w:val="002E2B71"/>
    <w:rsid w:val="002E3212"/>
    <w:rsid w:val="002E3754"/>
    <w:rsid w:val="002E388E"/>
    <w:rsid w:val="002E3AC6"/>
    <w:rsid w:val="002E3E2D"/>
    <w:rsid w:val="002E46BD"/>
    <w:rsid w:val="002E533C"/>
    <w:rsid w:val="002E5A57"/>
    <w:rsid w:val="002E6543"/>
    <w:rsid w:val="002E72D2"/>
    <w:rsid w:val="002E7D79"/>
    <w:rsid w:val="002F1455"/>
    <w:rsid w:val="002F36B8"/>
    <w:rsid w:val="002F37A9"/>
    <w:rsid w:val="002F39B4"/>
    <w:rsid w:val="002F4200"/>
    <w:rsid w:val="002F4780"/>
    <w:rsid w:val="002F51BB"/>
    <w:rsid w:val="002F5C62"/>
    <w:rsid w:val="002F5D53"/>
    <w:rsid w:val="002F5FA6"/>
    <w:rsid w:val="002F636A"/>
    <w:rsid w:val="002F7A16"/>
    <w:rsid w:val="002F7ED2"/>
    <w:rsid w:val="002F7F76"/>
    <w:rsid w:val="00300A3A"/>
    <w:rsid w:val="003010B5"/>
    <w:rsid w:val="0030247F"/>
    <w:rsid w:val="0030261A"/>
    <w:rsid w:val="00302822"/>
    <w:rsid w:val="00302B58"/>
    <w:rsid w:val="00302CF0"/>
    <w:rsid w:val="00302F6C"/>
    <w:rsid w:val="00302FF0"/>
    <w:rsid w:val="00303681"/>
    <w:rsid w:val="0030372F"/>
    <w:rsid w:val="00303B16"/>
    <w:rsid w:val="00303C0F"/>
    <w:rsid w:val="0030403C"/>
    <w:rsid w:val="003043A1"/>
    <w:rsid w:val="00304668"/>
    <w:rsid w:val="00305055"/>
    <w:rsid w:val="00305140"/>
    <w:rsid w:val="00305220"/>
    <w:rsid w:val="0030566B"/>
    <w:rsid w:val="003056E8"/>
    <w:rsid w:val="00306602"/>
    <w:rsid w:val="00306C1A"/>
    <w:rsid w:val="003107CC"/>
    <w:rsid w:val="00311F60"/>
    <w:rsid w:val="0031271C"/>
    <w:rsid w:val="00312F89"/>
    <w:rsid w:val="003131E4"/>
    <w:rsid w:val="00313209"/>
    <w:rsid w:val="003138F4"/>
    <w:rsid w:val="00313CFE"/>
    <w:rsid w:val="003141ED"/>
    <w:rsid w:val="00314572"/>
    <w:rsid w:val="00314677"/>
    <w:rsid w:val="003151BB"/>
    <w:rsid w:val="00315266"/>
    <w:rsid w:val="0031584D"/>
    <w:rsid w:val="003162FE"/>
    <w:rsid w:val="00316B47"/>
    <w:rsid w:val="00316C3C"/>
    <w:rsid w:val="00316DDD"/>
    <w:rsid w:val="00317846"/>
    <w:rsid w:val="00317C0F"/>
    <w:rsid w:val="00320425"/>
    <w:rsid w:val="003207DA"/>
    <w:rsid w:val="00320BF0"/>
    <w:rsid w:val="00321948"/>
    <w:rsid w:val="00321B56"/>
    <w:rsid w:val="0032209A"/>
    <w:rsid w:val="00322EE7"/>
    <w:rsid w:val="00322FEC"/>
    <w:rsid w:val="003236A5"/>
    <w:rsid w:val="00323723"/>
    <w:rsid w:val="00323B12"/>
    <w:rsid w:val="00324DB1"/>
    <w:rsid w:val="00325CF1"/>
    <w:rsid w:val="00326A1F"/>
    <w:rsid w:val="00327318"/>
    <w:rsid w:val="00330954"/>
    <w:rsid w:val="00331180"/>
    <w:rsid w:val="00331A02"/>
    <w:rsid w:val="003338A6"/>
    <w:rsid w:val="00333CD7"/>
    <w:rsid w:val="0033410C"/>
    <w:rsid w:val="00335275"/>
    <w:rsid w:val="003355EC"/>
    <w:rsid w:val="00335A96"/>
    <w:rsid w:val="00336C63"/>
    <w:rsid w:val="003379AA"/>
    <w:rsid w:val="00337EEE"/>
    <w:rsid w:val="003406FB"/>
    <w:rsid w:val="00340FD2"/>
    <w:rsid w:val="00341557"/>
    <w:rsid w:val="00341BFA"/>
    <w:rsid w:val="0034226F"/>
    <w:rsid w:val="00342419"/>
    <w:rsid w:val="00344613"/>
    <w:rsid w:val="00344635"/>
    <w:rsid w:val="003449D9"/>
    <w:rsid w:val="003456B2"/>
    <w:rsid w:val="00345EDB"/>
    <w:rsid w:val="003469FB"/>
    <w:rsid w:val="0034751D"/>
    <w:rsid w:val="00350EDD"/>
    <w:rsid w:val="00351763"/>
    <w:rsid w:val="003525B5"/>
    <w:rsid w:val="003525F8"/>
    <w:rsid w:val="003527A4"/>
    <w:rsid w:val="00352B35"/>
    <w:rsid w:val="0035337F"/>
    <w:rsid w:val="003536E6"/>
    <w:rsid w:val="00353F73"/>
    <w:rsid w:val="00354147"/>
    <w:rsid w:val="00354331"/>
    <w:rsid w:val="00354575"/>
    <w:rsid w:val="003548FA"/>
    <w:rsid w:val="00354C6F"/>
    <w:rsid w:val="003553B3"/>
    <w:rsid w:val="0035585C"/>
    <w:rsid w:val="003561DF"/>
    <w:rsid w:val="0035644D"/>
    <w:rsid w:val="00356549"/>
    <w:rsid w:val="00356EB3"/>
    <w:rsid w:val="003571F7"/>
    <w:rsid w:val="003576BC"/>
    <w:rsid w:val="00360024"/>
    <w:rsid w:val="00361813"/>
    <w:rsid w:val="00361AF9"/>
    <w:rsid w:val="003627D4"/>
    <w:rsid w:val="00362A5B"/>
    <w:rsid w:val="00362E8C"/>
    <w:rsid w:val="003634C7"/>
    <w:rsid w:val="003640B6"/>
    <w:rsid w:val="00364737"/>
    <w:rsid w:val="00365122"/>
    <w:rsid w:val="003656F7"/>
    <w:rsid w:val="00365C08"/>
    <w:rsid w:val="00366236"/>
    <w:rsid w:val="003676B5"/>
    <w:rsid w:val="00367CE9"/>
    <w:rsid w:val="00371520"/>
    <w:rsid w:val="00372A89"/>
    <w:rsid w:val="00372B59"/>
    <w:rsid w:val="00372CEF"/>
    <w:rsid w:val="00374D36"/>
    <w:rsid w:val="00375C4C"/>
    <w:rsid w:val="0037680F"/>
    <w:rsid w:val="0037792E"/>
    <w:rsid w:val="0038005E"/>
    <w:rsid w:val="00380103"/>
    <w:rsid w:val="0038059D"/>
    <w:rsid w:val="00380649"/>
    <w:rsid w:val="00381186"/>
    <w:rsid w:val="003811AB"/>
    <w:rsid w:val="00381BB9"/>
    <w:rsid w:val="003821E7"/>
    <w:rsid w:val="0038348A"/>
    <w:rsid w:val="00383BC6"/>
    <w:rsid w:val="0038449E"/>
    <w:rsid w:val="00384E12"/>
    <w:rsid w:val="00385DD6"/>
    <w:rsid w:val="00386474"/>
    <w:rsid w:val="00386701"/>
    <w:rsid w:val="00386BEF"/>
    <w:rsid w:val="00387353"/>
    <w:rsid w:val="003875AB"/>
    <w:rsid w:val="00387737"/>
    <w:rsid w:val="003902FF"/>
    <w:rsid w:val="003905FC"/>
    <w:rsid w:val="00390B2B"/>
    <w:rsid w:val="003912EC"/>
    <w:rsid w:val="00391A27"/>
    <w:rsid w:val="00391A78"/>
    <w:rsid w:val="003920A0"/>
    <w:rsid w:val="00392C81"/>
    <w:rsid w:val="00392E46"/>
    <w:rsid w:val="0039353C"/>
    <w:rsid w:val="003940D9"/>
    <w:rsid w:val="003948AE"/>
    <w:rsid w:val="003948DB"/>
    <w:rsid w:val="0039519D"/>
    <w:rsid w:val="00395291"/>
    <w:rsid w:val="00396081"/>
    <w:rsid w:val="003967F1"/>
    <w:rsid w:val="00396D7C"/>
    <w:rsid w:val="003975CF"/>
    <w:rsid w:val="00397B71"/>
    <w:rsid w:val="003A1181"/>
    <w:rsid w:val="003A1591"/>
    <w:rsid w:val="003A1F27"/>
    <w:rsid w:val="003A2357"/>
    <w:rsid w:val="003A2872"/>
    <w:rsid w:val="003A2AFB"/>
    <w:rsid w:val="003A36C1"/>
    <w:rsid w:val="003A36E9"/>
    <w:rsid w:val="003A3B44"/>
    <w:rsid w:val="003A55E5"/>
    <w:rsid w:val="003A5772"/>
    <w:rsid w:val="003A5F51"/>
    <w:rsid w:val="003A6A37"/>
    <w:rsid w:val="003A6D05"/>
    <w:rsid w:val="003B15FB"/>
    <w:rsid w:val="003B1A67"/>
    <w:rsid w:val="003B207E"/>
    <w:rsid w:val="003B4148"/>
    <w:rsid w:val="003B4371"/>
    <w:rsid w:val="003B54E8"/>
    <w:rsid w:val="003B582C"/>
    <w:rsid w:val="003B5899"/>
    <w:rsid w:val="003B6939"/>
    <w:rsid w:val="003B6A4A"/>
    <w:rsid w:val="003B6D47"/>
    <w:rsid w:val="003C0669"/>
    <w:rsid w:val="003C1008"/>
    <w:rsid w:val="003C1760"/>
    <w:rsid w:val="003C23DF"/>
    <w:rsid w:val="003C319E"/>
    <w:rsid w:val="003C3324"/>
    <w:rsid w:val="003C347A"/>
    <w:rsid w:val="003C3607"/>
    <w:rsid w:val="003C4991"/>
    <w:rsid w:val="003C49D8"/>
    <w:rsid w:val="003C6C53"/>
    <w:rsid w:val="003C7A04"/>
    <w:rsid w:val="003C7F6B"/>
    <w:rsid w:val="003D10BC"/>
    <w:rsid w:val="003D1F23"/>
    <w:rsid w:val="003D1FBA"/>
    <w:rsid w:val="003D3FBD"/>
    <w:rsid w:val="003D5202"/>
    <w:rsid w:val="003D53BB"/>
    <w:rsid w:val="003D62B3"/>
    <w:rsid w:val="003D67C9"/>
    <w:rsid w:val="003D6B88"/>
    <w:rsid w:val="003D7052"/>
    <w:rsid w:val="003D751F"/>
    <w:rsid w:val="003D79FE"/>
    <w:rsid w:val="003D7E1A"/>
    <w:rsid w:val="003E005D"/>
    <w:rsid w:val="003E02E9"/>
    <w:rsid w:val="003E0C55"/>
    <w:rsid w:val="003E0CB7"/>
    <w:rsid w:val="003E1208"/>
    <w:rsid w:val="003E13E9"/>
    <w:rsid w:val="003E1638"/>
    <w:rsid w:val="003E1973"/>
    <w:rsid w:val="003E268B"/>
    <w:rsid w:val="003E2B79"/>
    <w:rsid w:val="003E2F61"/>
    <w:rsid w:val="003E3459"/>
    <w:rsid w:val="003E43C1"/>
    <w:rsid w:val="003E58AD"/>
    <w:rsid w:val="003E5FC9"/>
    <w:rsid w:val="003E6030"/>
    <w:rsid w:val="003E607F"/>
    <w:rsid w:val="003E6F8E"/>
    <w:rsid w:val="003E7141"/>
    <w:rsid w:val="003E77B5"/>
    <w:rsid w:val="003E7B2C"/>
    <w:rsid w:val="003F021E"/>
    <w:rsid w:val="003F0D9C"/>
    <w:rsid w:val="003F1E38"/>
    <w:rsid w:val="003F2980"/>
    <w:rsid w:val="003F2ED8"/>
    <w:rsid w:val="003F35C7"/>
    <w:rsid w:val="003F35E0"/>
    <w:rsid w:val="003F370F"/>
    <w:rsid w:val="003F3D94"/>
    <w:rsid w:val="003F590F"/>
    <w:rsid w:val="003F5DB3"/>
    <w:rsid w:val="003F6244"/>
    <w:rsid w:val="003F6333"/>
    <w:rsid w:val="003F7698"/>
    <w:rsid w:val="003F7B53"/>
    <w:rsid w:val="003F7BA6"/>
    <w:rsid w:val="004003E5"/>
    <w:rsid w:val="004010BD"/>
    <w:rsid w:val="00401277"/>
    <w:rsid w:val="00402702"/>
    <w:rsid w:val="004028E9"/>
    <w:rsid w:val="004035B7"/>
    <w:rsid w:val="004039E1"/>
    <w:rsid w:val="00403BD3"/>
    <w:rsid w:val="00403E4F"/>
    <w:rsid w:val="0040528B"/>
    <w:rsid w:val="00405399"/>
    <w:rsid w:val="004053D2"/>
    <w:rsid w:val="00405D85"/>
    <w:rsid w:val="004060F3"/>
    <w:rsid w:val="00406B17"/>
    <w:rsid w:val="00407213"/>
    <w:rsid w:val="004078F0"/>
    <w:rsid w:val="00407F3F"/>
    <w:rsid w:val="00407F8D"/>
    <w:rsid w:val="0041002E"/>
    <w:rsid w:val="0041033C"/>
    <w:rsid w:val="004110B4"/>
    <w:rsid w:val="0041128E"/>
    <w:rsid w:val="00411A17"/>
    <w:rsid w:val="00411F1B"/>
    <w:rsid w:val="00412A2F"/>
    <w:rsid w:val="00412D99"/>
    <w:rsid w:val="00412F36"/>
    <w:rsid w:val="00414884"/>
    <w:rsid w:val="00414F0C"/>
    <w:rsid w:val="004157EF"/>
    <w:rsid w:val="00415D01"/>
    <w:rsid w:val="004166C7"/>
    <w:rsid w:val="00416A5B"/>
    <w:rsid w:val="00416FE3"/>
    <w:rsid w:val="00420D0B"/>
    <w:rsid w:val="0042154F"/>
    <w:rsid w:val="00422731"/>
    <w:rsid w:val="00423BDB"/>
    <w:rsid w:val="00423DE6"/>
    <w:rsid w:val="00423FCB"/>
    <w:rsid w:val="004241F5"/>
    <w:rsid w:val="00424960"/>
    <w:rsid w:val="00424BBB"/>
    <w:rsid w:val="00424CFD"/>
    <w:rsid w:val="00425075"/>
    <w:rsid w:val="0042507C"/>
    <w:rsid w:val="00425560"/>
    <w:rsid w:val="004260F2"/>
    <w:rsid w:val="00426784"/>
    <w:rsid w:val="00427AA8"/>
    <w:rsid w:val="00430215"/>
    <w:rsid w:val="0043039D"/>
    <w:rsid w:val="00430B3C"/>
    <w:rsid w:val="00431CC3"/>
    <w:rsid w:val="00432A1D"/>
    <w:rsid w:val="00432B20"/>
    <w:rsid w:val="00432D4F"/>
    <w:rsid w:val="00432EB2"/>
    <w:rsid w:val="0043321A"/>
    <w:rsid w:val="004337B8"/>
    <w:rsid w:val="00433F7C"/>
    <w:rsid w:val="0043446D"/>
    <w:rsid w:val="004347BF"/>
    <w:rsid w:val="0043487D"/>
    <w:rsid w:val="00434C9E"/>
    <w:rsid w:val="00434ED1"/>
    <w:rsid w:val="004350D6"/>
    <w:rsid w:val="004353F8"/>
    <w:rsid w:val="004355DC"/>
    <w:rsid w:val="004355EF"/>
    <w:rsid w:val="0043560B"/>
    <w:rsid w:val="00436876"/>
    <w:rsid w:val="00436D63"/>
    <w:rsid w:val="00437077"/>
    <w:rsid w:val="004372F5"/>
    <w:rsid w:val="0044055C"/>
    <w:rsid w:val="004405EE"/>
    <w:rsid w:val="00441C8D"/>
    <w:rsid w:val="00442170"/>
    <w:rsid w:val="00442BDD"/>
    <w:rsid w:val="0044314F"/>
    <w:rsid w:val="004433BE"/>
    <w:rsid w:val="00443EBB"/>
    <w:rsid w:val="00445B95"/>
    <w:rsid w:val="00446313"/>
    <w:rsid w:val="0044747F"/>
    <w:rsid w:val="00450675"/>
    <w:rsid w:val="0045084D"/>
    <w:rsid w:val="004515AE"/>
    <w:rsid w:val="0045188C"/>
    <w:rsid w:val="00452528"/>
    <w:rsid w:val="00452613"/>
    <w:rsid w:val="0045266D"/>
    <w:rsid w:val="00452AC2"/>
    <w:rsid w:val="00452ECA"/>
    <w:rsid w:val="004533C7"/>
    <w:rsid w:val="00454068"/>
    <w:rsid w:val="00455021"/>
    <w:rsid w:val="004557EB"/>
    <w:rsid w:val="004559CA"/>
    <w:rsid w:val="004563BE"/>
    <w:rsid w:val="004566AA"/>
    <w:rsid w:val="004566BA"/>
    <w:rsid w:val="00456F57"/>
    <w:rsid w:val="00457817"/>
    <w:rsid w:val="00457987"/>
    <w:rsid w:val="0046059F"/>
    <w:rsid w:val="00460A42"/>
    <w:rsid w:val="004617A1"/>
    <w:rsid w:val="00461AB4"/>
    <w:rsid w:val="00462E42"/>
    <w:rsid w:val="00462E57"/>
    <w:rsid w:val="00462F49"/>
    <w:rsid w:val="00463A17"/>
    <w:rsid w:val="00463DDD"/>
    <w:rsid w:val="00463E96"/>
    <w:rsid w:val="00463F99"/>
    <w:rsid w:val="0046402E"/>
    <w:rsid w:val="00464536"/>
    <w:rsid w:val="00464EB3"/>
    <w:rsid w:val="00465A37"/>
    <w:rsid w:val="00466541"/>
    <w:rsid w:val="00466D54"/>
    <w:rsid w:val="00467551"/>
    <w:rsid w:val="00470982"/>
    <w:rsid w:val="00470A82"/>
    <w:rsid w:val="004711B5"/>
    <w:rsid w:val="004713D3"/>
    <w:rsid w:val="00471947"/>
    <w:rsid w:val="00472AC5"/>
    <w:rsid w:val="00472D54"/>
    <w:rsid w:val="004740B4"/>
    <w:rsid w:val="00474376"/>
    <w:rsid w:val="004743CF"/>
    <w:rsid w:val="0047503E"/>
    <w:rsid w:val="004756DA"/>
    <w:rsid w:val="00475771"/>
    <w:rsid w:val="00475AD4"/>
    <w:rsid w:val="00475FFE"/>
    <w:rsid w:val="004760FB"/>
    <w:rsid w:val="004764FB"/>
    <w:rsid w:val="00477350"/>
    <w:rsid w:val="00477520"/>
    <w:rsid w:val="004775C1"/>
    <w:rsid w:val="00477BA0"/>
    <w:rsid w:val="004813DB"/>
    <w:rsid w:val="00481836"/>
    <w:rsid w:val="00481EFB"/>
    <w:rsid w:val="004824FC"/>
    <w:rsid w:val="004836BE"/>
    <w:rsid w:val="004840DD"/>
    <w:rsid w:val="0048418A"/>
    <w:rsid w:val="00484426"/>
    <w:rsid w:val="00484CD8"/>
    <w:rsid w:val="00486ACD"/>
    <w:rsid w:val="004871CB"/>
    <w:rsid w:val="00487752"/>
    <w:rsid w:val="00487DEC"/>
    <w:rsid w:val="00487DFC"/>
    <w:rsid w:val="00490182"/>
    <w:rsid w:val="00490889"/>
    <w:rsid w:val="00490A0C"/>
    <w:rsid w:val="004913F9"/>
    <w:rsid w:val="00491FF5"/>
    <w:rsid w:val="00492530"/>
    <w:rsid w:val="00492838"/>
    <w:rsid w:val="00493403"/>
    <w:rsid w:val="00493808"/>
    <w:rsid w:val="00493AE3"/>
    <w:rsid w:val="0049406C"/>
    <w:rsid w:val="00495290"/>
    <w:rsid w:val="004959C4"/>
    <w:rsid w:val="00495B24"/>
    <w:rsid w:val="00495E7B"/>
    <w:rsid w:val="00495FC1"/>
    <w:rsid w:val="00496BD5"/>
    <w:rsid w:val="004972BF"/>
    <w:rsid w:val="004972F9"/>
    <w:rsid w:val="00497569"/>
    <w:rsid w:val="004977D7"/>
    <w:rsid w:val="004978EE"/>
    <w:rsid w:val="00497A5F"/>
    <w:rsid w:val="00497F44"/>
    <w:rsid w:val="00497F63"/>
    <w:rsid w:val="004A0220"/>
    <w:rsid w:val="004A0F5B"/>
    <w:rsid w:val="004A1F14"/>
    <w:rsid w:val="004A24D8"/>
    <w:rsid w:val="004A2A6C"/>
    <w:rsid w:val="004A39D5"/>
    <w:rsid w:val="004A3B20"/>
    <w:rsid w:val="004A49E1"/>
    <w:rsid w:val="004A4A6C"/>
    <w:rsid w:val="004A4B8F"/>
    <w:rsid w:val="004A57DC"/>
    <w:rsid w:val="004A6204"/>
    <w:rsid w:val="004A6624"/>
    <w:rsid w:val="004A6F38"/>
    <w:rsid w:val="004A7112"/>
    <w:rsid w:val="004A7564"/>
    <w:rsid w:val="004B06E9"/>
    <w:rsid w:val="004B0F60"/>
    <w:rsid w:val="004B106F"/>
    <w:rsid w:val="004B1527"/>
    <w:rsid w:val="004B254B"/>
    <w:rsid w:val="004B2992"/>
    <w:rsid w:val="004B33FE"/>
    <w:rsid w:val="004B5E3D"/>
    <w:rsid w:val="004B61F1"/>
    <w:rsid w:val="004B6A41"/>
    <w:rsid w:val="004B6BD4"/>
    <w:rsid w:val="004B71FA"/>
    <w:rsid w:val="004B7253"/>
    <w:rsid w:val="004B7AEA"/>
    <w:rsid w:val="004C0BB7"/>
    <w:rsid w:val="004C1A64"/>
    <w:rsid w:val="004C269C"/>
    <w:rsid w:val="004C34BC"/>
    <w:rsid w:val="004C37C4"/>
    <w:rsid w:val="004C388D"/>
    <w:rsid w:val="004C393D"/>
    <w:rsid w:val="004C42E6"/>
    <w:rsid w:val="004C4D8E"/>
    <w:rsid w:val="004C5FBC"/>
    <w:rsid w:val="004C6503"/>
    <w:rsid w:val="004C6FFB"/>
    <w:rsid w:val="004C7909"/>
    <w:rsid w:val="004C7D32"/>
    <w:rsid w:val="004C7D4E"/>
    <w:rsid w:val="004C7DB4"/>
    <w:rsid w:val="004D0792"/>
    <w:rsid w:val="004D0956"/>
    <w:rsid w:val="004D18B4"/>
    <w:rsid w:val="004D2359"/>
    <w:rsid w:val="004D2543"/>
    <w:rsid w:val="004D2A12"/>
    <w:rsid w:val="004D301B"/>
    <w:rsid w:val="004D3952"/>
    <w:rsid w:val="004D3AF5"/>
    <w:rsid w:val="004D3EBF"/>
    <w:rsid w:val="004D48E6"/>
    <w:rsid w:val="004D56C8"/>
    <w:rsid w:val="004D620B"/>
    <w:rsid w:val="004D64D2"/>
    <w:rsid w:val="004D6510"/>
    <w:rsid w:val="004D66F1"/>
    <w:rsid w:val="004D6E27"/>
    <w:rsid w:val="004D726E"/>
    <w:rsid w:val="004E0019"/>
    <w:rsid w:val="004E27A4"/>
    <w:rsid w:val="004E2B7F"/>
    <w:rsid w:val="004E31E9"/>
    <w:rsid w:val="004E397F"/>
    <w:rsid w:val="004E3A25"/>
    <w:rsid w:val="004E3BDD"/>
    <w:rsid w:val="004E4C1E"/>
    <w:rsid w:val="004E581F"/>
    <w:rsid w:val="004E59FC"/>
    <w:rsid w:val="004E5A3A"/>
    <w:rsid w:val="004E681A"/>
    <w:rsid w:val="004E697A"/>
    <w:rsid w:val="004E7D6D"/>
    <w:rsid w:val="004F037C"/>
    <w:rsid w:val="004F0D73"/>
    <w:rsid w:val="004F0F72"/>
    <w:rsid w:val="004F1B37"/>
    <w:rsid w:val="004F1C3E"/>
    <w:rsid w:val="004F1E4A"/>
    <w:rsid w:val="004F1EAB"/>
    <w:rsid w:val="004F224F"/>
    <w:rsid w:val="004F2D6A"/>
    <w:rsid w:val="004F2E48"/>
    <w:rsid w:val="004F35F4"/>
    <w:rsid w:val="004F3913"/>
    <w:rsid w:val="004F3BC8"/>
    <w:rsid w:val="004F3DE6"/>
    <w:rsid w:val="004F40F5"/>
    <w:rsid w:val="004F439D"/>
    <w:rsid w:val="004F49E5"/>
    <w:rsid w:val="004F5430"/>
    <w:rsid w:val="004F5A98"/>
    <w:rsid w:val="004F5B8B"/>
    <w:rsid w:val="004F65E9"/>
    <w:rsid w:val="004F69C6"/>
    <w:rsid w:val="004F7397"/>
    <w:rsid w:val="005008C8"/>
    <w:rsid w:val="00500D57"/>
    <w:rsid w:val="005019B6"/>
    <w:rsid w:val="0050257F"/>
    <w:rsid w:val="0050288B"/>
    <w:rsid w:val="00503046"/>
    <w:rsid w:val="005036DD"/>
    <w:rsid w:val="005046CA"/>
    <w:rsid w:val="005048B2"/>
    <w:rsid w:val="00504D8C"/>
    <w:rsid w:val="005051D1"/>
    <w:rsid w:val="00505222"/>
    <w:rsid w:val="00506E81"/>
    <w:rsid w:val="0050710F"/>
    <w:rsid w:val="00510FD8"/>
    <w:rsid w:val="00511132"/>
    <w:rsid w:val="00511D97"/>
    <w:rsid w:val="00511E45"/>
    <w:rsid w:val="00512290"/>
    <w:rsid w:val="005129A6"/>
    <w:rsid w:val="00512C5E"/>
    <w:rsid w:val="00512FB9"/>
    <w:rsid w:val="0051358F"/>
    <w:rsid w:val="0051427D"/>
    <w:rsid w:val="0051456B"/>
    <w:rsid w:val="00514719"/>
    <w:rsid w:val="00514971"/>
    <w:rsid w:val="00515106"/>
    <w:rsid w:val="005159F7"/>
    <w:rsid w:val="005160F8"/>
    <w:rsid w:val="005164EF"/>
    <w:rsid w:val="00516514"/>
    <w:rsid w:val="005165BE"/>
    <w:rsid w:val="00516C5F"/>
    <w:rsid w:val="00516CCE"/>
    <w:rsid w:val="00517190"/>
    <w:rsid w:val="00520E64"/>
    <w:rsid w:val="005211D6"/>
    <w:rsid w:val="005212E5"/>
    <w:rsid w:val="00522188"/>
    <w:rsid w:val="00522329"/>
    <w:rsid w:val="005228BA"/>
    <w:rsid w:val="00523101"/>
    <w:rsid w:val="0052338D"/>
    <w:rsid w:val="00523721"/>
    <w:rsid w:val="00524B0B"/>
    <w:rsid w:val="00524EFB"/>
    <w:rsid w:val="005256A6"/>
    <w:rsid w:val="00527812"/>
    <w:rsid w:val="00530333"/>
    <w:rsid w:val="005305B0"/>
    <w:rsid w:val="005307E2"/>
    <w:rsid w:val="00530FD3"/>
    <w:rsid w:val="00531298"/>
    <w:rsid w:val="0053155C"/>
    <w:rsid w:val="005316D5"/>
    <w:rsid w:val="00531A03"/>
    <w:rsid w:val="005321D0"/>
    <w:rsid w:val="00532FE7"/>
    <w:rsid w:val="005339FC"/>
    <w:rsid w:val="00535323"/>
    <w:rsid w:val="005356DF"/>
    <w:rsid w:val="00535B4E"/>
    <w:rsid w:val="00535C4A"/>
    <w:rsid w:val="00536397"/>
    <w:rsid w:val="005364A3"/>
    <w:rsid w:val="00537723"/>
    <w:rsid w:val="0053790D"/>
    <w:rsid w:val="00540202"/>
    <w:rsid w:val="005403BC"/>
    <w:rsid w:val="00540631"/>
    <w:rsid w:val="00540771"/>
    <w:rsid w:val="00540F06"/>
    <w:rsid w:val="00541213"/>
    <w:rsid w:val="005414EF"/>
    <w:rsid w:val="00541C79"/>
    <w:rsid w:val="005422F6"/>
    <w:rsid w:val="00542442"/>
    <w:rsid w:val="005435A4"/>
    <w:rsid w:val="005435F5"/>
    <w:rsid w:val="00543CEA"/>
    <w:rsid w:val="005450C9"/>
    <w:rsid w:val="00545381"/>
    <w:rsid w:val="005468C4"/>
    <w:rsid w:val="005469D9"/>
    <w:rsid w:val="00546EDC"/>
    <w:rsid w:val="00547747"/>
    <w:rsid w:val="00551994"/>
    <w:rsid w:val="00552DC4"/>
    <w:rsid w:val="00553661"/>
    <w:rsid w:val="00553BBD"/>
    <w:rsid w:val="00553C5D"/>
    <w:rsid w:val="00553DF9"/>
    <w:rsid w:val="005541BF"/>
    <w:rsid w:val="00554795"/>
    <w:rsid w:val="00554C05"/>
    <w:rsid w:val="00555271"/>
    <w:rsid w:val="005553DD"/>
    <w:rsid w:val="00555BB3"/>
    <w:rsid w:val="005560CB"/>
    <w:rsid w:val="00556C42"/>
    <w:rsid w:val="00556F49"/>
    <w:rsid w:val="00560192"/>
    <w:rsid w:val="005607DD"/>
    <w:rsid w:val="00561C99"/>
    <w:rsid w:val="00561D2B"/>
    <w:rsid w:val="005624DF"/>
    <w:rsid w:val="00562D18"/>
    <w:rsid w:val="00563046"/>
    <w:rsid w:val="00565559"/>
    <w:rsid w:val="00565BAB"/>
    <w:rsid w:val="005664BD"/>
    <w:rsid w:val="00566B20"/>
    <w:rsid w:val="00566B86"/>
    <w:rsid w:val="0056772F"/>
    <w:rsid w:val="00567D6A"/>
    <w:rsid w:val="00571290"/>
    <w:rsid w:val="00572682"/>
    <w:rsid w:val="00573A17"/>
    <w:rsid w:val="00573B61"/>
    <w:rsid w:val="00574D24"/>
    <w:rsid w:val="00574E28"/>
    <w:rsid w:val="00575361"/>
    <w:rsid w:val="005755F8"/>
    <w:rsid w:val="0057561C"/>
    <w:rsid w:val="005759FB"/>
    <w:rsid w:val="0057636C"/>
    <w:rsid w:val="0057640F"/>
    <w:rsid w:val="0057649F"/>
    <w:rsid w:val="005766D5"/>
    <w:rsid w:val="00576C74"/>
    <w:rsid w:val="005773BD"/>
    <w:rsid w:val="0057787C"/>
    <w:rsid w:val="0057799D"/>
    <w:rsid w:val="00577CEA"/>
    <w:rsid w:val="00580B9F"/>
    <w:rsid w:val="00581477"/>
    <w:rsid w:val="00581675"/>
    <w:rsid w:val="00581954"/>
    <w:rsid w:val="00581CA8"/>
    <w:rsid w:val="0058203B"/>
    <w:rsid w:val="00582A0F"/>
    <w:rsid w:val="00583286"/>
    <w:rsid w:val="005832C1"/>
    <w:rsid w:val="005833A1"/>
    <w:rsid w:val="00583EB7"/>
    <w:rsid w:val="0058465D"/>
    <w:rsid w:val="00584857"/>
    <w:rsid w:val="0058498A"/>
    <w:rsid w:val="005849D9"/>
    <w:rsid w:val="0058577A"/>
    <w:rsid w:val="0058650B"/>
    <w:rsid w:val="00586544"/>
    <w:rsid w:val="00586695"/>
    <w:rsid w:val="00586978"/>
    <w:rsid w:val="00586C4E"/>
    <w:rsid w:val="00586F85"/>
    <w:rsid w:val="005871EE"/>
    <w:rsid w:val="005872E0"/>
    <w:rsid w:val="00587D89"/>
    <w:rsid w:val="00587EED"/>
    <w:rsid w:val="00587FDD"/>
    <w:rsid w:val="00592638"/>
    <w:rsid w:val="005932AD"/>
    <w:rsid w:val="00593465"/>
    <w:rsid w:val="00593BB2"/>
    <w:rsid w:val="00593D6C"/>
    <w:rsid w:val="00593EAC"/>
    <w:rsid w:val="0059487A"/>
    <w:rsid w:val="005958B5"/>
    <w:rsid w:val="00596A38"/>
    <w:rsid w:val="0059796E"/>
    <w:rsid w:val="00597E39"/>
    <w:rsid w:val="005A08A8"/>
    <w:rsid w:val="005A0C19"/>
    <w:rsid w:val="005A177D"/>
    <w:rsid w:val="005A2022"/>
    <w:rsid w:val="005A25DF"/>
    <w:rsid w:val="005A2725"/>
    <w:rsid w:val="005A27E6"/>
    <w:rsid w:val="005A284C"/>
    <w:rsid w:val="005A2C6A"/>
    <w:rsid w:val="005A2CED"/>
    <w:rsid w:val="005A2F06"/>
    <w:rsid w:val="005A3178"/>
    <w:rsid w:val="005A3BD2"/>
    <w:rsid w:val="005A41D7"/>
    <w:rsid w:val="005A4900"/>
    <w:rsid w:val="005A4EF0"/>
    <w:rsid w:val="005A4F56"/>
    <w:rsid w:val="005A5186"/>
    <w:rsid w:val="005A5553"/>
    <w:rsid w:val="005A59C1"/>
    <w:rsid w:val="005A5C32"/>
    <w:rsid w:val="005A613B"/>
    <w:rsid w:val="005A64FD"/>
    <w:rsid w:val="005A697E"/>
    <w:rsid w:val="005A6E79"/>
    <w:rsid w:val="005A75DD"/>
    <w:rsid w:val="005A767C"/>
    <w:rsid w:val="005A76FB"/>
    <w:rsid w:val="005A78F0"/>
    <w:rsid w:val="005B0DF5"/>
    <w:rsid w:val="005B0F72"/>
    <w:rsid w:val="005B102F"/>
    <w:rsid w:val="005B14C7"/>
    <w:rsid w:val="005B1626"/>
    <w:rsid w:val="005B1E6B"/>
    <w:rsid w:val="005B1F79"/>
    <w:rsid w:val="005B1F89"/>
    <w:rsid w:val="005B21A1"/>
    <w:rsid w:val="005B2461"/>
    <w:rsid w:val="005B2775"/>
    <w:rsid w:val="005B2D2C"/>
    <w:rsid w:val="005B34C9"/>
    <w:rsid w:val="005B3A52"/>
    <w:rsid w:val="005B3A62"/>
    <w:rsid w:val="005B40FB"/>
    <w:rsid w:val="005B4243"/>
    <w:rsid w:val="005B43ED"/>
    <w:rsid w:val="005B4436"/>
    <w:rsid w:val="005B45B0"/>
    <w:rsid w:val="005B4F56"/>
    <w:rsid w:val="005B5C62"/>
    <w:rsid w:val="005B5E55"/>
    <w:rsid w:val="005B64C1"/>
    <w:rsid w:val="005B65D7"/>
    <w:rsid w:val="005B784B"/>
    <w:rsid w:val="005B7AB7"/>
    <w:rsid w:val="005B7B1E"/>
    <w:rsid w:val="005B7C73"/>
    <w:rsid w:val="005C03F5"/>
    <w:rsid w:val="005C041E"/>
    <w:rsid w:val="005C075A"/>
    <w:rsid w:val="005C0BB9"/>
    <w:rsid w:val="005C0BE1"/>
    <w:rsid w:val="005C17BF"/>
    <w:rsid w:val="005C182A"/>
    <w:rsid w:val="005C35FC"/>
    <w:rsid w:val="005C3919"/>
    <w:rsid w:val="005C430C"/>
    <w:rsid w:val="005C47CD"/>
    <w:rsid w:val="005C49AF"/>
    <w:rsid w:val="005C5C3F"/>
    <w:rsid w:val="005C62A1"/>
    <w:rsid w:val="005C66F3"/>
    <w:rsid w:val="005C7F05"/>
    <w:rsid w:val="005D00AB"/>
    <w:rsid w:val="005D053D"/>
    <w:rsid w:val="005D1B38"/>
    <w:rsid w:val="005D1CA8"/>
    <w:rsid w:val="005D2AAD"/>
    <w:rsid w:val="005D300A"/>
    <w:rsid w:val="005D3842"/>
    <w:rsid w:val="005D393F"/>
    <w:rsid w:val="005D3C34"/>
    <w:rsid w:val="005D3EFC"/>
    <w:rsid w:val="005D48C5"/>
    <w:rsid w:val="005D503F"/>
    <w:rsid w:val="005D65A6"/>
    <w:rsid w:val="005D6858"/>
    <w:rsid w:val="005D6F43"/>
    <w:rsid w:val="005D7085"/>
    <w:rsid w:val="005E0310"/>
    <w:rsid w:val="005E08BE"/>
    <w:rsid w:val="005E1152"/>
    <w:rsid w:val="005E22D9"/>
    <w:rsid w:val="005E2BB9"/>
    <w:rsid w:val="005E33B1"/>
    <w:rsid w:val="005E402D"/>
    <w:rsid w:val="005E42BD"/>
    <w:rsid w:val="005E42CD"/>
    <w:rsid w:val="005E4F0B"/>
    <w:rsid w:val="005E4FE4"/>
    <w:rsid w:val="005E5109"/>
    <w:rsid w:val="005E5AEF"/>
    <w:rsid w:val="005E6CB1"/>
    <w:rsid w:val="005E6EA8"/>
    <w:rsid w:val="005E7486"/>
    <w:rsid w:val="005E78FF"/>
    <w:rsid w:val="005F0483"/>
    <w:rsid w:val="005F0D4F"/>
    <w:rsid w:val="005F0DAF"/>
    <w:rsid w:val="005F125C"/>
    <w:rsid w:val="005F177F"/>
    <w:rsid w:val="005F296F"/>
    <w:rsid w:val="005F32C4"/>
    <w:rsid w:val="005F3711"/>
    <w:rsid w:val="005F3831"/>
    <w:rsid w:val="005F3AA0"/>
    <w:rsid w:val="005F3C2D"/>
    <w:rsid w:val="005F3D06"/>
    <w:rsid w:val="005F4601"/>
    <w:rsid w:val="005F4A7C"/>
    <w:rsid w:val="005F4DEA"/>
    <w:rsid w:val="005F5D4E"/>
    <w:rsid w:val="005F616A"/>
    <w:rsid w:val="005F6470"/>
    <w:rsid w:val="005F677E"/>
    <w:rsid w:val="005F6B1A"/>
    <w:rsid w:val="005F6F7D"/>
    <w:rsid w:val="005F70CE"/>
    <w:rsid w:val="005F71E3"/>
    <w:rsid w:val="005F7269"/>
    <w:rsid w:val="005F7382"/>
    <w:rsid w:val="005F73AD"/>
    <w:rsid w:val="005F77CD"/>
    <w:rsid w:val="005F7B12"/>
    <w:rsid w:val="006003CC"/>
    <w:rsid w:val="00601A00"/>
    <w:rsid w:val="00601B7E"/>
    <w:rsid w:val="00601D86"/>
    <w:rsid w:val="00602493"/>
    <w:rsid w:val="006025C3"/>
    <w:rsid w:val="006028CC"/>
    <w:rsid w:val="00603845"/>
    <w:rsid w:val="00604583"/>
    <w:rsid w:val="00604B38"/>
    <w:rsid w:val="00604FB6"/>
    <w:rsid w:val="00604FBF"/>
    <w:rsid w:val="00604FFA"/>
    <w:rsid w:val="0060506E"/>
    <w:rsid w:val="006050BF"/>
    <w:rsid w:val="00605432"/>
    <w:rsid w:val="00606690"/>
    <w:rsid w:val="0060703E"/>
    <w:rsid w:val="006070FD"/>
    <w:rsid w:val="006074B8"/>
    <w:rsid w:val="00607E54"/>
    <w:rsid w:val="006102AC"/>
    <w:rsid w:val="0061075B"/>
    <w:rsid w:val="00610CDD"/>
    <w:rsid w:val="00610E8E"/>
    <w:rsid w:val="006118F3"/>
    <w:rsid w:val="00612B41"/>
    <w:rsid w:val="00614B75"/>
    <w:rsid w:val="00615432"/>
    <w:rsid w:val="00615F37"/>
    <w:rsid w:val="00616BAF"/>
    <w:rsid w:val="00617C87"/>
    <w:rsid w:val="00617FB0"/>
    <w:rsid w:val="00620037"/>
    <w:rsid w:val="006200B5"/>
    <w:rsid w:val="00620789"/>
    <w:rsid w:val="006211A4"/>
    <w:rsid w:val="00621AFD"/>
    <w:rsid w:val="006220D4"/>
    <w:rsid w:val="00622465"/>
    <w:rsid w:val="00623288"/>
    <w:rsid w:val="006233A4"/>
    <w:rsid w:val="0062377C"/>
    <w:rsid w:val="00623C9B"/>
    <w:rsid w:val="00624944"/>
    <w:rsid w:val="0062513A"/>
    <w:rsid w:val="0062523F"/>
    <w:rsid w:val="00625AC5"/>
    <w:rsid w:val="00625BAB"/>
    <w:rsid w:val="00625F1A"/>
    <w:rsid w:val="0062621D"/>
    <w:rsid w:val="00626532"/>
    <w:rsid w:val="00626D75"/>
    <w:rsid w:val="00627FDA"/>
    <w:rsid w:val="00630FB5"/>
    <w:rsid w:val="006313CF"/>
    <w:rsid w:val="00631A12"/>
    <w:rsid w:val="00631F0E"/>
    <w:rsid w:val="00632515"/>
    <w:rsid w:val="00632706"/>
    <w:rsid w:val="00632D14"/>
    <w:rsid w:val="00632D76"/>
    <w:rsid w:val="00633308"/>
    <w:rsid w:val="00634684"/>
    <w:rsid w:val="006346E6"/>
    <w:rsid w:val="00635B50"/>
    <w:rsid w:val="00635C1A"/>
    <w:rsid w:val="0063661A"/>
    <w:rsid w:val="0063679D"/>
    <w:rsid w:val="00636DD2"/>
    <w:rsid w:val="0063738B"/>
    <w:rsid w:val="00637B3F"/>
    <w:rsid w:val="0064005B"/>
    <w:rsid w:val="006400C7"/>
    <w:rsid w:val="00640F81"/>
    <w:rsid w:val="00641355"/>
    <w:rsid w:val="00641B37"/>
    <w:rsid w:val="00641D09"/>
    <w:rsid w:val="00641D61"/>
    <w:rsid w:val="00641E49"/>
    <w:rsid w:val="00641FE8"/>
    <w:rsid w:val="00642568"/>
    <w:rsid w:val="00642A07"/>
    <w:rsid w:val="00642B83"/>
    <w:rsid w:val="00642FB3"/>
    <w:rsid w:val="0064336D"/>
    <w:rsid w:val="0064408B"/>
    <w:rsid w:val="00645A79"/>
    <w:rsid w:val="00646EE0"/>
    <w:rsid w:val="0065053F"/>
    <w:rsid w:val="00651F63"/>
    <w:rsid w:val="00652503"/>
    <w:rsid w:val="00652651"/>
    <w:rsid w:val="00652931"/>
    <w:rsid w:val="0065333F"/>
    <w:rsid w:val="00654084"/>
    <w:rsid w:val="00654148"/>
    <w:rsid w:val="0065544E"/>
    <w:rsid w:val="006554ED"/>
    <w:rsid w:val="00656AB4"/>
    <w:rsid w:val="006570EE"/>
    <w:rsid w:val="00657A9F"/>
    <w:rsid w:val="00657DCF"/>
    <w:rsid w:val="006628A9"/>
    <w:rsid w:val="00662A24"/>
    <w:rsid w:val="00663B7B"/>
    <w:rsid w:val="00664365"/>
    <w:rsid w:val="00665289"/>
    <w:rsid w:val="00665329"/>
    <w:rsid w:val="00665340"/>
    <w:rsid w:val="00665A68"/>
    <w:rsid w:val="00665ACA"/>
    <w:rsid w:val="00665D16"/>
    <w:rsid w:val="00666611"/>
    <w:rsid w:val="00666DC3"/>
    <w:rsid w:val="006671F4"/>
    <w:rsid w:val="0066721F"/>
    <w:rsid w:val="00667A7E"/>
    <w:rsid w:val="00667D7F"/>
    <w:rsid w:val="006700FF"/>
    <w:rsid w:val="00670D29"/>
    <w:rsid w:val="0067127A"/>
    <w:rsid w:val="00671CE1"/>
    <w:rsid w:val="00671DAB"/>
    <w:rsid w:val="00672463"/>
    <w:rsid w:val="00672EF7"/>
    <w:rsid w:val="006730DE"/>
    <w:rsid w:val="00673C87"/>
    <w:rsid w:val="006757C1"/>
    <w:rsid w:val="006761D3"/>
    <w:rsid w:val="006762CC"/>
    <w:rsid w:val="00677F3D"/>
    <w:rsid w:val="00680218"/>
    <w:rsid w:val="00680BCF"/>
    <w:rsid w:val="006811D0"/>
    <w:rsid w:val="006815C2"/>
    <w:rsid w:val="0068185B"/>
    <w:rsid w:val="00682D58"/>
    <w:rsid w:val="00683046"/>
    <w:rsid w:val="006830A0"/>
    <w:rsid w:val="00683370"/>
    <w:rsid w:val="00683C9E"/>
    <w:rsid w:val="0068499F"/>
    <w:rsid w:val="00684A20"/>
    <w:rsid w:val="00685412"/>
    <w:rsid w:val="00686C0E"/>
    <w:rsid w:val="00686CF2"/>
    <w:rsid w:val="00686EA5"/>
    <w:rsid w:val="006870BF"/>
    <w:rsid w:val="00687DE4"/>
    <w:rsid w:val="00687DF8"/>
    <w:rsid w:val="00687FA7"/>
    <w:rsid w:val="006907E4"/>
    <w:rsid w:val="00690824"/>
    <w:rsid w:val="00691462"/>
    <w:rsid w:val="00691980"/>
    <w:rsid w:val="00691B00"/>
    <w:rsid w:val="00691CB7"/>
    <w:rsid w:val="00692080"/>
    <w:rsid w:val="006929F9"/>
    <w:rsid w:val="00692CA8"/>
    <w:rsid w:val="00692F62"/>
    <w:rsid w:val="006934E7"/>
    <w:rsid w:val="006939F9"/>
    <w:rsid w:val="00693A27"/>
    <w:rsid w:val="00693F87"/>
    <w:rsid w:val="006946B4"/>
    <w:rsid w:val="0069483D"/>
    <w:rsid w:val="0069486A"/>
    <w:rsid w:val="00694B60"/>
    <w:rsid w:val="00694C34"/>
    <w:rsid w:val="006951F6"/>
    <w:rsid w:val="006953B4"/>
    <w:rsid w:val="00695D49"/>
    <w:rsid w:val="00695F41"/>
    <w:rsid w:val="00696283"/>
    <w:rsid w:val="00696C5D"/>
    <w:rsid w:val="006977A2"/>
    <w:rsid w:val="00697D78"/>
    <w:rsid w:val="006A00B9"/>
    <w:rsid w:val="006A0A32"/>
    <w:rsid w:val="006A0AF6"/>
    <w:rsid w:val="006A146F"/>
    <w:rsid w:val="006A2603"/>
    <w:rsid w:val="006A29CE"/>
    <w:rsid w:val="006A2FE4"/>
    <w:rsid w:val="006A35CF"/>
    <w:rsid w:val="006A3CEB"/>
    <w:rsid w:val="006A3D97"/>
    <w:rsid w:val="006A46D0"/>
    <w:rsid w:val="006A472E"/>
    <w:rsid w:val="006A5257"/>
    <w:rsid w:val="006A5798"/>
    <w:rsid w:val="006A695B"/>
    <w:rsid w:val="006A7A3F"/>
    <w:rsid w:val="006B03F6"/>
    <w:rsid w:val="006B15C7"/>
    <w:rsid w:val="006B1A06"/>
    <w:rsid w:val="006B1DD1"/>
    <w:rsid w:val="006B24A9"/>
    <w:rsid w:val="006B2632"/>
    <w:rsid w:val="006B2735"/>
    <w:rsid w:val="006B29DC"/>
    <w:rsid w:val="006B2DB4"/>
    <w:rsid w:val="006B3388"/>
    <w:rsid w:val="006B3E3F"/>
    <w:rsid w:val="006B4147"/>
    <w:rsid w:val="006B4BA8"/>
    <w:rsid w:val="006B58F3"/>
    <w:rsid w:val="006B5B70"/>
    <w:rsid w:val="006B5EAC"/>
    <w:rsid w:val="006B6947"/>
    <w:rsid w:val="006B6CE6"/>
    <w:rsid w:val="006B6E20"/>
    <w:rsid w:val="006B73BC"/>
    <w:rsid w:val="006C0131"/>
    <w:rsid w:val="006C0452"/>
    <w:rsid w:val="006C06CD"/>
    <w:rsid w:val="006C12B6"/>
    <w:rsid w:val="006C1C12"/>
    <w:rsid w:val="006C1F97"/>
    <w:rsid w:val="006C2511"/>
    <w:rsid w:val="006C28AB"/>
    <w:rsid w:val="006C35F7"/>
    <w:rsid w:val="006C3DCE"/>
    <w:rsid w:val="006C408C"/>
    <w:rsid w:val="006C458C"/>
    <w:rsid w:val="006C59A9"/>
    <w:rsid w:val="006C5BA7"/>
    <w:rsid w:val="006C5E99"/>
    <w:rsid w:val="006C6828"/>
    <w:rsid w:val="006C68B9"/>
    <w:rsid w:val="006C6C29"/>
    <w:rsid w:val="006C7D69"/>
    <w:rsid w:val="006D0287"/>
    <w:rsid w:val="006D0D4C"/>
    <w:rsid w:val="006D1011"/>
    <w:rsid w:val="006D141C"/>
    <w:rsid w:val="006D1A2F"/>
    <w:rsid w:val="006D1B96"/>
    <w:rsid w:val="006D1C55"/>
    <w:rsid w:val="006D1C60"/>
    <w:rsid w:val="006D22FC"/>
    <w:rsid w:val="006D2928"/>
    <w:rsid w:val="006D2F1F"/>
    <w:rsid w:val="006D359A"/>
    <w:rsid w:val="006D36AE"/>
    <w:rsid w:val="006D4521"/>
    <w:rsid w:val="006D4717"/>
    <w:rsid w:val="006D50D9"/>
    <w:rsid w:val="006D5D20"/>
    <w:rsid w:val="006D670D"/>
    <w:rsid w:val="006D6847"/>
    <w:rsid w:val="006D68B8"/>
    <w:rsid w:val="006D69C1"/>
    <w:rsid w:val="006D77FA"/>
    <w:rsid w:val="006D7872"/>
    <w:rsid w:val="006D7C22"/>
    <w:rsid w:val="006D7DEC"/>
    <w:rsid w:val="006D7F72"/>
    <w:rsid w:val="006E05F1"/>
    <w:rsid w:val="006E23A7"/>
    <w:rsid w:val="006E40B3"/>
    <w:rsid w:val="006E40B7"/>
    <w:rsid w:val="006E47DC"/>
    <w:rsid w:val="006E4D8E"/>
    <w:rsid w:val="006E68EE"/>
    <w:rsid w:val="006E6E40"/>
    <w:rsid w:val="006E712D"/>
    <w:rsid w:val="006E790A"/>
    <w:rsid w:val="006F0FB7"/>
    <w:rsid w:val="006F1400"/>
    <w:rsid w:val="006F16BB"/>
    <w:rsid w:val="006F1A08"/>
    <w:rsid w:val="006F1A17"/>
    <w:rsid w:val="006F2241"/>
    <w:rsid w:val="006F2666"/>
    <w:rsid w:val="006F2C76"/>
    <w:rsid w:val="006F2CD0"/>
    <w:rsid w:val="006F2DA8"/>
    <w:rsid w:val="006F33AE"/>
    <w:rsid w:val="006F38D1"/>
    <w:rsid w:val="006F3F6E"/>
    <w:rsid w:val="006F54CB"/>
    <w:rsid w:val="006F5BE3"/>
    <w:rsid w:val="006F7E4A"/>
    <w:rsid w:val="00700836"/>
    <w:rsid w:val="0070089A"/>
    <w:rsid w:val="00700ACA"/>
    <w:rsid w:val="007016C9"/>
    <w:rsid w:val="007018DF"/>
    <w:rsid w:val="00702ABA"/>
    <w:rsid w:val="00703092"/>
    <w:rsid w:val="00703376"/>
    <w:rsid w:val="00703B87"/>
    <w:rsid w:val="00703DA0"/>
    <w:rsid w:val="00704AE4"/>
    <w:rsid w:val="00705C90"/>
    <w:rsid w:val="007075D7"/>
    <w:rsid w:val="007106BD"/>
    <w:rsid w:val="007109FA"/>
    <w:rsid w:val="00712C7B"/>
    <w:rsid w:val="00714368"/>
    <w:rsid w:val="0071447D"/>
    <w:rsid w:val="0071649D"/>
    <w:rsid w:val="00720749"/>
    <w:rsid w:val="007209ED"/>
    <w:rsid w:val="00720CD2"/>
    <w:rsid w:val="00720F43"/>
    <w:rsid w:val="0072121A"/>
    <w:rsid w:val="0072132D"/>
    <w:rsid w:val="0072176E"/>
    <w:rsid w:val="00722545"/>
    <w:rsid w:val="00722DBF"/>
    <w:rsid w:val="00722ED9"/>
    <w:rsid w:val="007234B6"/>
    <w:rsid w:val="00723585"/>
    <w:rsid w:val="007236E5"/>
    <w:rsid w:val="00723D2D"/>
    <w:rsid w:val="00723E90"/>
    <w:rsid w:val="00724837"/>
    <w:rsid w:val="00724DE4"/>
    <w:rsid w:val="00725F31"/>
    <w:rsid w:val="0072739A"/>
    <w:rsid w:val="007276FD"/>
    <w:rsid w:val="0073024D"/>
    <w:rsid w:val="0073031B"/>
    <w:rsid w:val="0073096B"/>
    <w:rsid w:val="00730C8B"/>
    <w:rsid w:val="007317D1"/>
    <w:rsid w:val="0073267F"/>
    <w:rsid w:val="00732FA7"/>
    <w:rsid w:val="00733625"/>
    <w:rsid w:val="00734442"/>
    <w:rsid w:val="00734744"/>
    <w:rsid w:val="007349CB"/>
    <w:rsid w:val="00735165"/>
    <w:rsid w:val="0073547B"/>
    <w:rsid w:val="00735812"/>
    <w:rsid w:val="00736896"/>
    <w:rsid w:val="0073713A"/>
    <w:rsid w:val="00737E89"/>
    <w:rsid w:val="00737F8D"/>
    <w:rsid w:val="007400F5"/>
    <w:rsid w:val="007402FB"/>
    <w:rsid w:val="00740FC9"/>
    <w:rsid w:val="00741701"/>
    <w:rsid w:val="00741D59"/>
    <w:rsid w:val="00742026"/>
    <w:rsid w:val="00742D9E"/>
    <w:rsid w:val="007436F4"/>
    <w:rsid w:val="00743EA6"/>
    <w:rsid w:val="0074456A"/>
    <w:rsid w:val="00744667"/>
    <w:rsid w:val="007448F7"/>
    <w:rsid w:val="007449FC"/>
    <w:rsid w:val="0074504D"/>
    <w:rsid w:val="00745C60"/>
    <w:rsid w:val="007460E3"/>
    <w:rsid w:val="007475A0"/>
    <w:rsid w:val="007478EE"/>
    <w:rsid w:val="00747BB4"/>
    <w:rsid w:val="00747DA5"/>
    <w:rsid w:val="00747E35"/>
    <w:rsid w:val="007504DE"/>
    <w:rsid w:val="00750930"/>
    <w:rsid w:val="00750E1F"/>
    <w:rsid w:val="00750FAC"/>
    <w:rsid w:val="0075162B"/>
    <w:rsid w:val="00751C5C"/>
    <w:rsid w:val="007525F2"/>
    <w:rsid w:val="00752646"/>
    <w:rsid w:val="0075390B"/>
    <w:rsid w:val="0075395D"/>
    <w:rsid w:val="00753B44"/>
    <w:rsid w:val="00753C2F"/>
    <w:rsid w:val="00754D4B"/>
    <w:rsid w:val="0075552D"/>
    <w:rsid w:val="00755659"/>
    <w:rsid w:val="00755D0D"/>
    <w:rsid w:val="00756081"/>
    <w:rsid w:val="0075643E"/>
    <w:rsid w:val="00756E2F"/>
    <w:rsid w:val="00756E68"/>
    <w:rsid w:val="00757949"/>
    <w:rsid w:val="007600D4"/>
    <w:rsid w:val="0076077C"/>
    <w:rsid w:val="00760A7E"/>
    <w:rsid w:val="00760C88"/>
    <w:rsid w:val="0076119F"/>
    <w:rsid w:val="0076165E"/>
    <w:rsid w:val="00761F80"/>
    <w:rsid w:val="007629B5"/>
    <w:rsid w:val="00762D89"/>
    <w:rsid w:val="007631A7"/>
    <w:rsid w:val="00763324"/>
    <w:rsid w:val="00763E5F"/>
    <w:rsid w:val="00765FA0"/>
    <w:rsid w:val="00766CC9"/>
    <w:rsid w:val="007674AC"/>
    <w:rsid w:val="0077068B"/>
    <w:rsid w:val="00770D40"/>
    <w:rsid w:val="00771380"/>
    <w:rsid w:val="00773A7F"/>
    <w:rsid w:val="007741BD"/>
    <w:rsid w:val="007742DF"/>
    <w:rsid w:val="007743D2"/>
    <w:rsid w:val="007746B2"/>
    <w:rsid w:val="00775E8C"/>
    <w:rsid w:val="0077609D"/>
    <w:rsid w:val="007765DD"/>
    <w:rsid w:val="00776AAB"/>
    <w:rsid w:val="00776E89"/>
    <w:rsid w:val="00777894"/>
    <w:rsid w:val="00781495"/>
    <w:rsid w:val="007817E6"/>
    <w:rsid w:val="007820B4"/>
    <w:rsid w:val="00783213"/>
    <w:rsid w:val="007837E6"/>
    <w:rsid w:val="00783BE5"/>
    <w:rsid w:val="00783C6A"/>
    <w:rsid w:val="00784535"/>
    <w:rsid w:val="007847F2"/>
    <w:rsid w:val="007848A1"/>
    <w:rsid w:val="0078506B"/>
    <w:rsid w:val="00785C17"/>
    <w:rsid w:val="0078625B"/>
    <w:rsid w:val="007862E3"/>
    <w:rsid w:val="007868AB"/>
    <w:rsid w:val="00786F81"/>
    <w:rsid w:val="00787255"/>
    <w:rsid w:val="007872F4"/>
    <w:rsid w:val="0078797B"/>
    <w:rsid w:val="00787DC8"/>
    <w:rsid w:val="00787F7E"/>
    <w:rsid w:val="00787FC8"/>
    <w:rsid w:val="0079046D"/>
    <w:rsid w:val="00790D2A"/>
    <w:rsid w:val="00791FB9"/>
    <w:rsid w:val="007938D0"/>
    <w:rsid w:val="007945BD"/>
    <w:rsid w:val="00796F5D"/>
    <w:rsid w:val="007978C5"/>
    <w:rsid w:val="00797D51"/>
    <w:rsid w:val="007A020F"/>
    <w:rsid w:val="007A02D7"/>
    <w:rsid w:val="007A04A2"/>
    <w:rsid w:val="007A15EB"/>
    <w:rsid w:val="007A2233"/>
    <w:rsid w:val="007A2529"/>
    <w:rsid w:val="007A2759"/>
    <w:rsid w:val="007A2B72"/>
    <w:rsid w:val="007A38BE"/>
    <w:rsid w:val="007A4A66"/>
    <w:rsid w:val="007A4AA9"/>
    <w:rsid w:val="007A59C7"/>
    <w:rsid w:val="007A6532"/>
    <w:rsid w:val="007A658E"/>
    <w:rsid w:val="007A664D"/>
    <w:rsid w:val="007A6F8B"/>
    <w:rsid w:val="007A709F"/>
    <w:rsid w:val="007A70F6"/>
    <w:rsid w:val="007A785F"/>
    <w:rsid w:val="007B0486"/>
    <w:rsid w:val="007B04CC"/>
    <w:rsid w:val="007B08F0"/>
    <w:rsid w:val="007B0B3B"/>
    <w:rsid w:val="007B1124"/>
    <w:rsid w:val="007B117A"/>
    <w:rsid w:val="007B11BB"/>
    <w:rsid w:val="007B150A"/>
    <w:rsid w:val="007B1928"/>
    <w:rsid w:val="007B23AB"/>
    <w:rsid w:val="007B2736"/>
    <w:rsid w:val="007B2D2D"/>
    <w:rsid w:val="007B372B"/>
    <w:rsid w:val="007B3C41"/>
    <w:rsid w:val="007B4098"/>
    <w:rsid w:val="007B4ED4"/>
    <w:rsid w:val="007B51F5"/>
    <w:rsid w:val="007B54BB"/>
    <w:rsid w:val="007B5EB3"/>
    <w:rsid w:val="007B605A"/>
    <w:rsid w:val="007B6874"/>
    <w:rsid w:val="007B6A2E"/>
    <w:rsid w:val="007B6EC5"/>
    <w:rsid w:val="007B79F4"/>
    <w:rsid w:val="007B7E45"/>
    <w:rsid w:val="007B7E6C"/>
    <w:rsid w:val="007C0EF7"/>
    <w:rsid w:val="007C1AF0"/>
    <w:rsid w:val="007C2120"/>
    <w:rsid w:val="007C26A1"/>
    <w:rsid w:val="007C2BC6"/>
    <w:rsid w:val="007C2E54"/>
    <w:rsid w:val="007C34F5"/>
    <w:rsid w:val="007C435A"/>
    <w:rsid w:val="007C5670"/>
    <w:rsid w:val="007C5D26"/>
    <w:rsid w:val="007C60C4"/>
    <w:rsid w:val="007C6474"/>
    <w:rsid w:val="007C66AA"/>
    <w:rsid w:val="007C66FC"/>
    <w:rsid w:val="007D07CB"/>
    <w:rsid w:val="007D0BDC"/>
    <w:rsid w:val="007D0D51"/>
    <w:rsid w:val="007D100B"/>
    <w:rsid w:val="007D11B6"/>
    <w:rsid w:val="007D1F42"/>
    <w:rsid w:val="007D22B0"/>
    <w:rsid w:val="007D400E"/>
    <w:rsid w:val="007D48C8"/>
    <w:rsid w:val="007D50A8"/>
    <w:rsid w:val="007D51B2"/>
    <w:rsid w:val="007D54C8"/>
    <w:rsid w:val="007D712F"/>
    <w:rsid w:val="007D76F4"/>
    <w:rsid w:val="007D7B86"/>
    <w:rsid w:val="007D7BD7"/>
    <w:rsid w:val="007D7DB0"/>
    <w:rsid w:val="007E0649"/>
    <w:rsid w:val="007E16A9"/>
    <w:rsid w:val="007E27C1"/>
    <w:rsid w:val="007E37D5"/>
    <w:rsid w:val="007E3941"/>
    <w:rsid w:val="007E58CA"/>
    <w:rsid w:val="007E6ADA"/>
    <w:rsid w:val="007E6F50"/>
    <w:rsid w:val="007F0AFE"/>
    <w:rsid w:val="007F0B7C"/>
    <w:rsid w:val="007F1B74"/>
    <w:rsid w:val="007F2A7B"/>
    <w:rsid w:val="007F34E1"/>
    <w:rsid w:val="007F3AC0"/>
    <w:rsid w:val="007F46B5"/>
    <w:rsid w:val="007F5004"/>
    <w:rsid w:val="007F5801"/>
    <w:rsid w:val="007F59C0"/>
    <w:rsid w:val="007F6695"/>
    <w:rsid w:val="007F6CAE"/>
    <w:rsid w:val="007F6E16"/>
    <w:rsid w:val="00800382"/>
    <w:rsid w:val="0080054C"/>
    <w:rsid w:val="00800715"/>
    <w:rsid w:val="00800847"/>
    <w:rsid w:val="0080126B"/>
    <w:rsid w:val="0080133D"/>
    <w:rsid w:val="008013CF"/>
    <w:rsid w:val="0080149B"/>
    <w:rsid w:val="00801587"/>
    <w:rsid w:val="00801601"/>
    <w:rsid w:val="0080169F"/>
    <w:rsid w:val="0080236C"/>
    <w:rsid w:val="00802DCD"/>
    <w:rsid w:val="008041AF"/>
    <w:rsid w:val="00804202"/>
    <w:rsid w:val="00804307"/>
    <w:rsid w:val="0080523E"/>
    <w:rsid w:val="0080561D"/>
    <w:rsid w:val="00805935"/>
    <w:rsid w:val="008060B6"/>
    <w:rsid w:val="008062B1"/>
    <w:rsid w:val="00806666"/>
    <w:rsid w:val="00806F56"/>
    <w:rsid w:val="0080779C"/>
    <w:rsid w:val="00807BC0"/>
    <w:rsid w:val="00810470"/>
    <w:rsid w:val="00810F97"/>
    <w:rsid w:val="00811999"/>
    <w:rsid w:val="00811ABC"/>
    <w:rsid w:val="00811B55"/>
    <w:rsid w:val="00812456"/>
    <w:rsid w:val="008128F5"/>
    <w:rsid w:val="00812F16"/>
    <w:rsid w:val="00813042"/>
    <w:rsid w:val="008136C7"/>
    <w:rsid w:val="0081441A"/>
    <w:rsid w:val="008150E9"/>
    <w:rsid w:val="00815464"/>
    <w:rsid w:val="00815762"/>
    <w:rsid w:val="00815927"/>
    <w:rsid w:val="00815CF1"/>
    <w:rsid w:val="00815D85"/>
    <w:rsid w:val="00816336"/>
    <w:rsid w:val="0081639F"/>
    <w:rsid w:val="00817F15"/>
    <w:rsid w:val="00817FE8"/>
    <w:rsid w:val="008202DE"/>
    <w:rsid w:val="00820481"/>
    <w:rsid w:val="00820CC6"/>
    <w:rsid w:val="00821618"/>
    <w:rsid w:val="008224F2"/>
    <w:rsid w:val="008230B0"/>
    <w:rsid w:val="00823136"/>
    <w:rsid w:val="00823843"/>
    <w:rsid w:val="00823D8B"/>
    <w:rsid w:val="00824B1B"/>
    <w:rsid w:val="00824BEC"/>
    <w:rsid w:val="00825160"/>
    <w:rsid w:val="00825391"/>
    <w:rsid w:val="0082553F"/>
    <w:rsid w:val="008259D3"/>
    <w:rsid w:val="0082742A"/>
    <w:rsid w:val="00827D23"/>
    <w:rsid w:val="00827EFE"/>
    <w:rsid w:val="00830137"/>
    <w:rsid w:val="00830A11"/>
    <w:rsid w:val="00830B2D"/>
    <w:rsid w:val="00830EB9"/>
    <w:rsid w:val="00830FA8"/>
    <w:rsid w:val="00831244"/>
    <w:rsid w:val="00831BBF"/>
    <w:rsid w:val="00833128"/>
    <w:rsid w:val="008332B1"/>
    <w:rsid w:val="0083365C"/>
    <w:rsid w:val="00833EA6"/>
    <w:rsid w:val="008342D0"/>
    <w:rsid w:val="00834879"/>
    <w:rsid w:val="00835DFF"/>
    <w:rsid w:val="00836385"/>
    <w:rsid w:val="00836FB5"/>
    <w:rsid w:val="008374F3"/>
    <w:rsid w:val="008412A0"/>
    <w:rsid w:val="008429D7"/>
    <w:rsid w:val="00843AB1"/>
    <w:rsid w:val="00843AE1"/>
    <w:rsid w:val="00844128"/>
    <w:rsid w:val="008448C5"/>
    <w:rsid w:val="00845113"/>
    <w:rsid w:val="00845553"/>
    <w:rsid w:val="00846C38"/>
    <w:rsid w:val="00846C7C"/>
    <w:rsid w:val="00847715"/>
    <w:rsid w:val="008479DC"/>
    <w:rsid w:val="008505A8"/>
    <w:rsid w:val="008508A3"/>
    <w:rsid w:val="008511F1"/>
    <w:rsid w:val="00851765"/>
    <w:rsid w:val="008522EF"/>
    <w:rsid w:val="00852DB5"/>
    <w:rsid w:val="008533E6"/>
    <w:rsid w:val="00853815"/>
    <w:rsid w:val="0085494F"/>
    <w:rsid w:val="00854C93"/>
    <w:rsid w:val="0085608E"/>
    <w:rsid w:val="00856EA3"/>
    <w:rsid w:val="00857CD7"/>
    <w:rsid w:val="00860064"/>
    <w:rsid w:val="00861057"/>
    <w:rsid w:val="0086119A"/>
    <w:rsid w:val="0086150F"/>
    <w:rsid w:val="00861B94"/>
    <w:rsid w:val="00861FAE"/>
    <w:rsid w:val="008628DB"/>
    <w:rsid w:val="00862A63"/>
    <w:rsid w:val="00864966"/>
    <w:rsid w:val="00866043"/>
    <w:rsid w:val="0086665A"/>
    <w:rsid w:val="00866B5A"/>
    <w:rsid w:val="00866C12"/>
    <w:rsid w:val="00870000"/>
    <w:rsid w:val="0087034F"/>
    <w:rsid w:val="00870FCD"/>
    <w:rsid w:val="00871971"/>
    <w:rsid w:val="008719A0"/>
    <w:rsid w:val="00871B89"/>
    <w:rsid w:val="00871FBE"/>
    <w:rsid w:val="008723E0"/>
    <w:rsid w:val="008729B8"/>
    <w:rsid w:val="00872B24"/>
    <w:rsid w:val="00872FE9"/>
    <w:rsid w:val="008731C4"/>
    <w:rsid w:val="00873730"/>
    <w:rsid w:val="0087387C"/>
    <w:rsid w:val="00873BFC"/>
    <w:rsid w:val="0087432C"/>
    <w:rsid w:val="00874569"/>
    <w:rsid w:val="008745EF"/>
    <w:rsid w:val="008749C7"/>
    <w:rsid w:val="0087554B"/>
    <w:rsid w:val="00875568"/>
    <w:rsid w:val="00876D15"/>
    <w:rsid w:val="00880590"/>
    <w:rsid w:val="00880F8D"/>
    <w:rsid w:val="0088127D"/>
    <w:rsid w:val="00881E5F"/>
    <w:rsid w:val="00882138"/>
    <w:rsid w:val="00882CFD"/>
    <w:rsid w:val="00883C32"/>
    <w:rsid w:val="00883CE4"/>
    <w:rsid w:val="008840CA"/>
    <w:rsid w:val="00884931"/>
    <w:rsid w:val="00885172"/>
    <w:rsid w:val="00886B2C"/>
    <w:rsid w:val="00886CD1"/>
    <w:rsid w:val="008870F2"/>
    <w:rsid w:val="008904A6"/>
    <w:rsid w:val="00890AA0"/>
    <w:rsid w:val="008914F9"/>
    <w:rsid w:val="00891D5B"/>
    <w:rsid w:val="00892578"/>
    <w:rsid w:val="008925FF"/>
    <w:rsid w:val="008930A5"/>
    <w:rsid w:val="00893A64"/>
    <w:rsid w:val="008941E4"/>
    <w:rsid w:val="00894356"/>
    <w:rsid w:val="00894D37"/>
    <w:rsid w:val="00894FBE"/>
    <w:rsid w:val="00895016"/>
    <w:rsid w:val="008952C1"/>
    <w:rsid w:val="0089650F"/>
    <w:rsid w:val="008965D5"/>
    <w:rsid w:val="00896788"/>
    <w:rsid w:val="00897FB2"/>
    <w:rsid w:val="008A00F9"/>
    <w:rsid w:val="008A0229"/>
    <w:rsid w:val="008A04DF"/>
    <w:rsid w:val="008A143C"/>
    <w:rsid w:val="008A20D6"/>
    <w:rsid w:val="008A2217"/>
    <w:rsid w:val="008A2953"/>
    <w:rsid w:val="008A2994"/>
    <w:rsid w:val="008A395B"/>
    <w:rsid w:val="008A39CB"/>
    <w:rsid w:val="008A3B91"/>
    <w:rsid w:val="008A3E80"/>
    <w:rsid w:val="008A4449"/>
    <w:rsid w:val="008A4A7E"/>
    <w:rsid w:val="008A4E32"/>
    <w:rsid w:val="008A514B"/>
    <w:rsid w:val="008A68C1"/>
    <w:rsid w:val="008A6FDA"/>
    <w:rsid w:val="008A73C8"/>
    <w:rsid w:val="008A78C1"/>
    <w:rsid w:val="008B0AE8"/>
    <w:rsid w:val="008B32DC"/>
    <w:rsid w:val="008B36D1"/>
    <w:rsid w:val="008B4328"/>
    <w:rsid w:val="008B460E"/>
    <w:rsid w:val="008B5BA4"/>
    <w:rsid w:val="008B60A4"/>
    <w:rsid w:val="008B63CA"/>
    <w:rsid w:val="008B6483"/>
    <w:rsid w:val="008B6A72"/>
    <w:rsid w:val="008B6F73"/>
    <w:rsid w:val="008B7473"/>
    <w:rsid w:val="008B75F2"/>
    <w:rsid w:val="008B7C9C"/>
    <w:rsid w:val="008B7E17"/>
    <w:rsid w:val="008C0C42"/>
    <w:rsid w:val="008C0C52"/>
    <w:rsid w:val="008C16F0"/>
    <w:rsid w:val="008C1C0D"/>
    <w:rsid w:val="008C290F"/>
    <w:rsid w:val="008C2F70"/>
    <w:rsid w:val="008C309F"/>
    <w:rsid w:val="008C46A5"/>
    <w:rsid w:val="008C52A5"/>
    <w:rsid w:val="008C5B55"/>
    <w:rsid w:val="008C68FB"/>
    <w:rsid w:val="008C695B"/>
    <w:rsid w:val="008C711C"/>
    <w:rsid w:val="008C76F2"/>
    <w:rsid w:val="008C7879"/>
    <w:rsid w:val="008D0146"/>
    <w:rsid w:val="008D0276"/>
    <w:rsid w:val="008D0DEE"/>
    <w:rsid w:val="008D0FA2"/>
    <w:rsid w:val="008D1095"/>
    <w:rsid w:val="008D1958"/>
    <w:rsid w:val="008D2A70"/>
    <w:rsid w:val="008D31D0"/>
    <w:rsid w:val="008D3D5F"/>
    <w:rsid w:val="008D3FB9"/>
    <w:rsid w:val="008D42DC"/>
    <w:rsid w:val="008D484D"/>
    <w:rsid w:val="008D639E"/>
    <w:rsid w:val="008D66DB"/>
    <w:rsid w:val="008D764E"/>
    <w:rsid w:val="008E07D5"/>
    <w:rsid w:val="008E142A"/>
    <w:rsid w:val="008E1812"/>
    <w:rsid w:val="008E20D8"/>
    <w:rsid w:val="008E2BE6"/>
    <w:rsid w:val="008E2EA6"/>
    <w:rsid w:val="008E2EDC"/>
    <w:rsid w:val="008E2FB6"/>
    <w:rsid w:val="008E3960"/>
    <w:rsid w:val="008E3A67"/>
    <w:rsid w:val="008E3B8D"/>
    <w:rsid w:val="008E4807"/>
    <w:rsid w:val="008E4958"/>
    <w:rsid w:val="008E4C70"/>
    <w:rsid w:val="008E539B"/>
    <w:rsid w:val="008E5A7E"/>
    <w:rsid w:val="008E614A"/>
    <w:rsid w:val="008E6499"/>
    <w:rsid w:val="008E65C1"/>
    <w:rsid w:val="008E66DF"/>
    <w:rsid w:val="008E6889"/>
    <w:rsid w:val="008E7D12"/>
    <w:rsid w:val="008E7FEB"/>
    <w:rsid w:val="008F0675"/>
    <w:rsid w:val="008F0743"/>
    <w:rsid w:val="008F14C3"/>
    <w:rsid w:val="008F29BD"/>
    <w:rsid w:val="008F3E28"/>
    <w:rsid w:val="008F455E"/>
    <w:rsid w:val="008F484D"/>
    <w:rsid w:val="008F49AD"/>
    <w:rsid w:val="008F4A6B"/>
    <w:rsid w:val="008F5133"/>
    <w:rsid w:val="008F5698"/>
    <w:rsid w:val="008F6A09"/>
    <w:rsid w:val="008F7E91"/>
    <w:rsid w:val="009001D8"/>
    <w:rsid w:val="00900562"/>
    <w:rsid w:val="0090077E"/>
    <w:rsid w:val="00901069"/>
    <w:rsid w:val="00901720"/>
    <w:rsid w:val="00902DD6"/>
    <w:rsid w:val="00903747"/>
    <w:rsid w:val="00903828"/>
    <w:rsid w:val="00904CA6"/>
    <w:rsid w:val="00904D51"/>
    <w:rsid w:val="00906854"/>
    <w:rsid w:val="00907074"/>
    <w:rsid w:val="009073B5"/>
    <w:rsid w:val="00907DB8"/>
    <w:rsid w:val="00910069"/>
    <w:rsid w:val="009102BB"/>
    <w:rsid w:val="00911A02"/>
    <w:rsid w:val="00911CCA"/>
    <w:rsid w:val="00912597"/>
    <w:rsid w:val="00912705"/>
    <w:rsid w:val="00913790"/>
    <w:rsid w:val="00913EC5"/>
    <w:rsid w:val="00913F08"/>
    <w:rsid w:val="00914081"/>
    <w:rsid w:val="0091421E"/>
    <w:rsid w:val="009142E2"/>
    <w:rsid w:val="0091571C"/>
    <w:rsid w:val="00915A09"/>
    <w:rsid w:val="00916492"/>
    <w:rsid w:val="00916913"/>
    <w:rsid w:val="00916982"/>
    <w:rsid w:val="009169F2"/>
    <w:rsid w:val="00917AC6"/>
    <w:rsid w:val="00920D44"/>
    <w:rsid w:val="00920EC3"/>
    <w:rsid w:val="0092276B"/>
    <w:rsid w:val="00923C1B"/>
    <w:rsid w:val="009252F6"/>
    <w:rsid w:val="009278AA"/>
    <w:rsid w:val="00930E7D"/>
    <w:rsid w:val="00933255"/>
    <w:rsid w:val="0093385B"/>
    <w:rsid w:val="009356B4"/>
    <w:rsid w:val="00935935"/>
    <w:rsid w:val="009360C2"/>
    <w:rsid w:val="0093639F"/>
    <w:rsid w:val="00936DF8"/>
    <w:rsid w:val="0093704A"/>
    <w:rsid w:val="009402DF"/>
    <w:rsid w:val="00941462"/>
    <w:rsid w:val="0094150D"/>
    <w:rsid w:val="009426FB"/>
    <w:rsid w:val="009429C1"/>
    <w:rsid w:val="00942F18"/>
    <w:rsid w:val="00944A14"/>
    <w:rsid w:val="00944B7C"/>
    <w:rsid w:val="00944FCB"/>
    <w:rsid w:val="00947255"/>
    <w:rsid w:val="00947951"/>
    <w:rsid w:val="00950360"/>
    <w:rsid w:val="00950662"/>
    <w:rsid w:val="0095126F"/>
    <w:rsid w:val="0095181C"/>
    <w:rsid w:val="00951B7D"/>
    <w:rsid w:val="00951DB6"/>
    <w:rsid w:val="00951E4F"/>
    <w:rsid w:val="00952602"/>
    <w:rsid w:val="00953098"/>
    <w:rsid w:val="0095479E"/>
    <w:rsid w:val="0095609C"/>
    <w:rsid w:val="009561B4"/>
    <w:rsid w:val="0095655D"/>
    <w:rsid w:val="00956E5F"/>
    <w:rsid w:val="00956F85"/>
    <w:rsid w:val="00957C46"/>
    <w:rsid w:val="00960663"/>
    <w:rsid w:val="00960DCF"/>
    <w:rsid w:val="0096119B"/>
    <w:rsid w:val="00961649"/>
    <w:rsid w:val="00961796"/>
    <w:rsid w:val="009627D4"/>
    <w:rsid w:val="00962AED"/>
    <w:rsid w:val="0096344B"/>
    <w:rsid w:val="009634E6"/>
    <w:rsid w:val="0096351A"/>
    <w:rsid w:val="009635C6"/>
    <w:rsid w:val="00964F38"/>
    <w:rsid w:val="009652A6"/>
    <w:rsid w:val="00965ABD"/>
    <w:rsid w:val="00965D6C"/>
    <w:rsid w:val="009674F0"/>
    <w:rsid w:val="0096755B"/>
    <w:rsid w:val="00967873"/>
    <w:rsid w:val="00967987"/>
    <w:rsid w:val="00971F95"/>
    <w:rsid w:val="009725C1"/>
    <w:rsid w:val="00974AEC"/>
    <w:rsid w:val="00975C0E"/>
    <w:rsid w:val="00975CE7"/>
    <w:rsid w:val="00976407"/>
    <w:rsid w:val="009767FB"/>
    <w:rsid w:val="00976B5B"/>
    <w:rsid w:val="00976C6B"/>
    <w:rsid w:val="0097726D"/>
    <w:rsid w:val="00977B8D"/>
    <w:rsid w:val="009803A1"/>
    <w:rsid w:val="00980C53"/>
    <w:rsid w:val="009810FB"/>
    <w:rsid w:val="009811A6"/>
    <w:rsid w:val="00981602"/>
    <w:rsid w:val="00982ED3"/>
    <w:rsid w:val="00982F85"/>
    <w:rsid w:val="0098301B"/>
    <w:rsid w:val="0098353A"/>
    <w:rsid w:val="0098410B"/>
    <w:rsid w:val="009842CF"/>
    <w:rsid w:val="009879B1"/>
    <w:rsid w:val="00987D02"/>
    <w:rsid w:val="00990830"/>
    <w:rsid w:val="009910E5"/>
    <w:rsid w:val="00991598"/>
    <w:rsid w:val="009915F9"/>
    <w:rsid w:val="00991769"/>
    <w:rsid w:val="00991C3E"/>
    <w:rsid w:val="00992096"/>
    <w:rsid w:val="00992400"/>
    <w:rsid w:val="009927AE"/>
    <w:rsid w:val="0099339D"/>
    <w:rsid w:val="0099340B"/>
    <w:rsid w:val="00993B68"/>
    <w:rsid w:val="009954A1"/>
    <w:rsid w:val="009959D0"/>
    <w:rsid w:val="00995CAE"/>
    <w:rsid w:val="00996179"/>
    <w:rsid w:val="009972E1"/>
    <w:rsid w:val="00997B92"/>
    <w:rsid w:val="00997BBA"/>
    <w:rsid w:val="009A09BB"/>
    <w:rsid w:val="009A0F66"/>
    <w:rsid w:val="009A1237"/>
    <w:rsid w:val="009A13BA"/>
    <w:rsid w:val="009A143B"/>
    <w:rsid w:val="009A303E"/>
    <w:rsid w:val="009A3214"/>
    <w:rsid w:val="009A3447"/>
    <w:rsid w:val="009A367C"/>
    <w:rsid w:val="009A42E4"/>
    <w:rsid w:val="009A442C"/>
    <w:rsid w:val="009A46E6"/>
    <w:rsid w:val="009A584D"/>
    <w:rsid w:val="009A6325"/>
    <w:rsid w:val="009A63CA"/>
    <w:rsid w:val="009A6C89"/>
    <w:rsid w:val="009A6D5D"/>
    <w:rsid w:val="009A723C"/>
    <w:rsid w:val="009A789D"/>
    <w:rsid w:val="009A7D06"/>
    <w:rsid w:val="009B0BDF"/>
    <w:rsid w:val="009B0F63"/>
    <w:rsid w:val="009B15AE"/>
    <w:rsid w:val="009B167A"/>
    <w:rsid w:val="009B298C"/>
    <w:rsid w:val="009B2B77"/>
    <w:rsid w:val="009B2FF6"/>
    <w:rsid w:val="009B33F9"/>
    <w:rsid w:val="009B370E"/>
    <w:rsid w:val="009B3AB3"/>
    <w:rsid w:val="009B3F8E"/>
    <w:rsid w:val="009B4386"/>
    <w:rsid w:val="009B4743"/>
    <w:rsid w:val="009B48FC"/>
    <w:rsid w:val="009B4CA2"/>
    <w:rsid w:val="009B4E28"/>
    <w:rsid w:val="009B5CE2"/>
    <w:rsid w:val="009B5DB8"/>
    <w:rsid w:val="009B7291"/>
    <w:rsid w:val="009B72C7"/>
    <w:rsid w:val="009B776F"/>
    <w:rsid w:val="009B7CBC"/>
    <w:rsid w:val="009C0F4C"/>
    <w:rsid w:val="009C0FCF"/>
    <w:rsid w:val="009C1385"/>
    <w:rsid w:val="009C141C"/>
    <w:rsid w:val="009C145E"/>
    <w:rsid w:val="009C1BC2"/>
    <w:rsid w:val="009C24CF"/>
    <w:rsid w:val="009C2DEA"/>
    <w:rsid w:val="009C2F12"/>
    <w:rsid w:val="009C33A4"/>
    <w:rsid w:val="009C33C6"/>
    <w:rsid w:val="009C366D"/>
    <w:rsid w:val="009C36E6"/>
    <w:rsid w:val="009C373D"/>
    <w:rsid w:val="009C3A2B"/>
    <w:rsid w:val="009C482B"/>
    <w:rsid w:val="009C4A43"/>
    <w:rsid w:val="009C5AC6"/>
    <w:rsid w:val="009C62E9"/>
    <w:rsid w:val="009C6552"/>
    <w:rsid w:val="009C696A"/>
    <w:rsid w:val="009C7AC6"/>
    <w:rsid w:val="009D024F"/>
    <w:rsid w:val="009D0529"/>
    <w:rsid w:val="009D183D"/>
    <w:rsid w:val="009D2301"/>
    <w:rsid w:val="009D24F5"/>
    <w:rsid w:val="009D286F"/>
    <w:rsid w:val="009D2CA3"/>
    <w:rsid w:val="009D3029"/>
    <w:rsid w:val="009D3385"/>
    <w:rsid w:val="009D3D81"/>
    <w:rsid w:val="009D3FBF"/>
    <w:rsid w:val="009D4835"/>
    <w:rsid w:val="009D54B1"/>
    <w:rsid w:val="009D562F"/>
    <w:rsid w:val="009D686E"/>
    <w:rsid w:val="009D7783"/>
    <w:rsid w:val="009E006B"/>
    <w:rsid w:val="009E0623"/>
    <w:rsid w:val="009E19D9"/>
    <w:rsid w:val="009E218F"/>
    <w:rsid w:val="009E2BB4"/>
    <w:rsid w:val="009E32FA"/>
    <w:rsid w:val="009E372C"/>
    <w:rsid w:val="009E3D7D"/>
    <w:rsid w:val="009E451D"/>
    <w:rsid w:val="009E4A14"/>
    <w:rsid w:val="009E65E4"/>
    <w:rsid w:val="009E67CF"/>
    <w:rsid w:val="009E67FB"/>
    <w:rsid w:val="009E71C8"/>
    <w:rsid w:val="009E752A"/>
    <w:rsid w:val="009F0AE0"/>
    <w:rsid w:val="009F0CDD"/>
    <w:rsid w:val="009F1783"/>
    <w:rsid w:val="009F1CE5"/>
    <w:rsid w:val="009F2051"/>
    <w:rsid w:val="009F2F1F"/>
    <w:rsid w:val="009F3533"/>
    <w:rsid w:val="009F3C21"/>
    <w:rsid w:val="009F3D20"/>
    <w:rsid w:val="009F42F6"/>
    <w:rsid w:val="009F4D95"/>
    <w:rsid w:val="009F60AD"/>
    <w:rsid w:val="009F6140"/>
    <w:rsid w:val="009F67B6"/>
    <w:rsid w:val="009F6D7F"/>
    <w:rsid w:val="009F7C51"/>
    <w:rsid w:val="009F7ECF"/>
    <w:rsid w:val="00A00989"/>
    <w:rsid w:val="00A01585"/>
    <w:rsid w:val="00A01E15"/>
    <w:rsid w:val="00A02315"/>
    <w:rsid w:val="00A02337"/>
    <w:rsid w:val="00A02EAF"/>
    <w:rsid w:val="00A0363E"/>
    <w:rsid w:val="00A037DD"/>
    <w:rsid w:val="00A04509"/>
    <w:rsid w:val="00A04F10"/>
    <w:rsid w:val="00A0574F"/>
    <w:rsid w:val="00A0607B"/>
    <w:rsid w:val="00A0737A"/>
    <w:rsid w:val="00A075C5"/>
    <w:rsid w:val="00A07678"/>
    <w:rsid w:val="00A0790E"/>
    <w:rsid w:val="00A07EA1"/>
    <w:rsid w:val="00A10583"/>
    <w:rsid w:val="00A106A5"/>
    <w:rsid w:val="00A10D34"/>
    <w:rsid w:val="00A11ED4"/>
    <w:rsid w:val="00A125FF"/>
    <w:rsid w:val="00A127DB"/>
    <w:rsid w:val="00A13920"/>
    <w:rsid w:val="00A1448A"/>
    <w:rsid w:val="00A16095"/>
    <w:rsid w:val="00A204C0"/>
    <w:rsid w:val="00A20781"/>
    <w:rsid w:val="00A20B25"/>
    <w:rsid w:val="00A21B30"/>
    <w:rsid w:val="00A233C1"/>
    <w:rsid w:val="00A23960"/>
    <w:rsid w:val="00A24067"/>
    <w:rsid w:val="00A24423"/>
    <w:rsid w:val="00A25C06"/>
    <w:rsid w:val="00A25EC2"/>
    <w:rsid w:val="00A265C3"/>
    <w:rsid w:val="00A27BCA"/>
    <w:rsid w:val="00A302FA"/>
    <w:rsid w:val="00A305D1"/>
    <w:rsid w:val="00A31A33"/>
    <w:rsid w:val="00A31CA3"/>
    <w:rsid w:val="00A32865"/>
    <w:rsid w:val="00A32F17"/>
    <w:rsid w:val="00A33574"/>
    <w:rsid w:val="00A33ED1"/>
    <w:rsid w:val="00A34998"/>
    <w:rsid w:val="00A34FD6"/>
    <w:rsid w:val="00A350B3"/>
    <w:rsid w:val="00A35711"/>
    <w:rsid w:val="00A3592D"/>
    <w:rsid w:val="00A35ADE"/>
    <w:rsid w:val="00A35B4B"/>
    <w:rsid w:val="00A36265"/>
    <w:rsid w:val="00A366E9"/>
    <w:rsid w:val="00A36997"/>
    <w:rsid w:val="00A36FDC"/>
    <w:rsid w:val="00A37599"/>
    <w:rsid w:val="00A37E7D"/>
    <w:rsid w:val="00A4069E"/>
    <w:rsid w:val="00A409CE"/>
    <w:rsid w:val="00A4196C"/>
    <w:rsid w:val="00A41AF6"/>
    <w:rsid w:val="00A41B72"/>
    <w:rsid w:val="00A422DF"/>
    <w:rsid w:val="00A42533"/>
    <w:rsid w:val="00A42548"/>
    <w:rsid w:val="00A42AE1"/>
    <w:rsid w:val="00A431BF"/>
    <w:rsid w:val="00A438BD"/>
    <w:rsid w:val="00A43A84"/>
    <w:rsid w:val="00A43C98"/>
    <w:rsid w:val="00A4459B"/>
    <w:rsid w:val="00A44D6A"/>
    <w:rsid w:val="00A45341"/>
    <w:rsid w:val="00A4560E"/>
    <w:rsid w:val="00A45CC6"/>
    <w:rsid w:val="00A45ED4"/>
    <w:rsid w:val="00A46721"/>
    <w:rsid w:val="00A468AA"/>
    <w:rsid w:val="00A46B6E"/>
    <w:rsid w:val="00A46CC4"/>
    <w:rsid w:val="00A47853"/>
    <w:rsid w:val="00A47A77"/>
    <w:rsid w:val="00A47F59"/>
    <w:rsid w:val="00A50C5E"/>
    <w:rsid w:val="00A515AB"/>
    <w:rsid w:val="00A51C31"/>
    <w:rsid w:val="00A51C3A"/>
    <w:rsid w:val="00A522FE"/>
    <w:rsid w:val="00A523AB"/>
    <w:rsid w:val="00A53A37"/>
    <w:rsid w:val="00A53D60"/>
    <w:rsid w:val="00A5403C"/>
    <w:rsid w:val="00A54194"/>
    <w:rsid w:val="00A54546"/>
    <w:rsid w:val="00A54DF7"/>
    <w:rsid w:val="00A558A1"/>
    <w:rsid w:val="00A559E0"/>
    <w:rsid w:val="00A564A3"/>
    <w:rsid w:val="00A567C7"/>
    <w:rsid w:val="00A56896"/>
    <w:rsid w:val="00A57736"/>
    <w:rsid w:val="00A57AB8"/>
    <w:rsid w:val="00A57C69"/>
    <w:rsid w:val="00A57C99"/>
    <w:rsid w:val="00A57E1E"/>
    <w:rsid w:val="00A602ED"/>
    <w:rsid w:val="00A609DA"/>
    <w:rsid w:val="00A61BCF"/>
    <w:rsid w:val="00A63F8E"/>
    <w:rsid w:val="00A65543"/>
    <w:rsid w:val="00A66053"/>
    <w:rsid w:val="00A678E2"/>
    <w:rsid w:val="00A67AEF"/>
    <w:rsid w:val="00A712DD"/>
    <w:rsid w:val="00A7138F"/>
    <w:rsid w:val="00A72DBE"/>
    <w:rsid w:val="00A7343A"/>
    <w:rsid w:val="00A73838"/>
    <w:rsid w:val="00A73A20"/>
    <w:rsid w:val="00A741FE"/>
    <w:rsid w:val="00A74E2D"/>
    <w:rsid w:val="00A757E1"/>
    <w:rsid w:val="00A75A00"/>
    <w:rsid w:val="00A76405"/>
    <w:rsid w:val="00A7685B"/>
    <w:rsid w:val="00A769FA"/>
    <w:rsid w:val="00A76B03"/>
    <w:rsid w:val="00A80190"/>
    <w:rsid w:val="00A81AE3"/>
    <w:rsid w:val="00A822C9"/>
    <w:rsid w:val="00A8258B"/>
    <w:rsid w:val="00A82A4F"/>
    <w:rsid w:val="00A8326E"/>
    <w:rsid w:val="00A841D0"/>
    <w:rsid w:val="00A8470D"/>
    <w:rsid w:val="00A84A08"/>
    <w:rsid w:val="00A84D76"/>
    <w:rsid w:val="00A8562B"/>
    <w:rsid w:val="00A867B9"/>
    <w:rsid w:val="00A86D7E"/>
    <w:rsid w:val="00A87202"/>
    <w:rsid w:val="00A9029D"/>
    <w:rsid w:val="00A91608"/>
    <w:rsid w:val="00A9213E"/>
    <w:rsid w:val="00A9281C"/>
    <w:rsid w:val="00A92CBE"/>
    <w:rsid w:val="00A9395F"/>
    <w:rsid w:val="00A93BFA"/>
    <w:rsid w:val="00A94521"/>
    <w:rsid w:val="00A94F93"/>
    <w:rsid w:val="00A95BFB"/>
    <w:rsid w:val="00A95DB8"/>
    <w:rsid w:val="00A966A2"/>
    <w:rsid w:val="00A96833"/>
    <w:rsid w:val="00A97859"/>
    <w:rsid w:val="00AA00AD"/>
    <w:rsid w:val="00AA08AF"/>
    <w:rsid w:val="00AA09A9"/>
    <w:rsid w:val="00AA122F"/>
    <w:rsid w:val="00AA1A62"/>
    <w:rsid w:val="00AA24B0"/>
    <w:rsid w:val="00AA2758"/>
    <w:rsid w:val="00AA2BDF"/>
    <w:rsid w:val="00AA2F9F"/>
    <w:rsid w:val="00AA3444"/>
    <w:rsid w:val="00AA3550"/>
    <w:rsid w:val="00AA3C82"/>
    <w:rsid w:val="00AA467A"/>
    <w:rsid w:val="00AA4D18"/>
    <w:rsid w:val="00AA4FDD"/>
    <w:rsid w:val="00AA5A41"/>
    <w:rsid w:val="00AA5B49"/>
    <w:rsid w:val="00AA5BDD"/>
    <w:rsid w:val="00AA5ED2"/>
    <w:rsid w:val="00AA6CC9"/>
    <w:rsid w:val="00AA717A"/>
    <w:rsid w:val="00AA7671"/>
    <w:rsid w:val="00AA7EDB"/>
    <w:rsid w:val="00AA7EDE"/>
    <w:rsid w:val="00AB02CF"/>
    <w:rsid w:val="00AB049B"/>
    <w:rsid w:val="00AB0898"/>
    <w:rsid w:val="00AB1642"/>
    <w:rsid w:val="00AB1833"/>
    <w:rsid w:val="00AB1C7E"/>
    <w:rsid w:val="00AB22E8"/>
    <w:rsid w:val="00AB2E65"/>
    <w:rsid w:val="00AB30E5"/>
    <w:rsid w:val="00AB37F9"/>
    <w:rsid w:val="00AB393A"/>
    <w:rsid w:val="00AB3C8B"/>
    <w:rsid w:val="00AB42C9"/>
    <w:rsid w:val="00AB492D"/>
    <w:rsid w:val="00AB507C"/>
    <w:rsid w:val="00AB5276"/>
    <w:rsid w:val="00AB77D3"/>
    <w:rsid w:val="00AC11B6"/>
    <w:rsid w:val="00AC1BC2"/>
    <w:rsid w:val="00AC21A8"/>
    <w:rsid w:val="00AC2701"/>
    <w:rsid w:val="00AC271A"/>
    <w:rsid w:val="00AC285A"/>
    <w:rsid w:val="00AC2A37"/>
    <w:rsid w:val="00AC3328"/>
    <w:rsid w:val="00AC3395"/>
    <w:rsid w:val="00AC35CA"/>
    <w:rsid w:val="00AC49DE"/>
    <w:rsid w:val="00AC5A12"/>
    <w:rsid w:val="00AC5D52"/>
    <w:rsid w:val="00AC5D88"/>
    <w:rsid w:val="00AC61DC"/>
    <w:rsid w:val="00AC6774"/>
    <w:rsid w:val="00AC7018"/>
    <w:rsid w:val="00AC78EE"/>
    <w:rsid w:val="00AC7D1D"/>
    <w:rsid w:val="00AC7DDB"/>
    <w:rsid w:val="00AD0266"/>
    <w:rsid w:val="00AD09AC"/>
    <w:rsid w:val="00AD23D1"/>
    <w:rsid w:val="00AD2ED4"/>
    <w:rsid w:val="00AD2F6F"/>
    <w:rsid w:val="00AD3181"/>
    <w:rsid w:val="00AD32BB"/>
    <w:rsid w:val="00AD3743"/>
    <w:rsid w:val="00AD3803"/>
    <w:rsid w:val="00AD3A6B"/>
    <w:rsid w:val="00AD3BE4"/>
    <w:rsid w:val="00AD4354"/>
    <w:rsid w:val="00AD4AE8"/>
    <w:rsid w:val="00AD5CB0"/>
    <w:rsid w:val="00AD5ED4"/>
    <w:rsid w:val="00AD6ACF"/>
    <w:rsid w:val="00AD73E7"/>
    <w:rsid w:val="00AD7BC2"/>
    <w:rsid w:val="00AE09DB"/>
    <w:rsid w:val="00AE153E"/>
    <w:rsid w:val="00AE181D"/>
    <w:rsid w:val="00AE2010"/>
    <w:rsid w:val="00AE209F"/>
    <w:rsid w:val="00AE27CB"/>
    <w:rsid w:val="00AE29A4"/>
    <w:rsid w:val="00AE29A5"/>
    <w:rsid w:val="00AE2A16"/>
    <w:rsid w:val="00AE2A96"/>
    <w:rsid w:val="00AE3865"/>
    <w:rsid w:val="00AE3F4B"/>
    <w:rsid w:val="00AE40B1"/>
    <w:rsid w:val="00AE5957"/>
    <w:rsid w:val="00AE5E51"/>
    <w:rsid w:val="00AE69B8"/>
    <w:rsid w:val="00AE73A6"/>
    <w:rsid w:val="00AE7882"/>
    <w:rsid w:val="00AF0078"/>
    <w:rsid w:val="00AF0094"/>
    <w:rsid w:val="00AF0EDD"/>
    <w:rsid w:val="00AF1454"/>
    <w:rsid w:val="00AF1A42"/>
    <w:rsid w:val="00AF20A1"/>
    <w:rsid w:val="00AF25C7"/>
    <w:rsid w:val="00AF2D47"/>
    <w:rsid w:val="00AF3632"/>
    <w:rsid w:val="00AF4B52"/>
    <w:rsid w:val="00AF5393"/>
    <w:rsid w:val="00AF5884"/>
    <w:rsid w:val="00AF5D85"/>
    <w:rsid w:val="00AF6865"/>
    <w:rsid w:val="00AF69F1"/>
    <w:rsid w:val="00AF7BC4"/>
    <w:rsid w:val="00B009DA"/>
    <w:rsid w:val="00B00A27"/>
    <w:rsid w:val="00B0217A"/>
    <w:rsid w:val="00B02246"/>
    <w:rsid w:val="00B03A35"/>
    <w:rsid w:val="00B0466D"/>
    <w:rsid w:val="00B04D68"/>
    <w:rsid w:val="00B05491"/>
    <w:rsid w:val="00B05D69"/>
    <w:rsid w:val="00B05ED6"/>
    <w:rsid w:val="00B06055"/>
    <w:rsid w:val="00B06A71"/>
    <w:rsid w:val="00B06D84"/>
    <w:rsid w:val="00B06DED"/>
    <w:rsid w:val="00B0793B"/>
    <w:rsid w:val="00B10137"/>
    <w:rsid w:val="00B10269"/>
    <w:rsid w:val="00B10A0F"/>
    <w:rsid w:val="00B11E92"/>
    <w:rsid w:val="00B123F9"/>
    <w:rsid w:val="00B12440"/>
    <w:rsid w:val="00B125A6"/>
    <w:rsid w:val="00B12920"/>
    <w:rsid w:val="00B131EE"/>
    <w:rsid w:val="00B137B9"/>
    <w:rsid w:val="00B13AF9"/>
    <w:rsid w:val="00B145EF"/>
    <w:rsid w:val="00B14844"/>
    <w:rsid w:val="00B14A60"/>
    <w:rsid w:val="00B151E2"/>
    <w:rsid w:val="00B15EC9"/>
    <w:rsid w:val="00B15FD4"/>
    <w:rsid w:val="00B169CA"/>
    <w:rsid w:val="00B16B89"/>
    <w:rsid w:val="00B16BA0"/>
    <w:rsid w:val="00B17F9F"/>
    <w:rsid w:val="00B20A28"/>
    <w:rsid w:val="00B218EC"/>
    <w:rsid w:val="00B222CA"/>
    <w:rsid w:val="00B22522"/>
    <w:rsid w:val="00B22B63"/>
    <w:rsid w:val="00B23077"/>
    <w:rsid w:val="00B23116"/>
    <w:rsid w:val="00B241CE"/>
    <w:rsid w:val="00B242B0"/>
    <w:rsid w:val="00B2454B"/>
    <w:rsid w:val="00B24B29"/>
    <w:rsid w:val="00B24BA2"/>
    <w:rsid w:val="00B25002"/>
    <w:rsid w:val="00B2554C"/>
    <w:rsid w:val="00B26962"/>
    <w:rsid w:val="00B26DD3"/>
    <w:rsid w:val="00B2719D"/>
    <w:rsid w:val="00B30365"/>
    <w:rsid w:val="00B30A5D"/>
    <w:rsid w:val="00B30A77"/>
    <w:rsid w:val="00B30AB2"/>
    <w:rsid w:val="00B312DF"/>
    <w:rsid w:val="00B31D90"/>
    <w:rsid w:val="00B31F43"/>
    <w:rsid w:val="00B32610"/>
    <w:rsid w:val="00B32AA8"/>
    <w:rsid w:val="00B32CD0"/>
    <w:rsid w:val="00B33E3C"/>
    <w:rsid w:val="00B34B26"/>
    <w:rsid w:val="00B35040"/>
    <w:rsid w:val="00B35387"/>
    <w:rsid w:val="00B35CF9"/>
    <w:rsid w:val="00B35D83"/>
    <w:rsid w:val="00B3612B"/>
    <w:rsid w:val="00B367A7"/>
    <w:rsid w:val="00B379E3"/>
    <w:rsid w:val="00B37BB4"/>
    <w:rsid w:val="00B37C85"/>
    <w:rsid w:val="00B40161"/>
    <w:rsid w:val="00B409CE"/>
    <w:rsid w:val="00B41241"/>
    <w:rsid w:val="00B4169B"/>
    <w:rsid w:val="00B41EFB"/>
    <w:rsid w:val="00B42F79"/>
    <w:rsid w:val="00B438E6"/>
    <w:rsid w:val="00B4482F"/>
    <w:rsid w:val="00B45061"/>
    <w:rsid w:val="00B455EB"/>
    <w:rsid w:val="00B45A84"/>
    <w:rsid w:val="00B45ECE"/>
    <w:rsid w:val="00B461EC"/>
    <w:rsid w:val="00B46500"/>
    <w:rsid w:val="00B46FC7"/>
    <w:rsid w:val="00B4719D"/>
    <w:rsid w:val="00B47CB7"/>
    <w:rsid w:val="00B510FF"/>
    <w:rsid w:val="00B511D5"/>
    <w:rsid w:val="00B512B6"/>
    <w:rsid w:val="00B519F6"/>
    <w:rsid w:val="00B51A3A"/>
    <w:rsid w:val="00B52470"/>
    <w:rsid w:val="00B5274C"/>
    <w:rsid w:val="00B53022"/>
    <w:rsid w:val="00B53397"/>
    <w:rsid w:val="00B53BED"/>
    <w:rsid w:val="00B53E3F"/>
    <w:rsid w:val="00B54311"/>
    <w:rsid w:val="00B54D3B"/>
    <w:rsid w:val="00B55D37"/>
    <w:rsid w:val="00B56400"/>
    <w:rsid w:val="00B5652B"/>
    <w:rsid w:val="00B573B1"/>
    <w:rsid w:val="00B57C63"/>
    <w:rsid w:val="00B57F23"/>
    <w:rsid w:val="00B60C01"/>
    <w:rsid w:val="00B61F26"/>
    <w:rsid w:val="00B62CDA"/>
    <w:rsid w:val="00B63EA8"/>
    <w:rsid w:val="00B6456D"/>
    <w:rsid w:val="00B6479C"/>
    <w:rsid w:val="00B647A5"/>
    <w:rsid w:val="00B648FD"/>
    <w:rsid w:val="00B6499E"/>
    <w:rsid w:val="00B65976"/>
    <w:rsid w:val="00B65A2A"/>
    <w:rsid w:val="00B66A67"/>
    <w:rsid w:val="00B66BD6"/>
    <w:rsid w:val="00B70494"/>
    <w:rsid w:val="00B70D61"/>
    <w:rsid w:val="00B70DC4"/>
    <w:rsid w:val="00B71B7D"/>
    <w:rsid w:val="00B72381"/>
    <w:rsid w:val="00B72F80"/>
    <w:rsid w:val="00B7304F"/>
    <w:rsid w:val="00B73E12"/>
    <w:rsid w:val="00B74915"/>
    <w:rsid w:val="00B7499E"/>
    <w:rsid w:val="00B74DB4"/>
    <w:rsid w:val="00B75268"/>
    <w:rsid w:val="00B7563F"/>
    <w:rsid w:val="00B75BD3"/>
    <w:rsid w:val="00B769C8"/>
    <w:rsid w:val="00B772AB"/>
    <w:rsid w:val="00B77C3D"/>
    <w:rsid w:val="00B805C1"/>
    <w:rsid w:val="00B80DDE"/>
    <w:rsid w:val="00B811E0"/>
    <w:rsid w:val="00B81359"/>
    <w:rsid w:val="00B81C9C"/>
    <w:rsid w:val="00B81D31"/>
    <w:rsid w:val="00B8225C"/>
    <w:rsid w:val="00B82528"/>
    <w:rsid w:val="00B82B05"/>
    <w:rsid w:val="00B8363C"/>
    <w:rsid w:val="00B83CC9"/>
    <w:rsid w:val="00B84242"/>
    <w:rsid w:val="00B8426C"/>
    <w:rsid w:val="00B84566"/>
    <w:rsid w:val="00B8481A"/>
    <w:rsid w:val="00B85504"/>
    <w:rsid w:val="00B85884"/>
    <w:rsid w:val="00B85B05"/>
    <w:rsid w:val="00B85DE1"/>
    <w:rsid w:val="00B8608B"/>
    <w:rsid w:val="00B8638B"/>
    <w:rsid w:val="00B86AF6"/>
    <w:rsid w:val="00B86DD0"/>
    <w:rsid w:val="00B87052"/>
    <w:rsid w:val="00B90BBE"/>
    <w:rsid w:val="00B90E9C"/>
    <w:rsid w:val="00B91251"/>
    <w:rsid w:val="00B91F9D"/>
    <w:rsid w:val="00B933D7"/>
    <w:rsid w:val="00B9376A"/>
    <w:rsid w:val="00B93843"/>
    <w:rsid w:val="00B948E5"/>
    <w:rsid w:val="00B95263"/>
    <w:rsid w:val="00B973E6"/>
    <w:rsid w:val="00B97793"/>
    <w:rsid w:val="00B97FA7"/>
    <w:rsid w:val="00BA0338"/>
    <w:rsid w:val="00BA03AA"/>
    <w:rsid w:val="00BA1A3C"/>
    <w:rsid w:val="00BA27AA"/>
    <w:rsid w:val="00BA2D35"/>
    <w:rsid w:val="00BA2E4C"/>
    <w:rsid w:val="00BA3974"/>
    <w:rsid w:val="00BA39F8"/>
    <w:rsid w:val="00BA4A46"/>
    <w:rsid w:val="00BA4FF3"/>
    <w:rsid w:val="00BA52B0"/>
    <w:rsid w:val="00BA64EA"/>
    <w:rsid w:val="00BA7453"/>
    <w:rsid w:val="00BA7BD7"/>
    <w:rsid w:val="00BB021C"/>
    <w:rsid w:val="00BB04A5"/>
    <w:rsid w:val="00BB0782"/>
    <w:rsid w:val="00BB136E"/>
    <w:rsid w:val="00BB172E"/>
    <w:rsid w:val="00BB1B1E"/>
    <w:rsid w:val="00BB413F"/>
    <w:rsid w:val="00BB4376"/>
    <w:rsid w:val="00BB45AD"/>
    <w:rsid w:val="00BB4E9C"/>
    <w:rsid w:val="00BB5631"/>
    <w:rsid w:val="00BB64A6"/>
    <w:rsid w:val="00BB6979"/>
    <w:rsid w:val="00BB6DCF"/>
    <w:rsid w:val="00BB765A"/>
    <w:rsid w:val="00BB7BDD"/>
    <w:rsid w:val="00BC1562"/>
    <w:rsid w:val="00BC1D7D"/>
    <w:rsid w:val="00BC32C8"/>
    <w:rsid w:val="00BC3C37"/>
    <w:rsid w:val="00BC3F75"/>
    <w:rsid w:val="00BC48C7"/>
    <w:rsid w:val="00BC6774"/>
    <w:rsid w:val="00BC7B5F"/>
    <w:rsid w:val="00BC7D91"/>
    <w:rsid w:val="00BC7F2C"/>
    <w:rsid w:val="00BD1104"/>
    <w:rsid w:val="00BD1893"/>
    <w:rsid w:val="00BD263F"/>
    <w:rsid w:val="00BD2FF3"/>
    <w:rsid w:val="00BD40B2"/>
    <w:rsid w:val="00BD44CB"/>
    <w:rsid w:val="00BD4700"/>
    <w:rsid w:val="00BD4ABE"/>
    <w:rsid w:val="00BD52A8"/>
    <w:rsid w:val="00BD567A"/>
    <w:rsid w:val="00BD5F05"/>
    <w:rsid w:val="00BD61EA"/>
    <w:rsid w:val="00BD62C2"/>
    <w:rsid w:val="00BD677C"/>
    <w:rsid w:val="00BD6DF8"/>
    <w:rsid w:val="00BD7203"/>
    <w:rsid w:val="00BD732F"/>
    <w:rsid w:val="00BD7550"/>
    <w:rsid w:val="00BD78D8"/>
    <w:rsid w:val="00BD7C1A"/>
    <w:rsid w:val="00BD7D1D"/>
    <w:rsid w:val="00BE1420"/>
    <w:rsid w:val="00BE1B37"/>
    <w:rsid w:val="00BE1C99"/>
    <w:rsid w:val="00BE1FF0"/>
    <w:rsid w:val="00BE2164"/>
    <w:rsid w:val="00BE2316"/>
    <w:rsid w:val="00BE313B"/>
    <w:rsid w:val="00BE3424"/>
    <w:rsid w:val="00BE3425"/>
    <w:rsid w:val="00BE4BF9"/>
    <w:rsid w:val="00BE4C27"/>
    <w:rsid w:val="00BE4C48"/>
    <w:rsid w:val="00BE5386"/>
    <w:rsid w:val="00BE5C74"/>
    <w:rsid w:val="00BE6E8F"/>
    <w:rsid w:val="00BE7033"/>
    <w:rsid w:val="00BE72AF"/>
    <w:rsid w:val="00BE75B3"/>
    <w:rsid w:val="00BE77F7"/>
    <w:rsid w:val="00BF0AA2"/>
    <w:rsid w:val="00BF16CE"/>
    <w:rsid w:val="00BF2127"/>
    <w:rsid w:val="00BF270A"/>
    <w:rsid w:val="00BF2B00"/>
    <w:rsid w:val="00BF2BB0"/>
    <w:rsid w:val="00BF2E07"/>
    <w:rsid w:val="00BF32DE"/>
    <w:rsid w:val="00BF354F"/>
    <w:rsid w:val="00BF4746"/>
    <w:rsid w:val="00BF4817"/>
    <w:rsid w:val="00BF5E13"/>
    <w:rsid w:val="00BF6322"/>
    <w:rsid w:val="00BF662B"/>
    <w:rsid w:val="00BF73EB"/>
    <w:rsid w:val="00BF7B38"/>
    <w:rsid w:val="00BF7FBB"/>
    <w:rsid w:val="00C0067B"/>
    <w:rsid w:val="00C00689"/>
    <w:rsid w:val="00C00CDC"/>
    <w:rsid w:val="00C0114D"/>
    <w:rsid w:val="00C01181"/>
    <w:rsid w:val="00C01AA6"/>
    <w:rsid w:val="00C023A7"/>
    <w:rsid w:val="00C030DC"/>
    <w:rsid w:val="00C0363C"/>
    <w:rsid w:val="00C03D5F"/>
    <w:rsid w:val="00C03F5B"/>
    <w:rsid w:val="00C03FCA"/>
    <w:rsid w:val="00C06040"/>
    <w:rsid w:val="00C061BB"/>
    <w:rsid w:val="00C06943"/>
    <w:rsid w:val="00C06953"/>
    <w:rsid w:val="00C10117"/>
    <w:rsid w:val="00C107DA"/>
    <w:rsid w:val="00C10977"/>
    <w:rsid w:val="00C10C00"/>
    <w:rsid w:val="00C116B7"/>
    <w:rsid w:val="00C11F4A"/>
    <w:rsid w:val="00C12435"/>
    <w:rsid w:val="00C12ABF"/>
    <w:rsid w:val="00C13608"/>
    <w:rsid w:val="00C14062"/>
    <w:rsid w:val="00C1478A"/>
    <w:rsid w:val="00C16B09"/>
    <w:rsid w:val="00C172D9"/>
    <w:rsid w:val="00C17881"/>
    <w:rsid w:val="00C17D99"/>
    <w:rsid w:val="00C214C7"/>
    <w:rsid w:val="00C2227C"/>
    <w:rsid w:val="00C223F6"/>
    <w:rsid w:val="00C22EE2"/>
    <w:rsid w:val="00C23433"/>
    <w:rsid w:val="00C236A5"/>
    <w:rsid w:val="00C244C2"/>
    <w:rsid w:val="00C248A6"/>
    <w:rsid w:val="00C24A36"/>
    <w:rsid w:val="00C264CE"/>
    <w:rsid w:val="00C26733"/>
    <w:rsid w:val="00C26F42"/>
    <w:rsid w:val="00C27094"/>
    <w:rsid w:val="00C3012F"/>
    <w:rsid w:val="00C30891"/>
    <w:rsid w:val="00C31938"/>
    <w:rsid w:val="00C31A9D"/>
    <w:rsid w:val="00C31DF2"/>
    <w:rsid w:val="00C31FBE"/>
    <w:rsid w:val="00C323E7"/>
    <w:rsid w:val="00C32912"/>
    <w:rsid w:val="00C33276"/>
    <w:rsid w:val="00C34463"/>
    <w:rsid w:val="00C344CE"/>
    <w:rsid w:val="00C3498F"/>
    <w:rsid w:val="00C35046"/>
    <w:rsid w:val="00C351A3"/>
    <w:rsid w:val="00C352C5"/>
    <w:rsid w:val="00C357A5"/>
    <w:rsid w:val="00C360F8"/>
    <w:rsid w:val="00C369CA"/>
    <w:rsid w:val="00C36E0E"/>
    <w:rsid w:val="00C36EA9"/>
    <w:rsid w:val="00C37616"/>
    <w:rsid w:val="00C37CAC"/>
    <w:rsid w:val="00C41CB9"/>
    <w:rsid w:val="00C42F31"/>
    <w:rsid w:val="00C43399"/>
    <w:rsid w:val="00C4424F"/>
    <w:rsid w:val="00C4428E"/>
    <w:rsid w:val="00C444E8"/>
    <w:rsid w:val="00C44A3B"/>
    <w:rsid w:val="00C44C33"/>
    <w:rsid w:val="00C45D14"/>
    <w:rsid w:val="00C46665"/>
    <w:rsid w:val="00C46C73"/>
    <w:rsid w:val="00C47098"/>
    <w:rsid w:val="00C4751F"/>
    <w:rsid w:val="00C47B44"/>
    <w:rsid w:val="00C50DA1"/>
    <w:rsid w:val="00C5105E"/>
    <w:rsid w:val="00C5268E"/>
    <w:rsid w:val="00C5269C"/>
    <w:rsid w:val="00C52A28"/>
    <w:rsid w:val="00C547A3"/>
    <w:rsid w:val="00C55FBF"/>
    <w:rsid w:val="00C55FC0"/>
    <w:rsid w:val="00C56759"/>
    <w:rsid w:val="00C56D16"/>
    <w:rsid w:val="00C571F6"/>
    <w:rsid w:val="00C57944"/>
    <w:rsid w:val="00C57BE2"/>
    <w:rsid w:val="00C60129"/>
    <w:rsid w:val="00C60163"/>
    <w:rsid w:val="00C6054A"/>
    <w:rsid w:val="00C60B1A"/>
    <w:rsid w:val="00C6164B"/>
    <w:rsid w:val="00C622AE"/>
    <w:rsid w:val="00C622C1"/>
    <w:rsid w:val="00C6264C"/>
    <w:rsid w:val="00C6285F"/>
    <w:rsid w:val="00C62AF2"/>
    <w:rsid w:val="00C62EC3"/>
    <w:rsid w:val="00C63209"/>
    <w:rsid w:val="00C64F1F"/>
    <w:rsid w:val="00C66B5A"/>
    <w:rsid w:val="00C66B5E"/>
    <w:rsid w:val="00C67421"/>
    <w:rsid w:val="00C67F48"/>
    <w:rsid w:val="00C700D0"/>
    <w:rsid w:val="00C70563"/>
    <w:rsid w:val="00C70773"/>
    <w:rsid w:val="00C70D19"/>
    <w:rsid w:val="00C7113D"/>
    <w:rsid w:val="00C714B5"/>
    <w:rsid w:val="00C71FEA"/>
    <w:rsid w:val="00C73194"/>
    <w:rsid w:val="00C740E3"/>
    <w:rsid w:val="00C74455"/>
    <w:rsid w:val="00C74D78"/>
    <w:rsid w:val="00C767BD"/>
    <w:rsid w:val="00C76D9B"/>
    <w:rsid w:val="00C771B3"/>
    <w:rsid w:val="00C779BE"/>
    <w:rsid w:val="00C8083C"/>
    <w:rsid w:val="00C80B66"/>
    <w:rsid w:val="00C80EEC"/>
    <w:rsid w:val="00C812F2"/>
    <w:rsid w:val="00C81641"/>
    <w:rsid w:val="00C822B1"/>
    <w:rsid w:val="00C82A34"/>
    <w:rsid w:val="00C836B3"/>
    <w:rsid w:val="00C83DF5"/>
    <w:rsid w:val="00C8413B"/>
    <w:rsid w:val="00C85256"/>
    <w:rsid w:val="00C85678"/>
    <w:rsid w:val="00C85DD9"/>
    <w:rsid w:val="00C85E9C"/>
    <w:rsid w:val="00C86071"/>
    <w:rsid w:val="00C86718"/>
    <w:rsid w:val="00C8691E"/>
    <w:rsid w:val="00C87942"/>
    <w:rsid w:val="00C91301"/>
    <w:rsid w:val="00C91DC8"/>
    <w:rsid w:val="00C921B7"/>
    <w:rsid w:val="00C9289F"/>
    <w:rsid w:val="00C92D20"/>
    <w:rsid w:val="00C92F80"/>
    <w:rsid w:val="00C93033"/>
    <w:rsid w:val="00C930A4"/>
    <w:rsid w:val="00C938B8"/>
    <w:rsid w:val="00C94360"/>
    <w:rsid w:val="00C94C5F"/>
    <w:rsid w:val="00C94FEF"/>
    <w:rsid w:val="00C95197"/>
    <w:rsid w:val="00C952B6"/>
    <w:rsid w:val="00C96454"/>
    <w:rsid w:val="00C9679D"/>
    <w:rsid w:val="00C96BC0"/>
    <w:rsid w:val="00C97D59"/>
    <w:rsid w:val="00CA0255"/>
    <w:rsid w:val="00CA0444"/>
    <w:rsid w:val="00CA0941"/>
    <w:rsid w:val="00CA0DD9"/>
    <w:rsid w:val="00CA1342"/>
    <w:rsid w:val="00CA1615"/>
    <w:rsid w:val="00CA1C87"/>
    <w:rsid w:val="00CA21FE"/>
    <w:rsid w:val="00CA298B"/>
    <w:rsid w:val="00CA3C7A"/>
    <w:rsid w:val="00CA404D"/>
    <w:rsid w:val="00CA407C"/>
    <w:rsid w:val="00CA40F9"/>
    <w:rsid w:val="00CA4427"/>
    <w:rsid w:val="00CA4D9B"/>
    <w:rsid w:val="00CA4DCE"/>
    <w:rsid w:val="00CA4ECB"/>
    <w:rsid w:val="00CA5A38"/>
    <w:rsid w:val="00CA5C48"/>
    <w:rsid w:val="00CA6E29"/>
    <w:rsid w:val="00CA787A"/>
    <w:rsid w:val="00CA7CEA"/>
    <w:rsid w:val="00CA7D74"/>
    <w:rsid w:val="00CA7FCD"/>
    <w:rsid w:val="00CB03E7"/>
    <w:rsid w:val="00CB0A40"/>
    <w:rsid w:val="00CB1002"/>
    <w:rsid w:val="00CB103E"/>
    <w:rsid w:val="00CB1C79"/>
    <w:rsid w:val="00CB1CE4"/>
    <w:rsid w:val="00CB32E7"/>
    <w:rsid w:val="00CB398B"/>
    <w:rsid w:val="00CB4784"/>
    <w:rsid w:val="00CB4EDE"/>
    <w:rsid w:val="00CB5CBA"/>
    <w:rsid w:val="00CB6375"/>
    <w:rsid w:val="00CB6AC4"/>
    <w:rsid w:val="00CB79BC"/>
    <w:rsid w:val="00CB7DB4"/>
    <w:rsid w:val="00CC0851"/>
    <w:rsid w:val="00CC0990"/>
    <w:rsid w:val="00CC197D"/>
    <w:rsid w:val="00CC1A40"/>
    <w:rsid w:val="00CC1E60"/>
    <w:rsid w:val="00CC1F86"/>
    <w:rsid w:val="00CC33C5"/>
    <w:rsid w:val="00CC44A3"/>
    <w:rsid w:val="00CC6311"/>
    <w:rsid w:val="00CC6669"/>
    <w:rsid w:val="00CC7011"/>
    <w:rsid w:val="00CC744F"/>
    <w:rsid w:val="00CC7540"/>
    <w:rsid w:val="00CD07DF"/>
    <w:rsid w:val="00CD0CB0"/>
    <w:rsid w:val="00CD105D"/>
    <w:rsid w:val="00CD11D7"/>
    <w:rsid w:val="00CD3415"/>
    <w:rsid w:val="00CD365D"/>
    <w:rsid w:val="00CD3CD9"/>
    <w:rsid w:val="00CD4740"/>
    <w:rsid w:val="00CD4A56"/>
    <w:rsid w:val="00CD53AF"/>
    <w:rsid w:val="00CD59CC"/>
    <w:rsid w:val="00CD66D6"/>
    <w:rsid w:val="00CD66D7"/>
    <w:rsid w:val="00CE1B80"/>
    <w:rsid w:val="00CE3267"/>
    <w:rsid w:val="00CE5765"/>
    <w:rsid w:val="00CE57BC"/>
    <w:rsid w:val="00CE5D26"/>
    <w:rsid w:val="00CE6046"/>
    <w:rsid w:val="00CE608C"/>
    <w:rsid w:val="00CE72A9"/>
    <w:rsid w:val="00CE78E1"/>
    <w:rsid w:val="00CE7D63"/>
    <w:rsid w:val="00CE7F55"/>
    <w:rsid w:val="00CF002A"/>
    <w:rsid w:val="00CF0397"/>
    <w:rsid w:val="00CF1D75"/>
    <w:rsid w:val="00CF1E76"/>
    <w:rsid w:val="00CF210A"/>
    <w:rsid w:val="00CF21A9"/>
    <w:rsid w:val="00CF2A0F"/>
    <w:rsid w:val="00CF2A7A"/>
    <w:rsid w:val="00CF2BC5"/>
    <w:rsid w:val="00CF36AA"/>
    <w:rsid w:val="00CF39F7"/>
    <w:rsid w:val="00CF3CB5"/>
    <w:rsid w:val="00CF4106"/>
    <w:rsid w:val="00CF545B"/>
    <w:rsid w:val="00CF64EF"/>
    <w:rsid w:val="00CF7D0A"/>
    <w:rsid w:val="00D006A5"/>
    <w:rsid w:val="00D00A3D"/>
    <w:rsid w:val="00D00FD6"/>
    <w:rsid w:val="00D011F7"/>
    <w:rsid w:val="00D0157A"/>
    <w:rsid w:val="00D02024"/>
    <w:rsid w:val="00D02615"/>
    <w:rsid w:val="00D0266E"/>
    <w:rsid w:val="00D02E05"/>
    <w:rsid w:val="00D03238"/>
    <w:rsid w:val="00D03B61"/>
    <w:rsid w:val="00D042EA"/>
    <w:rsid w:val="00D053F3"/>
    <w:rsid w:val="00D055D9"/>
    <w:rsid w:val="00D05C54"/>
    <w:rsid w:val="00D05D8B"/>
    <w:rsid w:val="00D05DE3"/>
    <w:rsid w:val="00D0663D"/>
    <w:rsid w:val="00D06C75"/>
    <w:rsid w:val="00D073C8"/>
    <w:rsid w:val="00D10509"/>
    <w:rsid w:val="00D109CF"/>
    <w:rsid w:val="00D110BB"/>
    <w:rsid w:val="00D11BBE"/>
    <w:rsid w:val="00D11FE6"/>
    <w:rsid w:val="00D140F5"/>
    <w:rsid w:val="00D14129"/>
    <w:rsid w:val="00D148EA"/>
    <w:rsid w:val="00D1525D"/>
    <w:rsid w:val="00D158AE"/>
    <w:rsid w:val="00D16419"/>
    <w:rsid w:val="00D16679"/>
    <w:rsid w:val="00D16EF5"/>
    <w:rsid w:val="00D17D8C"/>
    <w:rsid w:val="00D17DF4"/>
    <w:rsid w:val="00D208C1"/>
    <w:rsid w:val="00D20BE9"/>
    <w:rsid w:val="00D2151A"/>
    <w:rsid w:val="00D21713"/>
    <w:rsid w:val="00D21F00"/>
    <w:rsid w:val="00D22DD7"/>
    <w:rsid w:val="00D23249"/>
    <w:rsid w:val="00D23C58"/>
    <w:rsid w:val="00D23E8D"/>
    <w:rsid w:val="00D24367"/>
    <w:rsid w:val="00D2453C"/>
    <w:rsid w:val="00D248BB"/>
    <w:rsid w:val="00D2494A"/>
    <w:rsid w:val="00D26751"/>
    <w:rsid w:val="00D26AE9"/>
    <w:rsid w:val="00D26B7F"/>
    <w:rsid w:val="00D27EF0"/>
    <w:rsid w:val="00D302AC"/>
    <w:rsid w:val="00D302FA"/>
    <w:rsid w:val="00D30555"/>
    <w:rsid w:val="00D30A48"/>
    <w:rsid w:val="00D3268B"/>
    <w:rsid w:val="00D333F8"/>
    <w:rsid w:val="00D34188"/>
    <w:rsid w:val="00D3430A"/>
    <w:rsid w:val="00D34635"/>
    <w:rsid w:val="00D35296"/>
    <w:rsid w:val="00D360A3"/>
    <w:rsid w:val="00D36A2A"/>
    <w:rsid w:val="00D37675"/>
    <w:rsid w:val="00D37A50"/>
    <w:rsid w:val="00D40013"/>
    <w:rsid w:val="00D40332"/>
    <w:rsid w:val="00D40993"/>
    <w:rsid w:val="00D40DDD"/>
    <w:rsid w:val="00D40FFD"/>
    <w:rsid w:val="00D41BD8"/>
    <w:rsid w:val="00D41C5A"/>
    <w:rsid w:val="00D41FF0"/>
    <w:rsid w:val="00D4210D"/>
    <w:rsid w:val="00D425C9"/>
    <w:rsid w:val="00D426FF"/>
    <w:rsid w:val="00D43446"/>
    <w:rsid w:val="00D44F0F"/>
    <w:rsid w:val="00D4616C"/>
    <w:rsid w:val="00D47497"/>
    <w:rsid w:val="00D47CEB"/>
    <w:rsid w:val="00D50234"/>
    <w:rsid w:val="00D5115B"/>
    <w:rsid w:val="00D51961"/>
    <w:rsid w:val="00D51F8C"/>
    <w:rsid w:val="00D52189"/>
    <w:rsid w:val="00D52541"/>
    <w:rsid w:val="00D52D4B"/>
    <w:rsid w:val="00D52ECD"/>
    <w:rsid w:val="00D52F94"/>
    <w:rsid w:val="00D55330"/>
    <w:rsid w:val="00D5585D"/>
    <w:rsid w:val="00D55A41"/>
    <w:rsid w:val="00D568E2"/>
    <w:rsid w:val="00D5696F"/>
    <w:rsid w:val="00D57116"/>
    <w:rsid w:val="00D601A3"/>
    <w:rsid w:val="00D60F24"/>
    <w:rsid w:val="00D62FAE"/>
    <w:rsid w:val="00D6316C"/>
    <w:rsid w:val="00D638FE"/>
    <w:rsid w:val="00D63CAA"/>
    <w:rsid w:val="00D644D9"/>
    <w:rsid w:val="00D648A7"/>
    <w:rsid w:val="00D65465"/>
    <w:rsid w:val="00D662AF"/>
    <w:rsid w:val="00D66526"/>
    <w:rsid w:val="00D67794"/>
    <w:rsid w:val="00D67AA4"/>
    <w:rsid w:val="00D70A52"/>
    <w:rsid w:val="00D70BC7"/>
    <w:rsid w:val="00D7174A"/>
    <w:rsid w:val="00D72807"/>
    <w:rsid w:val="00D73005"/>
    <w:rsid w:val="00D73F79"/>
    <w:rsid w:val="00D746DC"/>
    <w:rsid w:val="00D75689"/>
    <w:rsid w:val="00D75848"/>
    <w:rsid w:val="00D75CEC"/>
    <w:rsid w:val="00D761CC"/>
    <w:rsid w:val="00D77860"/>
    <w:rsid w:val="00D80917"/>
    <w:rsid w:val="00D81335"/>
    <w:rsid w:val="00D81523"/>
    <w:rsid w:val="00D816EB"/>
    <w:rsid w:val="00D8173B"/>
    <w:rsid w:val="00D819FE"/>
    <w:rsid w:val="00D81C4F"/>
    <w:rsid w:val="00D81FDF"/>
    <w:rsid w:val="00D8228F"/>
    <w:rsid w:val="00D8288C"/>
    <w:rsid w:val="00D83105"/>
    <w:rsid w:val="00D847E1"/>
    <w:rsid w:val="00D84CA2"/>
    <w:rsid w:val="00D8500F"/>
    <w:rsid w:val="00D85030"/>
    <w:rsid w:val="00D85B99"/>
    <w:rsid w:val="00D86530"/>
    <w:rsid w:val="00D8670F"/>
    <w:rsid w:val="00D869A8"/>
    <w:rsid w:val="00D86CA2"/>
    <w:rsid w:val="00D87000"/>
    <w:rsid w:val="00D87790"/>
    <w:rsid w:val="00D901C3"/>
    <w:rsid w:val="00D9027A"/>
    <w:rsid w:val="00D90299"/>
    <w:rsid w:val="00D90B66"/>
    <w:rsid w:val="00D9134B"/>
    <w:rsid w:val="00D91666"/>
    <w:rsid w:val="00D91A18"/>
    <w:rsid w:val="00D92850"/>
    <w:rsid w:val="00D9294B"/>
    <w:rsid w:val="00D92DCA"/>
    <w:rsid w:val="00D934CC"/>
    <w:rsid w:val="00D93897"/>
    <w:rsid w:val="00D938C8"/>
    <w:rsid w:val="00D938DB"/>
    <w:rsid w:val="00D93FFC"/>
    <w:rsid w:val="00D9467A"/>
    <w:rsid w:val="00D9486B"/>
    <w:rsid w:val="00D96624"/>
    <w:rsid w:val="00D966EE"/>
    <w:rsid w:val="00D967D2"/>
    <w:rsid w:val="00D97258"/>
    <w:rsid w:val="00D97F36"/>
    <w:rsid w:val="00DA02CA"/>
    <w:rsid w:val="00DA0757"/>
    <w:rsid w:val="00DA14ED"/>
    <w:rsid w:val="00DA1613"/>
    <w:rsid w:val="00DA1F4D"/>
    <w:rsid w:val="00DA2993"/>
    <w:rsid w:val="00DA29B2"/>
    <w:rsid w:val="00DA2D6E"/>
    <w:rsid w:val="00DA32C0"/>
    <w:rsid w:val="00DA3B14"/>
    <w:rsid w:val="00DA4F38"/>
    <w:rsid w:val="00DA54E5"/>
    <w:rsid w:val="00DA6CC1"/>
    <w:rsid w:val="00DA6EA2"/>
    <w:rsid w:val="00DA784B"/>
    <w:rsid w:val="00DB05AA"/>
    <w:rsid w:val="00DB0AD1"/>
    <w:rsid w:val="00DB2150"/>
    <w:rsid w:val="00DB2660"/>
    <w:rsid w:val="00DB4234"/>
    <w:rsid w:val="00DB4937"/>
    <w:rsid w:val="00DB5511"/>
    <w:rsid w:val="00DB5922"/>
    <w:rsid w:val="00DB5E54"/>
    <w:rsid w:val="00DB6D57"/>
    <w:rsid w:val="00DB6F11"/>
    <w:rsid w:val="00DB7DE8"/>
    <w:rsid w:val="00DC091C"/>
    <w:rsid w:val="00DC113E"/>
    <w:rsid w:val="00DC1173"/>
    <w:rsid w:val="00DC1604"/>
    <w:rsid w:val="00DC19AD"/>
    <w:rsid w:val="00DC3012"/>
    <w:rsid w:val="00DC30A1"/>
    <w:rsid w:val="00DC30F8"/>
    <w:rsid w:val="00DC3FCA"/>
    <w:rsid w:val="00DC573A"/>
    <w:rsid w:val="00DC5806"/>
    <w:rsid w:val="00DC584D"/>
    <w:rsid w:val="00DC5D65"/>
    <w:rsid w:val="00DC5E39"/>
    <w:rsid w:val="00DC60E1"/>
    <w:rsid w:val="00DC636B"/>
    <w:rsid w:val="00DC6E2C"/>
    <w:rsid w:val="00DC7126"/>
    <w:rsid w:val="00DC7274"/>
    <w:rsid w:val="00DC7505"/>
    <w:rsid w:val="00DC77BB"/>
    <w:rsid w:val="00DC7B30"/>
    <w:rsid w:val="00DC7C49"/>
    <w:rsid w:val="00DD0E5B"/>
    <w:rsid w:val="00DD14C2"/>
    <w:rsid w:val="00DD20B1"/>
    <w:rsid w:val="00DD29BF"/>
    <w:rsid w:val="00DD2F83"/>
    <w:rsid w:val="00DD30E7"/>
    <w:rsid w:val="00DD34E0"/>
    <w:rsid w:val="00DD4546"/>
    <w:rsid w:val="00DD464B"/>
    <w:rsid w:val="00DD4D3F"/>
    <w:rsid w:val="00DD59C9"/>
    <w:rsid w:val="00DD79C7"/>
    <w:rsid w:val="00DE00FA"/>
    <w:rsid w:val="00DE1B1C"/>
    <w:rsid w:val="00DE30FF"/>
    <w:rsid w:val="00DE35FA"/>
    <w:rsid w:val="00DE4704"/>
    <w:rsid w:val="00DE47A6"/>
    <w:rsid w:val="00DE51F5"/>
    <w:rsid w:val="00DE5977"/>
    <w:rsid w:val="00DE5E06"/>
    <w:rsid w:val="00DE62C7"/>
    <w:rsid w:val="00DE630C"/>
    <w:rsid w:val="00DE74CB"/>
    <w:rsid w:val="00DE7A10"/>
    <w:rsid w:val="00DE7B71"/>
    <w:rsid w:val="00DF1732"/>
    <w:rsid w:val="00DF3644"/>
    <w:rsid w:val="00DF36BB"/>
    <w:rsid w:val="00DF377A"/>
    <w:rsid w:val="00DF38B6"/>
    <w:rsid w:val="00DF3A41"/>
    <w:rsid w:val="00DF3D6D"/>
    <w:rsid w:val="00DF3E20"/>
    <w:rsid w:val="00DF3FB1"/>
    <w:rsid w:val="00DF53B4"/>
    <w:rsid w:val="00DF67E2"/>
    <w:rsid w:val="00DF6B55"/>
    <w:rsid w:val="00DF6EC4"/>
    <w:rsid w:val="00DF763D"/>
    <w:rsid w:val="00DF79C3"/>
    <w:rsid w:val="00DF7A56"/>
    <w:rsid w:val="00E00354"/>
    <w:rsid w:val="00E00526"/>
    <w:rsid w:val="00E00B21"/>
    <w:rsid w:val="00E01072"/>
    <w:rsid w:val="00E0226A"/>
    <w:rsid w:val="00E022AA"/>
    <w:rsid w:val="00E03053"/>
    <w:rsid w:val="00E03650"/>
    <w:rsid w:val="00E0372C"/>
    <w:rsid w:val="00E0379E"/>
    <w:rsid w:val="00E03805"/>
    <w:rsid w:val="00E040F5"/>
    <w:rsid w:val="00E0417A"/>
    <w:rsid w:val="00E043AC"/>
    <w:rsid w:val="00E058F1"/>
    <w:rsid w:val="00E05B0D"/>
    <w:rsid w:val="00E05DBB"/>
    <w:rsid w:val="00E0605C"/>
    <w:rsid w:val="00E066C8"/>
    <w:rsid w:val="00E06C19"/>
    <w:rsid w:val="00E06D3C"/>
    <w:rsid w:val="00E07B36"/>
    <w:rsid w:val="00E10CBE"/>
    <w:rsid w:val="00E11212"/>
    <w:rsid w:val="00E11F4B"/>
    <w:rsid w:val="00E125E0"/>
    <w:rsid w:val="00E13403"/>
    <w:rsid w:val="00E13D1B"/>
    <w:rsid w:val="00E1480E"/>
    <w:rsid w:val="00E15B04"/>
    <w:rsid w:val="00E15B14"/>
    <w:rsid w:val="00E1631F"/>
    <w:rsid w:val="00E16EAF"/>
    <w:rsid w:val="00E17D8A"/>
    <w:rsid w:val="00E20445"/>
    <w:rsid w:val="00E20C0F"/>
    <w:rsid w:val="00E22085"/>
    <w:rsid w:val="00E226B7"/>
    <w:rsid w:val="00E226F6"/>
    <w:rsid w:val="00E2340F"/>
    <w:rsid w:val="00E23645"/>
    <w:rsid w:val="00E24073"/>
    <w:rsid w:val="00E24248"/>
    <w:rsid w:val="00E24352"/>
    <w:rsid w:val="00E24C61"/>
    <w:rsid w:val="00E25196"/>
    <w:rsid w:val="00E2580C"/>
    <w:rsid w:val="00E26CE2"/>
    <w:rsid w:val="00E2792A"/>
    <w:rsid w:val="00E30C55"/>
    <w:rsid w:val="00E31228"/>
    <w:rsid w:val="00E31589"/>
    <w:rsid w:val="00E31BD6"/>
    <w:rsid w:val="00E32090"/>
    <w:rsid w:val="00E3284D"/>
    <w:rsid w:val="00E32B99"/>
    <w:rsid w:val="00E33AA3"/>
    <w:rsid w:val="00E33FE0"/>
    <w:rsid w:val="00E35474"/>
    <w:rsid w:val="00E35FEE"/>
    <w:rsid w:val="00E36AA9"/>
    <w:rsid w:val="00E37A71"/>
    <w:rsid w:val="00E37E52"/>
    <w:rsid w:val="00E410C2"/>
    <w:rsid w:val="00E42973"/>
    <w:rsid w:val="00E429FE"/>
    <w:rsid w:val="00E43570"/>
    <w:rsid w:val="00E44304"/>
    <w:rsid w:val="00E44721"/>
    <w:rsid w:val="00E45633"/>
    <w:rsid w:val="00E45E40"/>
    <w:rsid w:val="00E46CB6"/>
    <w:rsid w:val="00E46DEF"/>
    <w:rsid w:val="00E47002"/>
    <w:rsid w:val="00E475F2"/>
    <w:rsid w:val="00E47747"/>
    <w:rsid w:val="00E503AF"/>
    <w:rsid w:val="00E50F83"/>
    <w:rsid w:val="00E512F1"/>
    <w:rsid w:val="00E518C7"/>
    <w:rsid w:val="00E520F7"/>
    <w:rsid w:val="00E532B0"/>
    <w:rsid w:val="00E5554C"/>
    <w:rsid w:val="00E564EE"/>
    <w:rsid w:val="00E56E68"/>
    <w:rsid w:val="00E5712A"/>
    <w:rsid w:val="00E5755F"/>
    <w:rsid w:val="00E604FD"/>
    <w:rsid w:val="00E606D7"/>
    <w:rsid w:val="00E612EC"/>
    <w:rsid w:val="00E614B4"/>
    <w:rsid w:val="00E61751"/>
    <w:rsid w:val="00E617CF"/>
    <w:rsid w:val="00E62386"/>
    <w:rsid w:val="00E62C39"/>
    <w:rsid w:val="00E62CB9"/>
    <w:rsid w:val="00E63270"/>
    <w:rsid w:val="00E636DC"/>
    <w:rsid w:val="00E65CD3"/>
    <w:rsid w:val="00E6615E"/>
    <w:rsid w:val="00E66646"/>
    <w:rsid w:val="00E66888"/>
    <w:rsid w:val="00E66D18"/>
    <w:rsid w:val="00E70E9E"/>
    <w:rsid w:val="00E7117A"/>
    <w:rsid w:val="00E711F2"/>
    <w:rsid w:val="00E712B0"/>
    <w:rsid w:val="00E72642"/>
    <w:rsid w:val="00E73AB0"/>
    <w:rsid w:val="00E75000"/>
    <w:rsid w:val="00E75572"/>
    <w:rsid w:val="00E75603"/>
    <w:rsid w:val="00E76E80"/>
    <w:rsid w:val="00E803C5"/>
    <w:rsid w:val="00E8056D"/>
    <w:rsid w:val="00E820CB"/>
    <w:rsid w:val="00E8307A"/>
    <w:rsid w:val="00E83716"/>
    <w:rsid w:val="00E84293"/>
    <w:rsid w:val="00E8483C"/>
    <w:rsid w:val="00E87FAA"/>
    <w:rsid w:val="00E9049B"/>
    <w:rsid w:val="00E9091A"/>
    <w:rsid w:val="00E90F11"/>
    <w:rsid w:val="00E916D5"/>
    <w:rsid w:val="00E91EBD"/>
    <w:rsid w:val="00E92088"/>
    <w:rsid w:val="00E9224D"/>
    <w:rsid w:val="00E933F2"/>
    <w:rsid w:val="00E944BA"/>
    <w:rsid w:val="00E94C80"/>
    <w:rsid w:val="00E95309"/>
    <w:rsid w:val="00E9539B"/>
    <w:rsid w:val="00E963D1"/>
    <w:rsid w:val="00E97143"/>
    <w:rsid w:val="00EA0CDB"/>
    <w:rsid w:val="00EA0D80"/>
    <w:rsid w:val="00EA2905"/>
    <w:rsid w:val="00EA2AFD"/>
    <w:rsid w:val="00EA2B43"/>
    <w:rsid w:val="00EA34CB"/>
    <w:rsid w:val="00EA370E"/>
    <w:rsid w:val="00EA3A1A"/>
    <w:rsid w:val="00EA4590"/>
    <w:rsid w:val="00EA4FA4"/>
    <w:rsid w:val="00EA531A"/>
    <w:rsid w:val="00EA5DB5"/>
    <w:rsid w:val="00EA60C7"/>
    <w:rsid w:val="00EA68D3"/>
    <w:rsid w:val="00EA70A3"/>
    <w:rsid w:val="00EA7946"/>
    <w:rsid w:val="00EA7A08"/>
    <w:rsid w:val="00EA7B6E"/>
    <w:rsid w:val="00EA7CB8"/>
    <w:rsid w:val="00EB1476"/>
    <w:rsid w:val="00EB15FB"/>
    <w:rsid w:val="00EB19A0"/>
    <w:rsid w:val="00EB23A8"/>
    <w:rsid w:val="00EB3328"/>
    <w:rsid w:val="00EB3725"/>
    <w:rsid w:val="00EB3804"/>
    <w:rsid w:val="00EB3896"/>
    <w:rsid w:val="00EB5166"/>
    <w:rsid w:val="00EB5B03"/>
    <w:rsid w:val="00EB5FA0"/>
    <w:rsid w:val="00EB6917"/>
    <w:rsid w:val="00EB74CD"/>
    <w:rsid w:val="00EB74D8"/>
    <w:rsid w:val="00EB7D8E"/>
    <w:rsid w:val="00EC0219"/>
    <w:rsid w:val="00EC0756"/>
    <w:rsid w:val="00EC07EB"/>
    <w:rsid w:val="00EC0EB9"/>
    <w:rsid w:val="00EC238E"/>
    <w:rsid w:val="00EC293D"/>
    <w:rsid w:val="00EC2ED3"/>
    <w:rsid w:val="00EC38E1"/>
    <w:rsid w:val="00EC47F0"/>
    <w:rsid w:val="00EC4DF0"/>
    <w:rsid w:val="00EC5510"/>
    <w:rsid w:val="00EC5DCA"/>
    <w:rsid w:val="00EC5DFE"/>
    <w:rsid w:val="00EC61D8"/>
    <w:rsid w:val="00EC6AC6"/>
    <w:rsid w:val="00ED06EB"/>
    <w:rsid w:val="00ED1FE3"/>
    <w:rsid w:val="00ED229D"/>
    <w:rsid w:val="00ED26ED"/>
    <w:rsid w:val="00ED2A48"/>
    <w:rsid w:val="00ED5CA9"/>
    <w:rsid w:val="00ED6A28"/>
    <w:rsid w:val="00ED7521"/>
    <w:rsid w:val="00ED7C8B"/>
    <w:rsid w:val="00EE050F"/>
    <w:rsid w:val="00EE1083"/>
    <w:rsid w:val="00EE1582"/>
    <w:rsid w:val="00EE165E"/>
    <w:rsid w:val="00EE219B"/>
    <w:rsid w:val="00EE2545"/>
    <w:rsid w:val="00EE267D"/>
    <w:rsid w:val="00EE2E2B"/>
    <w:rsid w:val="00EE2F4F"/>
    <w:rsid w:val="00EE4C7A"/>
    <w:rsid w:val="00EE4DC5"/>
    <w:rsid w:val="00EE5578"/>
    <w:rsid w:val="00EE597E"/>
    <w:rsid w:val="00EE62F8"/>
    <w:rsid w:val="00EE6C36"/>
    <w:rsid w:val="00EE6C64"/>
    <w:rsid w:val="00EE6CD3"/>
    <w:rsid w:val="00EE6D85"/>
    <w:rsid w:val="00EE6E6B"/>
    <w:rsid w:val="00EE7457"/>
    <w:rsid w:val="00EE764D"/>
    <w:rsid w:val="00EE7650"/>
    <w:rsid w:val="00EE78C1"/>
    <w:rsid w:val="00EE79F4"/>
    <w:rsid w:val="00EE7D8F"/>
    <w:rsid w:val="00EE7E8B"/>
    <w:rsid w:val="00EE7E98"/>
    <w:rsid w:val="00EF06CA"/>
    <w:rsid w:val="00EF0894"/>
    <w:rsid w:val="00EF2588"/>
    <w:rsid w:val="00EF2825"/>
    <w:rsid w:val="00EF2F22"/>
    <w:rsid w:val="00EF316B"/>
    <w:rsid w:val="00EF3BE7"/>
    <w:rsid w:val="00EF3C0B"/>
    <w:rsid w:val="00EF4523"/>
    <w:rsid w:val="00EF49A5"/>
    <w:rsid w:val="00EF4C36"/>
    <w:rsid w:val="00EF4EE4"/>
    <w:rsid w:val="00EF5192"/>
    <w:rsid w:val="00EF5D2E"/>
    <w:rsid w:val="00EF5DCD"/>
    <w:rsid w:val="00F0187E"/>
    <w:rsid w:val="00F026D8"/>
    <w:rsid w:val="00F02EB5"/>
    <w:rsid w:val="00F03378"/>
    <w:rsid w:val="00F035FD"/>
    <w:rsid w:val="00F03B98"/>
    <w:rsid w:val="00F04421"/>
    <w:rsid w:val="00F047F8"/>
    <w:rsid w:val="00F04DD9"/>
    <w:rsid w:val="00F04DDC"/>
    <w:rsid w:val="00F05E7E"/>
    <w:rsid w:val="00F06316"/>
    <w:rsid w:val="00F06495"/>
    <w:rsid w:val="00F0716A"/>
    <w:rsid w:val="00F07B48"/>
    <w:rsid w:val="00F1000D"/>
    <w:rsid w:val="00F100A9"/>
    <w:rsid w:val="00F10884"/>
    <w:rsid w:val="00F1093D"/>
    <w:rsid w:val="00F10A95"/>
    <w:rsid w:val="00F1124F"/>
    <w:rsid w:val="00F11B3E"/>
    <w:rsid w:val="00F11B77"/>
    <w:rsid w:val="00F11F1E"/>
    <w:rsid w:val="00F11F5C"/>
    <w:rsid w:val="00F12006"/>
    <w:rsid w:val="00F1200E"/>
    <w:rsid w:val="00F122A4"/>
    <w:rsid w:val="00F1436A"/>
    <w:rsid w:val="00F14808"/>
    <w:rsid w:val="00F14C28"/>
    <w:rsid w:val="00F15084"/>
    <w:rsid w:val="00F15236"/>
    <w:rsid w:val="00F15F8F"/>
    <w:rsid w:val="00F166EF"/>
    <w:rsid w:val="00F16D98"/>
    <w:rsid w:val="00F16F86"/>
    <w:rsid w:val="00F179AC"/>
    <w:rsid w:val="00F17A71"/>
    <w:rsid w:val="00F20074"/>
    <w:rsid w:val="00F20395"/>
    <w:rsid w:val="00F20FD0"/>
    <w:rsid w:val="00F21CAB"/>
    <w:rsid w:val="00F22078"/>
    <w:rsid w:val="00F22280"/>
    <w:rsid w:val="00F2260A"/>
    <w:rsid w:val="00F22833"/>
    <w:rsid w:val="00F229E2"/>
    <w:rsid w:val="00F2376E"/>
    <w:rsid w:val="00F239C5"/>
    <w:rsid w:val="00F23D08"/>
    <w:rsid w:val="00F23EDC"/>
    <w:rsid w:val="00F24369"/>
    <w:rsid w:val="00F2441C"/>
    <w:rsid w:val="00F24974"/>
    <w:rsid w:val="00F249D7"/>
    <w:rsid w:val="00F24C0B"/>
    <w:rsid w:val="00F24CD7"/>
    <w:rsid w:val="00F24DE8"/>
    <w:rsid w:val="00F25FE3"/>
    <w:rsid w:val="00F26014"/>
    <w:rsid w:val="00F260F1"/>
    <w:rsid w:val="00F262D1"/>
    <w:rsid w:val="00F26760"/>
    <w:rsid w:val="00F30673"/>
    <w:rsid w:val="00F30B4A"/>
    <w:rsid w:val="00F30B54"/>
    <w:rsid w:val="00F30BCC"/>
    <w:rsid w:val="00F31146"/>
    <w:rsid w:val="00F31245"/>
    <w:rsid w:val="00F31978"/>
    <w:rsid w:val="00F31A46"/>
    <w:rsid w:val="00F3253F"/>
    <w:rsid w:val="00F32B62"/>
    <w:rsid w:val="00F32E6C"/>
    <w:rsid w:val="00F32EA7"/>
    <w:rsid w:val="00F33164"/>
    <w:rsid w:val="00F33930"/>
    <w:rsid w:val="00F34918"/>
    <w:rsid w:val="00F34BBD"/>
    <w:rsid w:val="00F3548B"/>
    <w:rsid w:val="00F368B0"/>
    <w:rsid w:val="00F374A7"/>
    <w:rsid w:val="00F378B7"/>
    <w:rsid w:val="00F40E97"/>
    <w:rsid w:val="00F425F5"/>
    <w:rsid w:val="00F4319B"/>
    <w:rsid w:val="00F4335A"/>
    <w:rsid w:val="00F433A6"/>
    <w:rsid w:val="00F45695"/>
    <w:rsid w:val="00F456EF"/>
    <w:rsid w:val="00F45F67"/>
    <w:rsid w:val="00F46AAC"/>
    <w:rsid w:val="00F478C2"/>
    <w:rsid w:val="00F50328"/>
    <w:rsid w:val="00F51635"/>
    <w:rsid w:val="00F521F1"/>
    <w:rsid w:val="00F52DB2"/>
    <w:rsid w:val="00F52EAD"/>
    <w:rsid w:val="00F53147"/>
    <w:rsid w:val="00F5381E"/>
    <w:rsid w:val="00F54606"/>
    <w:rsid w:val="00F54956"/>
    <w:rsid w:val="00F54BC4"/>
    <w:rsid w:val="00F55049"/>
    <w:rsid w:val="00F550FF"/>
    <w:rsid w:val="00F56923"/>
    <w:rsid w:val="00F570C1"/>
    <w:rsid w:val="00F5737D"/>
    <w:rsid w:val="00F573D8"/>
    <w:rsid w:val="00F579F0"/>
    <w:rsid w:val="00F6016B"/>
    <w:rsid w:val="00F60C12"/>
    <w:rsid w:val="00F60D12"/>
    <w:rsid w:val="00F623DE"/>
    <w:rsid w:val="00F62443"/>
    <w:rsid w:val="00F62510"/>
    <w:rsid w:val="00F626C3"/>
    <w:rsid w:val="00F633B3"/>
    <w:rsid w:val="00F63530"/>
    <w:rsid w:val="00F6354D"/>
    <w:rsid w:val="00F63947"/>
    <w:rsid w:val="00F63D72"/>
    <w:rsid w:val="00F63ECF"/>
    <w:rsid w:val="00F645C2"/>
    <w:rsid w:val="00F645CC"/>
    <w:rsid w:val="00F647B6"/>
    <w:rsid w:val="00F64842"/>
    <w:rsid w:val="00F64FD0"/>
    <w:rsid w:val="00F65A97"/>
    <w:rsid w:val="00F66166"/>
    <w:rsid w:val="00F663C5"/>
    <w:rsid w:val="00F66450"/>
    <w:rsid w:val="00F665BB"/>
    <w:rsid w:val="00F66DF4"/>
    <w:rsid w:val="00F66E2A"/>
    <w:rsid w:val="00F6776A"/>
    <w:rsid w:val="00F70017"/>
    <w:rsid w:val="00F70097"/>
    <w:rsid w:val="00F7048B"/>
    <w:rsid w:val="00F7099F"/>
    <w:rsid w:val="00F712A7"/>
    <w:rsid w:val="00F71DC0"/>
    <w:rsid w:val="00F71E39"/>
    <w:rsid w:val="00F723FE"/>
    <w:rsid w:val="00F7243B"/>
    <w:rsid w:val="00F749EE"/>
    <w:rsid w:val="00F74AB9"/>
    <w:rsid w:val="00F74C5D"/>
    <w:rsid w:val="00F74FE4"/>
    <w:rsid w:val="00F7522E"/>
    <w:rsid w:val="00F75330"/>
    <w:rsid w:val="00F757A9"/>
    <w:rsid w:val="00F75B22"/>
    <w:rsid w:val="00F75B52"/>
    <w:rsid w:val="00F7625A"/>
    <w:rsid w:val="00F76360"/>
    <w:rsid w:val="00F7656E"/>
    <w:rsid w:val="00F76887"/>
    <w:rsid w:val="00F77D47"/>
    <w:rsid w:val="00F80567"/>
    <w:rsid w:val="00F817C3"/>
    <w:rsid w:val="00F823E5"/>
    <w:rsid w:val="00F826F3"/>
    <w:rsid w:val="00F8271E"/>
    <w:rsid w:val="00F829A3"/>
    <w:rsid w:val="00F83815"/>
    <w:rsid w:val="00F8387D"/>
    <w:rsid w:val="00F83990"/>
    <w:rsid w:val="00F85170"/>
    <w:rsid w:val="00F85787"/>
    <w:rsid w:val="00F859DA"/>
    <w:rsid w:val="00F85A7F"/>
    <w:rsid w:val="00F8603C"/>
    <w:rsid w:val="00F864F5"/>
    <w:rsid w:val="00F865D9"/>
    <w:rsid w:val="00F8695A"/>
    <w:rsid w:val="00F86B23"/>
    <w:rsid w:val="00F86C13"/>
    <w:rsid w:val="00F86E9A"/>
    <w:rsid w:val="00F9051C"/>
    <w:rsid w:val="00F90828"/>
    <w:rsid w:val="00F91C88"/>
    <w:rsid w:val="00F91DA2"/>
    <w:rsid w:val="00F93143"/>
    <w:rsid w:val="00F93983"/>
    <w:rsid w:val="00F9486B"/>
    <w:rsid w:val="00F94D0B"/>
    <w:rsid w:val="00F95CAA"/>
    <w:rsid w:val="00F95FBF"/>
    <w:rsid w:val="00F96082"/>
    <w:rsid w:val="00F965D7"/>
    <w:rsid w:val="00F96A2B"/>
    <w:rsid w:val="00F96BD7"/>
    <w:rsid w:val="00F97E6C"/>
    <w:rsid w:val="00FA075A"/>
    <w:rsid w:val="00FA0DE5"/>
    <w:rsid w:val="00FA1355"/>
    <w:rsid w:val="00FA16B6"/>
    <w:rsid w:val="00FA1905"/>
    <w:rsid w:val="00FA2909"/>
    <w:rsid w:val="00FA2CCD"/>
    <w:rsid w:val="00FA32FC"/>
    <w:rsid w:val="00FA4136"/>
    <w:rsid w:val="00FA42A4"/>
    <w:rsid w:val="00FA447C"/>
    <w:rsid w:val="00FA4632"/>
    <w:rsid w:val="00FA4709"/>
    <w:rsid w:val="00FA4D18"/>
    <w:rsid w:val="00FA5593"/>
    <w:rsid w:val="00FA5ACD"/>
    <w:rsid w:val="00FA6283"/>
    <w:rsid w:val="00FA6F1B"/>
    <w:rsid w:val="00FA6FF0"/>
    <w:rsid w:val="00FA73C2"/>
    <w:rsid w:val="00FA7857"/>
    <w:rsid w:val="00FA7A87"/>
    <w:rsid w:val="00FA7F27"/>
    <w:rsid w:val="00FB004C"/>
    <w:rsid w:val="00FB00FF"/>
    <w:rsid w:val="00FB112A"/>
    <w:rsid w:val="00FB1149"/>
    <w:rsid w:val="00FB166B"/>
    <w:rsid w:val="00FB1E0C"/>
    <w:rsid w:val="00FB291B"/>
    <w:rsid w:val="00FB2D52"/>
    <w:rsid w:val="00FB346F"/>
    <w:rsid w:val="00FB349E"/>
    <w:rsid w:val="00FB3656"/>
    <w:rsid w:val="00FB3CFA"/>
    <w:rsid w:val="00FB3DFD"/>
    <w:rsid w:val="00FB3EBD"/>
    <w:rsid w:val="00FB41B6"/>
    <w:rsid w:val="00FB6214"/>
    <w:rsid w:val="00FB6231"/>
    <w:rsid w:val="00FB7628"/>
    <w:rsid w:val="00FB77D7"/>
    <w:rsid w:val="00FB7A71"/>
    <w:rsid w:val="00FC027D"/>
    <w:rsid w:val="00FC08CC"/>
    <w:rsid w:val="00FC10BA"/>
    <w:rsid w:val="00FC15F2"/>
    <w:rsid w:val="00FC1E96"/>
    <w:rsid w:val="00FC1F54"/>
    <w:rsid w:val="00FC2354"/>
    <w:rsid w:val="00FC39AD"/>
    <w:rsid w:val="00FC3D33"/>
    <w:rsid w:val="00FC52DF"/>
    <w:rsid w:val="00FC5D0F"/>
    <w:rsid w:val="00FC6058"/>
    <w:rsid w:val="00FC624B"/>
    <w:rsid w:val="00FC6557"/>
    <w:rsid w:val="00FC65AC"/>
    <w:rsid w:val="00FC67CB"/>
    <w:rsid w:val="00FC726C"/>
    <w:rsid w:val="00FC7706"/>
    <w:rsid w:val="00FC7E9B"/>
    <w:rsid w:val="00FC7F24"/>
    <w:rsid w:val="00FD035D"/>
    <w:rsid w:val="00FD09B0"/>
    <w:rsid w:val="00FD0F73"/>
    <w:rsid w:val="00FD19B1"/>
    <w:rsid w:val="00FD1E0E"/>
    <w:rsid w:val="00FD1E7A"/>
    <w:rsid w:val="00FD1F90"/>
    <w:rsid w:val="00FD3147"/>
    <w:rsid w:val="00FD32C4"/>
    <w:rsid w:val="00FD3B68"/>
    <w:rsid w:val="00FD3D51"/>
    <w:rsid w:val="00FD3E08"/>
    <w:rsid w:val="00FD4753"/>
    <w:rsid w:val="00FD5A51"/>
    <w:rsid w:val="00FD5E2F"/>
    <w:rsid w:val="00FD5FF8"/>
    <w:rsid w:val="00FD6076"/>
    <w:rsid w:val="00FD7999"/>
    <w:rsid w:val="00FD7FA2"/>
    <w:rsid w:val="00FE1253"/>
    <w:rsid w:val="00FE132C"/>
    <w:rsid w:val="00FE16F2"/>
    <w:rsid w:val="00FE2576"/>
    <w:rsid w:val="00FE2957"/>
    <w:rsid w:val="00FE3405"/>
    <w:rsid w:val="00FE3D45"/>
    <w:rsid w:val="00FE4038"/>
    <w:rsid w:val="00FE4B67"/>
    <w:rsid w:val="00FE5BD4"/>
    <w:rsid w:val="00FE5E37"/>
    <w:rsid w:val="00FE60B6"/>
    <w:rsid w:val="00FE61A1"/>
    <w:rsid w:val="00FE6917"/>
    <w:rsid w:val="00FE749F"/>
    <w:rsid w:val="00FE7CD2"/>
    <w:rsid w:val="00FF08F2"/>
    <w:rsid w:val="00FF0FF8"/>
    <w:rsid w:val="00FF1765"/>
    <w:rsid w:val="00FF178B"/>
    <w:rsid w:val="00FF1C81"/>
    <w:rsid w:val="00FF332F"/>
    <w:rsid w:val="00FF37B2"/>
    <w:rsid w:val="00FF3B20"/>
    <w:rsid w:val="00FF4558"/>
    <w:rsid w:val="00FF4F07"/>
    <w:rsid w:val="00FF52D5"/>
    <w:rsid w:val="00FF55A2"/>
    <w:rsid w:val="00FF5A43"/>
    <w:rsid w:val="00FF5BC6"/>
    <w:rsid w:val="00FF5E4B"/>
    <w:rsid w:val="00FF671C"/>
    <w:rsid w:val="00FF6B28"/>
    <w:rsid w:val="00FF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76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076A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16514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0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B076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16514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2B076A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B076A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434ED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List">
    <w:name w:val="List"/>
    <w:basedOn w:val="Normal"/>
    <w:uiPriority w:val="99"/>
    <w:rsid w:val="00516514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51651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16514"/>
    <w:rPr>
      <w:rFonts w:ascii="Courier New" w:hAnsi="Courier New" w:cs="Courier New"/>
      <w:sz w:val="20"/>
      <w:szCs w:val="20"/>
      <w:lang w:eastAsia="ru-RU"/>
    </w:rPr>
  </w:style>
  <w:style w:type="paragraph" w:customStyle="1" w:styleId="Default">
    <w:name w:val="Default"/>
    <w:uiPriority w:val="99"/>
    <w:rsid w:val="0051651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a">
    <w:name w:val="Îáû÷íûé"/>
    <w:uiPriority w:val="99"/>
    <w:rsid w:val="00E03805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3</Pages>
  <Words>976</Words>
  <Characters>5568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ChuTN</cp:lastModifiedBy>
  <cp:revision>15</cp:revision>
  <dcterms:created xsi:type="dcterms:W3CDTF">2014-05-10T04:46:00Z</dcterms:created>
  <dcterms:modified xsi:type="dcterms:W3CDTF">2016-11-22T10:21:00Z</dcterms:modified>
</cp:coreProperties>
</file>