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2EA" w:rsidRPr="000E7197" w:rsidRDefault="000652EA" w:rsidP="00B64651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0652EA" w:rsidRPr="000E7197" w:rsidRDefault="000652EA" w:rsidP="000E7197">
      <w:pPr>
        <w:widowControl/>
        <w:spacing w:before="0" w:line="240" w:lineRule="auto"/>
        <w:jc w:val="left"/>
        <w:rPr>
          <w:sz w:val="24"/>
          <w:szCs w:val="24"/>
        </w:rPr>
      </w:pPr>
    </w:p>
    <w:p w:rsidR="000652EA" w:rsidRPr="002938C9" w:rsidRDefault="000652EA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Б.15 Психофизиология</w:t>
      </w:r>
    </w:p>
    <w:p w:rsidR="000652EA" w:rsidRPr="00833075" w:rsidRDefault="000652EA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0652EA" w:rsidRPr="008A2ACC" w:rsidRDefault="000652EA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3</w:t>
      </w:r>
    </w:p>
    <w:p w:rsidR="000652EA" w:rsidRPr="00833075" w:rsidRDefault="000652EA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 w:rsidRPr="00833075">
        <w:rPr>
          <w:szCs w:val="28"/>
        </w:rPr>
        <w:t>1</w:t>
      </w:r>
      <w:r>
        <w:rPr>
          <w:szCs w:val="28"/>
        </w:rPr>
        <w:t>08</w:t>
      </w:r>
    </w:p>
    <w:p w:rsidR="000652EA" w:rsidRPr="002A3901" w:rsidRDefault="000652EA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3</w:t>
      </w:r>
    </w:p>
    <w:p w:rsidR="000652EA" w:rsidRPr="00833075" w:rsidRDefault="000652EA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экзамен</w:t>
      </w:r>
    </w:p>
    <w:p w:rsidR="000652EA" w:rsidRPr="00833075" w:rsidRDefault="000652EA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0652EA" w:rsidRPr="000E7197" w:rsidRDefault="000652EA" w:rsidP="000E7197">
      <w:pPr>
        <w:widowControl/>
        <w:spacing w:before="0" w:line="120" w:lineRule="auto"/>
        <w:ind w:left="357"/>
        <w:rPr>
          <w:szCs w:val="28"/>
        </w:rPr>
      </w:pPr>
    </w:p>
    <w:p w:rsidR="000652EA" w:rsidRPr="002A3901" w:rsidRDefault="000652EA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0652EA" w:rsidRDefault="000652EA" w:rsidP="006C63D4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«Психофизиология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 xml:space="preserve"> </w:t>
      </w:r>
      <w:r w:rsidRPr="00721E04">
        <w:rPr>
          <w:szCs w:val="28"/>
        </w:rPr>
        <w:t xml:space="preserve"> </w:t>
      </w:r>
      <w:r>
        <w:rPr>
          <w:szCs w:val="28"/>
        </w:rPr>
        <w:t>базов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44.03.02</w:t>
      </w:r>
      <w:r>
        <w:rPr>
          <w:szCs w:val="28"/>
        </w:rPr>
        <w:t xml:space="preserve"> </w:t>
      </w:r>
      <w:r w:rsidRPr="00833075">
        <w:rPr>
          <w:i/>
          <w:szCs w:val="28"/>
        </w:rPr>
        <w:t>Психолого-педагогическое образование</w:t>
      </w:r>
      <w:r w:rsidRPr="00721E04">
        <w:rPr>
          <w:szCs w:val="28"/>
        </w:rPr>
        <w:t>.</w:t>
      </w:r>
    </w:p>
    <w:p w:rsidR="000652EA" w:rsidRPr="00C373BC" w:rsidRDefault="000652EA" w:rsidP="006C63D4">
      <w:pPr>
        <w:tabs>
          <w:tab w:val="left" w:pos="540"/>
        </w:tabs>
        <w:spacing w:before="0" w:line="240" w:lineRule="auto"/>
        <w:ind w:firstLine="540"/>
        <w:rPr>
          <w:szCs w:val="28"/>
        </w:rPr>
      </w:pPr>
      <w:r w:rsidRPr="00C373BC">
        <w:rPr>
          <w:szCs w:val="28"/>
        </w:rPr>
        <w:t>Изучение дисциплины базируется на знаниях и умениях, полученных при изучении дисциплин</w:t>
      </w:r>
      <w:r>
        <w:rPr>
          <w:szCs w:val="28"/>
        </w:rPr>
        <w:t xml:space="preserve">ы  </w:t>
      </w:r>
      <w:r w:rsidRPr="00C373BC">
        <w:rPr>
          <w:szCs w:val="28"/>
        </w:rPr>
        <w:t>«Психология развития».</w:t>
      </w:r>
    </w:p>
    <w:p w:rsidR="000652EA" w:rsidRPr="00C373BC" w:rsidRDefault="000652EA" w:rsidP="006C63D4">
      <w:pPr>
        <w:tabs>
          <w:tab w:val="left" w:pos="540"/>
        </w:tabs>
        <w:spacing w:before="0" w:line="240" w:lineRule="auto"/>
        <w:ind w:firstLine="540"/>
        <w:rPr>
          <w:szCs w:val="28"/>
        </w:rPr>
      </w:pPr>
      <w:r w:rsidRPr="00C373BC">
        <w:rPr>
          <w:szCs w:val="28"/>
        </w:rPr>
        <w:t>Освоение дисциплины необходимо при изучении следующих дисциплин: «Безопасность жизнедеятельности», «Девиантология».</w:t>
      </w:r>
    </w:p>
    <w:p w:rsidR="000652EA" w:rsidRDefault="000652EA" w:rsidP="00833075">
      <w:pPr>
        <w:widowControl/>
        <w:tabs>
          <w:tab w:val="left" w:pos="540"/>
          <w:tab w:val="left" w:pos="720"/>
        </w:tabs>
        <w:spacing w:before="0" w:line="240" w:lineRule="auto"/>
        <w:ind w:left="360" w:firstLine="180"/>
        <w:rPr>
          <w:sz w:val="32"/>
          <w:szCs w:val="32"/>
        </w:rPr>
      </w:pPr>
    </w:p>
    <w:p w:rsidR="000652EA" w:rsidRPr="00CB4A3F" w:rsidRDefault="000652EA" w:rsidP="006C63D4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b/>
          <w:szCs w:val="28"/>
        </w:rPr>
      </w:pP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0652EA" w:rsidRPr="00C373BC" w:rsidRDefault="000652EA" w:rsidP="006C63D4">
      <w:pPr>
        <w:adjustRightInd w:val="0"/>
        <w:spacing w:before="0" w:line="240" w:lineRule="auto"/>
        <w:ind w:firstLine="540"/>
        <w:textAlignment w:val="baseline"/>
        <w:rPr>
          <w:szCs w:val="28"/>
        </w:rPr>
      </w:pPr>
      <w:r w:rsidRPr="00C373BC">
        <w:rPr>
          <w:szCs w:val="28"/>
        </w:rPr>
        <w:t>Целью изучения дисциплины «Психофизиология» является: изучение психофизиологических закономерностей формирования здоровья и получения навыков саморегуляции как элемента культуры современного человека.</w:t>
      </w:r>
    </w:p>
    <w:p w:rsidR="000652EA" w:rsidRPr="00C373BC" w:rsidRDefault="000652EA" w:rsidP="006C63D4">
      <w:pPr>
        <w:spacing w:before="0" w:line="240" w:lineRule="auto"/>
        <w:ind w:firstLine="540"/>
        <w:rPr>
          <w:szCs w:val="28"/>
        </w:rPr>
      </w:pPr>
      <w:r w:rsidRPr="00C373BC">
        <w:rPr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0652EA" w:rsidRPr="00C373BC" w:rsidRDefault="000652EA" w:rsidP="006C63D4">
      <w:pPr>
        <w:spacing w:before="0" w:line="240" w:lineRule="auto"/>
        <w:ind w:firstLine="540"/>
        <w:rPr>
          <w:szCs w:val="28"/>
        </w:rPr>
      </w:pPr>
      <w:r w:rsidRPr="00C373BC">
        <w:rPr>
          <w:szCs w:val="28"/>
        </w:rPr>
        <w:t>– в области общих для всех видов профессиональной деятельности:</w:t>
      </w:r>
    </w:p>
    <w:p w:rsidR="000652EA" w:rsidRPr="00C373BC" w:rsidRDefault="000652EA" w:rsidP="006C63D4">
      <w:pPr>
        <w:spacing w:before="0" w:line="240" w:lineRule="auto"/>
        <w:ind w:firstLine="540"/>
        <w:rPr>
          <w:szCs w:val="28"/>
        </w:rPr>
      </w:pPr>
      <w:r w:rsidRPr="00C373BC">
        <w:rPr>
          <w:szCs w:val="28"/>
        </w:rPr>
        <w:t>обеспечить современный уровень знаний психофизиологических проблем сохранения и укрепления здоровья;</w:t>
      </w:r>
    </w:p>
    <w:p w:rsidR="000652EA" w:rsidRPr="00C373BC" w:rsidRDefault="000652EA" w:rsidP="006C63D4">
      <w:pPr>
        <w:spacing w:before="0" w:line="240" w:lineRule="auto"/>
        <w:ind w:firstLine="540"/>
        <w:rPr>
          <w:szCs w:val="28"/>
        </w:rPr>
      </w:pPr>
      <w:r w:rsidRPr="00C373BC">
        <w:rPr>
          <w:szCs w:val="28"/>
        </w:rPr>
        <w:t>обучить приемам и способам саморегуляции и релаксации;</w:t>
      </w:r>
    </w:p>
    <w:p w:rsidR="000652EA" w:rsidRPr="00C373BC" w:rsidRDefault="000652EA" w:rsidP="006C63D4">
      <w:pPr>
        <w:spacing w:before="0" w:line="240" w:lineRule="auto"/>
        <w:ind w:firstLine="540"/>
        <w:rPr>
          <w:szCs w:val="28"/>
        </w:rPr>
      </w:pPr>
      <w:r w:rsidRPr="00C373BC">
        <w:rPr>
          <w:szCs w:val="28"/>
        </w:rPr>
        <w:t>использование здоровьесберегающих технологий в профессиональной деятельности;</w:t>
      </w:r>
    </w:p>
    <w:p w:rsidR="000652EA" w:rsidRPr="00C373BC" w:rsidRDefault="000652EA" w:rsidP="006C63D4">
      <w:pPr>
        <w:spacing w:before="0" w:line="240" w:lineRule="auto"/>
        <w:ind w:firstLine="540"/>
        <w:rPr>
          <w:szCs w:val="28"/>
        </w:rPr>
      </w:pPr>
      <w:r w:rsidRPr="00C373BC">
        <w:rPr>
          <w:szCs w:val="28"/>
        </w:rPr>
        <w:t xml:space="preserve">– в области психолого-педагогического сопровождения дошкольного, общего, дополнительного и профессионального образования: </w:t>
      </w:r>
    </w:p>
    <w:p w:rsidR="000652EA" w:rsidRPr="00C373BC" w:rsidRDefault="000652EA" w:rsidP="006C63D4">
      <w:pPr>
        <w:spacing w:before="0" w:line="240" w:lineRule="auto"/>
        <w:ind w:firstLine="540"/>
        <w:rPr>
          <w:szCs w:val="28"/>
          <w:highlight w:val="yellow"/>
        </w:rPr>
      </w:pPr>
      <w:r w:rsidRPr="00C373BC">
        <w:rPr>
          <w:szCs w:val="28"/>
        </w:rPr>
        <w:t>опираясь на современные достижения в области физиологии и психофизиологии, вооружить студентов знаниями о физиологических механизмах восприятия, внимания, памяти, функциональной асимметрии больших полушарий головного мозга, эмоциональных состояний, стресса и других психофизиологических процессов и явлений;</w:t>
      </w:r>
    </w:p>
    <w:p w:rsidR="000652EA" w:rsidRPr="00C373BC" w:rsidRDefault="000652EA" w:rsidP="006C63D4">
      <w:pPr>
        <w:spacing w:before="0" w:line="240" w:lineRule="auto"/>
        <w:ind w:firstLine="540"/>
        <w:rPr>
          <w:szCs w:val="28"/>
        </w:rPr>
      </w:pPr>
      <w:r w:rsidRPr="00C373BC">
        <w:rPr>
          <w:szCs w:val="28"/>
        </w:rPr>
        <w:t xml:space="preserve">– в области педагогической деятельности в дошкольном образовании: </w:t>
      </w:r>
    </w:p>
    <w:p w:rsidR="000652EA" w:rsidRPr="00C373BC" w:rsidRDefault="000652EA" w:rsidP="006C63D4">
      <w:pPr>
        <w:spacing w:before="0" w:line="240" w:lineRule="auto"/>
        <w:ind w:firstLine="540"/>
        <w:rPr>
          <w:szCs w:val="28"/>
        </w:rPr>
      </w:pPr>
      <w:r w:rsidRPr="00C373BC">
        <w:rPr>
          <w:szCs w:val="28"/>
        </w:rPr>
        <w:t>научить студентов проведению практической работы, как индивидуальной, так и групповой, по предупреждению дистресса.</w:t>
      </w:r>
    </w:p>
    <w:p w:rsidR="000652EA" w:rsidRPr="008A2ACC" w:rsidRDefault="000652EA" w:rsidP="006C63D4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</w:p>
    <w:p w:rsidR="000652EA" w:rsidRDefault="000652EA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0652EA" w:rsidRPr="006C63D4" w:rsidRDefault="000652EA" w:rsidP="008A2ACC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  <w:r>
        <w:t xml:space="preserve">          </w:t>
      </w:r>
      <w:r w:rsidRPr="006C63D4">
        <w:rPr>
          <w:spacing w:val="-6"/>
          <w:sz w:val="28"/>
          <w:szCs w:val="28"/>
        </w:rPr>
        <w:t xml:space="preserve">Введение в психофизиологию. Физиология высшей нервной деятельности. Психофизиологические функции и их развитие в онтогенезе. Адаптация. Психофизиология внимания и восприятия. Психофизиология памяти. Психофизиология речи и мышления. Биоритмология. Физическая и умственная работоспособность в различные периоды развития организма. Психофизиология профессиональной деятельности. Биологическое созревание и психическое развитие. </w:t>
      </w:r>
    </w:p>
    <w:p w:rsidR="000652EA" w:rsidRPr="006C63D4" w:rsidRDefault="000652EA" w:rsidP="008A2ACC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</w:p>
    <w:p w:rsidR="000652EA" w:rsidRPr="007B3E0E" w:rsidRDefault="000652EA" w:rsidP="0032128A">
      <w:pPr>
        <w:tabs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</w:t>
      </w:r>
      <w:r w:rsidRPr="007B3E0E">
        <w:rPr>
          <w:b/>
          <w:szCs w:val="28"/>
        </w:rPr>
        <w:t xml:space="preserve">В результате освоения учебной дисциплины </w:t>
      </w:r>
      <w:r w:rsidRPr="007B3E0E">
        <w:rPr>
          <w:szCs w:val="28"/>
        </w:rPr>
        <w:t xml:space="preserve">обучающийся должен обладать следующими </w:t>
      </w:r>
      <w:r>
        <w:rPr>
          <w:szCs w:val="28"/>
        </w:rPr>
        <w:t xml:space="preserve"> </w:t>
      </w:r>
      <w:r w:rsidRPr="007B3E0E">
        <w:rPr>
          <w:szCs w:val="28"/>
        </w:rPr>
        <w:t>общепрофессиональными (ОПК) компетенциями:</w:t>
      </w:r>
    </w:p>
    <w:p w:rsidR="000652EA" w:rsidRPr="007B3E0E" w:rsidRDefault="000652EA" w:rsidP="0032128A">
      <w:pPr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szCs w:val="28"/>
        </w:rPr>
        <w:t xml:space="preserve">       </w:t>
      </w:r>
      <w:r w:rsidRPr="007B3E0E">
        <w:rPr>
          <w:szCs w:val="28"/>
        </w:rPr>
        <w:t>О</w:t>
      </w:r>
      <w:r>
        <w:rPr>
          <w:szCs w:val="28"/>
        </w:rPr>
        <w:t xml:space="preserve">ПК-1: способен </w:t>
      </w:r>
      <w:r w:rsidRPr="0032128A">
        <w:rPr>
          <w:szCs w:val="28"/>
        </w:rPr>
        <w:t>учитывать общие, специфические закономерности и индивидуальные особенности психического и психофизиологического развития, особенности регуляции поведения и деятельности человека на различных возрастных ступенях</w:t>
      </w:r>
      <w:r w:rsidRPr="007B3E0E">
        <w:rPr>
          <w:szCs w:val="28"/>
        </w:rPr>
        <w:t xml:space="preserve"> (</w:t>
      </w:r>
      <w:r w:rsidRPr="00DA44D8">
        <w:rPr>
          <w:i/>
          <w:szCs w:val="28"/>
        </w:rPr>
        <w:t>зна</w:t>
      </w:r>
      <w:r>
        <w:rPr>
          <w:i/>
          <w:szCs w:val="28"/>
        </w:rPr>
        <w:t>е</w:t>
      </w:r>
      <w:r w:rsidRPr="00DA44D8">
        <w:rPr>
          <w:i/>
          <w:szCs w:val="28"/>
        </w:rPr>
        <w:t>т</w:t>
      </w:r>
      <w:r w:rsidRPr="00DA44D8">
        <w:rPr>
          <w:szCs w:val="28"/>
        </w:rPr>
        <w:t xml:space="preserve"> базовые концепты психологии, особенности феномена личност</w:t>
      </w:r>
      <w:r>
        <w:rPr>
          <w:szCs w:val="28"/>
        </w:rPr>
        <w:t xml:space="preserve">и; </w:t>
      </w:r>
      <w:r w:rsidRPr="00DA44D8">
        <w:rPr>
          <w:i/>
          <w:szCs w:val="28"/>
        </w:rPr>
        <w:t>ум</w:t>
      </w:r>
      <w:r>
        <w:rPr>
          <w:i/>
          <w:szCs w:val="28"/>
        </w:rPr>
        <w:t>е</w:t>
      </w:r>
      <w:r w:rsidRPr="00DA44D8">
        <w:rPr>
          <w:i/>
          <w:szCs w:val="28"/>
        </w:rPr>
        <w:t>ет</w:t>
      </w:r>
      <w:r w:rsidRPr="00DA44D8">
        <w:rPr>
          <w:szCs w:val="28"/>
        </w:rPr>
        <w:t xml:space="preserve"> давать психологическую характеристику личности, ее внутреннего мира и направленности</w:t>
      </w:r>
      <w:r>
        <w:rPr>
          <w:szCs w:val="28"/>
        </w:rPr>
        <w:t xml:space="preserve">; </w:t>
      </w:r>
      <w:r>
        <w:rPr>
          <w:i/>
          <w:szCs w:val="28"/>
        </w:rPr>
        <w:t xml:space="preserve">владеет </w:t>
      </w:r>
      <w:r w:rsidRPr="00DA44D8">
        <w:rPr>
          <w:szCs w:val="28"/>
        </w:rPr>
        <w:t>методами и приемами  для осуществления психологического сопровождения в становлении профессионального самоопределения личности</w:t>
      </w:r>
      <w:r>
        <w:rPr>
          <w:szCs w:val="28"/>
        </w:rPr>
        <w:t>).</w:t>
      </w:r>
    </w:p>
    <w:p w:rsidR="000652EA" w:rsidRPr="00567B75" w:rsidRDefault="000652EA" w:rsidP="00567B75">
      <w:pPr>
        <w:pStyle w:val="Default"/>
        <w:jc w:val="both"/>
        <w:rPr>
          <w:sz w:val="28"/>
          <w:szCs w:val="28"/>
        </w:rPr>
      </w:pPr>
    </w:p>
    <w:bookmarkEnd w:id="0"/>
    <w:p w:rsidR="000652EA" w:rsidRPr="00BB4A44" w:rsidRDefault="000652EA" w:rsidP="00C850B5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0652EA" w:rsidRPr="000902CA" w:rsidRDefault="000652EA" w:rsidP="00C850B5">
      <w:pPr>
        <w:tabs>
          <w:tab w:val="left" w:pos="540"/>
        </w:tabs>
        <w:spacing w:before="0" w:line="240" w:lineRule="auto"/>
        <w:ind w:firstLine="540"/>
        <w:rPr>
          <w:iCs/>
          <w:spacing w:val="-4"/>
          <w:szCs w:val="28"/>
        </w:rPr>
      </w:pPr>
      <w:r w:rsidRPr="000902CA">
        <w:rPr>
          <w:iCs/>
          <w:szCs w:val="28"/>
        </w:rPr>
        <w:t>Дисциплина</w:t>
      </w:r>
      <w:r w:rsidRPr="000902CA">
        <w:rPr>
          <w:iCs/>
          <w:spacing w:val="-4"/>
          <w:szCs w:val="28"/>
        </w:rPr>
        <w:t xml:space="preserve"> «Психофизиология» включает лекции, лекции-дискуссии, семинары с элементами проблемности.</w:t>
      </w:r>
    </w:p>
    <w:p w:rsidR="000652EA" w:rsidRPr="000902CA" w:rsidRDefault="000652EA" w:rsidP="00C850B5">
      <w:pPr>
        <w:tabs>
          <w:tab w:val="left" w:pos="540"/>
        </w:tabs>
        <w:spacing w:before="0" w:line="240" w:lineRule="auto"/>
        <w:ind w:firstLine="540"/>
        <w:rPr>
          <w:iCs/>
          <w:szCs w:val="28"/>
        </w:rPr>
      </w:pPr>
      <w:r w:rsidRPr="000902CA">
        <w:rPr>
          <w:iCs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ролевые игры, мастер-классы, просмотр видеофильмов, разбор конкретных ситуаций. </w:t>
      </w:r>
    </w:p>
    <w:p w:rsidR="000652EA" w:rsidRPr="000902CA" w:rsidRDefault="000652EA" w:rsidP="00C850B5">
      <w:pPr>
        <w:tabs>
          <w:tab w:val="left" w:pos="540"/>
        </w:tabs>
        <w:spacing w:before="0" w:line="240" w:lineRule="auto"/>
        <w:ind w:firstLine="540"/>
        <w:rPr>
          <w:iCs/>
          <w:spacing w:val="-4"/>
          <w:szCs w:val="28"/>
        </w:rPr>
      </w:pPr>
      <w:r w:rsidRPr="000902CA">
        <w:rPr>
          <w:iCs/>
          <w:szCs w:val="28"/>
        </w:rPr>
        <w:t>С целью формирования и развития профессиональных навыков студентов п</w:t>
      </w:r>
      <w:r w:rsidRPr="000902CA">
        <w:rPr>
          <w:iCs/>
          <w:spacing w:val="-4"/>
          <w:szCs w:val="28"/>
        </w:rPr>
        <w:t>редлагается использовать проектную технологию и визуальные презентации теоретического материала.</w:t>
      </w:r>
    </w:p>
    <w:p w:rsidR="000652EA" w:rsidRPr="00573C30" w:rsidRDefault="000652EA" w:rsidP="00D86C9D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0652EA" w:rsidRPr="00DA2E23" w:rsidRDefault="000652EA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 w:rsidRPr="000902CA">
        <w:rPr>
          <w:bCs/>
          <w:szCs w:val="28"/>
        </w:rPr>
        <w:t>Е</w:t>
      </w:r>
      <w:r w:rsidRPr="000902CA">
        <w:rPr>
          <w:bCs/>
          <w:iCs/>
          <w:szCs w:val="28"/>
        </w:rPr>
        <w:t>. А. Абрамова</w:t>
      </w:r>
      <w:r w:rsidRPr="000902CA">
        <w:rPr>
          <w:bCs/>
          <w:szCs w:val="28"/>
        </w:rPr>
        <w:t>, канд. мед. наук, доцент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0652EA" w:rsidRDefault="000652EA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0652EA" w:rsidSect="00D255B7">
      <w:footerReference w:type="even" r:id="rId7"/>
      <w:footerReference w:type="default" r:id="rId8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2EA" w:rsidRDefault="000652E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0652EA" w:rsidRDefault="000652E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2EA" w:rsidRPr="008B2971" w:rsidRDefault="000652EA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0652EA" w:rsidRPr="008B2971" w:rsidRDefault="000652EA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2EA" w:rsidRDefault="000652EA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652EA" w:rsidRPr="008B2971" w:rsidRDefault="000652EA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2EA" w:rsidRDefault="000652E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0652EA" w:rsidRDefault="000652E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2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154B0"/>
    <w:rsid w:val="00016AD9"/>
    <w:rsid w:val="00022F10"/>
    <w:rsid w:val="00027E89"/>
    <w:rsid w:val="00050983"/>
    <w:rsid w:val="00062C3D"/>
    <w:rsid w:val="000652EA"/>
    <w:rsid w:val="000902CA"/>
    <w:rsid w:val="00091AEB"/>
    <w:rsid w:val="000D1175"/>
    <w:rsid w:val="000E385A"/>
    <w:rsid w:val="000E7197"/>
    <w:rsid w:val="000F3BFF"/>
    <w:rsid w:val="00106198"/>
    <w:rsid w:val="00151834"/>
    <w:rsid w:val="00153ED1"/>
    <w:rsid w:val="00166B42"/>
    <w:rsid w:val="001719FD"/>
    <w:rsid w:val="001E1381"/>
    <w:rsid w:val="00201E77"/>
    <w:rsid w:val="00202D17"/>
    <w:rsid w:val="00205C09"/>
    <w:rsid w:val="002304D7"/>
    <w:rsid w:val="00293698"/>
    <w:rsid w:val="002938C9"/>
    <w:rsid w:val="002A3901"/>
    <w:rsid w:val="002A3B4F"/>
    <w:rsid w:val="002A74A3"/>
    <w:rsid w:val="00316456"/>
    <w:rsid w:val="0032128A"/>
    <w:rsid w:val="0034449D"/>
    <w:rsid w:val="00361F3C"/>
    <w:rsid w:val="003803C0"/>
    <w:rsid w:val="003B4FDA"/>
    <w:rsid w:val="003B6F45"/>
    <w:rsid w:val="003C5DA6"/>
    <w:rsid w:val="003C72C0"/>
    <w:rsid w:val="00403E5E"/>
    <w:rsid w:val="00406D58"/>
    <w:rsid w:val="004123E8"/>
    <w:rsid w:val="004139A8"/>
    <w:rsid w:val="00466CDB"/>
    <w:rsid w:val="00490C58"/>
    <w:rsid w:val="00492064"/>
    <w:rsid w:val="004947A8"/>
    <w:rsid w:val="004A4D9B"/>
    <w:rsid w:val="004B39EE"/>
    <w:rsid w:val="004C2556"/>
    <w:rsid w:val="004C6A96"/>
    <w:rsid w:val="004E7211"/>
    <w:rsid w:val="004F58E5"/>
    <w:rsid w:val="00555E68"/>
    <w:rsid w:val="00561569"/>
    <w:rsid w:val="00561DF9"/>
    <w:rsid w:val="00567B75"/>
    <w:rsid w:val="00573C30"/>
    <w:rsid w:val="005B18A9"/>
    <w:rsid w:val="005B7189"/>
    <w:rsid w:val="005E0805"/>
    <w:rsid w:val="006448AA"/>
    <w:rsid w:val="0065745C"/>
    <w:rsid w:val="006A19ED"/>
    <w:rsid w:val="006C0377"/>
    <w:rsid w:val="006C4574"/>
    <w:rsid w:val="006C63D4"/>
    <w:rsid w:val="006F699F"/>
    <w:rsid w:val="00720483"/>
    <w:rsid w:val="00721E04"/>
    <w:rsid w:val="00751011"/>
    <w:rsid w:val="00776B63"/>
    <w:rsid w:val="0078418F"/>
    <w:rsid w:val="007B3E0E"/>
    <w:rsid w:val="007B57A7"/>
    <w:rsid w:val="007E6E32"/>
    <w:rsid w:val="007E768C"/>
    <w:rsid w:val="008130CB"/>
    <w:rsid w:val="00833075"/>
    <w:rsid w:val="00857A3E"/>
    <w:rsid w:val="00866BDE"/>
    <w:rsid w:val="00877793"/>
    <w:rsid w:val="008A2ACC"/>
    <w:rsid w:val="008A3D7F"/>
    <w:rsid w:val="008B2971"/>
    <w:rsid w:val="008B61CD"/>
    <w:rsid w:val="008D04C3"/>
    <w:rsid w:val="008F191B"/>
    <w:rsid w:val="00936CC0"/>
    <w:rsid w:val="009463B2"/>
    <w:rsid w:val="009503A6"/>
    <w:rsid w:val="00953098"/>
    <w:rsid w:val="009A1C61"/>
    <w:rsid w:val="009A6F08"/>
    <w:rsid w:val="009F118E"/>
    <w:rsid w:val="00A177F9"/>
    <w:rsid w:val="00A22DEE"/>
    <w:rsid w:val="00A3441C"/>
    <w:rsid w:val="00A60A27"/>
    <w:rsid w:val="00A62608"/>
    <w:rsid w:val="00A710CA"/>
    <w:rsid w:val="00A8717A"/>
    <w:rsid w:val="00AC73A1"/>
    <w:rsid w:val="00AC747D"/>
    <w:rsid w:val="00AD2A0A"/>
    <w:rsid w:val="00AD645C"/>
    <w:rsid w:val="00B11DBE"/>
    <w:rsid w:val="00B57E0A"/>
    <w:rsid w:val="00B64651"/>
    <w:rsid w:val="00B750D3"/>
    <w:rsid w:val="00B96825"/>
    <w:rsid w:val="00BB14C6"/>
    <w:rsid w:val="00BB4A44"/>
    <w:rsid w:val="00BE5EC1"/>
    <w:rsid w:val="00BF2CA3"/>
    <w:rsid w:val="00C1447C"/>
    <w:rsid w:val="00C174DD"/>
    <w:rsid w:val="00C26B88"/>
    <w:rsid w:val="00C33247"/>
    <w:rsid w:val="00C373BC"/>
    <w:rsid w:val="00C7386E"/>
    <w:rsid w:val="00C850B5"/>
    <w:rsid w:val="00CB4A3F"/>
    <w:rsid w:val="00CB708B"/>
    <w:rsid w:val="00D255B7"/>
    <w:rsid w:val="00D35296"/>
    <w:rsid w:val="00D56E7C"/>
    <w:rsid w:val="00D86C9D"/>
    <w:rsid w:val="00D87A18"/>
    <w:rsid w:val="00D957FC"/>
    <w:rsid w:val="00DA2E23"/>
    <w:rsid w:val="00DA44D8"/>
    <w:rsid w:val="00DB2E82"/>
    <w:rsid w:val="00DB5338"/>
    <w:rsid w:val="00E24CA6"/>
    <w:rsid w:val="00E4038B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65840"/>
    <w:rsid w:val="00F860C7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D645C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D645C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D04C3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128A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156</TotalTime>
  <Pages>2</Pages>
  <Words>551</Words>
  <Characters>3144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30</cp:revision>
  <dcterms:created xsi:type="dcterms:W3CDTF">2014-05-10T07:45:00Z</dcterms:created>
  <dcterms:modified xsi:type="dcterms:W3CDTF">2016-11-23T03:51:00Z</dcterms:modified>
</cp:coreProperties>
</file>