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FBA" w:rsidRPr="00BA4541" w:rsidRDefault="00DD1FBA" w:rsidP="00B66A3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DD1FBA" w:rsidRPr="00BA4541" w:rsidRDefault="00DD1FBA" w:rsidP="00B66A3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D1FBA" w:rsidRDefault="00DD1FBA" w:rsidP="00B66A30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2E6543">
        <w:rPr>
          <w:rFonts w:ascii="Times New Roman" w:hAnsi="Times New Roman"/>
          <w:sz w:val="28"/>
          <w:szCs w:val="28"/>
        </w:rPr>
        <w:t xml:space="preserve"> </w:t>
      </w:r>
      <w:r w:rsidRPr="00D643C5">
        <w:rPr>
          <w:rFonts w:ascii="Times New Roman" w:hAnsi="Times New Roman"/>
          <w:sz w:val="28"/>
          <w:szCs w:val="28"/>
        </w:rPr>
        <w:t>Б</w:t>
      </w:r>
      <w:r w:rsidRPr="00C57AE4">
        <w:rPr>
          <w:rFonts w:ascii="Times New Roman" w:hAnsi="Times New Roman"/>
          <w:sz w:val="28"/>
          <w:szCs w:val="28"/>
        </w:rPr>
        <w:t>1</w:t>
      </w:r>
      <w:r w:rsidRPr="00D643C5">
        <w:rPr>
          <w:rFonts w:ascii="Times New Roman" w:hAnsi="Times New Roman"/>
          <w:sz w:val="28"/>
          <w:szCs w:val="28"/>
        </w:rPr>
        <w:t>.В.ОД.1</w:t>
      </w:r>
      <w:r>
        <w:rPr>
          <w:rFonts w:ascii="Times New Roman" w:hAnsi="Times New Roman"/>
          <w:sz w:val="28"/>
          <w:szCs w:val="28"/>
        </w:rPr>
        <w:t xml:space="preserve">4 </w:t>
      </w:r>
      <w:r w:rsidRPr="00D643C5">
        <w:rPr>
          <w:rFonts w:ascii="Times New Roman" w:hAnsi="Times New Roman"/>
          <w:sz w:val="28"/>
          <w:szCs w:val="28"/>
        </w:rPr>
        <w:t>Конфликтология</w:t>
      </w:r>
    </w:p>
    <w:p w:rsidR="00DD1FBA" w:rsidRPr="000E385A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:rsidR="00DD1FBA" w:rsidRPr="00953098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5</w:t>
      </w:r>
    </w:p>
    <w:p w:rsidR="00DD1FBA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1</w:t>
      </w:r>
      <w:r w:rsidRPr="00BA4541">
        <w:rPr>
          <w:rFonts w:ascii="Times New Roman" w:hAnsi="Times New Roman"/>
          <w:sz w:val="28"/>
          <w:szCs w:val="28"/>
        </w:rPr>
        <w:t>4</w:t>
      </w:r>
      <w:r w:rsidRPr="00DB6F11">
        <w:rPr>
          <w:rFonts w:ascii="Times New Roman" w:hAnsi="Times New Roman"/>
          <w:sz w:val="28"/>
          <w:szCs w:val="28"/>
        </w:rPr>
        <w:t>4</w:t>
      </w:r>
    </w:p>
    <w:p w:rsidR="00DD1FBA" w:rsidRPr="000E385A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DB6F11">
        <w:rPr>
          <w:rFonts w:ascii="Times New Roman" w:hAnsi="Times New Roman"/>
          <w:sz w:val="28"/>
          <w:szCs w:val="28"/>
        </w:rPr>
        <w:t>4</w:t>
      </w:r>
    </w:p>
    <w:p w:rsidR="00DD1FBA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  экзамен</w:t>
      </w:r>
    </w:p>
    <w:p w:rsidR="00DD1FBA" w:rsidRPr="00434ED1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DD1FBA" w:rsidRPr="00896788" w:rsidRDefault="00DD1FBA" w:rsidP="002B076A">
      <w:pPr>
        <w:pStyle w:val="Heading1"/>
        <w:ind w:firstLine="720"/>
        <w:jc w:val="both"/>
        <w:rPr>
          <w:i/>
          <w:sz w:val="28"/>
          <w:szCs w:val="28"/>
        </w:rPr>
      </w:pPr>
      <w:r w:rsidRPr="00896788">
        <w:rPr>
          <w:b/>
          <w:sz w:val="28"/>
          <w:szCs w:val="28"/>
        </w:rPr>
        <w:t xml:space="preserve">Место дисциплины в структуре ООП: </w:t>
      </w:r>
    </w:p>
    <w:p w:rsidR="00DD1FBA" w:rsidRPr="00434ED1" w:rsidRDefault="00DD1FBA" w:rsidP="00434ED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Обязательная д</w:t>
      </w:r>
      <w:r w:rsidRPr="00434ED1">
        <w:rPr>
          <w:rFonts w:ascii="Times New Roman" w:hAnsi="Times New Roman"/>
          <w:sz w:val="28"/>
          <w:szCs w:val="28"/>
        </w:rPr>
        <w:t>исциплина «Конфликтология» относится к вариативной части учебного плана подготовки бакалавр</w:t>
      </w:r>
      <w:r>
        <w:rPr>
          <w:rFonts w:ascii="Times New Roman" w:hAnsi="Times New Roman"/>
          <w:sz w:val="28"/>
          <w:szCs w:val="28"/>
        </w:rPr>
        <w:t>ов</w:t>
      </w:r>
      <w:r w:rsidRPr="00434ED1">
        <w:rPr>
          <w:rFonts w:ascii="Times New Roman" w:hAnsi="Times New Roman"/>
          <w:sz w:val="28"/>
          <w:szCs w:val="28"/>
        </w:rPr>
        <w:t xml:space="preserve"> по направлению </w:t>
      </w:r>
      <w:r>
        <w:rPr>
          <w:rFonts w:ascii="Times New Roman" w:hAnsi="Times New Roman"/>
          <w:sz w:val="28"/>
          <w:szCs w:val="28"/>
        </w:rPr>
        <w:t>44.03.02</w:t>
      </w:r>
      <w:r w:rsidRPr="00434ED1">
        <w:rPr>
          <w:rFonts w:ascii="Times New Roman" w:hAnsi="Times New Roman"/>
          <w:sz w:val="28"/>
          <w:szCs w:val="28"/>
        </w:rPr>
        <w:t xml:space="preserve"> </w:t>
      </w:r>
      <w:r w:rsidRPr="00434ED1">
        <w:rPr>
          <w:rFonts w:ascii="Times New Roman" w:hAnsi="Times New Roman"/>
          <w:i/>
          <w:sz w:val="28"/>
          <w:szCs w:val="28"/>
        </w:rPr>
        <w:t>Психолого-педагогическое образование</w:t>
      </w:r>
      <w:r w:rsidRPr="00434ED1">
        <w:rPr>
          <w:rFonts w:ascii="Times New Roman" w:hAnsi="Times New Roman"/>
          <w:sz w:val="28"/>
          <w:szCs w:val="28"/>
        </w:rPr>
        <w:t>.</w:t>
      </w:r>
    </w:p>
    <w:p w:rsidR="00DD1FBA" w:rsidRPr="00434ED1" w:rsidRDefault="00DD1FBA" w:rsidP="00434ED1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434ED1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дисциплин:</w:t>
      </w:r>
      <w:r w:rsidRPr="00434ED1">
        <w:rPr>
          <w:rFonts w:ascii="Times New Roman" w:hAnsi="Times New Roman"/>
          <w:spacing w:val="-4"/>
          <w:sz w:val="28"/>
          <w:szCs w:val="28"/>
        </w:rPr>
        <w:t xml:space="preserve"> «Психология развития», «</w:t>
      </w:r>
      <w:r w:rsidRPr="00434ED1">
        <w:rPr>
          <w:rFonts w:ascii="Times New Roman" w:hAnsi="Times New Roman"/>
          <w:iCs/>
          <w:sz w:val="28"/>
          <w:szCs w:val="28"/>
        </w:rPr>
        <w:t>Социальная психология</w:t>
      </w:r>
      <w:r w:rsidRPr="00434ED1">
        <w:rPr>
          <w:rFonts w:ascii="Times New Roman" w:hAnsi="Times New Roman"/>
          <w:spacing w:val="-4"/>
          <w:sz w:val="28"/>
          <w:szCs w:val="28"/>
        </w:rPr>
        <w:t>», «</w:t>
      </w:r>
      <w:r w:rsidRPr="00434ED1">
        <w:rPr>
          <w:rFonts w:ascii="Times New Roman" w:hAnsi="Times New Roman"/>
          <w:color w:val="000000"/>
          <w:sz w:val="28"/>
          <w:szCs w:val="28"/>
        </w:rPr>
        <w:t>Социальная психология групп</w:t>
      </w:r>
      <w:r w:rsidRPr="00434ED1">
        <w:rPr>
          <w:rFonts w:ascii="Times New Roman" w:hAnsi="Times New Roman"/>
          <w:spacing w:val="-4"/>
          <w:sz w:val="28"/>
          <w:szCs w:val="28"/>
        </w:rPr>
        <w:t>», «</w:t>
      </w:r>
      <w:r w:rsidRPr="00434ED1">
        <w:rPr>
          <w:rFonts w:ascii="Times New Roman" w:hAnsi="Times New Roman"/>
          <w:sz w:val="28"/>
          <w:szCs w:val="28"/>
        </w:rPr>
        <w:t>Социальная педагогика</w:t>
      </w:r>
      <w:r w:rsidRPr="00434ED1">
        <w:rPr>
          <w:rFonts w:ascii="Times New Roman" w:hAnsi="Times New Roman"/>
          <w:spacing w:val="-4"/>
          <w:sz w:val="28"/>
          <w:szCs w:val="28"/>
        </w:rPr>
        <w:t>», «Социализация личности», «Девиантология».</w:t>
      </w:r>
    </w:p>
    <w:p w:rsidR="00DD1FBA" w:rsidRPr="00434ED1" w:rsidRDefault="00DD1FBA" w:rsidP="00434ED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34ED1">
        <w:rPr>
          <w:rFonts w:ascii="Times New Roman" w:hAnsi="Times New Roman"/>
          <w:sz w:val="28"/>
          <w:szCs w:val="28"/>
        </w:rPr>
        <w:t>Освоение дисциплины необходимо при изучении следующих дисциплин: «Социально-педагогические технологии», «Психологическая педагогика», «Профессиональная этика в психолого-педагогической деятельности»</w:t>
      </w:r>
      <w:r w:rsidRPr="00434ED1">
        <w:rPr>
          <w:rFonts w:ascii="Times New Roman" w:hAnsi="Times New Roman"/>
          <w:spacing w:val="-4"/>
          <w:sz w:val="28"/>
          <w:szCs w:val="28"/>
        </w:rPr>
        <w:t>.</w:t>
      </w:r>
    </w:p>
    <w:p w:rsidR="00DD1FBA" w:rsidRPr="00434ED1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DD1FBA" w:rsidRDefault="00DD1FBA" w:rsidP="00434ED1">
      <w:pPr>
        <w:pStyle w:val="BodyText"/>
        <w:tabs>
          <w:tab w:val="left" w:pos="567"/>
        </w:tabs>
        <w:ind w:firstLine="720"/>
        <w:jc w:val="both"/>
      </w:pPr>
      <w:r w:rsidRPr="00F757A9">
        <w:t xml:space="preserve">Цель </w:t>
      </w:r>
      <w:r>
        <w:t xml:space="preserve">и задачи освоения </w:t>
      </w:r>
      <w:r w:rsidRPr="00F757A9">
        <w:t>дисциплины:</w:t>
      </w:r>
      <w:r w:rsidRPr="00953098">
        <w:t xml:space="preserve"> </w:t>
      </w:r>
    </w:p>
    <w:p w:rsidR="00DD1FBA" w:rsidRPr="00434ED1" w:rsidRDefault="00DD1FBA" w:rsidP="00434ED1">
      <w:pPr>
        <w:pStyle w:val="BodyText"/>
        <w:tabs>
          <w:tab w:val="left" w:pos="567"/>
        </w:tabs>
        <w:ind w:firstLine="720"/>
        <w:jc w:val="both"/>
        <w:rPr>
          <w:b w:val="0"/>
          <w:szCs w:val="28"/>
        </w:rPr>
      </w:pPr>
      <w:r w:rsidRPr="00434ED1">
        <w:rPr>
          <w:b w:val="0"/>
          <w:szCs w:val="28"/>
        </w:rPr>
        <w:t>Целью изучения дисциплины «Конфликтология» является формирование системы понятий о конфликте как о естественном социально-психологическом явлении, а также развитие у обучаемых навыков и умений решения конкретных задач по управлению конфликтами в сфере образования и использованию развивающего потенциала конфликта для личного самосовершенствования и развития (группы) организации.</w:t>
      </w:r>
    </w:p>
    <w:p w:rsidR="00DD1FBA" w:rsidRPr="00D643C5" w:rsidRDefault="00DD1FBA" w:rsidP="002B076A">
      <w:pPr>
        <w:autoSpaceDE w:val="0"/>
        <w:autoSpaceDN w:val="0"/>
        <w:spacing w:after="0" w:line="240" w:lineRule="auto"/>
        <w:ind w:right="45" w:firstLine="720"/>
        <w:jc w:val="both"/>
        <w:rPr>
          <w:rFonts w:ascii="Times New Roman" w:hAnsi="Times New Roman"/>
          <w:sz w:val="28"/>
          <w:szCs w:val="28"/>
        </w:rPr>
      </w:pPr>
      <w:r w:rsidRPr="00D643C5">
        <w:rPr>
          <w:rFonts w:ascii="Times New Roman" w:hAnsi="Times New Roman"/>
          <w:sz w:val="28"/>
          <w:szCs w:val="28"/>
        </w:rPr>
        <w:t>Задачи</w:t>
      </w:r>
      <w:r>
        <w:rPr>
          <w:rFonts w:ascii="Times New Roman" w:hAnsi="Times New Roman"/>
          <w:sz w:val="28"/>
          <w:szCs w:val="28"/>
        </w:rPr>
        <w:t xml:space="preserve"> дисциплины</w:t>
      </w:r>
      <w:r w:rsidRPr="00D643C5">
        <w:rPr>
          <w:rFonts w:ascii="Times New Roman" w:hAnsi="Times New Roman"/>
          <w:sz w:val="28"/>
          <w:szCs w:val="28"/>
        </w:rPr>
        <w:t xml:space="preserve">: 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434ED1">
        <w:rPr>
          <w:rFonts w:ascii="Times New Roman" w:hAnsi="Times New Roman" w:cs="Times New Roman"/>
          <w:i/>
          <w:sz w:val="28"/>
          <w:szCs w:val="28"/>
        </w:rPr>
        <w:t>в области психолого-педагогического сопровождения дошкольного, общего, дополнительного и профессионального образования</w:t>
      </w:r>
      <w:r w:rsidRPr="00434ED1">
        <w:rPr>
          <w:rFonts w:ascii="Times New Roman" w:hAnsi="Times New Roman" w:cs="Times New Roman"/>
          <w:sz w:val="28"/>
          <w:szCs w:val="28"/>
        </w:rPr>
        <w:t>: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D1">
        <w:rPr>
          <w:rFonts w:ascii="Times New Roman" w:hAnsi="Times New Roman" w:cs="Times New Roman"/>
          <w:sz w:val="28"/>
          <w:szCs w:val="28"/>
        </w:rPr>
        <w:t>проведение психологического (диагностического) обследования детей с использованием стандартизированного инструментария, включая первичную обработку результатов;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D1">
        <w:rPr>
          <w:rFonts w:ascii="Times New Roman" w:hAnsi="Times New Roman" w:cs="Times New Roman"/>
          <w:sz w:val="28"/>
          <w:szCs w:val="28"/>
        </w:rPr>
        <w:t>работа с педагогами с целью организации эффективного учебного взаимодействия детей и их общения в образовательных учреждениях и в семье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434ED1">
        <w:rPr>
          <w:rFonts w:ascii="Times New Roman" w:hAnsi="Times New Roman" w:cs="Times New Roman"/>
          <w:sz w:val="28"/>
          <w:szCs w:val="28"/>
        </w:rPr>
        <w:t xml:space="preserve"> </w:t>
      </w:r>
      <w:r w:rsidRPr="00434ED1">
        <w:rPr>
          <w:rFonts w:ascii="Times New Roman" w:hAnsi="Times New Roman" w:cs="Times New Roman"/>
          <w:i/>
          <w:sz w:val="28"/>
          <w:szCs w:val="28"/>
        </w:rPr>
        <w:t>в области психолого-педагогического сопровождения детей с ограниченными возможностями здоровья (ОВЗ) в специальном и инклюзивном образовании</w:t>
      </w:r>
      <w:r w:rsidRPr="00434ED1">
        <w:rPr>
          <w:rFonts w:ascii="Times New Roman" w:hAnsi="Times New Roman" w:cs="Times New Roman"/>
          <w:sz w:val="28"/>
          <w:szCs w:val="28"/>
        </w:rPr>
        <w:t>: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D1">
        <w:rPr>
          <w:rFonts w:ascii="Times New Roman" w:hAnsi="Times New Roman" w:cs="Times New Roman"/>
          <w:sz w:val="28"/>
          <w:szCs w:val="28"/>
        </w:rPr>
        <w:t>работа с педагогами и родителями с целью организации эффективных учебных взаимодействий детей с ОВЗ и их общения в образовательных учреждениях и в семье;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D1">
        <w:rPr>
          <w:rFonts w:ascii="Times New Roman" w:hAnsi="Times New Roman" w:cs="Times New Roman"/>
          <w:sz w:val="28"/>
          <w:szCs w:val="28"/>
        </w:rPr>
        <w:t>создание благоприятной и психологически комфортной социальной среды с привлечением родителей и членов семьи здоровых детей и детей с ОВЗ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434ED1">
        <w:rPr>
          <w:rFonts w:ascii="Times New Roman" w:hAnsi="Times New Roman" w:cs="Times New Roman"/>
          <w:sz w:val="28"/>
          <w:szCs w:val="28"/>
        </w:rPr>
        <w:t xml:space="preserve"> </w:t>
      </w:r>
      <w:r w:rsidRPr="00434ED1">
        <w:rPr>
          <w:rFonts w:ascii="Times New Roman" w:hAnsi="Times New Roman" w:cs="Times New Roman"/>
          <w:i/>
          <w:sz w:val="28"/>
          <w:szCs w:val="28"/>
        </w:rPr>
        <w:t>в области социально-педагогической деятельности</w:t>
      </w:r>
      <w:r w:rsidRPr="00434ED1">
        <w:rPr>
          <w:rFonts w:ascii="Times New Roman" w:hAnsi="Times New Roman" w:cs="Times New Roman"/>
          <w:sz w:val="28"/>
          <w:szCs w:val="28"/>
        </w:rPr>
        <w:t>: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D1">
        <w:rPr>
          <w:rFonts w:ascii="Times New Roman" w:hAnsi="Times New Roman" w:cs="Times New Roman"/>
          <w:sz w:val="28"/>
          <w:szCs w:val="28"/>
        </w:rPr>
        <w:t>выявление потребностей, проблем, конфликтных ситуаций и отклонений в поведении обучающихся, выявление и развитие их интересов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434ED1">
        <w:rPr>
          <w:rFonts w:ascii="Times New Roman" w:hAnsi="Times New Roman" w:cs="Times New Roman"/>
          <w:sz w:val="28"/>
          <w:szCs w:val="28"/>
        </w:rPr>
        <w:t xml:space="preserve"> </w:t>
      </w:r>
      <w:r w:rsidRPr="00434ED1">
        <w:rPr>
          <w:rFonts w:ascii="Times New Roman" w:hAnsi="Times New Roman" w:cs="Times New Roman"/>
          <w:i/>
          <w:sz w:val="28"/>
          <w:szCs w:val="28"/>
        </w:rPr>
        <w:t>в области педагогической деятельности в дошкольном образовании</w:t>
      </w:r>
      <w:r w:rsidRPr="00434ED1">
        <w:rPr>
          <w:rFonts w:ascii="Times New Roman" w:hAnsi="Times New Roman" w:cs="Times New Roman"/>
          <w:sz w:val="28"/>
          <w:szCs w:val="28"/>
        </w:rPr>
        <w:t>: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D1">
        <w:rPr>
          <w:rFonts w:ascii="Times New Roman" w:hAnsi="Times New Roman" w:cs="Times New Roman"/>
          <w:sz w:val="28"/>
          <w:szCs w:val="28"/>
        </w:rPr>
        <w:t>создание оптимальных условий адаптации детей к дошкольным образовательным учреждениям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Pr="00434ED1">
        <w:rPr>
          <w:rFonts w:ascii="Times New Roman" w:hAnsi="Times New Roman" w:cs="Times New Roman"/>
          <w:sz w:val="28"/>
          <w:szCs w:val="28"/>
        </w:rPr>
        <w:t xml:space="preserve"> </w:t>
      </w:r>
      <w:r w:rsidRPr="00434ED1">
        <w:rPr>
          <w:rFonts w:ascii="Times New Roman" w:hAnsi="Times New Roman" w:cs="Times New Roman"/>
          <w:i/>
          <w:sz w:val="28"/>
          <w:szCs w:val="28"/>
        </w:rPr>
        <w:t>в области педагогической деятельности на начальной ступени общего образования</w:t>
      </w:r>
      <w:r w:rsidRPr="00434ED1">
        <w:rPr>
          <w:rFonts w:ascii="Times New Roman" w:hAnsi="Times New Roman" w:cs="Times New Roman"/>
          <w:sz w:val="28"/>
          <w:szCs w:val="28"/>
        </w:rPr>
        <w:t>: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D1">
        <w:rPr>
          <w:rFonts w:ascii="Times New Roman" w:hAnsi="Times New Roman" w:cs="Times New Roman"/>
          <w:sz w:val="28"/>
          <w:szCs w:val="28"/>
        </w:rPr>
        <w:t>создание оптимальных условий для адаптации обучающихся к начальному периоду учебной деятельности;</w:t>
      </w:r>
    </w:p>
    <w:p w:rsidR="00DD1FBA" w:rsidRPr="00434ED1" w:rsidRDefault="00DD1FBA" w:rsidP="00434ED1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4ED1">
        <w:rPr>
          <w:rFonts w:ascii="Times New Roman" w:hAnsi="Times New Roman" w:cs="Times New Roman"/>
          <w:sz w:val="28"/>
          <w:szCs w:val="28"/>
        </w:rPr>
        <w:t>интеллектуальное, личностное и нравственное развитие обучающихся в процессе формирования учебной деятельности.</w:t>
      </w:r>
    </w:p>
    <w:p w:rsidR="00DD1FBA" w:rsidRPr="00516514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sz w:val="16"/>
          <w:szCs w:val="16"/>
        </w:rPr>
      </w:pPr>
    </w:p>
    <w:p w:rsidR="00DD1FBA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DD1FBA" w:rsidRPr="00D643C5" w:rsidRDefault="00DD1FBA" w:rsidP="002B00C8">
      <w:pPr>
        <w:pStyle w:val="List"/>
        <w:ind w:left="0" w:firstLine="0"/>
        <w:jc w:val="both"/>
        <w:rPr>
          <w:sz w:val="28"/>
          <w:szCs w:val="28"/>
        </w:rPr>
      </w:pPr>
      <w:r w:rsidRPr="00D643C5">
        <w:rPr>
          <w:sz w:val="28"/>
          <w:szCs w:val="28"/>
        </w:rPr>
        <w:t xml:space="preserve">          Введение в конфликтологию. Теории конфликта. Философские основания анализа конфликта. Социологические концепции конфликта. Психологические концепции Социально-психологические концепции. Теоретические проблемы конфликтологии.</w:t>
      </w:r>
    </w:p>
    <w:p w:rsidR="00DD1FBA" w:rsidRPr="00D643C5" w:rsidRDefault="00DD1FBA" w:rsidP="002B00C8">
      <w:pPr>
        <w:pStyle w:val="PlainText"/>
        <w:tabs>
          <w:tab w:val="left" w:pos="840"/>
        </w:tabs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D643C5">
        <w:rPr>
          <w:rFonts w:ascii="Times New Roman" w:hAnsi="Times New Roman" w:cs="Times New Roman"/>
          <w:sz w:val="28"/>
          <w:szCs w:val="28"/>
        </w:rPr>
        <w:t>Классификации, функции, структура конфликта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  <w:r w:rsidRPr="00516514">
        <w:rPr>
          <w:rFonts w:ascii="Times New Roman" w:hAnsi="Times New Roman" w:cs="Times New Roman"/>
          <w:sz w:val="28"/>
          <w:szCs w:val="28"/>
        </w:rPr>
        <w:t>Инцидент. Этапы превращения конфликтной ситуации в конфликт. Образы конфликтной ситуации: пространственно-временные, условия протекания конфликта.</w:t>
      </w:r>
      <w:r w:rsidRPr="00516514"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</w:p>
    <w:p w:rsidR="00DD1FBA" w:rsidRPr="00516514" w:rsidRDefault="00DD1FBA" w:rsidP="002B00C8">
      <w:pPr>
        <w:pStyle w:val="PlainText"/>
        <w:tabs>
          <w:tab w:val="left" w:pos="840"/>
        </w:tabs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 xml:space="preserve">         </w:t>
      </w:r>
      <w:r w:rsidRPr="00D643C5">
        <w:rPr>
          <w:rFonts w:ascii="Times New Roman" w:hAnsi="Times New Roman" w:cs="Times New Roman"/>
          <w:sz w:val="28"/>
          <w:szCs w:val="28"/>
        </w:rPr>
        <w:t>Динамика конфликта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  <w:r w:rsidRPr="00516514">
        <w:rPr>
          <w:rFonts w:ascii="Times New Roman" w:hAnsi="Times New Roman" w:cs="Times New Roman"/>
          <w:sz w:val="28"/>
          <w:szCs w:val="28"/>
        </w:rPr>
        <w:t>Разрешение и завершение конфликта. Обострение, эскалация.</w:t>
      </w:r>
      <w:r w:rsidRPr="00516514">
        <w:rPr>
          <w:rFonts w:ascii="Times New Roman" w:eastAsia="MS Mincho" w:hAnsi="Times New Roman" w:cs="Times New Roman"/>
          <w:bCs/>
          <w:sz w:val="28"/>
          <w:szCs w:val="28"/>
        </w:rPr>
        <w:t xml:space="preserve"> </w:t>
      </w:r>
    </w:p>
    <w:p w:rsidR="00DD1FBA" w:rsidRPr="00D643C5" w:rsidRDefault="00DD1FBA" w:rsidP="002B00C8">
      <w:pPr>
        <w:pStyle w:val="List"/>
        <w:ind w:left="0" w:firstLine="0"/>
        <w:jc w:val="both"/>
        <w:rPr>
          <w:rFonts w:eastAsia="MS Mincho"/>
          <w:bCs/>
          <w:sz w:val="28"/>
          <w:szCs w:val="28"/>
        </w:rPr>
      </w:pPr>
      <w:r w:rsidRPr="00D643C5">
        <w:rPr>
          <w:sz w:val="28"/>
          <w:szCs w:val="28"/>
          <w:lang w:eastAsia="en-US"/>
        </w:rPr>
        <w:t xml:space="preserve">         </w:t>
      </w:r>
      <w:r w:rsidRPr="00D643C5">
        <w:rPr>
          <w:sz w:val="28"/>
          <w:szCs w:val="28"/>
        </w:rPr>
        <w:t>Внутриличностный конфликт. Последствия и механизмы разрешения внутриличностных конфликтов.Техники саморегуляции,  снятия внутреннего напряжения и  повышения стрессоустойчивости.</w:t>
      </w:r>
      <w:r w:rsidRPr="00D643C5">
        <w:rPr>
          <w:rFonts w:eastAsia="MS Mincho"/>
          <w:bCs/>
          <w:sz w:val="28"/>
          <w:szCs w:val="28"/>
        </w:rPr>
        <w:t xml:space="preserve"> </w:t>
      </w:r>
    </w:p>
    <w:p w:rsidR="00DD1FBA" w:rsidRPr="002B00C8" w:rsidRDefault="00DD1FBA" w:rsidP="002B00C8">
      <w:pPr>
        <w:pStyle w:val="List"/>
        <w:tabs>
          <w:tab w:val="left" w:pos="840"/>
        </w:tabs>
        <w:ind w:left="0" w:firstLine="0"/>
        <w:jc w:val="both"/>
        <w:rPr>
          <w:rFonts w:eastAsia="MS Mincho"/>
          <w:bCs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D643C5">
        <w:rPr>
          <w:sz w:val="28"/>
          <w:szCs w:val="28"/>
        </w:rPr>
        <w:t>Межличностный конфликт</w:t>
      </w:r>
      <w:r>
        <w:rPr>
          <w:sz w:val="28"/>
          <w:szCs w:val="28"/>
        </w:rPr>
        <w:t>.</w:t>
      </w:r>
      <w:r>
        <w:rPr>
          <w:rFonts w:eastAsia="MS Mincho"/>
          <w:bCs/>
          <w:sz w:val="28"/>
          <w:szCs w:val="28"/>
        </w:rPr>
        <w:t xml:space="preserve"> </w:t>
      </w:r>
      <w:r w:rsidRPr="00516514">
        <w:rPr>
          <w:sz w:val="28"/>
          <w:szCs w:val="28"/>
        </w:rPr>
        <w:t>Причины, формы проявления, разрешение межличностного конфликта. Механизм превращения внутриличностного конфликта в  межличностный. Стратегии поведения в конфликте (по К. Томасу). Типы конфликтных личностей (по С.М. Емельянову). Общение с конфликтными личностями.</w:t>
      </w:r>
      <w:r w:rsidRPr="00516514">
        <w:rPr>
          <w:rFonts w:eastAsia="MS Mincho"/>
          <w:bCs/>
          <w:sz w:val="28"/>
          <w:szCs w:val="28"/>
        </w:rPr>
        <w:t xml:space="preserve"> </w:t>
      </w:r>
    </w:p>
    <w:p w:rsidR="00DD1FBA" w:rsidRPr="00516514" w:rsidRDefault="00DD1FBA" w:rsidP="002B00C8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2B00C8">
        <w:rPr>
          <w:rFonts w:ascii="Times New Roman" w:hAnsi="Times New Roman"/>
          <w:sz w:val="28"/>
          <w:szCs w:val="28"/>
        </w:rPr>
        <w:t>Внутригрупповой и межгрупповой конфликт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16514">
        <w:rPr>
          <w:rFonts w:ascii="Times New Roman" w:hAnsi="Times New Roman"/>
          <w:sz w:val="28"/>
          <w:szCs w:val="28"/>
        </w:rPr>
        <w:t xml:space="preserve">Особенности внутригрупповых и межгрупповых конфликтов, их виды и причины. Формы проявления межгрупповых конфликтов. Поведение людей в межгрупповых конфликтах. Управление течением межгрупповых конфликтов. Разрешение межгрупповых конфликтов. </w:t>
      </w:r>
    </w:p>
    <w:p w:rsidR="00DD1FBA" w:rsidRPr="002B00C8" w:rsidRDefault="00DD1FBA" w:rsidP="002B00C8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B00C8">
        <w:rPr>
          <w:rFonts w:ascii="Times New Roman" w:hAnsi="Times New Roman"/>
          <w:sz w:val="28"/>
          <w:szCs w:val="28"/>
        </w:rPr>
        <w:t xml:space="preserve">         Конфликты в образовании. Конфликтология образования в структуре социально-гуманитарного знания.  Причины и источники конфликтов в образовательной среде. Факторы социально-психологической напряжённости в образовании.</w:t>
      </w:r>
    </w:p>
    <w:p w:rsidR="00DD1FBA" w:rsidRPr="00516514" w:rsidRDefault="00DD1FBA" w:rsidP="002B00C8">
      <w:pPr>
        <w:pStyle w:val="Default"/>
        <w:ind w:firstLine="709"/>
        <w:jc w:val="both"/>
        <w:rPr>
          <w:sz w:val="28"/>
          <w:szCs w:val="28"/>
        </w:rPr>
      </w:pPr>
      <w:r w:rsidRPr="00516514">
        <w:rPr>
          <w:sz w:val="28"/>
          <w:szCs w:val="28"/>
        </w:rPr>
        <w:t>Системные, процессуальные и результативные конфликты в образовании. Педагогический конфликт. Межгрупповые конфликты в образовании. Конфликт отцов и детей как основной межгрупповой педагогический конфликт.</w:t>
      </w:r>
    </w:p>
    <w:p w:rsidR="00DD1FBA" w:rsidRPr="002B00C8" w:rsidRDefault="00DD1FBA" w:rsidP="002B00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B00C8">
        <w:rPr>
          <w:rFonts w:ascii="Times New Roman" w:hAnsi="Times New Roman"/>
          <w:sz w:val="28"/>
          <w:szCs w:val="28"/>
        </w:rPr>
        <w:t>Современные исследования конфликтности образовательной среды.</w:t>
      </w:r>
    </w:p>
    <w:p w:rsidR="00DD1FBA" w:rsidRPr="002B00C8" w:rsidRDefault="00DD1FBA" w:rsidP="002B00C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2B00C8">
        <w:rPr>
          <w:rFonts w:ascii="Times New Roman" w:hAnsi="Times New Roman"/>
          <w:sz w:val="28"/>
          <w:szCs w:val="28"/>
        </w:rPr>
        <w:t xml:space="preserve"> Семейные конфликты. Основные факторы возникновения конфликтов в семье. Феноменология супружеских конфликтов.  Неблагополучные и неполные семьи. Особенности семейных конфликтов при повторном браке.  Феноменология детско-родительских конфликтов. Технология урегулирования и разрешения семейных конфликтов.</w:t>
      </w:r>
    </w:p>
    <w:p w:rsidR="00DD1FBA" w:rsidRPr="00516514" w:rsidRDefault="00DD1FBA" w:rsidP="002B00C8">
      <w:pPr>
        <w:tabs>
          <w:tab w:val="left" w:pos="48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</w:t>
      </w:r>
      <w:r w:rsidRPr="002B00C8">
        <w:rPr>
          <w:rFonts w:ascii="Times New Roman" w:hAnsi="Times New Roman"/>
          <w:sz w:val="28"/>
          <w:szCs w:val="28"/>
        </w:rPr>
        <w:t>Управление конфликтом.</w:t>
      </w:r>
      <w:r>
        <w:rPr>
          <w:rFonts w:ascii="Times New Roman" w:hAnsi="Times New Roman"/>
          <w:sz w:val="28"/>
          <w:szCs w:val="28"/>
        </w:rPr>
        <w:t xml:space="preserve"> </w:t>
      </w:r>
      <w:r w:rsidRPr="00516514">
        <w:rPr>
          <w:rFonts w:ascii="Times New Roman" w:hAnsi="Times New Roman"/>
          <w:sz w:val="28"/>
          <w:szCs w:val="28"/>
        </w:rPr>
        <w:t>Методы  прогнозирования,  профилактики,  предупреждения (предотвращения) конфликтов. Технология бесконфликтного общения.</w:t>
      </w:r>
    </w:p>
    <w:p w:rsidR="00DD1FBA" w:rsidRPr="002B00C8" w:rsidRDefault="00DD1FBA" w:rsidP="002B00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6514">
        <w:rPr>
          <w:rFonts w:ascii="Times New Roman" w:hAnsi="Times New Roman"/>
          <w:sz w:val="28"/>
          <w:szCs w:val="28"/>
        </w:rPr>
        <w:t>Технология разрешения конфликтов. Стратегии и тактики поведения в конфликтной ситуации</w:t>
      </w:r>
    </w:p>
    <w:p w:rsidR="00DD1FBA" w:rsidRPr="00516514" w:rsidRDefault="00DD1FBA" w:rsidP="002B076A">
      <w:pPr>
        <w:spacing w:after="0" w:line="240" w:lineRule="auto"/>
        <w:ind w:firstLine="709"/>
        <w:jc w:val="both"/>
        <w:rPr>
          <w:rFonts w:ascii="Times New Roman" w:hAnsi="Times New Roman"/>
          <w:b/>
          <w:sz w:val="16"/>
          <w:szCs w:val="16"/>
        </w:rPr>
      </w:pPr>
    </w:p>
    <w:p w:rsidR="00DD1FBA" w:rsidRPr="002B00C8" w:rsidRDefault="00DD1FBA" w:rsidP="002B00C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8717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8717A">
        <w:rPr>
          <w:rFonts w:ascii="Times New Roman" w:hAnsi="Times New Roman"/>
          <w:sz w:val="28"/>
          <w:szCs w:val="28"/>
        </w:rPr>
        <w:t xml:space="preserve">обучающийся должен </w:t>
      </w:r>
      <w:r w:rsidRPr="002B00C8">
        <w:rPr>
          <w:rFonts w:ascii="Times New Roman" w:hAnsi="Times New Roman"/>
          <w:sz w:val="28"/>
          <w:szCs w:val="28"/>
        </w:rPr>
        <w:t>обладать следующими профессиональны</w:t>
      </w:r>
      <w:r>
        <w:rPr>
          <w:rFonts w:ascii="Times New Roman" w:hAnsi="Times New Roman"/>
          <w:sz w:val="28"/>
          <w:szCs w:val="28"/>
        </w:rPr>
        <w:t>ми</w:t>
      </w:r>
      <w:r w:rsidRPr="002B00C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(ПК) </w:t>
      </w:r>
      <w:r w:rsidRPr="002B00C8">
        <w:rPr>
          <w:rFonts w:ascii="Times New Roman" w:hAnsi="Times New Roman"/>
          <w:sz w:val="28"/>
          <w:szCs w:val="28"/>
        </w:rPr>
        <w:t>компетенци</w:t>
      </w:r>
      <w:r>
        <w:rPr>
          <w:rFonts w:ascii="Times New Roman" w:hAnsi="Times New Roman"/>
          <w:sz w:val="28"/>
          <w:szCs w:val="28"/>
        </w:rPr>
        <w:t>ями</w:t>
      </w:r>
      <w:r w:rsidRPr="002B00C8">
        <w:rPr>
          <w:rFonts w:ascii="Times New Roman" w:hAnsi="Times New Roman"/>
          <w:sz w:val="28"/>
          <w:szCs w:val="28"/>
        </w:rPr>
        <w:t>:</w:t>
      </w:r>
    </w:p>
    <w:p w:rsidR="00DD1FBA" w:rsidRPr="00D643C5" w:rsidRDefault="00DD1FBA" w:rsidP="00516514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ПК</w:t>
      </w:r>
      <w:r w:rsidRPr="00B63EA8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16</w:t>
      </w:r>
      <w:r w:rsidRPr="00B63EA8">
        <w:rPr>
          <w:rFonts w:ascii="Times New Roman" w:hAnsi="Times New Roman"/>
          <w:sz w:val="28"/>
          <w:szCs w:val="28"/>
        </w:rPr>
        <w:t xml:space="preserve">: </w:t>
      </w:r>
      <w:r w:rsidRPr="00B63EA8">
        <w:rPr>
          <w:rFonts w:ascii="Times New Roman" w:hAnsi="Times New Roman"/>
          <w:color w:val="000000"/>
          <w:sz w:val="28"/>
          <w:szCs w:val="28"/>
        </w:rPr>
        <w:t>способен к выявлению интересов, трудностей, проблем, конфликтных ситуаций и отклонений в поведении обучающихся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643C5">
        <w:rPr>
          <w:rFonts w:ascii="Times New Roman" w:hAnsi="Times New Roman"/>
          <w:color w:val="000000"/>
          <w:sz w:val="28"/>
          <w:szCs w:val="28"/>
        </w:rPr>
        <w:t>(</w:t>
      </w:r>
      <w:r w:rsidRPr="00D643C5">
        <w:rPr>
          <w:rFonts w:ascii="Times New Roman" w:hAnsi="Times New Roman"/>
          <w:i/>
          <w:iCs/>
          <w:spacing w:val="-4"/>
          <w:sz w:val="28"/>
          <w:szCs w:val="28"/>
        </w:rPr>
        <w:t xml:space="preserve">знает </w:t>
      </w:r>
      <w:r w:rsidRPr="00D643C5">
        <w:rPr>
          <w:rFonts w:ascii="Times New Roman" w:hAnsi="Times New Roman"/>
          <w:sz w:val="28"/>
          <w:szCs w:val="28"/>
        </w:rPr>
        <w:t>психологические причины возникновения конфликтов в образовательной среде; особенности воспитательного потенциала обучающихся разного возраста;</w:t>
      </w:r>
      <w:r w:rsidRPr="00D643C5">
        <w:rPr>
          <w:rFonts w:ascii="Times New Roman" w:hAnsi="Times New Roman"/>
          <w:iCs/>
          <w:spacing w:val="-4"/>
          <w:sz w:val="28"/>
          <w:szCs w:val="28"/>
        </w:rPr>
        <w:t xml:space="preserve"> </w:t>
      </w:r>
      <w:r w:rsidRPr="00D643C5">
        <w:rPr>
          <w:rFonts w:ascii="Times New Roman" w:hAnsi="Times New Roman"/>
          <w:i/>
          <w:iCs/>
          <w:spacing w:val="-4"/>
          <w:sz w:val="28"/>
          <w:szCs w:val="28"/>
        </w:rPr>
        <w:t>умеет</w:t>
      </w:r>
      <w:r>
        <w:rPr>
          <w:rFonts w:ascii="Times New Roman" w:hAnsi="Times New Roman"/>
          <w:i/>
          <w:iCs/>
          <w:spacing w:val="-4"/>
          <w:sz w:val="28"/>
          <w:szCs w:val="28"/>
        </w:rPr>
        <w:t xml:space="preserve"> </w:t>
      </w:r>
      <w:r w:rsidRPr="00D643C5">
        <w:rPr>
          <w:rFonts w:ascii="Times New Roman" w:hAnsi="Times New Roman"/>
          <w:sz w:val="28"/>
          <w:szCs w:val="28"/>
        </w:rPr>
        <w:t>выявлять и предупреждать ситуации, приводящие к возникновению конфликта;</w:t>
      </w:r>
      <w:r w:rsidRPr="00D643C5">
        <w:rPr>
          <w:rFonts w:ascii="Times New Roman" w:hAnsi="Times New Roman"/>
          <w:iCs/>
          <w:spacing w:val="-4"/>
          <w:sz w:val="28"/>
          <w:szCs w:val="28"/>
        </w:rPr>
        <w:t xml:space="preserve"> </w:t>
      </w:r>
      <w:r w:rsidRPr="00D643C5">
        <w:rPr>
          <w:rFonts w:ascii="Times New Roman" w:hAnsi="Times New Roman"/>
          <w:i/>
          <w:iCs/>
          <w:spacing w:val="-4"/>
          <w:sz w:val="28"/>
          <w:szCs w:val="28"/>
        </w:rPr>
        <w:t xml:space="preserve">владеет </w:t>
      </w:r>
      <w:r w:rsidRPr="00D643C5">
        <w:rPr>
          <w:rFonts w:ascii="Times New Roman" w:hAnsi="Times New Roman"/>
          <w:sz w:val="28"/>
          <w:szCs w:val="28"/>
        </w:rPr>
        <w:t>навыками поведения в эмоционально напряженной ситуации</w:t>
      </w:r>
      <w:r w:rsidRPr="00D643C5">
        <w:rPr>
          <w:rFonts w:ascii="Times New Roman" w:hAnsi="Times New Roman"/>
          <w:color w:val="000000"/>
          <w:sz w:val="28"/>
          <w:szCs w:val="28"/>
        </w:rPr>
        <w:t>).</w:t>
      </w:r>
    </w:p>
    <w:p w:rsidR="00DD1FBA" w:rsidRPr="00D643C5" w:rsidRDefault="00DD1FBA" w:rsidP="00516514">
      <w:pPr>
        <w:spacing w:after="0" w:line="240" w:lineRule="auto"/>
        <w:ind w:firstLine="720"/>
        <w:jc w:val="both"/>
        <w:rPr>
          <w:rFonts w:ascii="Times New Roman" w:hAnsi="Times New Roman"/>
          <w:b/>
          <w:sz w:val="16"/>
          <w:szCs w:val="16"/>
        </w:rPr>
      </w:pPr>
    </w:p>
    <w:p w:rsidR="00DD1FBA" w:rsidRPr="000E385A" w:rsidRDefault="00DD1FBA" w:rsidP="00516514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DD1FBA" w:rsidRPr="003676B5" w:rsidRDefault="00DD1FBA" w:rsidP="003676B5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/>
          <w:iCs/>
          <w:sz w:val="28"/>
          <w:szCs w:val="28"/>
        </w:rPr>
      </w:pPr>
      <w:r w:rsidRPr="003676B5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ролевые игры, психологические тренинги, просмотр видеофильмов, разбор конкретных ситуаций.</w:t>
      </w:r>
    </w:p>
    <w:p w:rsidR="00DD1FBA" w:rsidRPr="003676B5" w:rsidRDefault="00DD1FBA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>редлагается использовать технологию кейсов</w:t>
      </w: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.</w:t>
      </w:r>
    </w:p>
    <w:p w:rsidR="00DD1FBA" w:rsidRPr="003676B5" w:rsidRDefault="00DD1FBA" w:rsidP="003676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76B5">
        <w:rPr>
          <w:rFonts w:ascii="Times New Roman" w:hAnsi="Times New Roman"/>
          <w:i/>
          <w:sz w:val="28"/>
          <w:szCs w:val="28"/>
        </w:rPr>
        <w:t>Интерактивное обучение</w:t>
      </w:r>
      <w:r w:rsidRPr="003676B5">
        <w:rPr>
          <w:rFonts w:ascii="Times New Roman" w:hAnsi="Times New Roman"/>
          <w:sz w:val="28"/>
          <w:szCs w:val="28"/>
        </w:rPr>
        <w:t xml:space="preserve"> – это диалоговое обучение, в ходе которого осуществляется взаимодействие преподавателя и обучающегося. </w:t>
      </w:r>
    </w:p>
    <w:p w:rsidR="00DD1FBA" w:rsidRPr="003676B5" w:rsidRDefault="00DD1FBA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Ролевая игра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– игра обучающего назначения, вид драматического действия, участники которого действуют в рамках выбранных (предложенных) ими ролей, руководствуясь характером своей роли и внутренней логикой среды действия. Игроки могут свободно импровизировать в рамках выбранных правил, определяя направление игры.</w:t>
      </w:r>
    </w:p>
    <w:p w:rsidR="00DD1FBA" w:rsidRPr="003676B5" w:rsidRDefault="00DD1FBA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Таким образом, сам процесс игры представляет собой моделирование группой людей той или иной ситуации. </w:t>
      </w:r>
    </w:p>
    <w:p w:rsidR="00DD1FBA" w:rsidRPr="003676B5" w:rsidRDefault="00DD1FBA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Cs/>
          <w:spacing w:val="-4"/>
          <w:sz w:val="28"/>
          <w:szCs w:val="28"/>
        </w:rPr>
        <w:t>Деловые ролевые игры применяются в профессиональном образовании методом моделирования каких-либо жизненных ситуаций, например, работы в трудовом коллективе. В этом случае участники принимают роли различных должностей и профессий.</w:t>
      </w:r>
    </w:p>
    <w:p w:rsidR="00DD1FBA" w:rsidRPr="003676B5" w:rsidRDefault="00DD1FBA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Деловая игра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– метод имитации принятия решений руководящих работников или специалистов в различных производственных ситуациях, осуществляемый по заданным правилам группой людей, при наличии конфликтных ситуаций или информационной неопределённости.</w:t>
      </w:r>
    </w:p>
    <w:p w:rsidR="00DD1FBA" w:rsidRPr="003676B5" w:rsidRDefault="00DD1FBA" w:rsidP="003676B5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iCs/>
          <w:spacing w:val="-4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Психологический тренинг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– форма активного обучения навыкам поведения и развития личности. В тренинге участнику предлагается проделать те или иные упражнения, ориентированные на развитие или демонстрацию психологических качеств или навыков. </w:t>
      </w:r>
    </w:p>
    <w:p w:rsidR="00DD1FBA" w:rsidRPr="003676B5" w:rsidRDefault="00DD1FBA" w:rsidP="003676B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676B5">
        <w:rPr>
          <w:rFonts w:ascii="Times New Roman" w:hAnsi="Times New Roman"/>
          <w:i/>
          <w:iCs/>
          <w:spacing w:val="-4"/>
          <w:sz w:val="28"/>
          <w:szCs w:val="28"/>
        </w:rPr>
        <w:t>Метод кейсов</w:t>
      </w:r>
      <w:r w:rsidRPr="003676B5">
        <w:rPr>
          <w:rFonts w:ascii="Times New Roman" w:hAnsi="Times New Roman"/>
          <w:iCs/>
          <w:spacing w:val="-4"/>
          <w:sz w:val="28"/>
          <w:szCs w:val="28"/>
        </w:rPr>
        <w:t xml:space="preserve"> (англ. Case method, кейс-метод, кейс-стади, case-study, метод конкретных ситуаций, метод ситуационного анализа) – техника обучения, использующая описание реальных экономических, социальных и бизнес-ситуаций. Обучающиеся должны проанализировать ситуацию, разобраться в сути проблем, предложить возможные решения и выбрать лучшее из них. Кейсы базируются на реальном фактическом материале или же приближены к реальной ситуации</w:t>
      </w:r>
    </w:p>
    <w:p w:rsidR="00DD1FBA" w:rsidRDefault="00DD1FBA" w:rsidP="00BA4541">
      <w:pPr>
        <w:spacing w:line="120" w:lineRule="auto"/>
        <w:rPr>
          <w:rFonts w:ascii="Times New Roman" w:hAnsi="Times New Roman"/>
          <w:bCs/>
          <w:sz w:val="28"/>
          <w:szCs w:val="28"/>
        </w:rPr>
      </w:pPr>
    </w:p>
    <w:p w:rsidR="00DD1FBA" w:rsidRPr="00C5269C" w:rsidRDefault="00DD1FBA" w:rsidP="00E753AE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5269C">
        <w:rPr>
          <w:rFonts w:ascii="Times New Roman" w:hAnsi="Times New Roman"/>
          <w:b/>
          <w:iCs/>
          <w:spacing w:val="-4"/>
          <w:sz w:val="28"/>
          <w:szCs w:val="28"/>
        </w:rPr>
        <w:t>Составитель:</w:t>
      </w:r>
      <w:r w:rsidRPr="00C5269C">
        <w:rPr>
          <w:bCs/>
          <w:sz w:val="28"/>
          <w:szCs w:val="28"/>
        </w:rPr>
        <w:t xml:space="preserve"> </w:t>
      </w:r>
      <w:r w:rsidRPr="00C5269C">
        <w:rPr>
          <w:rFonts w:ascii="Times New Roman" w:hAnsi="Times New Roman"/>
          <w:bCs/>
          <w:sz w:val="28"/>
          <w:szCs w:val="28"/>
        </w:rPr>
        <w:t>В.В.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C5269C">
        <w:rPr>
          <w:rFonts w:ascii="Times New Roman" w:hAnsi="Times New Roman"/>
          <w:bCs/>
          <w:sz w:val="28"/>
          <w:szCs w:val="28"/>
        </w:rPr>
        <w:t xml:space="preserve">Звягинцев, </w:t>
      </w:r>
      <w:r w:rsidRPr="00C5269C">
        <w:rPr>
          <w:rFonts w:ascii="Times New Roman" w:hAnsi="Times New Roman"/>
          <w:sz w:val="28"/>
          <w:szCs w:val="28"/>
        </w:rPr>
        <w:t>канд. соц. наук, доцент</w:t>
      </w:r>
      <w:r>
        <w:rPr>
          <w:rFonts w:ascii="Times New Roman" w:hAnsi="Times New Roman"/>
          <w:sz w:val="28"/>
          <w:szCs w:val="28"/>
        </w:rPr>
        <w:t>, кафедра</w:t>
      </w:r>
      <w:r w:rsidRPr="00C5269C">
        <w:rPr>
          <w:sz w:val="32"/>
          <w:szCs w:val="32"/>
        </w:rPr>
        <w:t xml:space="preserve"> </w:t>
      </w:r>
      <w:r w:rsidRPr="00C5269C">
        <w:rPr>
          <w:rFonts w:ascii="Times New Roman" w:hAnsi="Times New Roman"/>
          <w:sz w:val="28"/>
          <w:szCs w:val="28"/>
        </w:rPr>
        <w:t>педагогики, психологии и социологии</w:t>
      </w:r>
    </w:p>
    <w:p w:rsidR="00DD1FBA" w:rsidRPr="002B00C8" w:rsidRDefault="00DD1FBA" w:rsidP="00E753AE">
      <w:pPr>
        <w:tabs>
          <w:tab w:val="left" w:pos="720"/>
        </w:tabs>
      </w:pPr>
    </w:p>
    <w:sectPr w:rsidR="00DD1FBA" w:rsidRPr="002B00C8" w:rsidSect="002A04A2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MS Mincho">
    <w:altName w:val="?l?r ??Ѓfc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B076A"/>
    <w:rsid w:val="00000437"/>
    <w:rsid w:val="00000AD1"/>
    <w:rsid w:val="000012B1"/>
    <w:rsid w:val="0000160A"/>
    <w:rsid w:val="00001B7D"/>
    <w:rsid w:val="000025A8"/>
    <w:rsid w:val="00002651"/>
    <w:rsid w:val="00002A53"/>
    <w:rsid w:val="00002D28"/>
    <w:rsid w:val="00002FF9"/>
    <w:rsid w:val="000033EF"/>
    <w:rsid w:val="00003B85"/>
    <w:rsid w:val="00004288"/>
    <w:rsid w:val="00005169"/>
    <w:rsid w:val="00005A6C"/>
    <w:rsid w:val="000066A9"/>
    <w:rsid w:val="00006AA5"/>
    <w:rsid w:val="0000737A"/>
    <w:rsid w:val="000076DA"/>
    <w:rsid w:val="000077B4"/>
    <w:rsid w:val="00007C30"/>
    <w:rsid w:val="00010286"/>
    <w:rsid w:val="00010DFD"/>
    <w:rsid w:val="00011348"/>
    <w:rsid w:val="00011474"/>
    <w:rsid w:val="00012317"/>
    <w:rsid w:val="0001234C"/>
    <w:rsid w:val="00012939"/>
    <w:rsid w:val="00013339"/>
    <w:rsid w:val="00014478"/>
    <w:rsid w:val="00014970"/>
    <w:rsid w:val="00015569"/>
    <w:rsid w:val="00015BE0"/>
    <w:rsid w:val="000161A0"/>
    <w:rsid w:val="00016285"/>
    <w:rsid w:val="00016300"/>
    <w:rsid w:val="00017578"/>
    <w:rsid w:val="00017699"/>
    <w:rsid w:val="00017CF6"/>
    <w:rsid w:val="00017D4F"/>
    <w:rsid w:val="00020788"/>
    <w:rsid w:val="00020912"/>
    <w:rsid w:val="000209B0"/>
    <w:rsid w:val="00020C0E"/>
    <w:rsid w:val="0002118A"/>
    <w:rsid w:val="000216BF"/>
    <w:rsid w:val="00021EE7"/>
    <w:rsid w:val="00022E95"/>
    <w:rsid w:val="00024004"/>
    <w:rsid w:val="000245C6"/>
    <w:rsid w:val="0002490B"/>
    <w:rsid w:val="00025E6D"/>
    <w:rsid w:val="00025EA9"/>
    <w:rsid w:val="00026219"/>
    <w:rsid w:val="000262DD"/>
    <w:rsid w:val="00026943"/>
    <w:rsid w:val="000272E6"/>
    <w:rsid w:val="000273B0"/>
    <w:rsid w:val="00027EB7"/>
    <w:rsid w:val="00031584"/>
    <w:rsid w:val="00031786"/>
    <w:rsid w:val="0003188E"/>
    <w:rsid w:val="000324D7"/>
    <w:rsid w:val="00033025"/>
    <w:rsid w:val="00033095"/>
    <w:rsid w:val="00033251"/>
    <w:rsid w:val="0003401F"/>
    <w:rsid w:val="000350B3"/>
    <w:rsid w:val="00035458"/>
    <w:rsid w:val="00036178"/>
    <w:rsid w:val="00037CA8"/>
    <w:rsid w:val="00040477"/>
    <w:rsid w:val="00040E0C"/>
    <w:rsid w:val="000423D9"/>
    <w:rsid w:val="000427BB"/>
    <w:rsid w:val="000429B7"/>
    <w:rsid w:val="00042BA2"/>
    <w:rsid w:val="00044207"/>
    <w:rsid w:val="000442FE"/>
    <w:rsid w:val="00044A42"/>
    <w:rsid w:val="000466B7"/>
    <w:rsid w:val="0004711B"/>
    <w:rsid w:val="00047503"/>
    <w:rsid w:val="0004791D"/>
    <w:rsid w:val="00047990"/>
    <w:rsid w:val="00047C39"/>
    <w:rsid w:val="00047CB3"/>
    <w:rsid w:val="000508F5"/>
    <w:rsid w:val="00050DA0"/>
    <w:rsid w:val="00050E23"/>
    <w:rsid w:val="000511C0"/>
    <w:rsid w:val="00051201"/>
    <w:rsid w:val="000512B9"/>
    <w:rsid w:val="0005278B"/>
    <w:rsid w:val="00053D27"/>
    <w:rsid w:val="00055A65"/>
    <w:rsid w:val="00056B68"/>
    <w:rsid w:val="00057234"/>
    <w:rsid w:val="00061783"/>
    <w:rsid w:val="00062E83"/>
    <w:rsid w:val="00063BB1"/>
    <w:rsid w:val="00063D96"/>
    <w:rsid w:val="000657C1"/>
    <w:rsid w:val="000662C0"/>
    <w:rsid w:val="000666B6"/>
    <w:rsid w:val="000668E6"/>
    <w:rsid w:val="00066C37"/>
    <w:rsid w:val="00066CDD"/>
    <w:rsid w:val="0006745B"/>
    <w:rsid w:val="000675AD"/>
    <w:rsid w:val="00067CC3"/>
    <w:rsid w:val="00067FED"/>
    <w:rsid w:val="0007064E"/>
    <w:rsid w:val="000713C6"/>
    <w:rsid w:val="00071622"/>
    <w:rsid w:val="0007368E"/>
    <w:rsid w:val="00073C10"/>
    <w:rsid w:val="00073F05"/>
    <w:rsid w:val="00073F37"/>
    <w:rsid w:val="00073F68"/>
    <w:rsid w:val="00074A2D"/>
    <w:rsid w:val="00075687"/>
    <w:rsid w:val="0007596C"/>
    <w:rsid w:val="00075FBB"/>
    <w:rsid w:val="000764AA"/>
    <w:rsid w:val="00076F5A"/>
    <w:rsid w:val="00076FC4"/>
    <w:rsid w:val="0007773E"/>
    <w:rsid w:val="00077BC4"/>
    <w:rsid w:val="00077D64"/>
    <w:rsid w:val="00077D7A"/>
    <w:rsid w:val="00080790"/>
    <w:rsid w:val="00080D03"/>
    <w:rsid w:val="00081B9C"/>
    <w:rsid w:val="00081EE2"/>
    <w:rsid w:val="000828CD"/>
    <w:rsid w:val="00082C6E"/>
    <w:rsid w:val="00082D08"/>
    <w:rsid w:val="00082E77"/>
    <w:rsid w:val="00083708"/>
    <w:rsid w:val="00083F58"/>
    <w:rsid w:val="0008416B"/>
    <w:rsid w:val="0008455F"/>
    <w:rsid w:val="00084A01"/>
    <w:rsid w:val="00085689"/>
    <w:rsid w:val="00085E5D"/>
    <w:rsid w:val="00086409"/>
    <w:rsid w:val="00086C57"/>
    <w:rsid w:val="00087416"/>
    <w:rsid w:val="00087ACB"/>
    <w:rsid w:val="000903A9"/>
    <w:rsid w:val="0009049F"/>
    <w:rsid w:val="00090F2A"/>
    <w:rsid w:val="0009129A"/>
    <w:rsid w:val="000920F9"/>
    <w:rsid w:val="00092486"/>
    <w:rsid w:val="00092BDC"/>
    <w:rsid w:val="00093F8B"/>
    <w:rsid w:val="000944B6"/>
    <w:rsid w:val="00094A29"/>
    <w:rsid w:val="00094E6C"/>
    <w:rsid w:val="00094E73"/>
    <w:rsid w:val="00094F4B"/>
    <w:rsid w:val="00095FF8"/>
    <w:rsid w:val="0009628E"/>
    <w:rsid w:val="000964C3"/>
    <w:rsid w:val="00096738"/>
    <w:rsid w:val="000967BF"/>
    <w:rsid w:val="00097859"/>
    <w:rsid w:val="000A0A44"/>
    <w:rsid w:val="000A0C53"/>
    <w:rsid w:val="000A172B"/>
    <w:rsid w:val="000A1DE6"/>
    <w:rsid w:val="000A1FD1"/>
    <w:rsid w:val="000A250F"/>
    <w:rsid w:val="000A2522"/>
    <w:rsid w:val="000A2545"/>
    <w:rsid w:val="000A28CB"/>
    <w:rsid w:val="000A2DBF"/>
    <w:rsid w:val="000A2E75"/>
    <w:rsid w:val="000A3782"/>
    <w:rsid w:val="000A3A5B"/>
    <w:rsid w:val="000A3F50"/>
    <w:rsid w:val="000A6196"/>
    <w:rsid w:val="000A620B"/>
    <w:rsid w:val="000B09E1"/>
    <w:rsid w:val="000B0C9B"/>
    <w:rsid w:val="000B1362"/>
    <w:rsid w:val="000B14D5"/>
    <w:rsid w:val="000B243D"/>
    <w:rsid w:val="000B28F2"/>
    <w:rsid w:val="000B382A"/>
    <w:rsid w:val="000B3D83"/>
    <w:rsid w:val="000B3F89"/>
    <w:rsid w:val="000B41A2"/>
    <w:rsid w:val="000B4AD5"/>
    <w:rsid w:val="000B4F1A"/>
    <w:rsid w:val="000B56C7"/>
    <w:rsid w:val="000B5825"/>
    <w:rsid w:val="000B5DA7"/>
    <w:rsid w:val="000B61AE"/>
    <w:rsid w:val="000B6246"/>
    <w:rsid w:val="000B6423"/>
    <w:rsid w:val="000B645D"/>
    <w:rsid w:val="000B6B0E"/>
    <w:rsid w:val="000B6C20"/>
    <w:rsid w:val="000B70E1"/>
    <w:rsid w:val="000B73FC"/>
    <w:rsid w:val="000B7B1E"/>
    <w:rsid w:val="000C04F2"/>
    <w:rsid w:val="000C068C"/>
    <w:rsid w:val="000C0C6F"/>
    <w:rsid w:val="000C1683"/>
    <w:rsid w:val="000C1F33"/>
    <w:rsid w:val="000C217B"/>
    <w:rsid w:val="000C2E98"/>
    <w:rsid w:val="000C3316"/>
    <w:rsid w:val="000C3DB0"/>
    <w:rsid w:val="000C42F3"/>
    <w:rsid w:val="000C555C"/>
    <w:rsid w:val="000C59AE"/>
    <w:rsid w:val="000C5D3D"/>
    <w:rsid w:val="000C5E05"/>
    <w:rsid w:val="000C6A71"/>
    <w:rsid w:val="000C79D7"/>
    <w:rsid w:val="000D0AE0"/>
    <w:rsid w:val="000D1A8F"/>
    <w:rsid w:val="000D1AA1"/>
    <w:rsid w:val="000D24DC"/>
    <w:rsid w:val="000D2A9C"/>
    <w:rsid w:val="000D2F01"/>
    <w:rsid w:val="000D34AA"/>
    <w:rsid w:val="000D3929"/>
    <w:rsid w:val="000D408E"/>
    <w:rsid w:val="000D41D5"/>
    <w:rsid w:val="000D4202"/>
    <w:rsid w:val="000D4D20"/>
    <w:rsid w:val="000D50E9"/>
    <w:rsid w:val="000D64C9"/>
    <w:rsid w:val="000D6B1F"/>
    <w:rsid w:val="000D6BD8"/>
    <w:rsid w:val="000D6D2A"/>
    <w:rsid w:val="000D7034"/>
    <w:rsid w:val="000D70C4"/>
    <w:rsid w:val="000D72A6"/>
    <w:rsid w:val="000D730E"/>
    <w:rsid w:val="000E015F"/>
    <w:rsid w:val="000E01B4"/>
    <w:rsid w:val="000E0673"/>
    <w:rsid w:val="000E08FE"/>
    <w:rsid w:val="000E1023"/>
    <w:rsid w:val="000E16C1"/>
    <w:rsid w:val="000E1ECF"/>
    <w:rsid w:val="000E2E1B"/>
    <w:rsid w:val="000E3400"/>
    <w:rsid w:val="000E3543"/>
    <w:rsid w:val="000E361D"/>
    <w:rsid w:val="000E385A"/>
    <w:rsid w:val="000E4F34"/>
    <w:rsid w:val="000E50B3"/>
    <w:rsid w:val="000E50CD"/>
    <w:rsid w:val="000E541D"/>
    <w:rsid w:val="000E547E"/>
    <w:rsid w:val="000E5BD7"/>
    <w:rsid w:val="000E692A"/>
    <w:rsid w:val="000E7530"/>
    <w:rsid w:val="000E76F6"/>
    <w:rsid w:val="000E7D7F"/>
    <w:rsid w:val="000E7EA1"/>
    <w:rsid w:val="000F029A"/>
    <w:rsid w:val="000F0E05"/>
    <w:rsid w:val="000F12A7"/>
    <w:rsid w:val="000F1B0B"/>
    <w:rsid w:val="000F1CEB"/>
    <w:rsid w:val="000F1E07"/>
    <w:rsid w:val="000F38B5"/>
    <w:rsid w:val="000F3DF2"/>
    <w:rsid w:val="000F4522"/>
    <w:rsid w:val="000F4F9C"/>
    <w:rsid w:val="000F50C4"/>
    <w:rsid w:val="000F5262"/>
    <w:rsid w:val="000F52A2"/>
    <w:rsid w:val="000F5F0C"/>
    <w:rsid w:val="000F75B1"/>
    <w:rsid w:val="000F7B2D"/>
    <w:rsid w:val="00100421"/>
    <w:rsid w:val="001006F3"/>
    <w:rsid w:val="00100A8B"/>
    <w:rsid w:val="00101C96"/>
    <w:rsid w:val="00101EE5"/>
    <w:rsid w:val="00102871"/>
    <w:rsid w:val="00102CDF"/>
    <w:rsid w:val="0010399D"/>
    <w:rsid w:val="00103F9A"/>
    <w:rsid w:val="00104944"/>
    <w:rsid w:val="00104C54"/>
    <w:rsid w:val="00105532"/>
    <w:rsid w:val="001056DD"/>
    <w:rsid w:val="00105A9D"/>
    <w:rsid w:val="00106D76"/>
    <w:rsid w:val="00107A23"/>
    <w:rsid w:val="00107A67"/>
    <w:rsid w:val="00110006"/>
    <w:rsid w:val="001120FF"/>
    <w:rsid w:val="001129ED"/>
    <w:rsid w:val="00112F09"/>
    <w:rsid w:val="001132F1"/>
    <w:rsid w:val="001134BE"/>
    <w:rsid w:val="00113B68"/>
    <w:rsid w:val="00114465"/>
    <w:rsid w:val="001147BA"/>
    <w:rsid w:val="001148D0"/>
    <w:rsid w:val="00114E12"/>
    <w:rsid w:val="001152B3"/>
    <w:rsid w:val="001156D3"/>
    <w:rsid w:val="00116186"/>
    <w:rsid w:val="00116739"/>
    <w:rsid w:val="0011693B"/>
    <w:rsid w:val="00116A14"/>
    <w:rsid w:val="0011755C"/>
    <w:rsid w:val="00117763"/>
    <w:rsid w:val="00117CA7"/>
    <w:rsid w:val="00120519"/>
    <w:rsid w:val="00120A92"/>
    <w:rsid w:val="00120D70"/>
    <w:rsid w:val="0012292D"/>
    <w:rsid w:val="001231E8"/>
    <w:rsid w:val="001237C7"/>
    <w:rsid w:val="0012413A"/>
    <w:rsid w:val="00124D23"/>
    <w:rsid w:val="001256C2"/>
    <w:rsid w:val="001265F0"/>
    <w:rsid w:val="00126766"/>
    <w:rsid w:val="00126B07"/>
    <w:rsid w:val="00127236"/>
    <w:rsid w:val="00127568"/>
    <w:rsid w:val="00130443"/>
    <w:rsid w:val="00130D5C"/>
    <w:rsid w:val="00130F28"/>
    <w:rsid w:val="001315EA"/>
    <w:rsid w:val="00131979"/>
    <w:rsid w:val="001323D4"/>
    <w:rsid w:val="00132B29"/>
    <w:rsid w:val="00132BEC"/>
    <w:rsid w:val="00133CB8"/>
    <w:rsid w:val="00133EA0"/>
    <w:rsid w:val="00134306"/>
    <w:rsid w:val="00134993"/>
    <w:rsid w:val="00134AE8"/>
    <w:rsid w:val="00134DDA"/>
    <w:rsid w:val="00135129"/>
    <w:rsid w:val="00136CCF"/>
    <w:rsid w:val="0013702E"/>
    <w:rsid w:val="001371C9"/>
    <w:rsid w:val="00140209"/>
    <w:rsid w:val="001419C3"/>
    <w:rsid w:val="001425C4"/>
    <w:rsid w:val="001425FB"/>
    <w:rsid w:val="00143141"/>
    <w:rsid w:val="0014355F"/>
    <w:rsid w:val="001437D6"/>
    <w:rsid w:val="00143DF2"/>
    <w:rsid w:val="0014409A"/>
    <w:rsid w:val="0014419C"/>
    <w:rsid w:val="0014424E"/>
    <w:rsid w:val="00144280"/>
    <w:rsid w:val="00144F85"/>
    <w:rsid w:val="00145AF9"/>
    <w:rsid w:val="00145B62"/>
    <w:rsid w:val="00147A91"/>
    <w:rsid w:val="001510A2"/>
    <w:rsid w:val="00152424"/>
    <w:rsid w:val="00152B22"/>
    <w:rsid w:val="00152B37"/>
    <w:rsid w:val="00152E12"/>
    <w:rsid w:val="00153D3C"/>
    <w:rsid w:val="001543BC"/>
    <w:rsid w:val="00154808"/>
    <w:rsid w:val="00154B50"/>
    <w:rsid w:val="00155136"/>
    <w:rsid w:val="0015622F"/>
    <w:rsid w:val="00156280"/>
    <w:rsid w:val="00156E76"/>
    <w:rsid w:val="001572DB"/>
    <w:rsid w:val="00157E20"/>
    <w:rsid w:val="001608AE"/>
    <w:rsid w:val="001614F4"/>
    <w:rsid w:val="00161EDF"/>
    <w:rsid w:val="00162242"/>
    <w:rsid w:val="001624B6"/>
    <w:rsid w:val="00162722"/>
    <w:rsid w:val="00162FC5"/>
    <w:rsid w:val="001632DF"/>
    <w:rsid w:val="0016337F"/>
    <w:rsid w:val="001633D3"/>
    <w:rsid w:val="0016395A"/>
    <w:rsid w:val="00164764"/>
    <w:rsid w:val="0016508A"/>
    <w:rsid w:val="0016520C"/>
    <w:rsid w:val="001652D4"/>
    <w:rsid w:val="00165ADC"/>
    <w:rsid w:val="00165C50"/>
    <w:rsid w:val="00165C9D"/>
    <w:rsid w:val="00166198"/>
    <w:rsid w:val="0016674C"/>
    <w:rsid w:val="0016694A"/>
    <w:rsid w:val="00166F8D"/>
    <w:rsid w:val="00167885"/>
    <w:rsid w:val="001726E1"/>
    <w:rsid w:val="00172701"/>
    <w:rsid w:val="0017331B"/>
    <w:rsid w:val="00173FA4"/>
    <w:rsid w:val="00173FF6"/>
    <w:rsid w:val="00174607"/>
    <w:rsid w:val="00174786"/>
    <w:rsid w:val="00176844"/>
    <w:rsid w:val="0017721E"/>
    <w:rsid w:val="001773A6"/>
    <w:rsid w:val="00177B79"/>
    <w:rsid w:val="00177D41"/>
    <w:rsid w:val="00180183"/>
    <w:rsid w:val="001804FF"/>
    <w:rsid w:val="0018056F"/>
    <w:rsid w:val="00180D24"/>
    <w:rsid w:val="001810CF"/>
    <w:rsid w:val="001819F5"/>
    <w:rsid w:val="00182423"/>
    <w:rsid w:val="00182DC7"/>
    <w:rsid w:val="00182E36"/>
    <w:rsid w:val="00183844"/>
    <w:rsid w:val="001838E2"/>
    <w:rsid w:val="00183CE3"/>
    <w:rsid w:val="00183E7E"/>
    <w:rsid w:val="00184081"/>
    <w:rsid w:val="00184AE1"/>
    <w:rsid w:val="00184B54"/>
    <w:rsid w:val="00185624"/>
    <w:rsid w:val="00185712"/>
    <w:rsid w:val="00185B63"/>
    <w:rsid w:val="00186548"/>
    <w:rsid w:val="0018713E"/>
    <w:rsid w:val="001877A3"/>
    <w:rsid w:val="00190126"/>
    <w:rsid w:val="0019112E"/>
    <w:rsid w:val="001911CD"/>
    <w:rsid w:val="001919F0"/>
    <w:rsid w:val="00191F3A"/>
    <w:rsid w:val="00192937"/>
    <w:rsid w:val="00193B4F"/>
    <w:rsid w:val="00193D96"/>
    <w:rsid w:val="00194418"/>
    <w:rsid w:val="001944ED"/>
    <w:rsid w:val="0019454C"/>
    <w:rsid w:val="00194DD9"/>
    <w:rsid w:val="00195646"/>
    <w:rsid w:val="001973F9"/>
    <w:rsid w:val="00197493"/>
    <w:rsid w:val="001976C2"/>
    <w:rsid w:val="001A03C6"/>
    <w:rsid w:val="001A07CA"/>
    <w:rsid w:val="001A0C5F"/>
    <w:rsid w:val="001A1E98"/>
    <w:rsid w:val="001A239A"/>
    <w:rsid w:val="001A2729"/>
    <w:rsid w:val="001A2BEA"/>
    <w:rsid w:val="001A2D54"/>
    <w:rsid w:val="001A2FF3"/>
    <w:rsid w:val="001A5981"/>
    <w:rsid w:val="001A5DDF"/>
    <w:rsid w:val="001A650F"/>
    <w:rsid w:val="001A6600"/>
    <w:rsid w:val="001A6EDE"/>
    <w:rsid w:val="001A71E6"/>
    <w:rsid w:val="001A7209"/>
    <w:rsid w:val="001B02E0"/>
    <w:rsid w:val="001B214B"/>
    <w:rsid w:val="001B2942"/>
    <w:rsid w:val="001B2F87"/>
    <w:rsid w:val="001B3694"/>
    <w:rsid w:val="001B4068"/>
    <w:rsid w:val="001B467B"/>
    <w:rsid w:val="001B5529"/>
    <w:rsid w:val="001B56C7"/>
    <w:rsid w:val="001B64EC"/>
    <w:rsid w:val="001B666A"/>
    <w:rsid w:val="001B6797"/>
    <w:rsid w:val="001B68FD"/>
    <w:rsid w:val="001B6934"/>
    <w:rsid w:val="001B7312"/>
    <w:rsid w:val="001B7830"/>
    <w:rsid w:val="001B7B63"/>
    <w:rsid w:val="001C243E"/>
    <w:rsid w:val="001C2C94"/>
    <w:rsid w:val="001C46AB"/>
    <w:rsid w:val="001C46B4"/>
    <w:rsid w:val="001C51CB"/>
    <w:rsid w:val="001C5672"/>
    <w:rsid w:val="001C6788"/>
    <w:rsid w:val="001C7404"/>
    <w:rsid w:val="001C7B6A"/>
    <w:rsid w:val="001D0235"/>
    <w:rsid w:val="001D030D"/>
    <w:rsid w:val="001D0BC7"/>
    <w:rsid w:val="001D0E54"/>
    <w:rsid w:val="001D11B7"/>
    <w:rsid w:val="001D13CF"/>
    <w:rsid w:val="001D223B"/>
    <w:rsid w:val="001D24C4"/>
    <w:rsid w:val="001D2802"/>
    <w:rsid w:val="001D2D09"/>
    <w:rsid w:val="001D49EC"/>
    <w:rsid w:val="001D4A51"/>
    <w:rsid w:val="001D4D31"/>
    <w:rsid w:val="001D4D61"/>
    <w:rsid w:val="001D4F4A"/>
    <w:rsid w:val="001D513F"/>
    <w:rsid w:val="001D5CFC"/>
    <w:rsid w:val="001D5F98"/>
    <w:rsid w:val="001D6B0F"/>
    <w:rsid w:val="001D6F63"/>
    <w:rsid w:val="001D75CA"/>
    <w:rsid w:val="001D768C"/>
    <w:rsid w:val="001D7E2B"/>
    <w:rsid w:val="001E0474"/>
    <w:rsid w:val="001E08FE"/>
    <w:rsid w:val="001E0BFE"/>
    <w:rsid w:val="001E1868"/>
    <w:rsid w:val="001E195B"/>
    <w:rsid w:val="001E1A38"/>
    <w:rsid w:val="001E1B5D"/>
    <w:rsid w:val="001E1EB1"/>
    <w:rsid w:val="001E229F"/>
    <w:rsid w:val="001E3C58"/>
    <w:rsid w:val="001E49D3"/>
    <w:rsid w:val="001E52E4"/>
    <w:rsid w:val="001E57E3"/>
    <w:rsid w:val="001E68A5"/>
    <w:rsid w:val="001E6FFA"/>
    <w:rsid w:val="001E7E53"/>
    <w:rsid w:val="001F1126"/>
    <w:rsid w:val="001F11BC"/>
    <w:rsid w:val="001F1447"/>
    <w:rsid w:val="001F1813"/>
    <w:rsid w:val="001F19D2"/>
    <w:rsid w:val="001F1A3E"/>
    <w:rsid w:val="001F291A"/>
    <w:rsid w:val="001F2B15"/>
    <w:rsid w:val="001F403A"/>
    <w:rsid w:val="001F46F6"/>
    <w:rsid w:val="001F5A5F"/>
    <w:rsid w:val="001F72F9"/>
    <w:rsid w:val="001F7438"/>
    <w:rsid w:val="001F7505"/>
    <w:rsid w:val="001F7723"/>
    <w:rsid w:val="001F7826"/>
    <w:rsid w:val="0020067C"/>
    <w:rsid w:val="00200A0B"/>
    <w:rsid w:val="00200CE1"/>
    <w:rsid w:val="002010E2"/>
    <w:rsid w:val="00201167"/>
    <w:rsid w:val="002014AD"/>
    <w:rsid w:val="0020171E"/>
    <w:rsid w:val="00201EAD"/>
    <w:rsid w:val="00202E60"/>
    <w:rsid w:val="002033F7"/>
    <w:rsid w:val="0020342A"/>
    <w:rsid w:val="00203A78"/>
    <w:rsid w:val="002048CA"/>
    <w:rsid w:val="002048CF"/>
    <w:rsid w:val="002048E5"/>
    <w:rsid w:val="00204AE7"/>
    <w:rsid w:val="00204CDE"/>
    <w:rsid w:val="00204DC8"/>
    <w:rsid w:val="0020520E"/>
    <w:rsid w:val="0020548C"/>
    <w:rsid w:val="0020586E"/>
    <w:rsid w:val="00206BD1"/>
    <w:rsid w:val="00207144"/>
    <w:rsid w:val="0020746C"/>
    <w:rsid w:val="0021003A"/>
    <w:rsid w:val="00210118"/>
    <w:rsid w:val="00210EA9"/>
    <w:rsid w:val="00210EC1"/>
    <w:rsid w:val="00210F17"/>
    <w:rsid w:val="0021190B"/>
    <w:rsid w:val="002119E1"/>
    <w:rsid w:val="00211CA1"/>
    <w:rsid w:val="002122C8"/>
    <w:rsid w:val="00212C95"/>
    <w:rsid w:val="00212CAB"/>
    <w:rsid w:val="002133A5"/>
    <w:rsid w:val="0021381C"/>
    <w:rsid w:val="002149EF"/>
    <w:rsid w:val="00214E1B"/>
    <w:rsid w:val="002154A9"/>
    <w:rsid w:val="002156CC"/>
    <w:rsid w:val="00215E3A"/>
    <w:rsid w:val="00216F23"/>
    <w:rsid w:val="00217239"/>
    <w:rsid w:val="0021752E"/>
    <w:rsid w:val="00217830"/>
    <w:rsid w:val="0022045D"/>
    <w:rsid w:val="002208F8"/>
    <w:rsid w:val="00220C7D"/>
    <w:rsid w:val="00220CC0"/>
    <w:rsid w:val="00220ECB"/>
    <w:rsid w:val="00221813"/>
    <w:rsid w:val="00222317"/>
    <w:rsid w:val="0022278F"/>
    <w:rsid w:val="00223B66"/>
    <w:rsid w:val="00224316"/>
    <w:rsid w:val="00224755"/>
    <w:rsid w:val="002247A1"/>
    <w:rsid w:val="00224808"/>
    <w:rsid w:val="00224AF8"/>
    <w:rsid w:val="00224FDB"/>
    <w:rsid w:val="0022554B"/>
    <w:rsid w:val="00225E34"/>
    <w:rsid w:val="00226477"/>
    <w:rsid w:val="002271F6"/>
    <w:rsid w:val="0023016C"/>
    <w:rsid w:val="002302A8"/>
    <w:rsid w:val="00230379"/>
    <w:rsid w:val="00230476"/>
    <w:rsid w:val="002313E4"/>
    <w:rsid w:val="002316A7"/>
    <w:rsid w:val="00231960"/>
    <w:rsid w:val="00231B11"/>
    <w:rsid w:val="00232C95"/>
    <w:rsid w:val="00233B4B"/>
    <w:rsid w:val="00234D16"/>
    <w:rsid w:val="0023504E"/>
    <w:rsid w:val="0023571C"/>
    <w:rsid w:val="00236025"/>
    <w:rsid w:val="00236A37"/>
    <w:rsid w:val="0023713D"/>
    <w:rsid w:val="0024011B"/>
    <w:rsid w:val="0024018B"/>
    <w:rsid w:val="002406B8"/>
    <w:rsid w:val="00241DAD"/>
    <w:rsid w:val="002422F8"/>
    <w:rsid w:val="00242AF4"/>
    <w:rsid w:val="00243010"/>
    <w:rsid w:val="0024482C"/>
    <w:rsid w:val="00245800"/>
    <w:rsid w:val="00245D01"/>
    <w:rsid w:val="00245D11"/>
    <w:rsid w:val="00245E1E"/>
    <w:rsid w:val="00246484"/>
    <w:rsid w:val="00246C14"/>
    <w:rsid w:val="00246FE5"/>
    <w:rsid w:val="00250E08"/>
    <w:rsid w:val="002523FA"/>
    <w:rsid w:val="00252D75"/>
    <w:rsid w:val="00252F74"/>
    <w:rsid w:val="00253869"/>
    <w:rsid w:val="0025584B"/>
    <w:rsid w:val="00255B89"/>
    <w:rsid w:val="002562E4"/>
    <w:rsid w:val="00256C55"/>
    <w:rsid w:val="00256F4D"/>
    <w:rsid w:val="002571ED"/>
    <w:rsid w:val="0025766B"/>
    <w:rsid w:val="00260CD4"/>
    <w:rsid w:val="00261521"/>
    <w:rsid w:val="00261A18"/>
    <w:rsid w:val="00262610"/>
    <w:rsid w:val="00262787"/>
    <w:rsid w:val="0026279E"/>
    <w:rsid w:val="00262E4F"/>
    <w:rsid w:val="00263356"/>
    <w:rsid w:val="002637DF"/>
    <w:rsid w:val="0026391E"/>
    <w:rsid w:val="00263B81"/>
    <w:rsid w:val="00264337"/>
    <w:rsid w:val="002643EC"/>
    <w:rsid w:val="0026472E"/>
    <w:rsid w:val="00264A30"/>
    <w:rsid w:val="0026579A"/>
    <w:rsid w:val="002657B8"/>
    <w:rsid w:val="00265A74"/>
    <w:rsid w:val="00265DA1"/>
    <w:rsid w:val="00265E78"/>
    <w:rsid w:val="00265ECF"/>
    <w:rsid w:val="002660B3"/>
    <w:rsid w:val="00266CCA"/>
    <w:rsid w:val="00266D0B"/>
    <w:rsid w:val="00266FE9"/>
    <w:rsid w:val="00267092"/>
    <w:rsid w:val="00267718"/>
    <w:rsid w:val="00267A6D"/>
    <w:rsid w:val="00267F8B"/>
    <w:rsid w:val="00270A13"/>
    <w:rsid w:val="00270E5E"/>
    <w:rsid w:val="002711D9"/>
    <w:rsid w:val="002728CF"/>
    <w:rsid w:val="00272B32"/>
    <w:rsid w:val="002730AF"/>
    <w:rsid w:val="002734B1"/>
    <w:rsid w:val="0027452F"/>
    <w:rsid w:val="00274DB3"/>
    <w:rsid w:val="00275E26"/>
    <w:rsid w:val="002803BE"/>
    <w:rsid w:val="00280F33"/>
    <w:rsid w:val="00282B5C"/>
    <w:rsid w:val="00282B62"/>
    <w:rsid w:val="00283ADC"/>
    <w:rsid w:val="00284B2B"/>
    <w:rsid w:val="0028513A"/>
    <w:rsid w:val="002851CF"/>
    <w:rsid w:val="002853F7"/>
    <w:rsid w:val="00287689"/>
    <w:rsid w:val="00287C31"/>
    <w:rsid w:val="00290034"/>
    <w:rsid w:val="002904AF"/>
    <w:rsid w:val="002904FC"/>
    <w:rsid w:val="002909E6"/>
    <w:rsid w:val="00290DD1"/>
    <w:rsid w:val="00290E00"/>
    <w:rsid w:val="0029107C"/>
    <w:rsid w:val="002916FB"/>
    <w:rsid w:val="00291E11"/>
    <w:rsid w:val="00291F65"/>
    <w:rsid w:val="0029215B"/>
    <w:rsid w:val="0029331A"/>
    <w:rsid w:val="002934B8"/>
    <w:rsid w:val="0029356C"/>
    <w:rsid w:val="0029380F"/>
    <w:rsid w:val="002939E2"/>
    <w:rsid w:val="00293F4E"/>
    <w:rsid w:val="00293F69"/>
    <w:rsid w:val="00294533"/>
    <w:rsid w:val="00294DB2"/>
    <w:rsid w:val="00295873"/>
    <w:rsid w:val="0029698F"/>
    <w:rsid w:val="00297EB9"/>
    <w:rsid w:val="002A04A2"/>
    <w:rsid w:val="002A12CE"/>
    <w:rsid w:val="002A144D"/>
    <w:rsid w:val="002A2AA7"/>
    <w:rsid w:val="002A2AAC"/>
    <w:rsid w:val="002A2F6B"/>
    <w:rsid w:val="002A312E"/>
    <w:rsid w:val="002A4256"/>
    <w:rsid w:val="002A4297"/>
    <w:rsid w:val="002A4BDF"/>
    <w:rsid w:val="002A4F9D"/>
    <w:rsid w:val="002A50C4"/>
    <w:rsid w:val="002A5241"/>
    <w:rsid w:val="002A59CC"/>
    <w:rsid w:val="002A5B51"/>
    <w:rsid w:val="002A5D08"/>
    <w:rsid w:val="002A6EB7"/>
    <w:rsid w:val="002A700D"/>
    <w:rsid w:val="002A71FD"/>
    <w:rsid w:val="002A7BF8"/>
    <w:rsid w:val="002B00C8"/>
    <w:rsid w:val="002B01C4"/>
    <w:rsid w:val="002B04CD"/>
    <w:rsid w:val="002B05FF"/>
    <w:rsid w:val="002B0741"/>
    <w:rsid w:val="002B076A"/>
    <w:rsid w:val="002B0AA6"/>
    <w:rsid w:val="002B0FF5"/>
    <w:rsid w:val="002B1CEF"/>
    <w:rsid w:val="002B24FB"/>
    <w:rsid w:val="002B5B5E"/>
    <w:rsid w:val="002B5C7C"/>
    <w:rsid w:val="002B6398"/>
    <w:rsid w:val="002B65BF"/>
    <w:rsid w:val="002B6941"/>
    <w:rsid w:val="002B6FB6"/>
    <w:rsid w:val="002B7D35"/>
    <w:rsid w:val="002C058A"/>
    <w:rsid w:val="002C0959"/>
    <w:rsid w:val="002C1207"/>
    <w:rsid w:val="002C2C7F"/>
    <w:rsid w:val="002C2CE7"/>
    <w:rsid w:val="002C3395"/>
    <w:rsid w:val="002C4772"/>
    <w:rsid w:val="002C53A6"/>
    <w:rsid w:val="002C7250"/>
    <w:rsid w:val="002C7503"/>
    <w:rsid w:val="002C7B7B"/>
    <w:rsid w:val="002C7E13"/>
    <w:rsid w:val="002D0A26"/>
    <w:rsid w:val="002D19A8"/>
    <w:rsid w:val="002D1A2B"/>
    <w:rsid w:val="002D2B13"/>
    <w:rsid w:val="002D2DD3"/>
    <w:rsid w:val="002D2EE8"/>
    <w:rsid w:val="002D3060"/>
    <w:rsid w:val="002D3C3D"/>
    <w:rsid w:val="002D458F"/>
    <w:rsid w:val="002D46FD"/>
    <w:rsid w:val="002D4748"/>
    <w:rsid w:val="002D4BC0"/>
    <w:rsid w:val="002D625E"/>
    <w:rsid w:val="002D62CC"/>
    <w:rsid w:val="002D7833"/>
    <w:rsid w:val="002E16BA"/>
    <w:rsid w:val="002E21E9"/>
    <w:rsid w:val="002E2688"/>
    <w:rsid w:val="002E28B2"/>
    <w:rsid w:val="002E2B71"/>
    <w:rsid w:val="002E3212"/>
    <w:rsid w:val="002E3754"/>
    <w:rsid w:val="002E388E"/>
    <w:rsid w:val="002E3AC6"/>
    <w:rsid w:val="002E3E2D"/>
    <w:rsid w:val="002E46BD"/>
    <w:rsid w:val="002E533C"/>
    <w:rsid w:val="002E5A57"/>
    <w:rsid w:val="002E6543"/>
    <w:rsid w:val="002E72D2"/>
    <w:rsid w:val="002E7D79"/>
    <w:rsid w:val="002F1455"/>
    <w:rsid w:val="002F36B8"/>
    <w:rsid w:val="002F37A9"/>
    <w:rsid w:val="002F39B4"/>
    <w:rsid w:val="002F4200"/>
    <w:rsid w:val="002F4780"/>
    <w:rsid w:val="002F51BB"/>
    <w:rsid w:val="002F5C62"/>
    <w:rsid w:val="002F5D53"/>
    <w:rsid w:val="002F636A"/>
    <w:rsid w:val="002F7A16"/>
    <w:rsid w:val="002F7ED2"/>
    <w:rsid w:val="002F7F76"/>
    <w:rsid w:val="00300A3A"/>
    <w:rsid w:val="003010B5"/>
    <w:rsid w:val="0030247F"/>
    <w:rsid w:val="0030261A"/>
    <w:rsid w:val="00302822"/>
    <w:rsid w:val="00302B58"/>
    <w:rsid w:val="00302CF0"/>
    <w:rsid w:val="00302F6C"/>
    <w:rsid w:val="00302FF0"/>
    <w:rsid w:val="00303681"/>
    <w:rsid w:val="0030372F"/>
    <w:rsid w:val="00303B16"/>
    <w:rsid w:val="00303C0F"/>
    <w:rsid w:val="0030403C"/>
    <w:rsid w:val="003043A1"/>
    <w:rsid w:val="00304668"/>
    <w:rsid w:val="00305055"/>
    <w:rsid w:val="00305140"/>
    <w:rsid w:val="00305220"/>
    <w:rsid w:val="0030566B"/>
    <w:rsid w:val="003056E8"/>
    <w:rsid w:val="00306602"/>
    <w:rsid w:val="00306C1A"/>
    <w:rsid w:val="003107CC"/>
    <w:rsid w:val="00311F60"/>
    <w:rsid w:val="0031271C"/>
    <w:rsid w:val="00312F89"/>
    <w:rsid w:val="003131E4"/>
    <w:rsid w:val="00313209"/>
    <w:rsid w:val="003138F4"/>
    <w:rsid w:val="00313CFE"/>
    <w:rsid w:val="003141ED"/>
    <w:rsid w:val="00314572"/>
    <w:rsid w:val="00314677"/>
    <w:rsid w:val="003151BB"/>
    <w:rsid w:val="00315266"/>
    <w:rsid w:val="0031584D"/>
    <w:rsid w:val="003162FE"/>
    <w:rsid w:val="00316B47"/>
    <w:rsid w:val="00316C3C"/>
    <w:rsid w:val="00316DDD"/>
    <w:rsid w:val="00317846"/>
    <w:rsid w:val="00317C0F"/>
    <w:rsid w:val="00320425"/>
    <w:rsid w:val="003207DA"/>
    <w:rsid w:val="00320BF0"/>
    <w:rsid w:val="00321948"/>
    <w:rsid w:val="00321B56"/>
    <w:rsid w:val="0032209A"/>
    <w:rsid w:val="00322EE7"/>
    <w:rsid w:val="00322FEC"/>
    <w:rsid w:val="003236A5"/>
    <w:rsid w:val="00323723"/>
    <w:rsid w:val="00323B12"/>
    <w:rsid w:val="00324DB1"/>
    <w:rsid w:val="00325CF1"/>
    <w:rsid w:val="00326A1F"/>
    <w:rsid w:val="00327318"/>
    <w:rsid w:val="00330954"/>
    <w:rsid w:val="00331180"/>
    <w:rsid w:val="00331A02"/>
    <w:rsid w:val="003338A6"/>
    <w:rsid w:val="00333CD7"/>
    <w:rsid w:val="0033410C"/>
    <w:rsid w:val="00335275"/>
    <w:rsid w:val="003355EC"/>
    <w:rsid w:val="00335A96"/>
    <w:rsid w:val="00336C63"/>
    <w:rsid w:val="003379AA"/>
    <w:rsid w:val="00337EEE"/>
    <w:rsid w:val="003406FB"/>
    <w:rsid w:val="00340FD2"/>
    <w:rsid w:val="00341557"/>
    <w:rsid w:val="00341BFA"/>
    <w:rsid w:val="0034226F"/>
    <w:rsid w:val="00342419"/>
    <w:rsid w:val="00344613"/>
    <w:rsid w:val="00344635"/>
    <w:rsid w:val="003449D9"/>
    <w:rsid w:val="003456B2"/>
    <w:rsid w:val="00345EDB"/>
    <w:rsid w:val="003469FB"/>
    <w:rsid w:val="0034751D"/>
    <w:rsid w:val="00350EDD"/>
    <w:rsid w:val="00351763"/>
    <w:rsid w:val="003525B5"/>
    <w:rsid w:val="003525F8"/>
    <w:rsid w:val="003527A4"/>
    <w:rsid w:val="00352B35"/>
    <w:rsid w:val="0035337F"/>
    <w:rsid w:val="003536E6"/>
    <w:rsid w:val="00353F73"/>
    <w:rsid w:val="00354147"/>
    <w:rsid w:val="00354331"/>
    <w:rsid w:val="00354575"/>
    <w:rsid w:val="003548FA"/>
    <w:rsid w:val="00354C6F"/>
    <w:rsid w:val="003553B3"/>
    <w:rsid w:val="0035585C"/>
    <w:rsid w:val="003561DF"/>
    <w:rsid w:val="0035644D"/>
    <w:rsid w:val="00356549"/>
    <w:rsid w:val="00356EB3"/>
    <w:rsid w:val="003571F7"/>
    <w:rsid w:val="003576BC"/>
    <w:rsid w:val="00360024"/>
    <w:rsid w:val="00361813"/>
    <w:rsid w:val="00361AF9"/>
    <w:rsid w:val="003627D4"/>
    <w:rsid w:val="00362A5B"/>
    <w:rsid w:val="00362E8C"/>
    <w:rsid w:val="003634C7"/>
    <w:rsid w:val="003640B6"/>
    <w:rsid w:val="00364737"/>
    <w:rsid w:val="00365122"/>
    <w:rsid w:val="003656F7"/>
    <w:rsid w:val="00365C08"/>
    <w:rsid w:val="00366236"/>
    <w:rsid w:val="003676B5"/>
    <w:rsid w:val="00367CE9"/>
    <w:rsid w:val="00371520"/>
    <w:rsid w:val="00372A89"/>
    <w:rsid w:val="00372B59"/>
    <w:rsid w:val="00372CEF"/>
    <w:rsid w:val="00374D36"/>
    <w:rsid w:val="00375C4C"/>
    <w:rsid w:val="0037680F"/>
    <w:rsid w:val="0037792E"/>
    <w:rsid w:val="0038005E"/>
    <w:rsid w:val="00380103"/>
    <w:rsid w:val="0038059D"/>
    <w:rsid w:val="00380649"/>
    <w:rsid w:val="00381186"/>
    <w:rsid w:val="003811AB"/>
    <w:rsid w:val="00381BB9"/>
    <w:rsid w:val="003821E7"/>
    <w:rsid w:val="0038348A"/>
    <w:rsid w:val="00383BC6"/>
    <w:rsid w:val="0038449E"/>
    <w:rsid w:val="00384E12"/>
    <w:rsid w:val="00385DD6"/>
    <w:rsid w:val="00386474"/>
    <w:rsid w:val="00386701"/>
    <w:rsid w:val="00386BEF"/>
    <w:rsid w:val="00387353"/>
    <w:rsid w:val="003875AB"/>
    <w:rsid w:val="00387737"/>
    <w:rsid w:val="003902FF"/>
    <w:rsid w:val="003905FC"/>
    <w:rsid w:val="00390B2B"/>
    <w:rsid w:val="003912EC"/>
    <w:rsid w:val="00391A27"/>
    <w:rsid w:val="00391A78"/>
    <w:rsid w:val="003920A0"/>
    <w:rsid w:val="00392C81"/>
    <w:rsid w:val="00392E46"/>
    <w:rsid w:val="0039353C"/>
    <w:rsid w:val="003940D9"/>
    <w:rsid w:val="003948AE"/>
    <w:rsid w:val="003948DB"/>
    <w:rsid w:val="0039519D"/>
    <w:rsid w:val="00395291"/>
    <w:rsid w:val="00396081"/>
    <w:rsid w:val="003967F1"/>
    <w:rsid w:val="00396D7C"/>
    <w:rsid w:val="003975CF"/>
    <w:rsid w:val="00397B71"/>
    <w:rsid w:val="003A1181"/>
    <w:rsid w:val="003A1591"/>
    <w:rsid w:val="003A1F27"/>
    <w:rsid w:val="003A2357"/>
    <w:rsid w:val="003A2872"/>
    <w:rsid w:val="003A2AFB"/>
    <w:rsid w:val="003A36C1"/>
    <w:rsid w:val="003A36E9"/>
    <w:rsid w:val="003A3B44"/>
    <w:rsid w:val="003A55E5"/>
    <w:rsid w:val="003A5772"/>
    <w:rsid w:val="003A5F51"/>
    <w:rsid w:val="003A6A37"/>
    <w:rsid w:val="003A6D05"/>
    <w:rsid w:val="003B15FB"/>
    <w:rsid w:val="003B1A67"/>
    <w:rsid w:val="003B207E"/>
    <w:rsid w:val="003B4148"/>
    <w:rsid w:val="003B4371"/>
    <w:rsid w:val="003B54E8"/>
    <w:rsid w:val="003B582C"/>
    <w:rsid w:val="003B5899"/>
    <w:rsid w:val="003B6939"/>
    <w:rsid w:val="003B6A4A"/>
    <w:rsid w:val="003B6D47"/>
    <w:rsid w:val="003C0669"/>
    <w:rsid w:val="003C1008"/>
    <w:rsid w:val="003C1760"/>
    <w:rsid w:val="003C23DF"/>
    <w:rsid w:val="003C319E"/>
    <w:rsid w:val="003C3324"/>
    <w:rsid w:val="003C347A"/>
    <w:rsid w:val="003C3607"/>
    <w:rsid w:val="003C4991"/>
    <w:rsid w:val="003C49D8"/>
    <w:rsid w:val="003C6C53"/>
    <w:rsid w:val="003C7A04"/>
    <w:rsid w:val="003C7F6B"/>
    <w:rsid w:val="003D10BC"/>
    <w:rsid w:val="003D1F23"/>
    <w:rsid w:val="003D1FBA"/>
    <w:rsid w:val="003D3FBD"/>
    <w:rsid w:val="003D5202"/>
    <w:rsid w:val="003D53BB"/>
    <w:rsid w:val="003D62B3"/>
    <w:rsid w:val="003D67C9"/>
    <w:rsid w:val="003D6B88"/>
    <w:rsid w:val="003D7052"/>
    <w:rsid w:val="003D751F"/>
    <w:rsid w:val="003D79FE"/>
    <w:rsid w:val="003D7E1A"/>
    <w:rsid w:val="003E005D"/>
    <w:rsid w:val="003E02E9"/>
    <w:rsid w:val="003E0C55"/>
    <w:rsid w:val="003E0CB7"/>
    <w:rsid w:val="003E1208"/>
    <w:rsid w:val="003E13E9"/>
    <w:rsid w:val="003E1638"/>
    <w:rsid w:val="003E1973"/>
    <w:rsid w:val="003E268B"/>
    <w:rsid w:val="003E2B79"/>
    <w:rsid w:val="003E2F61"/>
    <w:rsid w:val="003E3459"/>
    <w:rsid w:val="003E43C1"/>
    <w:rsid w:val="003E58AD"/>
    <w:rsid w:val="003E5FC9"/>
    <w:rsid w:val="003E6030"/>
    <w:rsid w:val="003E607F"/>
    <w:rsid w:val="003E6F8E"/>
    <w:rsid w:val="003E7141"/>
    <w:rsid w:val="003E77B5"/>
    <w:rsid w:val="003E7B2C"/>
    <w:rsid w:val="003F021E"/>
    <w:rsid w:val="003F0D9C"/>
    <w:rsid w:val="003F1E38"/>
    <w:rsid w:val="003F2980"/>
    <w:rsid w:val="003F2ED8"/>
    <w:rsid w:val="003F35C7"/>
    <w:rsid w:val="003F35E0"/>
    <w:rsid w:val="003F370F"/>
    <w:rsid w:val="003F3D94"/>
    <w:rsid w:val="003F590F"/>
    <w:rsid w:val="003F5DB3"/>
    <w:rsid w:val="003F6244"/>
    <w:rsid w:val="003F6333"/>
    <w:rsid w:val="003F7698"/>
    <w:rsid w:val="003F7B53"/>
    <w:rsid w:val="003F7BA6"/>
    <w:rsid w:val="004003E5"/>
    <w:rsid w:val="004010BD"/>
    <w:rsid w:val="00401277"/>
    <w:rsid w:val="00402702"/>
    <w:rsid w:val="004028E9"/>
    <w:rsid w:val="004035B7"/>
    <w:rsid w:val="004039E1"/>
    <w:rsid w:val="00403BD3"/>
    <w:rsid w:val="00403E4F"/>
    <w:rsid w:val="0040528B"/>
    <w:rsid w:val="00405399"/>
    <w:rsid w:val="004053D2"/>
    <w:rsid w:val="00405D85"/>
    <w:rsid w:val="004060F3"/>
    <w:rsid w:val="00406B17"/>
    <w:rsid w:val="00407213"/>
    <w:rsid w:val="004078F0"/>
    <w:rsid w:val="00407F3F"/>
    <w:rsid w:val="00407F8D"/>
    <w:rsid w:val="0041002E"/>
    <w:rsid w:val="0041033C"/>
    <w:rsid w:val="004110B4"/>
    <w:rsid w:val="0041128E"/>
    <w:rsid w:val="00411A17"/>
    <w:rsid w:val="00411F1B"/>
    <w:rsid w:val="00412A2F"/>
    <w:rsid w:val="00412D99"/>
    <w:rsid w:val="00412F36"/>
    <w:rsid w:val="00414884"/>
    <w:rsid w:val="00414F0C"/>
    <w:rsid w:val="004157EF"/>
    <w:rsid w:val="00415D01"/>
    <w:rsid w:val="004166C7"/>
    <w:rsid w:val="00416A5B"/>
    <w:rsid w:val="00416FE3"/>
    <w:rsid w:val="00420D0B"/>
    <w:rsid w:val="0042154F"/>
    <w:rsid w:val="00422731"/>
    <w:rsid w:val="00423BDB"/>
    <w:rsid w:val="00423DE6"/>
    <w:rsid w:val="00423FCB"/>
    <w:rsid w:val="004241F5"/>
    <w:rsid w:val="00424960"/>
    <w:rsid w:val="00424BBB"/>
    <w:rsid w:val="00424CFD"/>
    <w:rsid w:val="00425075"/>
    <w:rsid w:val="0042507C"/>
    <w:rsid w:val="00425560"/>
    <w:rsid w:val="004260F2"/>
    <w:rsid w:val="00426784"/>
    <w:rsid w:val="00427AA8"/>
    <w:rsid w:val="00430215"/>
    <w:rsid w:val="0043039D"/>
    <w:rsid w:val="00430B3C"/>
    <w:rsid w:val="00431CC3"/>
    <w:rsid w:val="00432A1D"/>
    <w:rsid w:val="00432B20"/>
    <w:rsid w:val="00432D4F"/>
    <w:rsid w:val="00432EB2"/>
    <w:rsid w:val="0043321A"/>
    <w:rsid w:val="004337B8"/>
    <w:rsid w:val="00433F7C"/>
    <w:rsid w:val="0043446D"/>
    <w:rsid w:val="004347BF"/>
    <w:rsid w:val="0043487D"/>
    <w:rsid w:val="00434C9E"/>
    <w:rsid w:val="00434ED1"/>
    <w:rsid w:val="004350D6"/>
    <w:rsid w:val="004353F8"/>
    <w:rsid w:val="004355DC"/>
    <w:rsid w:val="004355EF"/>
    <w:rsid w:val="0043560B"/>
    <w:rsid w:val="00436876"/>
    <w:rsid w:val="00436D63"/>
    <w:rsid w:val="00437077"/>
    <w:rsid w:val="004372F5"/>
    <w:rsid w:val="0044055C"/>
    <w:rsid w:val="004405EE"/>
    <w:rsid w:val="00441C8D"/>
    <w:rsid w:val="00442170"/>
    <w:rsid w:val="00442BDD"/>
    <w:rsid w:val="0044314F"/>
    <w:rsid w:val="004433BE"/>
    <w:rsid w:val="00443EBB"/>
    <w:rsid w:val="00445B95"/>
    <w:rsid w:val="00446313"/>
    <w:rsid w:val="0044747F"/>
    <w:rsid w:val="00450675"/>
    <w:rsid w:val="0045084D"/>
    <w:rsid w:val="004515AE"/>
    <w:rsid w:val="0045188C"/>
    <w:rsid w:val="00452528"/>
    <w:rsid w:val="00452613"/>
    <w:rsid w:val="0045266D"/>
    <w:rsid w:val="00452AC2"/>
    <w:rsid w:val="00452ECA"/>
    <w:rsid w:val="004533C7"/>
    <w:rsid w:val="00454068"/>
    <w:rsid w:val="00455021"/>
    <w:rsid w:val="004557EB"/>
    <w:rsid w:val="004559CA"/>
    <w:rsid w:val="004563BE"/>
    <w:rsid w:val="004566AA"/>
    <w:rsid w:val="004566BA"/>
    <w:rsid w:val="00456F57"/>
    <w:rsid w:val="00457817"/>
    <w:rsid w:val="00457987"/>
    <w:rsid w:val="0046059F"/>
    <w:rsid w:val="00460A42"/>
    <w:rsid w:val="004617A1"/>
    <w:rsid w:val="00461AB4"/>
    <w:rsid w:val="00462E42"/>
    <w:rsid w:val="00462E57"/>
    <w:rsid w:val="00462F49"/>
    <w:rsid w:val="00463A17"/>
    <w:rsid w:val="00463DDD"/>
    <w:rsid w:val="00463E96"/>
    <w:rsid w:val="00463F99"/>
    <w:rsid w:val="0046402E"/>
    <w:rsid w:val="00464536"/>
    <w:rsid w:val="00464EB3"/>
    <w:rsid w:val="00465A37"/>
    <w:rsid w:val="00466541"/>
    <w:rsid w:val="00466D54"/>
    <w:rsid w:val="00467551"/>
    <w:rsid w:val="00470982"/>
    <w:rsid w:val="00470A82"/>
    <w:rsid w:val="004711B5"/>
    <w:rsid w:val="004713D3"/>
    <w:rsid w:val="00471947"/>
    <w:rsid w:val="00472AC5"/>
    <w:rsid w:val="00472D54"/>
    <w:rsid w:val="004740B4"/>
    <w:rsid w:val="00474376"/>
    <w:rsid w:val="004743CF"/>
    <w:rsid w:val="0047503E"/>
    <w:rsid w:val="004756DA"/>
    <w:rsid w:val="00475771"/>
    <w:rsid w:val="00475AD4"/>
    <w:rsid w:val="00475FFE"/>
    <w:rsid w:val="004760FB"/>
    <w:rsid w:val="004764FB"/>
    <w:rsid w:val="00477350"/>
    <w:rsid w:val="00477520"/>
    <w:rsid w:val="004775C1"/>
    <w:rsid w:val="00477BA0"/>
    <w:rsid w:val="004813DB"/>
    <w:rsid w:val="00481836"/>
    <w:rsid w:val="00481EFB"/>
    <w:rsid w:val="004824FC"/>
    <w:rsid w:val="004836BE"/>
    <w:rsid w:val="004840DD"/>
    <w:rsid w:val="0048418A"/>
    <w:rsid w:val="00484426"/>
    <w:rsid w:val="00484CD8"/>
    <w:rsid w:val="00486ACD"/>
    <w:rsid w:val="004871CB"/>
    <w:rsid w:val="00487752"/>
    <w:rsid w:val="00487DEC"/>
    <w:rsid w:val="00487DFC"/>
    <w:rsid w:val="00490182"/>
    <w:rsid w:val="00490889"/>
    <w:rsid w:val="00490A0C"/>
    <w:rsid w:val="004913F9"/>
    <w:rsid w:val="00491FF5"/>
    <w:rsid w:val="00492530"/>
    <w:rsid w:val="00492838"/>
    <w:rsid w:val="00493403"/>
    <w:rsid w:val="00493808"/>
    <w:rsid w:val="00493AE3"/>
    <w:rsid w:val="0049406C"/>
    <w:rsid w:val="00495290"/>
    <w:rsid w:val="004959C4"/>
    <w:rsid w:val="00495B24"/>
    <w:rsid w:val="00495E7B"/>
    <w:rsid w:val="00495FC1"/>
    <w:rsid w:val="00496BD5"/>
    <w:rsid w:val="004972BF"/>
    <w:rsid w:val="004972F9"/>
    <w:rsid w:val="00497569"/>
    <w:rsid w:val="004977D7"/>
    <w:rsid w:val="004978EE"/>
    <w:rsid w:val="00497A5F"/>
    <w:rsid w:val="00497F44"/>
    <w:rsid w:val="00497F63"/>
    <w:rsid w:val="004A0220"/>
    <w:rsid w:val="004A0F5B"/>
    <w:rsid w:val="004A1F14"/>
    <w:rsid w:val="004A24D8"/>
    <w:rsid w:val="004A2A6C"/>
    <w:rsid w:val="004A39D5"/>
    <w:rsid w:val="004A3B20"/>
    <w:rsid w:val="004A49E1"/>
    <w:rsid w:val="004A4A6C"/>
    <w:rsid w:val="004A4B8F"/>
    <w:rsid w:val="004A57DC"/>
    <w:rsid w:val="004A6204"/>
    <w:rsid w:val="004A6624"/>
    <w:rsid w:val="004A6F38"/>
    <w:rsid w:val="004A7112"/>
    <w:rsid w:val="004A7564"/>
    <w:rsid w:val="004B06E9"/>
    <w:rsid w:val="004B0F60"/>
    <w:rsid w:val="004B106F"/>
    <w:rsid w:val="004B1527"/>
    <w:rsid w:val="004B254B"/>
    <w:rsid w:val="004B2992"/>
    <w:rsid w:val="004B33FE"/>
    <w:rsid w:val="004B5E3D"/>
    <w:rsid w:val="004B61F1"/>
    <w:rsid w:val="004B6A41"/>
    <w:rsid w:val="004B6BD4"/>
    <w:rsid w:val="004B71FA"/>
    <w:rsid w:val="004B7253"/>
    <w:rsid w:val="004B7AEA"/>
    <w:rsid w:val="004C0BB7"/>
    <w:rsid w:val="004C1A64"/>
    <w:rsid w:val="004C269C"/>
    <w:rsid w:val="004C34BC"/>
    <w:rsid w:val="004C37C4"/>
    <w:rsid w:val="004C388D"/>
    <w:rsid w:val="004C393D"/>
    <w:rsid w:val="004C42E6"/>
    <w:rsid w:val="004C4D8E"/>
    <w:rsid w:val="004C5FBC"/>
    <w:rsid w:val="004C6503"/>
    <w:rsid w:val="004C6FFB"/>
    <w:rsid w:val="004C7909"/>
    <w:rsid w:val="004C7D32"/>
    <w:rsid w:val="004C7D4E"/>
    <w:rsid w:val="004C7DB4"/>
    <w:rsid w:val="004D0792"/>
    <w:rsid w:val="004D0956"/>
    <w:rsid w:val="004D18B4"/>
    <w:rsid w:val="004D2359"/>
    <w:rsid w:val="004D2A12"/>
    <w:rsid w:val="004D301B"/>
    <w:rsid w:val="004D3952"/>
    <w:rsid w:val="004D3AF5"/>
    <w:rsid w:val="004D3EBF"/>
    <w:rsid w:val="004D48E6"/>
    <w:rsid w:val="004D56C8"/>
    <w:rsid w:val="004D620B"/>
    <w:rsid w:val="004D64D2"/>
    <w:rsid w:val="004D6510"/>
    <w:rsid w:val="004D66F1"/>
    <w:rsid w:val="004D6E27"/>
    <w:rsid w:val="004D726E"/>
    <w:rsid w:val="004E0019"/>
    <w:rsid w:val="004E27A4"/>
    <w:rsid w:val="004E2B7F"/>
    <w:rsid w:val="004E31E9"/>
    <w:rsid w:val="004E397F"/>
    <w:rsid w:val="004E3A25"/>
    <w:rsid w:val="004E3BDD"/>
    <w:rsid w:val="004E4C1E"/>
    <w:rsid w:val="004E581F"/>
    <w:rsid w:val="004E59FC"/>
    <w:rsid w:val="004E5A3A"/>
    <w:rsid w:val="004E681A"/>
    <w:rsid w:val="004E697A"/>
    <w:rsid w:val="004E7D6D"/>
    <w:rsid w:val="004F037C"/>
    <w:rsid w:val="004F0529"/>
    <w:rsid w:val="004F0D73"/>
    <w:rsid w:val="004F0F72"/>
    <w:rsid w:val="004F1B37"/>
    <w:rsid w:val="004F1C3E"/>
    <w:rsid w:val="004F1E4A"/>
    <w:rsid w:val="004F1EAB"/>
    <w:rsid w:val="004F224F"/>
    <w:rsid w:val="004F2D6A"/>
    <w:rsid w:val="004F2E48"/>
    <w:rsid w:val="004F35F4"/>
    <w:rsid w:val="004F3913"/>
    <w:rsid w:val="004F3BC8"/>
    <w:rsid w:val="004F3DE6"/>
    <w:rsid w:val="004F40F5"/>
    <w:rsid w:val="004F439D"/>
    <w:rsid w:val="004F49E5"/>
    <w:rsid w:val="004F5430"/>
    <w:rsid w:val="004F5A98"/>
    <w:rsid w:val="004F5B8B"/>
    <w:rsid w:val="004F65E9"/>
    <w:rsid w:val="004F69C6"/>
    <w:rsid w:val="004F7397"/>
    <w:rsid w:val="005008C8"/>
    <w:rsid w:val="00500D57"/>
    <w:rsid w:val="005019B6"/>
    <w:rsid w:val="0050257F"/>
    <w:rsid w:val="0050288B"/>
    <w:rsid w:val="00503046"/>
    <w:rsid w:val="005036DD"/>
    <w:rsid w:val="005046CA"/>
    <w:rsid w:val="005048B2"/>
    <w:rsid w:val="00504D8C"/>
    <w:rsid w:val="005051D1"/>
    <w:rsid w:val="00505222"/>
    <w:rsid w:val="00506E81"/>
    <w:rsid w:val="0050710F"/>
    <w:rsid w:val="00510FD8"/>
    <w:rsid w:val="00511132"/>
    <w:rsid w:val="00511D97"/>
    <w:rsid w:val="00511E45"/>
    <w:rsid w:val="00512290"/>
    <w:rsid w:val="005129A6"/>
    <w:rsid w:val="00512C5E"/>
    <w:rsid w:val="00512FB9"/>
    <w:rsid w:val="0051358F"/>
    <w:rsid w:val="0051427D"/>
    <w:rsid w:val="0051456B"/>
    <w:rsid w:val="00514719"/>
    <w:rsid w:val="00514971"/>
    <w:rsid w:val="00515106"/>
    <w:rsid w:val="005159F7"/>
    <w:rsid w:val="005160F8"/>
    <w:rsid w:val="005164EF"/>
    <w:rsid w:val="00516514"/>
    <w:rsid w:val="005165BE"/>
    <w:rsid w:val="00516C5F"/>
    <w:rsid w:val="00516CCE"/>
    <w:rsid w:val="00517190"/>
    <w:rsid w:val="00520E64"/>
    <w:rsid w:val="005211D6"/>
    <w:rsid w:val="005212E5"/>
    <w:rsid w:val="00522188"/>
    <w:rsid w:val="00522329"/>
    <w:rsid w:val="005228BA"/>
    <w:rsid w:val="00523101"/>
    <w:rsid w:val="0052338D"/>
    <w:rsid w:val="00523721"/>
    <w:rsid w:val="00524B0B"/>
    <w:rsid w:val="00524EFB"/>
    <w:rsid w:val="005256A6"/>
    <w:rsid w:val="00527812"/>
    <w:rsid w:val="00530333"/>
    <w:rsid w:val="005305B0"/>
    <w:rsid w:val="005307E2"/>
    <w:rsid w:val="00530FD3"/>
    <w:rsid w:val="00531298"/>
    <w:rsid w:val="0053155C"/>
    <w:rsid w:val="005316D5"/>
    <w:rsid w:val="00531A03"/>
    <w:rsid w:val="005321D0"/>
    <w:rsid w:val="00532FE7"/>
    <w:rsid w:val="005339FC"/>
    <w:rsid w:val="00535323"/>
    <w:rsid w:val="005356DF"/>
    <w:rsid w:val="00535B4E"/>
    <w:rsid w:val="00535C4A"/>
    <w:rsid w:val="00536397"/>
    <w:rsid w:val="005364A3"/>
    <w:rsid w:val="00537723"/>
    <w:rsid w:val="0053790D"/>
    <w:rsid w:val="00540202"/>
    <w:rsid w:val="005403BC"/>
    <w:rsid w:val="00540631"/>
    <w:rsid w:val="00540771"/>
    <w:rsid w:val="00540F06"/>
    <w:rsid w:val="00541213"/>
    <w:rsid w:val="005414EF"/>
    <w:rsid w:val="00541C79"/>
    <w:rsid w:val="005422F6"/>
    <w:rsid w:val="00542442"/>
    <w:rsid w:val="005435A4"/>
    <w:rsid w:val="005435F5"/>
    <w:rsid w:val="00543CEA"/>
    <w:rsid w:val="005450C9"/>
    <w:rsid w:val="00545381"/>
    <w:rsid w:val="005468C4"/>
    <w:rsid w:val="005469D9"/>
    <w:rsid w:val="00546EDC"/>
    <w:rsid w:val="00547747"/>
    <w:rsid w:val="00551994"/>
    <w:rsid w:val="00552DC4"/>
    <w:rsid w:val="00553661"/>
    <w:rsid w:val="00553BBD"/>
    <w:rsid w:val="00553C5D"/>
    <w:rsid w:val="00553DF9"/>
    <w:rsid w:val="005541BF"/>
    <w:rsid w:val="00554795"/>
    <w:rsid w:val="00554C05"/>
    <w:rsid w:val="00555271"/>
    <w:rsid w:val="005553DD"/>
    <w:rsid w:val="00555BB3"/>
    <w:rsid w:val="005560CB"/>
    <w:rsid w:val="00556C42"/>
    <w:rsid w:val="00556F49"/>
    <w:rsid w:val="00560192"/>
    <w:rsid w:val="005607DD"/>
    <w:rsid w:val="00561C99"/>
    <w:rsid w:val="00561D2B"/>
    <w:rsid w:val="005624DF"/>
    <w:rsid w:val="00562D18"/>
    <w:rsid w:val="00563046"/>
    <w:rsid w:val="00565559"/>
    <w:rsid w:val="00565BAB"/>
    <w:rsid w:val="005664BD"/>
    <w:rsid w:val="00566B20"/>
    <w:rsid w:val="00566B86"/>
    <w:rsid w:val="0056772F"/>
    <w:rsid w:val="00567D6A"/>
    <w:rsid w:val="00571290"/>
    <w:rsid w:val="00572682"/>
    <w:rsid w:val="00573A17"/>
    <w:rsid w:val="00573B61"/>
    <w:rsid w:val="00574D24"/>
    <w:rsid w:val="00574E28"/>
    <w:rsid w:val="00575361"/>
    <w:rsid w:val="005755F8"/>
    <w:rsid w:val="0057561C"/>
    <w:rsid w:val="005759FB"/>
    <w:rsid w:val="0057636C"/>
    <w:rsid w:val="0057640F"/>
    <w:rsid w:val="0057649F"/>
    <w:rsid w:val="005766D5"/>
    <w:rsid w:val="00576C74"/>
    <w:rsid w:val="005773BD"/>
    <w:rsid w:val="0057787C"/>
    <w:rsid w:val="0057799D"/>
    <w:rsid w:val="00577CEA"/>
    <w:rsid w:val="00580B9F"/>
    <w:rsid w:val="00581477"/>
    <w:rsid w:val="00581675"/>
    <w:rsid w:val="00581954"/>
    <w:rsid w:val="00581CA8"/>
    <w:rsid w:val="0058203B"/>
    <w:rsid w:val="00582A0F"/>
    <w:rsid w:val="00583286"/>
    <w:rsid w:val="005832C1"/>
    <w:rsid w:val="005833A1"/>
    <w:rsid w:val="00583EB7"/>
    <w:rsid w:val="0058465D"/>
    <w:rsid w:val="00584857"/>
    <w:rsid w:val="0058498A"/>
    <w:rsid w:val="005849D9"/>
    <w:rsid w:val="0058577A"/>
    <w:rsid w:val="0058650B"/>
    <w:rsid w:val="00586544"/>
    <w:rsid w:val="00586695"/>
    <w:rsid w:val="00586978"/>
    <w:rsid w:val="00586C4E"/>
    <w:rsid w:val="00586F85"/>
    <w:rsid w:val="005871EE"/>
    <w:rsid w:val="005872E0"/>
    <w:rsid w:val="00587D89"/>
    <w:rsid w:val="00587EED"/>
    <w:rsid w:val="00587FDD"/>
    <w:rsid w:val="00592638"/>
    <w:rsid w:val="005932AD"/>
    <w:rsid w:val="00593465"/>
    <w:rsid w:val="00593BB2"/>
    <w:rsid w:val="00593D6C"/>
    <w:rsid w:val="00593EAC"/>
    <w:rsid w:val="0059487A"/>
    <w:rsid w:val="005958B5"/>
    <w:rsid w:val="00596A38"/>
    <w:rsid w:val="0059796E"/>
    <w:rsid w:val="00597E39"/>
    <w:rsid w:val="005A08A8"/>
    <w:rsid w:val="005A0C19"/>
    <w:rsid w:val="005A177D"/>
    <w:rsid w:val="005A2022"/>
    <w:rsid w:val="005A25DF"/>
    <w:rsid w:val="005A2725"/>
    <w:rsid w:val="005A27E6"/>
    <w:rsid w:val="005A284C"/>
    <w:rsid w:val="005A2C6A"/>
    <w:rsid w:val="005A2CED"/>
    <w:rsid w:val="005A2F06"/>
    <w:rsid w:val="005A3178"/>
    <w:rsid w:val="005A3BD2"/>
    <w:rsid w:val="005A41D7"/>
    <w:rsid w:val="005A4900"/>
    <w:rsid w:val="005A4EF0"/>
    <w:rsid w:val="005A4F56"/>
    <w:rsid w:val="005A5186"/>
    <w:rsid w:val="005A5553"/>
    <w:rsid w:val="005A59C1"/>
    <w:rsid w:val="005A5C32"/>
    <w:rsid w:val="005A613B"/>
    <w:rsid w:val="005A64FD"/>
    <w:rsid w:val="005A697E"/>
    <w:rsid w:val="005A6E79"/>
    <w:rsid w:val="005A75DD"/>
    <w:rsid w:val="005A767C"/>
    <w:rsid w:val="005A76FB"/>
    <w:rsid w:val="005A78F0"/>
    <w:rsid w:val="005B0DF5"/>
    <w:rsid w:val="005B0F72"/>
    <w:rsid w:val="005B102F"/>
    <w:rsid w:val="005B14C7"/>
    <w:rsid w:val="005B1626"/>
    <w:rsid w:val="005B1E6B"/>
    <w:rsid w:val="005B1F79"/>
    <w:rsid w:val="005B1F89"/>
    <w:rsid w:val="005B21A1"/>
    <w:rsid w:val="005B2461"/>
    <w:rsid w:val="005B2775"/>
    <w:rsid w:val="005B2D2C"/>
    <w:rsid w:val="005B34C9"/>
    <w:rsid w:val="005B3A52"/>
    <w:rsid w:val="005B3A62"/>
    <w:rsid w:val="005B40FB"/>
    <w:rsid w:val="005B4243"/>
    <w:rsid w:val="005B43ED"/>
    <w:rsid w:val="005B4436"/>
    <w:rsid w:val="005B45B0"/>
    <w:rsid w:val="005B4F56"/>
    <w:rsid w:val="005B5C62"/>
    <w:rsid w:val="005B5E55"/>
    <w:rsid w:val="005B64C1"/>
    <w:rsid w:val="005B65D7"/>
    <w:rsid w:val="005B784B"/>
    <w:rsid w:val="005B7AB7"/>
    <w:rsid w:val="005B7B1E"/>
    <w:rsid w:val="005B7C73"/>
    <w:rsid w:val="005C03F5"/>
    <w:rsid w:val="005C041E"/>
    <w:rsid w:val="005C075A"/>
    <w:rsid w:val="005C0BB9"/>
    <w:rsid w:val="005C0BE1"/>
    <w:rsid w:val="005C17BF"/>
    <w:rsid w:val="005C182A"/>
    <w:rsid w:val="005C3919"/>
    <w:rsid w:val="005C430C"/>
    <w:rsid w:val="005C47CD"/>
    <w:rsid w:val="005C49AF"/>
    <w:rsid w:val="005C5C3F"/>
    <w:rsid w:val="005C62A1"/>
    <w:rsid w:val="005C66F3"/>
    <w:rsid w:val="005C7F05"/>
    <w:rsid w:val="005D00AB"/>
    <w:rsid w:val="005D053D"/>
    <w:rsid w:val="005D1B38"/>
    <w:rsid w:val="005D1CA8"/>
    <w:rsid w:val="005D2AAD"/>
    <w:rsid w:val="005D300A"/>
    <w:rsid w:val="005D3842"/>
    <w:rsid w:val="005D393F"/>
    <w:rsid w:val="005D3C34"/>
    <w:rsid w:val="005D3EFC"/>
    <w:rsid w:val="005D48C5"/>
    <w:rsid w:val="005D503F"/>
    <w:rsid w:val="005D65A6"/>
    <w:rsid w:val="005D6858"/>
    <w:rsid w:val="005D6F43"/>
    <w:rsid w:val="005D7085"/>
    <w:rsid w:val="005E0310"/>
    <w:rsid w:val="005E08BE"/>
    <w:rsid w:val="005E1152"/>
    <w:rsid w:val="005E22D9"/>
    <w:rsid w:val="005E2BB9"/>
    <w:rsid w:val="005E33B1"/>
    <w:rsid w:val="005E402D"/>
    <w:rsid w:val="005E42BD"/>
    <w:rsid w:val="005E42CD"/>
    <w:rsid w:val="005E4F0B"/>
    <w:rsid w:val="005E4FE4"/>
    <w:rsid w:val="005E5109"/>
    <w:rsid w:val="005E5AEF"/>
    <w:rsid w:val="005E6CB1"/>
    <w:rsid w:val="005E6EA8"/>
    <w:rsid w:val="005E7486"/>
    <w:rsid w:val="005E78FF"/>
    <w:rsid w:val="005F0483"/>
    <w:rsid w:val="005F0D4F"/>
    <w:rsid w:val="005F0DAF"/>
    <w:rsid w:val="005F125C"/>
    <w:rsid w:val="005F177F"/>
    <w:rsid w:val="005F296F"/>
    <w:rsid w:val="005F32C4"/>
    <w:rsid w:val="005F3711"/>
    <w:rsid w:val="005F3831"/>
    <w:rsid w:val="005F3AA0"/>
    <w:rsid w:val="005F3C2D"/>
    <w:rsid w:val="005F3D06"/>
    <w:rsid w:val="005F4601"/>
    <w:rsid w:val="005F4A7C"/>
    <w:rsid w:val="005F4DEA"/>
    <w:rsid w:val="005F5D4E"/>
    <w:rsid w:val="005F616A"/>
    <w:rsid w:val="005F6470"/>
    <w:rsid w:val="005F677E"/>
    <w:rsid w:val="005F6B1A"/>
    <w:rsid w:val="005F6F7D"/>
    <w:rsid w:val="005F70CE"/>
    <w:rsid w:val="005F71E3"/>
    <w:rsid w:val="005F7269"/>
    <w:rsid w:val="005F7382"/>
    <w:rsid w:val="005F73AD"/>
    <w:rsid w:val="005F77CD"/>
    <w:rsid w:val="005F7B12"/>
    <w:rsid w:val="006003CC"/>
    <w:rsid w:val="00601A00"/>
    <w:rsid w:val="00601B7E"/>
    <w:rsid w:val="00601D86"/>
    <w:rsid w:val="00602493"/>
    <w:rsid w:val="006025C3"/>
    <w:rsid w:val="006028CC"/>
    <w:rsid w:val="00603845"/>
    <w:rsid w:val="00604583"/>
    <w:rsid w:val="00604B38"/>
    <w:rsid w:val="00604FB6"/>
    <w:rsid w:val="00604FBF"/>
    <w:rsid w:val="00604FFA"/>
    <w:rsid w:val="0060506E"/>
    <w:rsid w:val="006050BF"/>
    <w:rsid w:val="00605432"/>
    <w:rsid w:val="00606690"/>
    <w:rsid w:val="0060703E"/>
    <w:rsid w:val="006070FD"/>
    <w:rsid w:val="006074B8"/>
    <w:rsid w:val="00607E54"/>
    <w:rsid w:val="006102AC"/>
    <w:rsid w:val="0061075B"/>
    <w:rsid w:val="00610CDD"/>
    <w:rsid w:val="00610E8E"/>
    <w:rsid w:val="006118F3"/>
    <w:rsid w:val="00612B41"/>
    <w:rsid w:val="00614B75"/>
    <w:rsid w:val="00615432"/>
    <w:rsid w:val="00615F37"/>
    <w:rsid w:val="00616BAF"/>
    <w:rsid w:val="00617C87"/>
    <w:rsid w:val="00617FB0"/>
    <w:rsid w:val="00620037"/>
    <w:rsid w:val="006200B5"/>
    <w:rsid w:val="00620789"/>
    <w:rsid w:val="006211A4"/>
    <w:rsid w:val="00621AFD"/>
    <w:rsid w:val="006220D4"/>
    <w:rsid w:val="00622465"/>
    <w:rsid w:val="00623288"/>
    <w:rsid w:val="006233A4"/>
    <w:rsid w:val="0062377C"/>
    <w:rsid w:val="00623C9B"/>
    <w:rsid w:val="00624944"/>
    <w:rsid w:val="0062513A"/>
    <w:rsid w:val="0062523F"/>
    <w:rsid w:val="00625AC5"/>
    <w:rsid w:val="00625BAB"/>
    <w:rsid w:val="00625F1A"/>
    <w:rsid w:val="0062621D"/>
    <w:rsid w:val="00626532"/>
    <w:rsid w:val="00626D75"/>
    <w:rsid w:val="00627FDA"/>
    <w:rsid w:val="00630FB5"/>
    <w:rsid w:val="006313CF"/>
    <w:rsid w:val="00631A12"/>
    <w:rsid w:val="00631F0E"/>
    <w:rsid w:val="00632515"/>
    <w:rsid w:val="00632706"/>
    <w:rsid w:val="00632D14"/>
    <w:rsid w:val="00632D76"/>
    <w:rsid w:val="00633308"/>
    <w:rsid w:val="00634684"/>
    <w:rsid w:val="006346E6"/>
    <w:rsid w:val="00635B50"/>
    <w:rsid w:val="00635C1A"/>
    <w:rsid w:val="0063661A"/>
    <w:rsid w:val="0063679D"/>
    <w:rsid w:val="00636DD2"/>
    <w:rsid w:val="0063738B"/>
    <w:rsid w:val="00637B3F"/>
    <w:rsid w:val="0064005B"/>
    <w:rsid w:val="006400C7"/>
    <w:rsid w:val="00640F81"/>
    <w:rsid w:val="00641355"/>
    <w:rsid w:val="00641B37"/>
    <w:rsid w:val="00641D09"/>
    <w:rsid w:val="00641D61"/>
    <w:rsid w:val="00641E49"/>
    <w:rsid w:val="00641FE8"/>
    <w:rsid w:val="00642568"/>
    <w:rsid w:val="00642A07"/>
    <w:rsid w:val="00642B83"/>
    <w:rsid w:val="00642FB3"/>
    <w:rsid w:val="0064336D"/>
    <w:rsid w:val="0064408B"/>
    <w:rsid w:val="00645A79"/>
    <w:rsid w:val="00646EE0"/>
    <w:rsid w:val="0065053F"/>
    <w:rsid w:val="00651F63"/>
    <w:rsid w:val="00652503"/>
    <w:rsid w:val="00652651"/>
    <w:rsid w:val="00652931"/>
    <w:rsid w:val="0065333F"/>
    <w:rsid w:val="00654084"/>
    <w:rsid w:val="00654148"/>
    <w:rsid w:val="0065544E"/>
    <w:rsid w:val="006554ED"/>
    <w:rsid w:val="00656AB4"/>
    <w:rsid w:val="006570EE"/>
    <w:rsid w:val="00657A9F"/>
    <w:rsid w:val="00657DCF"/>
    <w:rsid w:val="006628A9"/>
    <w:rsid w:val="00662A24"/>
    <w:rsid w:val="00663B7B"/>
    <w:rsid w:val="00664365"/>
    <w:rsid w:val="00665289"/>
    <w:rsid w:val="00665329"/>
    <w:rsid w:val="00665340"/>
    <w:rsid w:val="00665A68"/>
    <w:rsid w:val="00665ACA"/>
    <w:rsid w:val="00665D16"/>
    <w:rsid w:val="00666611"/>
    <w:rsid w:val="00666DC3"/>
    <w:rsid w:val="006671F4"/>
    <w:rsid w:val="0066721F"/>
    <w:rsid w:val="00667A7E"/>
    <w:rsid w:val="00667D7F"/>
    <w:rsid w:val="006700FF"/>
    <w:rsid w:val="00670D29"/>
    <w:rsid w:val="0067127A"/>
    <w:rsid w:val="00671CE1"/>
    <w:rsid w:val="00671DAB"/>
    <w:rsid w:val="00672463"/>
    <w:rsid w:val="00672EF7"/>
    <w:rsid w:val="006730DE"/>
    <w:rsid w:val="00673C87"/>
    <w:rsid w:val="006757C1"/>
    <w:rsid w:val="006761D3"/>
    <w:rsid w:val="006762CC"/>
    <w:rsid w:val="00677F3D"/>
    <w:rsid w:val="00680218"/>
    <w:rsid w:val="00680BCF"/>
    <w:rsid w:val="006811D0"/>
    <w:rsid w:val="006815C2"/>
    <w:rsid w:val="0068185B"/>
    <w:rsid w:val="00682D58"/>
    <w:rsid w:val="00683046"/>
    <w:rsid w:val="006830A0"/>
    <w:rsid w:val="00683370"/>
    <w:rsid w:val="00683C9E"/>
    <w:rsid w:val="0068499F"/>
    <w:rsid w:val="00684A20"/>
    <w:rsid w:val="00685412"/>
    <w:rsid w:val="00686C0E"/>
    <w:rsid w:val="00686CF2"/>
    <w:rsid w:val="00686EA5"/>
    <w:rsid w:val="006870BF"/>
    <w:rsid w:val="00687DE4"/>
    <w:rsid w:val="00687DF8"/>
    <w:rsid w:val="00687FA7"/>
    <w:rsid w:val="006907E4"/>
    <w:rsid w:val="00690824"/>
    <w:rsid w:val="00691462"/>
    <w:rsid w:val="00691980"/>
    <w:rsid w:val="00691B00"/>
    <w:rsid w:val="00691CB7"/>
    <w:rsid w:val="00692080"/>
    <w:rsid w:val="006929F9"/>
    <w:rsid w:val="00692CA8"/>
    <w:rsid w:val="00692F62"/>
    <w:rsid w:val="006934E7"/>
    <w:rsid w:val="006939F9"/>
    <w:rsid w:val="00693A27"/>
    <w:rsid w:val="00693F87"/>
    <w:rsid w:val="006946B4"/>
    <w:rsid w:val="0069483D"/>
    <w:rsid w:val="0069486A"/>
    <w:rsid w:val="00694B60"/>
    <w:rsid w:val="00694C34"/>
    <w:rsid w:val="006951F6"/>
    <w:rsid w:val="006953B4"/>
    <w:rsid w:val="00695D49"/>
    <w:rsid w:val="00695F41"/>
    <w:rsid w:val="00696283"/>
    <w:rsid w:val="00696C5D"/>
    <w:rsid w:val="006977A2"/>
    <w:rsid w:val="00697D78"/>
    <w:rsid w:val="006A00B9"/>
    <w:rsid w:val="006A0A32"/>
    <w:rsid w:val="006A0AF6"/>
    <w:rsid w:val="006A146F"/>
    <w:rsid w:val="006A2603"/>
    <w:rsid w:val="006A29CE"/>
    <w:rsid w:val="006A2FE4"/>
    <w:rsid w:val="006A35CF"/>
    <w:rsid w:val="006A3CEB"/>
    <w:rsid w:val="006A3D97"/>
    <w:rsid w:val="006A46D0"/>
    <w:rsid w:val="006A472E"/>
    <w:rsid w:val="006A5257"/>
    <w:rsid w:val="006A5798"/>
    <w:rsid w:val="006A695B"/>
    <w:rsid w:val="006A7A3F"/>
    <w:rsid w:val="006B03F6"/>
    <w:rsid w:val="006B15C7"/>
    <w:rsid w:val="006B1A06"/>
    <w:rsid w:val="006B1DD1"/>
    <w:rsid w:val="006B24A9"/>
    <w:rsid w:val="006B2632"/>
    <w:rsid w:val="006B2735"/>
    <w:rsid w:val="006B29DC"/>
    <w:rsid w:val="006B2DB4"/>
    <w:rsid w:val="006B3388"/>
    <w:rsid w:val="006B3E3F"/>
    <w:rsid w:val="006B4147"/>
    <w:rsid w:val="006B4BA8"/>
    <w:rsid w:val="006B58F3"/>
    <w:rsid w:val="006B5B70"/>
    <w:rsid w:val="006B5EAC"/>
    <w:rsid w:val="006B6947"/>
    <w:rsid w:val="006B6CE6"/>
    <w:rsid w:val="006B6E20"/>
    <w:rsid w:val="006B73BC"/>
    <w:rsid w:val="006C0131"/>
    <w:rsid w:val="006C0452"/>
    <w:rsid w:val="006C06CD"/>
    <w:rsid w:val="006C12B6"/>
    <w:rsid w:val="006C1C12"/>
    <w:rsid w:val="006C1F97"/>
    <w:rsid w:val="006C2511"/>
    <w:rsid w:val="006C28AB"/>
    <w:rsid w:val="006C35F7"/>
    <w:rsid w:val="006C3DCE"/>
    <w:rsid w:val="006C408C"/>
    <w:rsid w:val="006C458C"/>
    <w:rsid w:val="006C59A9"/>
    <w:rsid w:val="006C5BA7"/>
    <w:rsid w:val="006C5E99"/>
    <w:rsid w:val="006C6828"/>
    <w:rsid w:val="006C68B9"/>
    <w:rsid w:val="006C6C29"/>
    <w:rsid w:val="006C7D69"/>
    <w:rsid w:val="006D01F7"/>
    <w:rsid w:val="006D0287"/>
    <w:rsid w:val="006D0D4C"/>
    <w:rsid w:val="006D1011"/>
    <w:rsid w:val="006D141C"/>
    <w:rsid w:val="006D1A2F"/>
    <w:rsid w:val="006D1B96"/>
    <w:rsid w:val="006D1C55"/>
    <w:rsid w:val="006D1C60"/>
    <w:rsid w:val="006D22FC"/>
    <w:rsid w:val="006D2928"/>
    <w:rsid w:val="006D2F1F"/>
    <w:rsid w:val="006D359A"/>
    <w:rsid w:val="006D36AE"/>
    <w:rsid w:val="006D4521"/>
    <w:rsid w:val="006D4717"/>
    <w:rsid w:val="006D50D9"/>
    <w:rsid w:val="006D5D20"/>
    <w:rsid w:val="006D670D"/>
    <w:rsid w:val="006D6847"/>
    <w:rsid w:val="006D68B8"/>
    <w:rsid w:val="006D69C1"/>
    <w:rsid w:val="006D77FA"/>
    <w:rsid w:val="006D7872"/>
    <w:rsid w:val="006D7C22"/>
    <w:rsid w:val="006D7DEC"/>
    <w:rsid w:val="006D7F72"/>
    <w:rsid w:val="006E05F1"/>
    <w:rsid w:val="006E0874"/>
    <w:rsid w:val="006E23A7"/>
    <w:rsid w:val="006E40B3"/>
    <w:rsid w:val="006E40B7"/>
    <w:rsid w:val="006E47DC"/>
    <w:rsid w:val="006E4D8E"/>
    <w:rsid w:val="006E68EE"/>
    <w:rsid w:val="006E6E40"/>
    <w:rsid w:val="006E712D"/>
    <w:rsid w:val="006E790A"/>
    <w:rsid w:val="006F0FB7"/>
    <w:rsid w:val="006F1400"/>
    <w:rsid w:val="006F16BB"/>
    <w:rsid w:val="006F1A08"/>
    <w:rsid w:val="006F1A17"/>
    <w:rsid w:val="006F2241"/>
    <w:rsid w:val="006F2666"/>
    <w:rsid w:val="006F2C76"/>
    <w:rsid w:val="006F2CD0"/>
    <w:rsid w:val="006F2DA8"/>
    <w:rsid w:val="006F33AE"/>
    <w:rsid w:val="006F38D1"/>
    <w:rsid w:val="006F3F6E"/>
    <w:rsid w:val="006F54CB"/>
    <w:rsid w:val="006F5BE3"/>
    <w:rsid w:val="006F7E4A"/>
    <w:rsid w:val="00700836"/>
    <w:rsid w:val="0070089A"/>
    <w:rsid w:val="00700ACA"/>
    <w:rsid w:val="007016C9"/>
    <w:rsid w:val="007018DF"/>
    <w:rsid w:val="00702ABA"/>
    <w:rsid w:val="00703092"/>
    <w:rsid w:val="00703376"/>
    <w:rsid w:val="00703B87"/>
    <w:rsid w:val="00703DA0"/>
    <w:rsid w:val="00704AE4"/>
    <w:rsid w:val="00705C90"/>
    <w:rsid w:val="007075D7"/>
    <w:rsid w:val="007106BD"/>
    <w:rsid w:val="007109FA"/>
    <w:rsid w:val="00712C7B"/>
    <w:rsid w:val="00714368"/>
    <w:rsid w:val="0071447D"/>
    <w:rsid w:val="0071649D"/>
    <w:rsid w:val="00720749"/>
    <w:rsid w:val="007209ED"/>
    <w:rsid w:val="00720CD2"/>
    <w:rsid w:val="00720F43"/>
    <w:rsid w:val="0072121A"/>
    <w:rsid w:val="0072132D"/>
    <w:rsid w:val="0072176E"/>
    <w:rsid w:val="00722545"/>
    <w:rsid w:val="00722DBF"/>
    <w:rsid w:val="00722ED9"/>
    <w:rsid w:val="007234B6"/>
    <w:rsid w:val="00723585"/>
    <w:rsid w:val="007236E5"/>
    <w:rsid w:val="00723D2D"/>
    <w:rsid w:val="00723E90"/>
    <w:rsid w:val="00724837"/>
    <w:rsid w:val="00724DE4"/>
    <w:rsid w:val="00725F31"/>
    <w:rsid w:val="0072739A"/>
    <w:rsid w:val="007276FD"/>
    <w:rsid w:val="0073024D"/>
    <w:rsid w:val="0073031B"/>
    <w:rsid w:val="0073096B"/>
    <w:rsid w:val="00730C8B"/>
    <w:rsid w:val="007317D1"/>
    <w:rsid w:val="00731E53"/>
    <w:rsid w:val="0073267F"/>
    <w:rsid w:val="00732FA7"/>
    <w:rsid w:val="00733625"/>
    <w:rsid w:val="00734442"/>
    <w:rsid w:val="00734744"/>
    <w:rsid w:val="007349CB"/>
    <w:rsid w:val="00735165"/>
    <w:rsid w:val="0073547B"/>
    <w:rsid w:val="00735812"/>
    <w:rsid w:val="00736896"/>
    <w:rsid w:val="0073713A"/>
    <w:rsid w:val="00737E89"/>
    <w:rsid w:val="00737F8D"/>
    <w:rsid w:val="007400F5"/>
    <w:rsid w:val="007402FB"/>
    <w:rsid w:val="00740FC9"/>
    <w:rsid w:val="00741701"/>
    <w:rsid w:val="00741D59"/>
    <w:rsid w:val="00742026"/>
    <w:rsid w:val="0074212D"/>
    <w:rsid w:val="00742D9E"/>
    <w:rsid w:val="007436F4"/>
    <w:rsid w:val="00743EA6"/>
    <w:rsid w:val="0074456A"/>
    <w:rsid w:val="00744667"/>
    <w:rsid w:val="007448F7"/>
    <w:rsid w:val="007449FC"/>
    <w:rsid w:val="0074504D"/>
    <w:rsid w:val="00745C60"/>
    <w:rsid w:val="007460E3"/>
    <w:rsid w:val="007475A0"/>
    <w:rsid w:val="007478EE"/>
    <w:rsid w:val="00747BB4"/>
    <w:rsid w:val="00747DA5"/>
    <w:rsid w:val="00747E35"/>
    <w:rsid w:val="007504DE"/>
    <w:rsid w:val="00750930"/>
    <w:rsid w:val="00750E1F"/>
    <w:rsid w:val="00750FAC"/>
    <w:rsid w:val="0075162B"/>
    <w:rsid w:val="00751C5C"/>
    <w:rsid w:val="007525F2"/>
    <w:rsid w:val="00752646"/>
    <w:rsid w:val="0075390B"/>
    <w:rsid w:val="0075395D"/>
    <w:rsid w:val="00753B44"/>
    <w:rsid w:val="00753C2F"/>
    <w:rsid w:val="00754D4B"/>
    <w:rsid w:val="0075552D"/>
    <w:rsid w:val="00755659"/>
    <w:rsid w:val="00755D0D"/>
    <w:rsid w:val="00756081"/>
    <w:rsid w:val="0075643E"/>
    <w:rsid w:val="00756E2F"/>
    <w:rsid w:val="00756E68"/>
    <w:rsid w:val="00757949"/>
    <w:rsid w:val="007600D4"/>
    <w:rsid w:val="0076077C"/>
    <w:rsid w:val="00760A7E"/>
    <w:rsid w:val="00760C88"/>
    <w:rsid w:val="0076119F"/>
    <w:rsid w:val="0076165E"/>
    <w:rsid w:val="00761F80"/>
    <w:rsid w:val="007629B5"/>
    <w:rsid w:val="00762D89"/>
    <w:rsid w:val="007631A7"/>
    <w:rsid w:val="00763324"/>
    <w:rsid w:val="00763E5F"/>
    <w:rsid w:val="00765FA0"/>
    <w:rsid w:val="00766CC9"/>
    <w:rsid w:val="007674AC"/>
    <w:rsid w:val="0077068B"/>
    <w:rsid w:val="00770D40"/>
    <w:rsid w:val="00771380"/>
    <w:rsid w:val="00773A7F"/>
    <w:rsid w:val="007741BD"/>
    <w:rsid w:val="007742DF"/>
    <w:rsid w:val="007743D2"/>
    <w:rsid w:val="007746B2"/>
    <w:rsid w:val="00775E8C"/>
    <w:rsid w:val="0077609D"/>
    <w:rsid w:val="007765DD"/>
    <w:rsid w:val="00776AAB"/>
    <w:rsid w:val="00776E89"/>
    <w:rsid w:val="00777894"/>
    <w:rsid w:val="00781495"/>
    <w:rsid w:val="007817E6"/>
    <w:rsid w:val="007820B4"/>
    <w:rsid w:val="00783213"/>
    <w:rsid w:val="007837E6"/>
    <w:rsid w:val="00783BE5"/>
    <w:rsid w:val="00783C6A"/>
    <w:rsid w:val="00784535"/>
    <w:rsid w:val="007847F2"/>
    <w:rsid w:val="007848A1"/>
    <w:rsid w:val="0078506B"/>
    <w:rsid w:val="00785C17"/>
    <w:rsid w:val="0078625B"/>
    <w:rsid w:val="007862E3"/>
    <w:rsid w:val="007868AB"/>
    <w:rsid w:val="00786F81"/>
    <w:rsid w:val="00787255"/>
    <w:rsid w:val="007872F4"/>
    <w:rsid w:val="0078797B"/>
    <w:rsid w:val="00787DC8"/>
    <w:rsid w:val="00787F7E"/>
    <w:rsid w:val="00787FC8"/>
    <w:rsid w:val="0079046D"/>
    <w:rsid w:val="00790D2A"/>
    <w:rsid w:val="00791FB9"/>
    <w:rsid w:val="007938D0"/>
    <w:rsid w:val="007945BD"/>
    <w:rsid w:val="00796F5D"/>
    <w:rsid w:val="007978C5"/>
    <w:rsid w:val="00797D51"/>
    <w:rsid w:val="007A020F"/>
    <w:rsid w:val="007A02D7"/>
    <w:rsid w:val="007A04A2"/>
    <w:rsid w:val="007A15EB"/>
    <w:rsid w:val="007A2233"/>
    <w:rsid w:val="007A2529"/>
    <w:rsid w:val="007A2759"/>
    <w:rsid w:val="007A2B72"/>
    <w:rsid w:val="007A38BE"/>
    <w:rsid w:val="007A4A66"/>
    <w:rsid w:val="007A4AA9"/>
    <w:rsid w:val="007A59C7"/>
    <w:rsid w:val="007A6532"/>
    <w:rsid w:val="007A658E"/>
    <w:rsid w:val="007A664D"/>
    <w:rsid w:val="007A6F8B"/>
    <w:rsid w:val="007A709F"/>
    <w:rsid w:val="007A70F6"/>
    <w:rsid w:val="007A785F"/>
    <w:rsid w:val="007B0486"/>
    <w:rsid w:val="007B04CC"/>
    <w:rsid w:val="007B08F0"/>
    <w:rsid w:val="007B0B3B"/>
    <w:rsid w:val="007B1124"/>
    <w:rsid w:val="007B117A"/>
    <w:rsid w:val="007B11BB"/>
    <w:rsid w:val="007B150A"/>
    <w:rsid w:val="007B1928"/>
    <w:rsid w:val="007B23AB"/>
    <w:rsid w:val="007B2736"/>
    <w:rsid w:val="007B2D2D"/>
    <w:rsid w:val="007B372B"/>
    <w:rsid w:val="007B3C41"/>
    <w:rsid w:val="007B4098"/>
    <w:rsid w:val="007B4ED4"/>
    <w:rsid w:val="007B51F5"/>
    <w:rsid w:val="007B54BB"/>
    <w:rsid w:val="007B5EB3"/>
    <w:rsid w:val="007B605A"/>
    <w:rsid w:val="007B6A2E"/>
    <w:rsid w:val="007B6EC5"/>
    <w:rsid w:val="007B79F4"/>
    <w:rsid w:val="007B7E45"/>
    <w:rsid w:val="007B7E6C"/>
    <w:rsid w:val="007C0EF7"/>
    <w:rsid w:val="007C1AF0"/>
    <w:rsid w:val="007C2120"/>
    <w:rsid w:val="007C26A1"/>
    <w:rsid w:val="007C2BC6"/>
    <w:rsid w:val="007C2E54"/>
    <w:rsid w:val="007C34F5"/>
    <w:rsid w:val="007C435A"/>
    <w:rsid w:val="007C5670"/>
    <w:rsid w:val="007C5D26"/>
    <w:rsid w:val="007C60C4"/>
    <w:rsid w:val="007C6474"/>
    <w:rsid w:val="007C66AA"/>
    <w:rsid w:val="007C66FC"/>
    <w:rsid w:val="007D07CB"/>
    <w:rsid w:val="007D0BDC"/>
    <w:rsid w:val="007D0D51"/>
    <w:rsid w:val="007D100B"/>
    <w:rsid w:val="007D11B6"/>
    <w:rsid w:val="007D1F42"/>
    <w:rsid w:val="007D22B0"/>
    <w:rsid w:val="007D400E"/>
    <w:rsid w:val="007D48C8"/>
    <w:rsid w:val="007D50A8"/>
    <w:rsid w:val="007D51B2"/>
    <w:rsid w:val="007D54C8"/>
    <w:rsid w:val="007D712F"/>
    <w:rsid w:val="007D76F4"/>
    <w:rsid w:val="007D7B86"/>
    <w:rsid w:val="007D7BD7"/>
    <w:rsid w:val="007D7DB0"/>
    <w:rsid w:val="007E0649"/>
    <w:rsid w:val="007E16A9"/>
    <w:rsid w:val="007E27C1"/>
    <w:rsid w:val="007E37D5"/>
    <w:rsid w:val="007E3941"/>
    <w:rsid w:val="007E58CA"/>
    <w:rsid w:val="007E6ADA"/>
    <w:rsid w:val="007E6F50"/>
    <w:rsid w:val="007F0AFE"/>
    <w:rsid w:val="007F0B7C"/>
    <w:rsid w:val="007F1B74"/>
    <w:rsid w:val="007F2A7B"/>
    <w:rsid w:val="007F34E1"/>
    <w:rsid w:val="007F3AC0"/>
    <w:rsid w:val="007F46B5"/>
    <w:rsid w:val="007F5004"/>
    <w:rsid w:val="007F5801"/>
    <w:rsid w:val="007F59C0"/>
    <w:rsid w:val="007F6695"/>
    <w:rsid w:val="007F6CAE"/>
    <w:rsid w:val="007F6E16"/>
    <w:rsid w:val="00800382"/>
    <w:rsid w:val="0080054C"/>
    <w:rsid w:val="00800715"/>
    <w:rsid w:val="00800847"/>
    <w:rsid w:val="0080126B"/>
    <w:rsid w:val="0080133D"/>
    <w:rsid w:val="008013CF"/>
    <w:rsid w:val="0080149B"/>
    <w:rsid w:val="00801587"/>
    <w:rsid w:val="00801601"/>
    <w:rsid w:val="0080169F"/>
    <w:rsid w:val="0080236C"/>
    <w:rsid w:val="00802DCD"/>
    <w:rsid w:val="008041AF"/>
    <w:rsid w:val="00804202"/>
    <w:rsid w:val="00804307"/>
    <w:rsid w:val="0080523E"/>
    <w:rsid w:val="0080561D"/>
    <w:rsid w:val="00805935"/>
    <w:rsid w:val="008060B6"/>
    <w:rsid w:val="008062B1"/>
    <w:rsid w:val="00806666"/>
    <w:rsid w:val="00806F56"/>
    <w:rsid w:val="0080779C"/>
    <w:rsid w:val="00807BC0"/>
    <w:rsid w:val="00810470"/>
    <w:rsid w:val="00810F97"/>
    <w:rsid w:val="00811999"/>
    <w:rsid w:val="00811ABC"/>
    <w:rsid w:val="00811B55"/>
    <w:rsid w:val="00812456"/>
    <w:rsid w:val="008128F5"/>
    <w:rsid w:val="00812F16"/>
    <w:rsid w:val="00813042"/>
    <w:rsid w:val="008136C7"/>
    <w:rsid w:val="0081441A"/>
    <w:rsid w:val="008150E9"/>
    <w:rsid w:val="00815464"/>
    <w:rsid w:val="00815762"/>
    <w:rsid w:val="00815927"/>
    <w:rsid w:val="00815CF1"/>
    <w:rsid w:val="00815D85"/>
    <w:rsid w:val="00816336"/>
    <w:rsid w:val="0081639F"/>
    <w:rsid w:val="00817F15"/>
    <w:rsid w:val="00817FE8"/>
    <w:rsid w:val="008202DE"/>
    <w:rsid w:val="00820481"/>
    <w:rsid w:val="00820CC6"/>
    <w:rsid w:val="00821618"/>
    <w:rsid w:val="008224F2"/>
    <w:rsid w:val="008230B0"/>
    <w:rsid w:val="00823136"/>
    <w:rsid w:val="00823843"/>
    <w:rsid w:val="00823D8B"/>
    <w:rsid w:val="00824B1B"/>
    <w:rsid w:val="00824BEC"/>
    <w:rsid w:val="00825160"/>
    <w:rsid w:val="00825391"/>
    <w:rsid w:val="0082553F"/>
    <w:rsid w:val="008259D3"/>
    <w:rsid w:val="0082742A"/>
    <w:rsid w:val="00827D23"/>
    <w:rsid w:val="00827EFE"/>
    <w:rsid w:val="00830137"/>
    <w:rsid w:val="00830A11"/>
    <w:rsid w:val="00830B2D"/>
    <w:rsid w:val="00830EB9"/>
    <w:rsid w:val="00830FA8"/>
    <w:rsid w:val="00831244"/>
    <w:rsid w:val="00831BBF"/>
    <w:rsid w:val="00833128"/>
    <w:rsid w:val="008332B1"/>
    <w:rsid w:val="0083365C"/>
    <w:rsid w:val="00833EA6"/>
    <w:rsid w:val="008342D0"/>
    <w:rsid w:val="00834879"/>
    <w:rsid w:val="00835DFF"/>
    <w:rsid w:val="00836385"/>
    <w:rsid w:val="00836FB5"/>
    <w:rsid w:val="008374F3"/>
    <w:rsid w:val="008412A0"/>
    <w:rsid w:val="008429D7"/>
    <w:rsid w:val="00843AB1"/>
    <w:rsid w:val="00843AE1"/>
    <w:rsid w:val="00844128"/>
    <w:rsid w:val="008448C5"/>
    <w:rsid w:val="00845113"/>
    <w:rsid w:val="00845553"/>
    <w:rsid w:val="00846C38"/>
    <w:rsid w:val="00846C7C"/>
    <w:rsid w:val="00847715"/>
    <w:rsid w:val="008479DC"/>
    <w:rsid w:val="008505A8"/>
    <w:rsid w:val="008508A3"/>
    <w:rsid w:val="008511F1"/>
    <w:rsid w:val="00851765"/>
    <w:rsid w:val="008522EF"/>
    <w:rsid w:val="00852DB5"/>
    <w:rsid w:val="008533E6"/>
    <w:rsid w:val="00853815"/>
    <w:rsid w:val="0085494F"/>
    <w:rsid w:val="00854C93"/>
    <w:rsid w:val="0085608E"/>
    <w:rsid w:val="00856EA3"/>
    <w:rsid w:val="00857CD7"/>
    <w:rsid w:val="00860064"/>
    <w:rsid w:val="00861057"/>
    <w:rsid w:val="0086119A"/>
    <w:rsid w:val="0086150F"/>
    <w:rsid w:val="00861B94"/>
    <w:rsid w:val="00861FAE"/>
    <w:rsid w:val="008628DB"/>
    <w:rsid w:val="00862A63"/>
    <w:rsid w:val="00864966"/>
    <w:rsid w:val="00866043"/>
    <w:rsid w:val="0086665A"/>
    <w:rsid w:val="00866B5A"/>
    <w:rsid w:val="00866C12"/>
    <w:rsid w:val="00870000"/>
    <w:rsid w:val="0087034F"/>
    <w:rsid w:val="00870FCD"/>
    <w:rsid w:val="00871971"/>
    <w:rsid w:val="008719A0"/>
    <w:rsid w:val="00871B89"/>
    <w:rsid w:val="00871FBE"/>
    <w:rsid w:val="008723E0"/>
    <w:rsid w:val="008729B8"/>
    <w:rsid w:val="00872B24"/>
    <w:rsid w:val="00872FE9"/>
    <w:rsid w:val="008731C4"/>
    <w:rsid w:val="00873730"/>
    <w:rsid w:val="0087387C"/>
    <w:rsid w:val="00873BFC"/>
    <w:rsid w:val="0087432C"/>
    <w:rsid w:val="00874569"/>
    <w:rsid w:val="008745EF"/>
    <w:rsid w:val="008749C7"/>
    <w:rsid w:val="0087554B"/>
    <w:rsid w:val="00875568"/>
    <w:rsid w:val="00876D15"/>
    <w:rsid w:val="00880590"/>
    <w:rsid w:val="00880F8D"/>
    <w:rsid w:val="0088127D"/>
    <w:rsid w:val="00881E5F"/>
    <w:rsid w:val="00882138"/>
    <w:rsid w:val="00882CFD"/>
    <w:rsid w:val="00883C32"/>
    <w:rsid w:val="00883CE4"/>
    <w:rsid w:val="008840CA"/>
    <w:rsid w:val="00884931"/>
    <w:rsid w:val="00885172"/>
    <w:rsid w:val="00886B2C"/>
    <w:rsid w:val="00886CD1"/>
    <w:rsid w:val="008870F2"/>
    <w:rsid w:val="008904A6"/>
    <w:rsid w:val="00890AA0"/>
    <w:rsid w:val="008914F9"/>
    <w:rsid w:val="00891D5B"/>
    <w:rsid w:val="00892578"/>
    <w:rsid w:val="008925FF"/>
    <w:rsid w:val="008930A5"/>
    <w:rsid w:val="00893A64"/>
    <w:rsid w:val="008941E4"/>
    <w:rsid w:val="00894356"/>
    <w:rsid w:val="00894D37"/>
    <w:rsid w:val="00894FBE"/>
    <w:rsid w:val="00895016"/>
    <w:rsid w:val="008952C1"/>
    <w:rsid w:val="0089650F"/>
    <w:rsid w:val="008965D5"/>
    <w:rsid w:val="00896788"/>
    <w:rsid w:val="00897FB2"/>
    <w:rsid w:val="008A00F9"/>
    <w:rsid w:val="008A0229"/>
    <w:rsid w:val="008A04DF"/>
    <w:rsid w:val="008A143C"/>
    <w:rsid w:val="008A20D6"/>
    <w:rsid w:val="008A2217"/>
    <w:rsid w:val="008A2953"/>
    <w:rsid w:val="008A2994"/>
    <w:rsid w:val="008A395B"/>
    <w:rsid w:val="008A39CB"/>
    <w:rsid w:val="008A3B91"/>
    <w:rsid w:val="008A3E80"/>
    <w:rsid w:val="008A4449"/>
    <w:rsid w:val="008A4A7E"/>
    <w:rsid w:val="008A4E32"/>
    <w:rsid w:val="008A514B"/>
    <w:rsid w:val="008A68C1"/>
    <w:rsid w:val="008A6FDA"/>
    <w:rsid w:val="008A73C8"/>
    <w:rsid w:val="008A78C1"/>
    <w:rsid w:val="008B0AE8"/>
    <w:rsid w:val="008B32DC"/>
    <w:rsid w:val="008B36D1"/>
    <w:rsid w:val="008B4328"/>
    <w:rsid w:val="008B460E"/>
    <w:rsid w:val="008B541D"/>
    <w:rsid w:val="008B5BA4"/>
    <w:rsid w:val="008B60A4"/>
    <w:rsid w:val="008B63CA"/>
    <w:rsid w:val="008B6483"/>
    <w:rsid w:val="008B6A72"/>
    <w:rsid w:val="008B6F73"/>
    <w:rsid w:val="008B7473"/>
    <w:rsid w:val="008B75F2"/>
    <w:rsid w:val="008B7C9C"/>
    <w:rsid w:val="008B7E17"/>
    <w:rsid w:val="008C0C42"/>
    <w:rsid w:val="008C0C52"/>
    <w:rsid w:val="008C16F0"/>
    <w:rsid w:val="008C1C0D"/>
    <w:rsid w:val="008C290F"/>
    <w:rsid w:val="008C2F70"/>
    <w:rsid w:val="008C309F"/>
    <w:rsid w:val="008C46A5"/>
    <w:rsid w:val="008C52A5"/>
    <w:rsid w:val="008C5B55"/>
    <w:rsid w:val="008C68FB"/>
    <w:rsid w:val="008C695B"/>
    <w:rsid w:val="008C711C"/>
    <w:rsid w:val="008C76F2"/>
    <w:rsid w:val="008C7879"/>
    <w:rsid w:val="008D0146"/>
    <w:rsid w:val="008D0276"/>
    <w:rsid w:val="008D0DEE"/>
    <w:rsid w:val="008D0FA2"/>
    <w:rsid w:val="008D1095"/>
    <w:rsid w:val="008D1958"/>
    <w:rsid w:val="008D2A70"/>
    <w:rsid w:val="008D31D0"/>
    <w:rsid w:val="008D3D5F"/>
    <w:rsid w:val="008D3FB9"/>
    <w:rsid w:val="008D42DC"/>
    <w:rsid w:val="008D484D"/>
    <w:rsid w:val="008D639E"/>
    <w:rsid w:val="008D66DB"/>
    <w:rsid w:val="008D764E"/>
    <w:rsid w:val="008E07D5"/>
    <w:rsid w:val="008E142A"/>
    <w:rsid w:val="008E1812"/>
    <w:rsid w:val="008E20D8"/>
    <w:rsid w:val="008E2BE6"/>
    <w:rsid w:val="008E2EA6"/>
    <w:rsid w:val="008E2EDC"/>
    <w:rsid w:val="008E2FB6"/>
    <w:rsid w:val="008E3960"/>
    <w:rsid w:val="008E3A67"/>
    <w:rsid w:val="008E3B8D"/>
    <w:rsid w:val="008E4807"/>
    <w:rsid w:val="008E4958"/>
    <w:rsid w:val="008E539B"/>
    <w:rsid w:val="008E5A7E"/>
    <w:rsid w:val="008E614A"/>
    <w:rsid w:val="008E6499"/>
    <w:rsid w:val="008E65C1"/>
    <w:rsid w:val="008E66DF"/>
    <w:rsid w:val="008E6889"/>
    <w:rsid w:val="008E7D12"/>
    <w:rsid w:val="008E7FEB"/>
    <w:rsid w:val="008F0675"/>
    <w:rsid w:val="008F0743"/>
    <w:rsid w:val="008F14C3"/>
    <w:rsid w:val="008F29BD"/>
    <w:rsid w:val="008F3E28"/>
    <w:rsid w:val="008F455E"/>
    <w:rsid w:val="008F484D"/>
    <w:rsid w:val="008F49AD"/>
    <w:rsid w:val="008F4A6B"/>
    <w:rsid w:val="008F5133"/>
    <w:rsid w:val="008F5698"/>
    <w:rsid w:val="008F6A09"/>
    <w:rsid w:val="008F7E91"/>
    <w:rsid w:val="009001D8"/>
    <w:rsid w:val="00900562"/>
    <w:rsid w:val="0090077E"/>
    <w:rsid w:val="00901069"/>
    <w:rsid w:val="00901720"/>
    <w:rsid w:val="00902DD6"/>
    <w:rsid w:val="00903747"/>
    <w:rsid w:val="00903828"/>
    <w:rsid w:val="00904CA6"/>
    <w:rsid w:val="00904D51"/>
    <w:rsid w:val="00906854"/>
    <w:rsid w:val="00907074"/>
    <w:rsid w:val="009073B5"/>
    <w:rsid w:val="00907DB8"/>
    <w:rsid w:val="00910069"/>
    <w:rsid w:val="009102BB"/>
    <w:rsid w:val="00911A02"/>
    <w:rsid w:val="00911CCA"/>
    <w:rsid w:val="00912597"/>
    <w:rsid w:val="00912705"/>
    <w:rsid w:val="00913790"/>
    <w:rsid w:val="00913EC5"/>
    <w:rsid w:val="00913F08"/>
    <w:rsid w:val="00914081"/>
    <w:rsid w:val="0091421E"/>
    <w:rsid w:val="009142E2"/>
    <w:rsid w:val="0091571C"/>
    <w:rsid w:val="00915A09"/>
    <w:rsid w:val="00916492"/>
    <w:rsid w:val="00916913"/>
    <w:rsid w:val="00916982"/>
    <w:rsid w:val="009169F2"/>
    <w:rsid w:val="00917AC6"/>
    <w:rsid w:val="00920D44"/>
    <w:rsid w:val="00920EC3"/>
    <w:rsid w:val="0092276B"/>
    <w:rsid w:val="00923C1B"/>
    <w:rsid w:val="009252F6"/>
    <w:rsid w:val="009278AA"/>
    <w:rsid w:val="00930E7D"/>
    <w:rsid w:val="00933255"/>
    <w:rsid w:val="0093385B"/>
    <w:rsid w:val="009356B4"/>
    <w:rsid w:val="00935935"/>
    <w:rsid w:val="009360C2"/>
    <w:rsid w:val="0093639F"/>
    <w:rsid w:val="00936DF8"/>
    <w:rsid w:val="0093704A"/>
    <w:rsid w:val="009402DF"/>
    <w:rsid w:val="00941462"/>
    <w:rsid w:val="0094150D"/>
    <w:rsid w:val="009426FB"/>
    <w:rsid w:val="009429C1"/>
    <w:rsid w:val="00942F18"/>
    <w:rsid w:val="00944A14"/>
    <w:rsid w:val="00944B7C"/>
    <w:rsid w:val="00944FCB"/>
    <w:rsid w:val="00947255"/>
    <w:rsid w:val="00947951"/>
    <w:rsid w:val="00950360"/>
    <w:rsid w:val="00950662"/>
    <w:rsid w:val="0095126F"/>
    <w:rsid w:val="0095181C"/>
    <w:rsid w:val="00951B7D"/>
    <w:rsid w:val="00951DB6"/>
    <w:rsid w:val="00951E4F"/>
    <w:rsid w:val="00952602"/>
    <w:rsid w:val="00953098"/>
    <w:rsid w:val="0095479E"/>
    <w:rsid w:val="0095609C"/>
    <w:rsid w:val="009561B4"/>
    <w:rsid w:val="0095655D"/>
    <w:rsid w:val="00956E5F"/>
    <w:rsid w:val="00956F85"/>
    <w:rsid w:val="00957C46"/>
    <w:rsid w:val="00960663"/>
    <w:rsid w:val="00960DCF"/>
    <w:rsid w:val="0096119B"/>
    <w:rsid w:val="00961649"/>
    <w:rsid w:val="00961796"/>
    <w:rsid w:val="009627D4"/>
    <w:rsid w:val="00962AED"/>
    <w:rsid w:val="0096344B"/>
    <w:rsid w:val="0096351A"/>
    <w:rsid w:val="009635C6"/>
    <w:rsid w:val="00964F38"/>
    <w:rsid w:val="009652A6"/>
    <w:rsid w:val="00965ABD"/>
    <w:rsid w:val="00965D6C"/>
    <w:rsid w:val="009674F0"/>
    <w:rsid w:val="0096755B"/>
    <w:rsid w:val="00967873"/>
    <w:rsid w:val="00967987"/>
    <w:rsid w:val="00971F95"/>
    <w:rsid w:val="009725C1"/>
    <w:rsid w:val="00974AEC"/>
    <w:rsid w:val="00975C0E"/>
    <w:rsid w:val="00975CE7"/>
    <w:rsid w:val="00976407"/>
    <w:rsid w:val="009767FB"/>
    <w:rsid w:val="00976C6B"/>
    <w:rsid w:val="0097726D"/>
    <w:rsid w:val="00977B8D"/>
    <w:rsid w:val="009803A1"/>
    <w:rsid w:val="00980C53"/>
    <w:rsid w:val="009810FB"/>
    <w:rsid w:val="009811A6"/>
    <w:rsid w:val="00981602"/>
    <w:rsid w:val="00982ED3"/>
    <w:rsid w:val="00982F85"/>
    <w:rsid w:val="0098301B"/>
    <w:rsid w:val="0098353A"/>
    <w:rsid w:val="0098410B"/>
    <w:rsid w:val="009842CF"/>
    <w:rsid w:val="009879B1"/>
    <w:rsid w:val="00987D02"/>
    <w:rsid w:val="00990830"/>
    <w:rsid w:val="009910E5"/>
    <w:rsid w:val="00991598"/>
    <w:rsid w:val="009915F9"/>
    <w:rsid w:val="00991769"/>
    <w:rsid w:val="00991C3E"/>
    <w:rsid w:val="00992096"/>
    <w:rsid w:val="00992400"/>
    <w:rsid w:val="009927AE"/>
    <w:rsid w:val="0099339D"/>
    <w:rsid w:val="0099340B"/>
    <w:rsid w:val="00993B68"/>
    <w:rsid w:val="009954A1"/>
    <w:rsid w:val="009959D0"/>
    <w:rsid w:val="00995CAE"/>
    <w:rsid w:val="00996179"/>
    <w:rsid w:val="009972E1"/>
    <w:rsid w:val="00997B92"/>
    <w:rsid w:val="00997BBA"/>
    <w:rsid w:val="009A09BB"/>
    <w:rsid w:val="009A0F66"/>
    <w:rsid w:val="009A1237"/>
    <w:rsid w:val="009A13BA"/>
    <w:rsid w:val="009A143B"/>
    <w:rsid w:val="009A303E"/>
    <w:rsid w:val="009A3214"/>
    <w:rsid w:val="009A3447"/>
    <w:rsid w:val="009A367C"/>
    <w:rsid w:val="009A42E4"/>
    <w:rsid w:val="009A442C"/>
    <w:rsid w:val="009A46E6"/>
    <w:rsid w:val="009A584D"/>
    <w:rsid w:val="009A6325"/>
    <w:rsid w:val="009A63CA"/>
    <w:rsid w:val="009A6C89"/>
    <w:rsid w:val="009A6D5D"/>
    <w:rsid w:val="009A723C"/>
    <w:rsid w:val="009A789D"/>
    <w:rsid w:val="009A7D06"/>
    <w:rsid w:val="009B0BDF"/>
    <w:rsid w:val="009B0F63"/>
    <w:rsid w:val="009B15AE"/>
    <w:rsid w:val="009B167A"/>
    <w:rsid w:val="009B298C"/>
    <w:rsid w:val="009B2B77"/>
    <w:rsid w:val="009B2FF6"/>
    <w:rsid w:val="009B33F9"/>
    <w:rsid w:val="009B370E"/>
    <w:rsid w:val="009B3AB3"/>
    <w:rsid w:val="009B3F8E"/>
    <w:rsid w:val="009B4386"/>
    <w:rsid w:val="009B4743"/>
    <w:rsid w:val="009B48FC"/>
    <w:rsid w:val="009B4CA2"/>
    <w:rsid w:val="009B4E28"/>
    <w:rsid w:val="009B5CE2"/>
    <w:rsid w:val="009B5DB8"/>
    <w:rsid w:val="009B7291"/>
    <w:rsid w:val="009B72C7"/>
    <w:rsid w:val="009B776F"/>
    <w:rsid w:val="009B7CBC"/>
    <w:rsid w:val="009C0F4C"/>
    <w:rsid w:val="009C0FCF"/>
    <w:rsid w:val="009C1385"/>
    <w:rsid w:val="009C141C"/>
    <w:rsid w:val="009C145E"/>
    <w:rsid w:val="009C1BC2"/>
    <w:rsid w:val="009C24CF"/>
    <w:rsid w:val="009C2DEA"/>
    <w:rsid w:val="009C2F12"/>
    <w:rsid w:val="009C33A4"/>
    <w:rsid w:val="009C33C6"/>
    <w:rsid w:val="009C366D"/>
    <w:rsid w:val="009C36E6"/>
    <w:rsid w:val="009C373D"/>
    <w:rsid w:val="009C3A2B"/>
    <w:rsid w:val="009C482B"/>
    <w:rsid w:val="009C4A43"/>
    <w:rsid w:val="009C5AC6"/>
    <w:rsid w:val="009C62E9"/>
    <w:rsid w:val="009C696A"/>
    <w:rsid w:val="009C7AC6"/>
    <w:rsid w:val="009D024F"/>
    <w:rsid w:val="009D0529"/>
    <w:rsid w:val="009D183D"/>
    <w:rsid w:val="009D2301"/>
    <w:rsid w:val="009D24F5"/>
    <w:rsid w:val="009D286F"/>
    <w:rsid w:val="009D2CA3"/>
    <w:rsid w:val="009D3029"/>
    <w:rsid w:val="009D3385"/>
    <w:rsid w:val="009D3D81"/>
    <w:rsid w:val="009D3FBF"/>
    <w:rsid w:val="009D4835"/>
    <w:rsid w:val="009D54B1"/>
    <w:rsid w:val="009D562F"/>
    <w:rsid w:val="009D686E"/>
    <w:rsid w:val="009D7783"/>
    <w:rsid w:val="009E006B"/>
    <w:rsid w:val="009E0623"/>
    <w:rsid w:val="009E19D9"/>
    <w:rsid w:val="009E218F"/>
    <w:rsid w:val="009E2BB4"/>
    <w:rsid w:val="009E32FA"/>
    <w:rsid w:val="009E372C"/>
    <w:rsid w:val="009E3D7D"/>
    <w:rsid w:val="009E451D"/>
    <w:rsid w:val="009E4A14"/>
    <w:rsid w:val="009E65E4"/>
    <w:rsid w:val="009E67CF"/>
    <w:rsid w:val="009E67FB"/>
    <w:rsid w:val="009E71C8"/>
    <w:rsid w:val="009E752A"/>
    <w:rsid w:val="009F0AE0"/>
    <w:rsid w:val="009F0CDD"/>
    <w:rsid w:val="009F1783"/>
    <w:rsid w:val="009F1CE5"/>
    <w:rsid w:val="009F2051"/>
    <w:rsid w:val="009F2F1F"/>
    <w:rsid w:val="009F3533"/>
    <w:rsid w:val="009F3C21"/>
    <w:rsid w:val="009F3D20"/>
    <w:rsid w:val="009F42F6"/>
    <w:rsid w:val="009F4D95"/>
    <w:rsid w:val="009F60AD"/>
    <w:rsid w:val="009F6140"/>
    <w:rsid w:val="009F67B6"/>
    <w:rsid w:val="009F6D7F"/>
    <w:rsid w:val="009F7C51"/>
    <w:rsid w:val="009F7ECF"/>
    <w:rsid w:val="00A00989"/>
    <w:rsid w:val="00A01585"/>
    <w:rsid w:val="00A01E15"/>
    <w:rsid w:val="00A02315"/>
    <w:rsid w:val="00A02337"/>
    <w:rsid w:val="00A02EAF"/>
    <w:rsid w:val="00A0363E"/>
    <w:rsid w:val="00A037DD"/>
    <w:rsid w:val="00A04509"/>
    <w:rsid w:val="00A04F10"/>
    <w:rsid w:val="00A0574F"/>
    <w:rsid w:val="00A0737A"/>
    <w:rsid w:val="00A075C5"/>
    <w:rsid w:val="00A07678"/>
    <w:rsid w:val="00A0790E"/>
    <w:rsid w:val="00A07EA1"/>
    <w:rsid w:val="00A10583"/>
    <w:rsid w:val="00A106A5"/>
    <w:rsid w:val="00A10D34"/>
    <w:rsid w:val="00A11ED4"/>
    <w:rsid w:val="00A125FF"/>
    <w:rsid w:val="00A127DB"/>
    <w:rsid w:val="00A13920"/>
    <w:rsid w:val="00A1448A"/>
    <w:rsid w:val="00A16095"/>
    <w:rsid w:val="00A204C0"/>
    <w:rsid w:val="00A20781"/>
    <w:rsid w:val="00A20B25"/>
    <w:rsid w:val="00A21B30"/>
    <w:rsid w:val="00A233C1"/>
    <w:rsid w:val="00A23960"/>
    <w:rsid w:val="00A24067"/>
    <w:rsid w:val="00A24423"/>
    <w:rsid w:val="00A25C06"/>
    <w:rsid w:val="00A25EC2"/>
    <w:rsid w:val="00A265C3"/>
    <w:rsid w:val="00A27BCA"/>
    <w:rsid w:val="00A302FA"/>
    <w:rsid w:val="00A305D1"/>
    <w:rsid w:val="00A31A33"/>
    <w:rsid w:val="00A31CA3"/>
    <w:rsid w:val="00A32865"/>
    <w:rsid w:val="00A32F17"/>
    <w:rsid w:val="00A33574"/>
    <w:rsid w:val="00A33ED1"/>
    <w:rsid w:val="00A34998"/>
    <w:rsid w:val="00A34FD6"/>
    <w:rsid w:val="00A350B3"/>
    <w:rsid w:val="00A35711"/>
    <w:rsid w:val="00A3592D"/>
    <w:rsid w:val="00A35ADE"/>
    <w:rsid w:val="00A35B4B"/>
    <w:rsid w:val="00A36265"/>
    <w:rsid w:val="00A366E9"/>
    <w:rsid w:val="00A36997"/>
    <w:rsid w:val="00A36FDC"/>
    <w:rsid w:val="00A37599"/>
    <w:rsid w:val="00A37E7D"/>
    <w:rsid w:val="00A4069E"/>
    <w:rsid w:val="00A409CE"/>
    <w:rsid w:val="00A4196C"/>
    <w:rsid w:val="00A41AF6"/>
    <w:rsid w:val="00A41B72"/>
    <w:rsid w:val="00A422DF"/>
    <w:rsid w:val="00A42533"/>
    <w:rsid w:val="00A42548"/>
    <w:rsid w:val="00A42AE1"/>
    <w:rsid w:val="00A431BF"/>
    <w:rsid w:val="00A438BD"/>
    <w:rsid w:val="00A43A84"/>
    <w:rsid w:val="00A43C98"/>
    <w:rsid w:val="00A4459B"/>
    <w:rsid w:val="00A44D6A"/>
    <w:rsid w:val="00A45341"/>
    <w:rsid w:val="00A4560E"/>
    <w:rsid w:val="00A45CC6"/>
    <w:rsid w:val="00A45ED4"/>
    <w:rsid w:val="00A46721"/>
    <w:rsid w:val="00A468AA"/>
    <w:rsid w:val="00A46B6E"/>
    <w:rsid w:val="00A46CC4"/>
    <w:rsid w:val="00A47853"/>
    <w:rsid w:val="00A47A77"/>
    <w:rsid w:val="00A47F59"/>
    <w:rsid w:val="00A50C5E"/>
    <w:rsid w:val="00A515AB"/>
    <w:rsid w:val="00A51C31"/>
    <w:rsid w:val="00A51C3A"/>
    <w:rsid w:val="00A522FE"/>
    <w:rsid w:val="00A523AB"/>
    <w:rsid w:val="00A53A37"/>
    <w:rsid w:val="00A53D60"/>
    <w:rsid w:val="00A5403C"/>
    <w:rsid w:val="00A54194"/>
    <w:rsid w:val="00A54546"/>
    <w:rsid w:val="00A54DF7"/>
    <w:rsid w:val="00A558A1"/>
    <w:rsid w:val="00A559E0"/>
    <w:rsid w:val="00A564A3"/>
    <w:rsid w:val="00A567C7"/>
    <w:rsid w:val="00A56896"/>
    <w:rsid w:val="00A57736"/>
    <w:rsid w:val="00A57AB8"/>
    <w:rsid w:val="00A57C69"/>
    <w:rsid w:val="00A57C99"/>
    <w:rsid w:val="00A57E1E"/>
    <w:rsid w:val="00A602ED"/>
    <w:rsid w:val="00A609DA"/>
    <w:rsid w:val="00A61BCF"/>
    <w:rsid w:val="00A63F8E"/>
    <w:rsid w:val="00A65543"/>
    <w:rsid w:val="00A66053"/>
    <w:rsid w:val="00A678E2"/>
    <w:rsid w:val="00A67AEF"/>
    <w:rsid w:val="00A712DD"/>
    <w:rsid w:val="00A7138F"/>
    <w:rsid w:val="00A72DBE"/>
    <w:rsid w:val="00A7343A"/>
    <w:rsid w:val="00A73838"/>
    <w:rsid w:val="00A73A20"/>
    <w:rsid w:val="00A741FE"/>
    <w:rsid w:val="00A74E2D"/>
    <w:rsid w:val="00A757E1"/>
    <w:rsid w:val="00A75A00"/>
    <w:rsid w:val="00A76405"/>
    <w:rsid w:val="00A7685B"/>
    <w:rsid w:val="00A769FA"/>
    <w:rsid w:val="00A76B03"/>
    <w:rsid w:val="00A80190"/>
    <w:rsid w:val="00A81AE3"/>
    <w:rsid w:val="00A822C9"/>
    <w:rsid w:val="00A8258B"/>
    <w:rsid w:val="00A82A4F"/>
    <w:rsid w:val="00A8326E"/>
    <w:rsid w:val="00A841D0"/>
    <w:rsid w:val="00A8470D"/>
    <w:rsid w:val="00A84A08"/>
    <w:rsid w:val="00A84D76"/>
    <w:rsid w:val="00A8562B"/>
    <w:rsid w:val="00A867B9"/>
    <w:rsid w:val="00A86D7E"/>
    <w:rsid w:val="00A8717A"/>
    <w:rsid w:val="00A87202"/>
    <w:rsid w:val="00A9029D"/>
    <w:rsid w:val="00A91608"/>
    <w:rsid w:val="00A9213E"/>
    <w:rsid w:val="00A9281C"/>
    <w:rsid w:val="00A92CBE"/>
    <w:rsid w:val="00A9395F"/>
    <w:rsid w:val="00A93BFA"/>
    <w:rsid w:val="00A94521"/>
    <w:rsid w:val="00A94F93"/>
    <w:rsid w:val="00A95BFB"/>
    <w:rsid w:val="00A95DB8"/>
    <w:rsid w:val="00A966A2"/>
    <w:rsid w:val="00A96833"/>
    <w:rsid w:val="00A97859"/>
    <w:rsid w:val="00AA00AD"/>
    <w:rsid w:val="00AA08AF"/>
    <w:rsid w:val="00AA09A9"/>
    <w:rsid w:val="00AA122F"/>
    <w:rsid w:val="00AA1A62"/>
    <w:rsid w:val="00AA24B0"/>
    <w:rsid w:val="00AA2758"/>
    <w:rsid w:val="00AA2BDF"/>
    <w:rsid w:val="00AA2F9F"/>
    <w:rsid w:val="00AA3444"/>
    <w:rsid w:val="00AA3C82"/>
    <w:rsid w:val="00AA467A"/>
    <w:rsid w:val="00AA4D18"/>
    <w:rsid w:val="00AA4FDD"/>
    <w:rsid w:val="00AA5A41"/>
    <w:rsid w:val="00AA5B49"/>
    <w:rsid w:val="00AA5BDD"/>
    <w:rsid w:val="00AA5ED2"/>
    <w:rsid w:val="00AA6CC9"/>
    <w:rsid w:val="00AA717A"/>
    <w:rsid w:val="00AA7671"/>
    <w:rsid w:val="00AA7EDB"/>
    <w:rsid w:val="00AA7EDE"/>
    <w:rsid w:val="00AB02CF"/>
    <w:rsid w:val="00AB049B"/>
    <w:rsid w:val="00AB0898"/>
    <w:rsid w:val="00AB1642"/>
    <w:rsid w:val="00AB1833"/>
    <w:rsid w:val="00AB1C7E"/>
    <w:rsid w:val="00AB22E8"/>
    <w:rsid w:val="00AB2E65"/>
    <w:rsid w:val="00AB30E5"/>
    <w:rsid w:val="00AB37F9"/>
    <w:rsid w:val="00AB393A"/>
    <w:rsid w:val="00AB3C8B"/>
    <w:rsid w:val="00AB42C9"/>
    <w:rsid w:val="00AB492D"/>
    <w:rsid w:val="00AB507C"/>
    <w:rsid w:val="00AB5276"/>
    <w:rsid w:val="00AB77D3"/>
    <w:rsid w:val="00AC11B6"/>
    <w:rsid w:val="00AC1BC2"/>
    <w:rsid w:val="00AC21A8"/>
    <w:rsid w:val="00AC2701"/>
    <w:rsid w:val="00AC271A"/>
    <w:rsid w:val="00AC285A"/>
    <w:rsid w:val="00AC2A37"/>
    <w:rsid w:val="00AC3395"/>
    <w:rsid w:val="00AC35CA"/>
    <w:rsid w:val="00AC49DE"/>
    <w:rsid w:val="00AC5A12"/>
    <w:rsid w:val="00AC5D52"/>
    <w:rsid w:val="00AC5D88"/>
    <w:rsid w:val="00AC61DC"/>
    <w:rsid w:val="00AC6774"/>
    <w:rsid w:val="00AC7018"/>
    <w:rsid w:val="00AC78EE"/>
    <w:rsid w:val="00AC7D1D"/>
    <w:rsid w:val="00AC7DDB"/>
    <w:rsid w:val="00AD0266"/>
    <w:rsid w:val="00AD09AC"/>
    <w:rsid w:val="00AD23D1"/>
    <w:rsid w:val="00AD2ED4"/>
    <w:rsid w:val="00AD2F6F"/>
    <w:rsid w:val="00AD3181"/>
    <w:rsid w:val="00AD32BB"/>
    <w:rsid w:val="00AD3743"/>
    <w:rsid w:val="00AD3803"/>
    <w:rsid w:val="00AD3A6B"/>
    <w:rsid w:val="00AD3BE4"/>
    <w:rsid w:val="00AD4354"/>
    <w:rsid w:val="00AD4AE8"/>
    <w:rsid w:val="00AD5ED4"/>
    <w:rsid w:val="00AD6ACF"/>
    <w:rsid w:val="00AD73E7"/>
    <w:rsid w:val="00AD7BC2"/>
    <w:rsid w:val="00AE09DB"/>
    <w:rsid w:val="00AE153E"/>
    <w:rsid w:val="00AE181D"/>
    <w:rsid w:val="00AE2010"/>
    <w:rsid w:val="00AE209F"/>
    <w:rsid w:val="00AE27CB"/>
    <w:rsid w:val="00AE29A5"/>
    <w:rsid w:val="00AE2A16"/>
    <w:rsid w:val="00AE2A96"/>
    <w:rsid w:val="00AE3865"/>
    <w:rsid w:val="00AE3F4B"/>
    <w:rsid w:val="00AE40B1"/>
    <w:rsid w:val="00AE5957"/>
    <w:rsid w:val="00AE5E51"/>
    <w:rsid w:val="00AE69B8"/>
    <w:rsid w:val="00AE73A6"/>
    <w:rsid w:val="00AE7882"/>
    <w:rsid w:val="00AF0078"/>
    <w:rsid w:val="00AF0094"/>
    <w:rsid w:val="00AF0EDD"/>
    <w:rsid w:val="00AF1454"/>
    <w:rsid w:val="00AF1A42"/>
    <w:rsid w:val="00AF20A1"/>
    <w:rsid w:val="00AF25C7"/>
    <w:rsid w:val="00AF2D47"/>
    <w:rsid w:val="00AF3632"/>
    <w:rsid w:val="00AF4B52"/>
    <w:rsid w:val="00AF5393"/>
    <w:rsid w:val="00AF5884"/>
    <w:rsid w:val="00AF5D85"/>
    <w:rsid w:val="00AF6865"/>
    <w:rsid w:val="00AF69F1"/>
    <w:rsid w:val="00AF7BC4"/>
    <w:rsid w:val="00B009DA"/>
    <w:rsid w:val="00B00A27"/>
    <w:rsid w:val="00B0217A"/>
    <w:rsid w:val="00B02246"/>
    <w:rsid w:val="00B03A35"/>
    <w:rsid w:val="00B0466D"/>
    <w:rsid w:val="00B04D68"/>
    <w:rsid w:val="00B05491"/>
    <w:rsid w:val="00B05D69"/>
    <w:rsid w:val="00B05ED6"/>
    <w:rsid w:val="00B06055"/>
    <w:rsid w:val="00B06A71"/>
    <w:rsid w:val="00B06D84"/>
    <w:rsid w:val="00B06DED"/>
    <w:rsid w:val="00B0793B"/>
    <w:rsid w:val="00B10137"/>
    <w:rsid w:val="00B10269"/>
    <w:rsid w:val="00B10A0F"/>
    <w:rsid w:val="00B11E92"/>
    <w:rsid w:val="00B11FAE"/>
    <w:rsid w:val="00B123F9"/>
    <w:rsid w:val="00B12440"/>
    <w:rsid w:val="00B125A6"/>
    <w:rsid w:val="00B12920"/>
    <w:rsid w:val="00B131EE"/>
    <w:rsid w:val="00B137B9"/>
    <w:rsid w:val="00B13AF9"/>
    <w:rsid w:val="00B145EF"/>
    <w:rsid w:val="00B14844"/>
    <w:rsid w:val="00B14A60"/>
    <w:rsid w:val="00B151E2"/>
    <w:rsid w:val="00B15EC9"/>
    <w:rsid w:val="00B15FD4"/>
    <w:rsid w:val="00B169CA"/>
    <w:rsid w:val="00B16B89"/>
    <w:rsid w:val="00B16BA0"/>
    <w:rsid w:val="00B17F9F"/>
    <w:rsid w:val="00B20A28"/>
    <w:rsid w:val="00B218EC"/>
    <w:rsid w:val="00B222CA"/>
    <w:rsid w:val="00B22522"/>
    <w:rsid w:val="00B22B63"/>
    <w:rsid w:val="00B23077"/>
    <w:rsid w:val="00B23116"/>
    <w:rsid w:val="00B241CE"/>
    <w:rsid w:val="00B242B0"/>
    <w:rsid w:val="00B2454B"/>
    <w:rsid w:val="00B24B29"/>
    <w:rsid w:val="00B24BA2"/>
    <w:rsid w:val="00B25002"/>
    <w:rsid w:val="00B2554C"/>
    <w:rsid w:val="00B26962"/>
    <w:rsid w:val="00B26DD3"/>
    <w:rsid w:val="00B2719D"/>
    <w:rsid w:val="00B30365"/>
    <w:rsid w:val="00B30A5D"/>
    <w:rsid w:val="00B30A77"/>
    <w:rsid w:val="00B30AB2"/>
    <w:rsid w:val="00B312DF"/>
    <w:rsid w:val="00B31D90"/>
    <w:rsid w:val="00B31F43"/>
    <w:rsid w:val="00B32610"/>
    <w:rsid w:val="00B32AA8"/>
    <w:rsid w:val="00B33E3C"/>
    <w:rsid w:val="00B34B26"/>
    <w:rsid w:val="00B35040"/>
    <w:rsid w:val="00B35387"/>
    <w:rsid w:val="00B35CF9"/>
    <w:rsid w:val="00B35D83"/>
    <w:rsid w:val="00B3612B"/>
    <w:rsid w:val="00B367A7"/>
    <w:rsid w:val="00B379E3"/>
    <w:rsid w:val="00B37BB4"/>
    <w:rsid w:val="00B37C85"/>
    <w:rsid w:val="00B40161"/>
    <w:rsid w:val="00B409CE"/>
    <w:rsid w:val="00B41241"/>
    <w:rsid w:val="00B4169B"/>
    <w:rsid w:val="00B41EFB"/>
    <w:rsid w:val="00B42F79"/>
    <w:rsid w:val="00B438E6"/>
    <w:rsid w:val="00B4482F"/>
    <w:rsid w:val="00B45061"/>
    <w:rsid w:val="00B455EB"/>
    <w:rsid w:val="00B45A84"/>
    <w:rsid w:val="00B45ECE"/>
    <w:rsid w:val="00B461EC"/>
    <w:rsid w:val="00B46500"/>
    <w:rsid w:val="00B46FC7"/>
    <w:rsid w:val="00B4719D"/>
    <w:rsid w:val="00B47CB7"/>
    <w:rsid w:val="00B510FF"/>
    <w:rsid w:val="00B511D5"/>
    <w:rsid w:val="00B512B6"/>
    <w:rsid w:val="00B519F6"/>
    <w:rsid w:val="00B51A3A"/>
    <w:rsid w:val="00B52470"/>
    <w:rsid w:val="00B5274C"/>
    <w:rsid w:val="00B53022"/>
    <w:rsid w:val="00B53397"/>
    <w:rsid w:val="00B53BED"/>
    <w:rsid w:val="00B53E3F"/>
    <w:rsid w:val="00B54311"/>
    <w:rsid w:val="00B54D3B"/>
    <w:rsid w:val="00B55D37"/>
    <w:rsid w:val="00B56400"/>
    <w:rsid w:val="00B5652B"/>
    <w:rsid w:val="00B573B1"/>
    <w:rsid w:val="00B57C63"/>
    <w:rsid w:val="00B57F23"/>
    <w:rsid w:val="00B60C01"/>
    <w:rsid w:val="00B61F26"/>
    <w:rsid w:val="00B62CDA"/>
    <w:rsid w:val="00B63EA8"/>
    <w:rsid w:val="00B6456D"/>
    <w:rsid w:val="00B6479C"/>
    <w:rsid w:val="00B647A5"/>
    <w:rsid w:val="00B648FD"/>
    <w:rsid w:val="00B6499E"/>
    <w:rsid w:val="00B65976"/>
    <w:rsid w:val="00B65A2A"/>
    <w:rsid w:val="00B66A30"/>
    <w:rsid w:val="00B66A67"/>
    <w:rsid w:val="00B66BD6"/>
    <w:rsid w:val="00B70494"/>
    <w:rsid w:val="00B70D61"/>
    <w:rsid w:val="00B70DC4"/>
    <w:rsid w:val="00B71B7D"/>
    <w:rsid w:val="00B72381"/>
    <w:rsid w:val="00B72F80"/>
    <w:rsid w:val="00B7304F"/>
    <w:rsid w:val="00B73E12"/>
    <w:rsid w:val="00B74915"/>
    <w:rsid w:val="00B7499E"/>
    <w:rsid w:val="00B74DB4"/>
    <w:rsid w:val="00B75268"/>
    <w:rsid w:val="00B7563F"/>
    <w:rsid w:val="00B75BD3"/>
    <w:rsid w:val="00B769C8"/>
    <w:rsid w:val="00B772AB"/>
    <w:rsid w:val="00B77C3D"/>
    <w:rsid w:val="00B805C1"/>
    <w:rsid w:val="00B811E0"/>
    <w:rsid w:val="00B81359"/>
    <w:rsid w:val="00B81C9C"/>
    <w:rsid w:val="00B81D31"/>
    <w:rsid w:val="00B8225C"/>
    <w:rsid w:val="00B82528"/>
    <w:rsid w:val="00B82B05"/>
    <w:rsid w:val="00B8363C"/>
    <w:rsid w:val="00B83CC9"/>
    <w:rsid w:val="00B84242"/>
    <w:rsid w:val="00B8426C"/>
    <w:rsid w:val="00B84566"/>
    <w:rsid w:val="00B8481A"/>
    <w:rsid w:val="00B85504"/>
    <w:rsid w:val="00B85884"/>
    <w:rsid w:val="00B85B05"/>
    <w:rsid w:val="00B85DE1"/>
    <w:rsid w:val="00B8608B"/>
    <w:rsid w:val="00B8638B"/>
    <w:rsid w:val="00B86AF6"/>
    <w:rsid w:val="00B86DD0"/>
    <w:rsid w:val="00B87052"/>
    <w:rsid w:val="00B90BBE"/>
    <w:rsid w:val="00B90E9C"/>
    <w:rsid w:val="00B91251"/>
    <w:rsid w:val="00B91F9D"/>
    <w:rsid w:val="00B933D7"/>
    <w:rsid w:val="00B9376A"/>
    <w:rsid w:val="00B93843"/>
    <w:rsid w:val="00B948E5"/>
    <w:rsid w:val="00B95263"/>
    <w:rsid w:val="00B973E6"/>
    <w:rsid w:val="00B97793"/>
    <w:rsid w:val="00B97FA7"/>
    <w:rsid w:val="00BA0338"/>
    <w:rsid w:val="00BA03AA"/>
    <w:rsid w:val="00BA1A3C"/>
    <w:rsid w:val="00BA27AA"/>
    <w:rsid w:val="00BA2E4C"/>
    <w:rsid w:val="00BA3974"/>
    <w:rsid w:val="00BA39F8"/>
    <w:rsid w:val="00BA4541"/>
    <w:rsid w:val="00BA4A46"/>
    <w:rsid w:val="00BA4FF3"/>
    <w:rsid w:val="00BA52B0"/>
    <w:rsid w:val="00BA64EA"/>
    <w:rsid w:val="00BA7453"/>
    <w:rsid w:val="00BA7BD7"/>
    <w:rsid w:val="00BB021C"/>
    <w:rsid w:val="00BB04A5"/>
    <w:rsid w:val="00BB0782"/>
    <w:rsid w:val="00BB136E"/>
    <w:rsid w:val="00BB172E"/>
    <w:rsid w:val="00BB1B1E"/>
    <w:rsid w:val="00BB413F"/>
    <w:rsid w:val="00BB4376"/>
    <w:rsid w:val="00BB45AD"/>
    <w:rsid w:val="00BB5631"/>
    <w:rsid w:val="00BB64A6"/>
    <w:rsid w:val="00BB6979"/>
    <w:rsid w:val="00BB6DCF"/>
    <w:rsid w:val="00BB765A"/>
    <w:rsid w:val="00BB7BDD"/>
    <w:rsid w:val="00BC1562"/>
    <w:rsid w:val="00BC1D7D"/>
    <w:rsid w:val="00BC32C8"/>
    <w:rsid w:val="00BC3C37"/>
    <w:rsid w:val="00BC3F75"/>
    <w:rsid w:val="00BC48C7"/>
    <w:rsid w:val="00BC6774"/>
    <w:rsid w:val="00BC7B5F"/>
    <w:rsid w:val="00BC7D91"/>
    <w:rsid w:val="00BC7F2C"/>
    <w:rsid w:val="00BD1104"/>
    <w:rsid w:val="00BD1893"/>
    <w:rsid w:val="00BD263F"/>
    <w:rsid w:val="00BD2FF3"/>
    <w:rsid w:val="00BD40B2"/>
    <w:rsid w:val="00BD44CB"/>
    <w:rsid w:val="00BD4700"/>
    <w:rsid w:val="00BD4ABE"/>
    <w:rsid w:val="00BD52A8"/>
    <w:rsid w:val="00BD567A"/>
    <w:rsid w:val="00BD5F05"/>
    <w:rsid w:val="00BD61EA"/>
    <w:rsid w:val="00BD62C2"/>
    <w:rsid w:val="00BD677C"/>
    <w:rsid w:val="00BD6DF8"/>
    <w:rsid w:val="00BD7203"/>
    <w:rsid w:val="00BD732F"/>
    <w:rsid w:val="00BD7550"/>
    <w:rsid w:val="00BD78D8"/>
    <w:rsid w:val="00BD7C1A"/>
    <w:rsid w:val="00BD7D1D"/>
    <w:rsid w:val="00BE1420"/>
    <w:rsid w:val="00BE1B37"/>
    <w:rsid w:val="00BE1C99"/>
    <w:rsid w:val="00BE1FF0"/>
    <w:rsid w:val="00BE2164"/>
    <w:rsid w:val="00BE2316"/>
    <w:rsid w:val="00BE313B"/>
    <w:rsid w:val="00BE3424"/>
    <w:rsid w:val="00BE3425"/>
    <w:rsid w:val="00BE4BF9"/>
    <w:rsid w:val="00BE4C27"/>
    <w:rsid w:val="00BE4C48"/>
    <w:rsid w:val="00BE5386"/>
    <w:rsid w:val="00BE5C74"/>
    <w:rsid w:val="00BE6E8F"/>
    <w:rsid w:val="00BE7033"/>
    <w:rsid w:val="00BE72AF"/>
    <w:rsid w:val="00BE75B3"/>
    <w:rsid w:val="00BE77F7"/>
    <w:rsid w:val="00BF0AA2"/>
    <w:rsid w:val="00BF16CE"/>
    <w:rsid w:val="00BF2127"/>
    <w:rsid w:val="00BF270A"/>
    <w:rsid w:val="00BF2B00"/>
    <w:rsid w:val="00BF2BB0"/>
    <w:rsid w:val="00BF2E07"/>
    <w:rsid w:val="00BF32DE"/>
    <w:rsid w:val="00BF354F"/>
    <w:rsid w:val="00BF4746"/>
    <w:rsid w:val="00BF4817"/>
    <w:rsid w:val="00BF5E13"/>
    <w:rsid w:val="00BF6322"/>
    <w:rsid w:val="00BF662B"/>
    <w:rsid w:val="00BF73EB"/>
    <w:rsid w:val="00BF7B38"/>
    <w:rsid w:val="00BF7FBB"/>
    <w:rsid w:val="00C0067B"/>
    <w:rsid w:val="00C00689"/>
    <w:rsid w:val="00C00CDC"/>
    <w:rsid w:val="00C0114D"/>
    <w:rsid w:val="00C01181"/>
    <w:rsid w:val="00C01AA6"/>
    <w:rsid w:val="00C023A7"/>
    <w:rsid w:val="00C030DC"/>
    <w:rsid w:val="00C0363C"/>
    <w:rsid w:val="00C03D5F"/>
    <w:rsid w:val="00C03F5B"/>
    <w:rsid w:val="00C03FCA"/>
    <w:rsid w:val="00C06040"/>
    <w:rsid w:val="00C061BB"/>
    <w:rsid w:val="00C06943"/>
    <w:rsid w:val="00C06953"/>
    <w:rsid w:val="00C10117"/>
    <w:rsid w:val="00C107DA"/>
    <w:rsid w:val="00C10977"/>
    <w:rsid w:val="00C10C00"/>
    <w:rsid w:val="00C116B7"/>
    <w:rsid w:val="00C11F4A"/>
    <w:rsid w:val="00C12435"/>
    <w:rsid w:val="00C12ABF"/>
    <w:rsid w:val="00C13608"/>
    <w:rsid w:val="00C14062"/>
    <w:rsid w:val="00C1478A"/>
    <w:rsid w:val="00C16B09"/>
    <w:rsid w:val="00C172D9"/>
    <w:rsid w:val="00C17881"/>
    <w:rsid w:val="00C17D99"/>
    <w:rsid w:val="00C214C7"/>
    <w:rsid w:val="00C2227C"/>
    <w:rsid w:val="00C223F6"/>
    <w:rsid w:val="00C22EE2"/>
    <w:rsid w:val="00C23433"/>
    <w:rsid w:val="00C236A5"/>
    <w:rsid w:val="00C244C2"/>
    <w:rsid w:val="00C248A6"/>
    <w:rsid w:val="00C24A36"/>
    <w:rsid w:val="00C264CE"/>
    <w:rsid w:val="00C26733"/>
    <w:rsid w:val="00C26F42"/>
    <w:rsid w:val="00C27094"/>
    <w:rsid w:val="00C3012F"/>
    <w:rsid w:val="00C30891"/>
    <w:rsid w:val="00C31938"/>
    <w:rsid w:val="00C31A9D"/>
    <w:rsid w:val="00C31DF2"/>
    <w:rsid w:val="00C31FBE"/>
    <w:rsid w:val="00C323E7"/>
    <w:rsid w:val="00C32912"/>
    <w:rsid w:val="00C33276"/>
    <w:rsid w:val="00C34463"/>
    <w:rsid w:val="00C344CE"/>
    <w:rsid w:val="00C3498F"/>
    <w:rsid w:val="00C35046"/>
    <w:rsid w:val="00C352C5"/>
    <w:rsid w:val="00C357A5"/>
    <w:rsid w:val="00C360F8"/>
    <w:rsid w:val="00C369CA"/>
    <w:rsid w:val="00C36E0E"/>
    <w:rsid w:val="00C36EA9"/>
    <w:rsid w:val="00C37616"/>
    <w:rsid w:val="00C37CAC"/>
    <w:rsid w:val="00C41CB9"/>
    <w:rsid w:val="00C42F31"/>
    <w:rsid w:val="00C43399"/>
    <w:rsid w:val="00C4424F"/>
    <w:rsid w:val="00C4428E"/>
    <w:rsid w:val="00C444E8"/>
    <w:rsid w:val="00C44A3B"/>
    <w:rsid w:val="00C44C33"/>
    <w:rsid w:val="00C45D14"/>
    <w:rsid w:val="00C46665"/>
    <w:rsid w:val="00C46C73"/>
    <w:rsid w:val="00C47098"/>
    <w:rsid w:val="00C4751F"/>
    <w:rsid w:val="00C47B44"/>
    <w:rsid w:val="00C50DA1"/>
    <w:rsid w:val="00C5105E"/>
    <w:rsid w:val="00C5268E"/>
    <w:rsid w:val="00C5269C"/>
    <w:rsid w:val="00C52A28"/>
    <w:rsid w:val="00C547A3"/>
    <w:rsid w:val="00C55FBF"/>
    <w:rsid w:val="00C55FC0"/>
    <w:rsid w:val="00C56759"/>
    <w:rsid w:val="00C56D16"/>
    <w:rsid w:val="00C571F6"/>
    <w:rsid w:val="00C57944"/>
    <w:rsid w:val="00C57AE4"/>
    <w:rsid w:val="00C57BE2"/>
    <w:rsid w:val="00C60129"/>
    <w:rsid w:val="00C60163"/>
    <w:rsid w:val="00C60B1A"/>
    <w:rsid w:val="00C6164B"/>
    <w:rsid w:val="00C622AE"/>
    <w:rsid w:val="00C622C1"/>
    <w:rsid w:val="00C6264C"/>
    <w:rsid w:val="00C6285F"/>
    <w:rsid w:val="00C62AF2"/>
    <w:rsid w:val="00C62EC3"/>
    <w:rsid w:val="00C63209"/>
    <w:rsid w:val="00C64F1F"/>
    <w:rsid w:val="00C66B5A"/>
    <w:rsid w:val="00C66B5E"/>
    <w:rsid w:val="00C67421"/>
    <w:rsid w:val="00C67F48"/>
    <w:rsid w:val="00C700D0"/>
    <w:rsid w:val="00C70563"/>
    <w:rsid w:val="00C70773"/>
    <w:rsid w:val="00C70D19"/>
    <w:rsid w:val="00C7113D"/>
    <w:rsid w:val="00C714B5"/>
    <w:rsid w:val="00C71FEA"/>
    <w:rsid w:val="00C73194"/>
    <w:rsid w:val="00C740E3"/>
    <w:rsid w:val="00C74455"/>
    <w:rsid w:val="00C74D78"/>
    <w:rsid w:val="00C767BD"/>
    <w:rsid w:val="00C76D9B"/>
    <w:rsid w:val="00C771B3"/>
    <w:rsid w:val="00C779BE"/>
    <w:rsid w:val="00C8083C"/>
    <w:rsid w:val="00C80B66"/>
    <w:rsid w:val="00C80EEC"/>
    <w:rsid w:val="00C812F2"/>
    <w:rsid w:val="00C81641"/>
    <w:rsid w:val="00C822B1"/>
    <w:rsid w:val="00C82A34"/>
    <w:rsid w:val="00C836B3"/>
    <w:rsid w:val="00C83DF5"/>
    <w:rsid w:val="00C8413B"/>
    <w:rsid w:val="00C85256"/>
    <w:rsid w:val="00C85678"/>
    <w:rsid w:val="00C85DD9"/>
    <w:rsid w:val="00C85E9C"/>
    <w:rsid w:val="00C86071"/>
    <w:rsid w:val="00C86718"/>
    <w:rsid w:val="00C8691E"/>
    <w:rsid w:val="00C87942"/>
    <w:rsid w:val="00C91301"/>
    <w:rsid w:val="00C9193C"/>
    <w:rsid w:val="00C91DC8"/>
    <w:rsid w:val="00C921B7"/>
    <w:rsid w:val="00C9289F"/>
    <w:rsid w:val="00C92D20"/>
    <w:rsid w:val="00C92F80"/>
    <w:rsid w:val="00C93033"/>
    <w:rsid w:val="00C930A4"/>
    <w:rsid w:val="00C938B8"/>
    <w:rsid w:val="00C94360"/>
    <w:rsid w:val="00C94C5F"/>
    <w:rsid w:val="00C94FEF"/>
    <w:rsid w:val="00C95197"/>
    <w:rsid w:val="00C952B6"/>
    <w:rsid w:val="00C96454"/>
    <w:rsid w:val="00C9679D"/>
    <w:rsid w:val="00C96BC0"/>
    <w:rsid w:val="00C97D59"/>
    <w:rsid w:val="00CA0255"/>
    <w:rsid w:val="00CA0444"/>
    <w:rsid w:val="00CA0941"/>
    <w:rsid w:val="00CA0DD9"/>
    <w:rsid w:val="00CA1342"/>
    <w:rsid w:val="00CA1615"/>
    <w:rsid w:val="00CA1C87"/>
    <w:rsid w:val="00CA21FE"/>
    <w:rsid w:val="00CA298B"/>
    <w:rsid w:val="00CA3C7A"/>
    <w:rsid w:val="00CA404D"/>
    <w:rsid w:val="00CA407C"/>
    <w:rsid w:val="00CA40F9"/>
    <w:rsid w:val="00CA4427"/>
    <w:rsid w:val="00CA4D9B"/>
    <w:rsid w:val="00CA4DCE"/>
    <w:rsid w:val="00CA4ECB"/>
    <w:rsid w:val="00CA5A38"/>
    <w:rsid w:val="00CA5C48"/>
    <w:rsid w:val="00CA6E29"/>
    <w:rsid w:val="00CA787A"/>
    <w:rsid w:val="00CA7CEA"/>
    <w:rsid w:val="00CA7D74"/>
    <w:rsid w:val="00CA7FCD"/>
    <w:rsid w:val="00CB0A40"/>
    <w:rsid w:val="00CB1002"/>
    <w:rsid w:val="00CB103E"/>
    <w:rsid w:val="00CB1C79"/>
    <w:rsid w:val="00CB1CE4"/>
    <w:rsid w:val="00CB32E7"/>
    <w:rsid w:val="00CB398B"/>
    <w:rsid w:val="00CB4784"/>
    <w:rsid w:val="00CB4EDE"/>
    <w:rsid w:val="00CB5CBA"/>
    <w:rsid w:val="00CB6375"/>
    <w:rsid w:val="00CB6AC4"/>
    <w:rsid w:val="00CB79BC"/>
    <w:rsid w:val="00CB7DB4"/>
    <w:rsid w:val="00CC0851"/>
    <w:rsid w:val="00CC0990"/>
    <w:rsid w:val="00CC197D"/>
    <w:rsid w:val="00CC1A40"/>
    <w:rsid w:val="00CC1E60"/>
    <w:rsid w:val="00CC1F86"/>
    <w:rsid w:val="00CC33C5"/>
    <w:rsid w:val="00CC44A3"/>
    <w:rsid w:val="00CC6311"/>
    <w:rsid w:val="00CC6669"/>
    <w:rsid w:val="00CC7011"/>
    <w:rsid w:val="00CC744F"/>
    <w:rsid w:val="00CC7540"/>
    <w:rsid w:val="00CD07DF"/>
    <w:rsid w:val="00CD0CB0"/>
    <w:rsid w:val="00CD105D"/>
    <w:rsid w:val="00CD11D7"/>
    <w:rsid w:val="00CD3415"/>
    <w:rsid w:val="00CD365D"/>
    <w:rsid w:val="00CD3CD9"/>
    <w:rsid w:val="00CD4740"/>
    <w:rsid w:val="00CD4A56"/>
    <w:rsid w:val="00CD53AF"/>
    <w:rsid w:val="00CD59CC"/>
    <w:rsid w:val="00CD66D6"/>
    <w:rsid w:val="00CD66D7"/>
    <w:rsid w:val="00CE1B80"/>
    <w:rsid w:val="00CE3267"/>
    <w:rsid w:val="00CE5765"/>
    <w:rsid w:val="00CE57BC"/>
    <w:rsid w:val="00CE5D26"/>
    <w:rsid w:val="00CE6046"/>
    <w:rsid w:val="00CE608C"/>
    <w:rsid w:val="00CE72A9"/>
    <w:rsid w:val="00CE78E1"/>
    <w:rsid w:val="00CE7D63"/>
    <w:rsid w:val="00CE7E08"/>
    <w:rsid w:val="00CE7F55"/>
    <w:rsid w:val="00CF002A"/>
    <w:rsid w:val="00CF0397"/>
    <w:rsid w:val="00CF1D75"/>
    <w:rsid w:val="00CF1E76"/>
    <w:rsid w:val="00CF210A"/>
    <w:rsid w:val="00CF21A9"/>
    <w:rsid w:val="00CF2A0F"/>
    <w:rsid w:val="00CF2A7A"/>
    <w:rsid w:val="00CF2BC5"/>
    <w:rsid w:val="00CF36AA"/>
    <w:rsid w:val="00CF39F7"/>
    <w:rsid w:val="00CF3CB5"/>
    <w:rsid w:val="00CF4106"/>
    <w:rsid w:val="00CF545B"/>
    <w:rsid w:val="00CF64EF"/>
    <w:rsid w:val="00CF7D0A"/>
    <w:rsid w:val="00D006A5"/>
    <w:rsid w:val="00D00A3D"/>
    <w:rsid w:val="00D00FD6"/>
    <w:rsid w:val="00D011F7"/>
    <w:rsid w:val="00D0157A"/>
    <w:rsid w:val="00D02024"/>
    <w:rsid w:val="00D02615"/>
    <w:rsid w:val="00D0266E"/>
    <w:rsid w:val="00D02E05"/>
    <w:rsid w:val="00D03238"/>
    <w:rsid w:val="00D03B61"/>
    <w:rsid w:val="00D042EA"/>
    <w:rsid w:val="00D053F3"/>
    <w:rsid w:val="00D055D9"/>
    <w:rsid w:val="00D05C54"/>
    <w:rsid w:val="00D05D8B"/>
    <w:rsid w:val="00D05DE3"/>
    <w:rsid w:val="00D0663D"/>
    <w:rsid w:val="00D06C75"/>
    <w:rsid w:val="00D073C8"/>
    <w:rsid w:val="00D10509"/>
    <w:rsid w:val="00D109CF"/>
    <w:rsid w:val="00D110BB"/>
    <w:rsid w:val="00D11BBE"/>
    <w:rsid w:val="00D11FE6"/>
    <w:rsid w:val="00D140F5"/>
    <w:rsid w:val="00D14129"/>
    <w:rsid w:val="00D1525D"/>
    <w:rsid w:val="00D158AE"/>
    <w:rsid w:val="00D16419"/>
    <w:rsid w:val="00D16679"/>
    <w:rsid w:val="00D16EF5"/>
    <w:rsid w:val="00D17D8C"/>
    <w:rsid w:val="00D17DF4"/>
    <w:rsid w:val="00D208C1"/>
    <w:rsid w:val="00D20BE9"/>
    <w:rsid w:val="00D2151A"/>
    <w:rsid w:val="00D21713"/>
    <w:rsid w:val="00D21F00"/>
    <w:rsid w:val="00D22DD7"/>
    <w:rsid w:val="00D23249"/>
    <w:rsid w:val="00D23C58"/>
    <w:rsid w:val="00D23E8D"/>
    <w:rsid w:val="00D24367"/>
    <w:rsid w:val="00D2453C"/>
    <w:rsid w:val="00D248BB"/>
    <w:rsid w:val="00D2494A"/>
    <w:rsid w:val="00D26751"/>
    <w:rsid w:val="00D26AE9"/>
    <w:rsid w:val="00D26B7F"/>
    <w:rsid w:val="00D27EF0"/>
    <w:rsid w:val="00D302AC"/>
    <w:rsid w:val="00D302FA"/>
    <w:rsid w:val="00D30555"/>
    <w:rsid w:val="00D30A48"/>
    <w:rsid w:val="00D3268B"/>
    <w:rsid w:val="00D333F8"/>
    <w:rsid w:val="00D34188"/>
    <w:rsid w:val="00D3430A"/>
    <w:rsid w:val="00D34635"/>
    <w:rsid w:val="00D360A3"/>
    <w:rsid w:val="00D36A2A"/>
    <w:rsid w:val="00D37675"/>
    <w:rsid w:val="00D37A50"/>
    <w:rsid w:val="00D40013"/>
    <w:rsid w:val="00D40332"/>
    <w:rsid w:val="00D40993"/>
    <w:rsid w:val="00D40DDD"/>
    <w:rsid w:val="00D40FFD"/>
    <w:rsid w:val="00D41BD8"/>
    <w:rsid w:val="00D41C5A"/>
    <w:rsid w:val="00D41FF0"/>
    <w:rsid w:val="00D4210D"/>
    <w:rsid w:val="00D425C9"/>
    <w:rsid w:val="00D426FF"/>
    <w:rsid w:val="00D43446"/>
    <w:rsid w:val="00D44F0F"/>
    <w:rsid w:val="00D47497"/>
    <w:rsid w:val="00D47CEB"/>
    <w:rsid w:val="00D50234"/>
    <w:rsid w:val="00D5115B"/>
    <w:rsid w:val="00D51961"/>
    <w:rsid w:val="00D51F8C"/>
    <w:rsid w:val="00D52189"/>
    <w:rsid w:val="00D52541"/>
    <w:rsid w:val="00D52D4B"/>
    <w:rsid w:val="00D52ECD"/>
    <w:rsid w:val="00D52F94"/>
    <w:rsid w:val="00D55330"/>
    <w:rsid w:val="00D5585D"/>
    <w:rsid w:val="00D55A41"/>
    <w:rsid w:val="00D568E2"/>
    <w:rsid w:val="00D5696F"/>
    <w:rsid w:val="00D57116"/>
    <w:rsid w:val="00D57413"/>
    <w:rsid w:val="00D601A3"/>
    <w:rsid w:val="00D60F24"/>
    <w:rsid w:val="00D62FAE"/>
    <w:rsid w:val="00D6316C"/>
    <w:rsid w:val="00D638FE"/>
    <w:rsid w:val="00D63CAA"/>
    <w:rsid w:val="00D643C5"/>
    <w:rsid w:val="00D644D9"/>
    <w:rsid w:val="00D648A7"/>
    <w:rsid w:val="00D65465"/>
    <w:rsid w:val="00D662AF"/>
    <w:rsid w:val="00D66526"/>
    <w:rsid w:val="00D67794"/>
    <w:rsid w:val="00D67AA4"/>
    <w:rsid w:val="00D70A52"/>
    <w:rsid w:val="00D70BC7"/>
    <w:rsid w:val="00D7174A"/>
    <w:rsid w:val="00D72807"/>
    <w:rsid w:val="00D73005"/>
    <w:rsid w:val="00D73F79"/>
    <w:rsid w:val="00D746DC"/>
    <w:rsid w:val="00D75689"/>
    <w:rsid w:val="00D75848"/>
    <w:rsid w:val="00D75CEC"/>
    <w:rsid w:val="00D761CC"/>
    <w:rsid w:val="00D77860"/>
    <w:rsid w:val="00D80917"/>
    <w:rsid w:val="00D81335"/>
    <w:rsid w:val="00D81523"/>
    <w:rsid w:val="00D816EB"/>
    <w:rsid w:val="00D8173B"/>
    <w:rsid w:val="00D819FE"/>
    <w:rsid w:val="00D81C4F"/>
    <w:rsid w:val="00D81FDF"/>
    <w:rsid w:val="00D8228F"/>
    <w:rsid w:val="00D8288C"/>
    <w:rsid w:val="00D83105"/>
    <w:rsid w:val="00D847E1"/>
    <w:rsid w:val="00D84CA2"/>
    <w:rsid w:val="00D8500F"/>
    <w:rsid w:val="00D85030"/>
    <w:rsid w:val="00D85B99"/>
    <w:rsid w:val="00D86530"/>
    <w:rsid w:val="00D8670F"/>
    <w:rsid w:val="00D869A8"/>
    <w:rsid w:val="00D86CA2"/>
    <w:rsid w:val="00D87000"/>
    <w:rsid w:val="00D87790"/>
    <w:rsid w:val="00D901C3"/>
    <w:rsid w:val="00D9027A"/>
    <w:rsid w:val="00D90299"/>
    <w:rsid w:val="00D90B66"/>
    <w:rsid w:val="00D9134B"/>
    <w:rsid w:val="00D91666"/>
    <w:rsid w:val="00D91A18"/>
    <w:rsid w:val="00D92850"/>
    <w:rsid w:val="00D9294B"/>
    <w:rsid w:val="00D92DCA"/>
    <w:rsid w:val="00D934CC"/>
    <w:rsid w:val="00D93897"/>
    <w:rsid w:val="00D938C8"/>
    <w:rsid w:val="00D938DB"/>
    <w:rsid w:val="00D93FFC"/>
    <w:rsid w:val="00D9467A"/>
    <w:rsid w:val="00D9486B"/>
    <w:rsid w:val="00D96624"/>
    <w:rsid w:val="00D966EE"/>
    <w:rsid w:val="00D967D2"/>
    <w:rsid w:val="00D97258"/>
    <w:rsid w:val="00D97F36"/>
    <w:rsid w:val="00DA02CA"/>
    <w:rsid w:val="00DA0757"/>
    <w:rsid w:val="00DA14ED"/>
    <w:rsid w:val="00DA1613"/>
    <w:rsid w:val="00DA1F4D"/>
    <w:rsid w:val="00DA2993"/>
    <w:rsid w:val="00DA29B2"/>
    <w:rsid w:val="00DA2D6E"/>
    <w:rsid w:val="00DA32C0"/>
    <w:rsid w:val="00DA3B14"/>
    <w:rsid w:val="00DA4F38"/>
    <w:rsid w:val="00DA54E5"/>
    <w:rsid w:val="00DA6CC1"/>
    <w:rsid w:val="00DA6EA2"/>
    <w:rsid w:val="00DA784B"/>
    <w:rsid w:val="00DB05AA"/>
    <w:rsid w:val="00DB0AD1"/>
    <w:rsid w:val="00DB2150"/>
    <w:rsid w:val="00DB2660"/>
    <w:rsid w:val="00DB4234"/>
    <w:rsid w:val="00DB4937"/>
    <w:rsid w:val="00DB5511"/>
    <w:rsid w:val="00DB5922"/>
    <w:rsid w:val="00DB5E54"/>
    <w:rsid w:val="00DB6D57"/>
    <w:rsid w:val="00DB6F11"/>
    <w:rsid w:val="00DB7DE8"/>
    <w:rsid w:val="00DC091C"/>
    <w:rsid w:val="00DC113E"/>
    <w:rsid w:val="00DC1173"/>
    <w:rsid w:val="00DC1604"/>
    <w:rsid w:val="00DC19AD"/>
    <w:rsid w:val="00DC3012"/>
    <w:rsid w:val="00DC30A1"/>
    <w:rsid w:val="00DC30F8"/>
    <w:rsid w:val="00DC3FCA"/>
    <w:rsid w:val="00DC573A"/>
    <w:rsid w:val="00DC5806"/>
    <w:rsid w:val="00DC584D"/>
    <w:rsid w:val="00DC5D65"/>
    <w:rsid w:val="00DC5E39"/>
    <w:rsid w:val="00DC60E1"/>
    <w:rsid w:val="00DC636B"/>
    <w:rsid w:val="00DC6E2C"/>
    <w:rsid w:val="00DC7126"/>
    <w:rsid w:val="00DC7274"/>
    <w:rsid w:val="00DC7505"/>
    <w:rsid w:val="00DC77BB"/>
    <w:rsid w:val="00DC7B30"/>
    <w:rsid w:val="00DC7C49"/>
    <w:rsid w:val="00DD0E5B"/>
    <w:rsid w:val="00DD14C2"/>
    <w:rsid w:val="00DD1FBA"/>
    <w:rsid w:val="00DD20B1"/>
    <w:rsid w:val="00DD29BF"/>
    <w:rsid w:val="00DD2F83"/>
    <w:rsid w:val="00DD30E7"/>
    <w:rsid w:val="00DD34E0"/>
    <w:rsid w:val="00DD4546"/>
    <w:rsid w:val="00DD464B"/>
    <w:rsid w:val="00DD4D3F"/>
    <w:rsid w:val="00DD59C9"/>
    <w:rsid w:val="00DD79C7"/>
    <w:rsid w:val="00DE00FA"/>
    <w:rsid w:val="00DE1B1C"/>
    <w:rsid w:val="00DE30FF"/>
    <w:rsid w:val="00DE35FA"/>
    <w:rsid w:val="00DE4704"/>
    <w:rsid w:val="00DE47A6"/>
    <w:rsid w:val="00DE5977"/>
    <w:rsid w:val="00DE5E06"/>
    <w:rsid w:val="00DE62C7"/>
    <w:rsid w:val="00DE630C"/>
    <w:rsid w:val="00DE74CB"/>
    <w:rsid w:val="00DE7A10"/>
    <w:rsid w:val="00DE7B71"/>
    <w:rsid w:val="00DF1732"/>
    <w:rsid w:val="00DF3644"/>
    <w:rsid w:val="00DF36BB"/>
    <w:rsid w:val="00DF377A"/>
    <w:rsid w:val="00DF38B6"/>
    <w:rsid w:val="00DF3A41"/>
    <w:rsid w:val="00DF3D6D"/>
    <w:rsid w:val="00DF3E20"/>
    <w:rsid w:val="00DF3FB1"/>
    <w:rsid w:val="00DF53B4"/>
    <w:rsid w:val="00DF67E2"/>
    <w:rsid w:val="00DF6B55"/>
    <w:rsid w:val="00DF6EC4"/>
    <w:rsid w:val="00DF763D"/>
    <w:rsid w:val="00DF79C3"/>
    <w:rsid w:val="00DF7A56"/>
    <w:rsid w:val="00E00354"/>
    <w:rsid w:val="00E00526"/>
    <w:rsid w:val="00E00B21"/>
    <w:rsid w:val="00E01072"/>
    <w:rsid w:val="00E0226A"/>
    <w:rsid w:val="00E022AA"/>
    <w:rsid w:val="00E03053"/>
    <w:rsid w:val="00E03650"/>
    <w:rsid w:val="00E0372C"/>
    <w:rsid w:val="00E0379E"/>
    <w:rsid w:val="00E040F5"/>
    <w:rsid w:val="00E0417A"/>
    <w:rsid w:val="00E043AC"/>
    <w:rsid w:val="00E058F1"/>
    <w:rsid w:val="00E05B0D"/>
    <w:rsid w:val="00E05DBB"/>
    <w:rsid w:val="00E0605C"/>
    <w:rsid w:val="00E066C8"/>
    <w:rsid w:val="00E06C19"/>
    <w:rsid w:val="00E06D3C"/>
    <w:rsid w:val="00E07B36"/>
    <w:rsid w:val="00E10CBE"/>
    <w:rsid w:val="00E11212"/>
    <w:rsid w:val="00E11F4B"/>
    <w:rsid w:val="00E125E0"/>
    <w:rsid w:val="00E13403"/>
    <w:rsid w:val="00E13D1B"/>
    <w:rsid w:val="00E1480E"/>
    <w:rsid w:val="00E15B04"/>
    <w:rsid w:val="00E15B14"/>
    <w:rsid w:val="00E1631F"/>
    <w:rsid w:val="00E16EAF"/>
    <w:rsid w:val="00E17D8A"/>
    <w:rsid w:val="00E20445"/>
    <w:rsid w:val="00E20C0F"/>
    <w:rsid w:val="00E22085"/>
    <w:rsid w:val="00E226B7"/>
    <w:rsid w:val="00E226F6"/>
    <w:rsid w:val="00E2340F"/>
    <w:rsid w:val="00E23645"/>
    <w:rsid w:val="00E24073"/>
    <w:rsid w:val="00E24248"/>
    <w:rsid w:val="00E24352"/>
    <w:rsid w:val="00E24C61"/>
    <w:rsid w:val="00E25196"/>
    <w:rsid w:val="00E2580C"/>
    <w:rsid w:val="00E26CE2"/>
    <w:rsid w:val="00E2792A"/>
    <w:rsid w:val="00E30C55"/>
    <w:rsid w:val="00E31228"/>
    <w:rsid w:val="00E31589"/>
    <w:rsid w:val="00E31BD6"/>
    <w:rsid w:val="00E32090"/>
    <w:rsid w:val="00E3284D"/>
    <w:rsid w:val="00E32B99"/>
    <w:rsid w:val="00E33AA3"/>
    <w:rsid w:val="00E33FE0"/>
    <w:rsid w:val="00E35474"/>
    <w:rsid w:val="00E35FEE"/>
    <w:rsid w:val="00E36AA9"/>
    <w:rsid w:val="00E37A71"/>
    <w:rsid w:val="00E37E52"/>
    <w:rsid w:val="00E410C2"/>
    <w:rsid w:val="00E42973"/>
    <w:rsid w:val="00E429FE"/>
    <w:rsid w:val="00E43570"/>
    <w:rsid w:val="00E44304"/>
    <w:rsid w:val="00E44721"/>
    <w:rsid w:val="00E45E40"/>
    <w:rsid w:val="00E46CB6"/>
    <w:rsid w:val="00E46DEF"/>
    <w:rsid w:val="00E47002"/>
    <w:rsid w:val="00E475F2"/>
    <w:rsid w:val="00E47747"/>
    <w:rsid w:val="00E503AF"/>
    <w:rsid w:val="00E50F83"/>
    <w:rsid w:val="00E512F1"/>
    <w:rsid w:val="00E518C7"/>
    <w:rsid w:val="00E520F7"/>
    <w:rsid w:val="00E532B0"/>
    <w:rsid w:val="00E5554C"/>
    <w:rsid w:val="00E564EE"/>
    <w:rsid w:val="00E56E68"/>
    <w:rsid w:val="00E5712A"/>
    <w:rsid w:val="00E5755F"/>
    <w:rsid w:val="00E604FD"/>
    <w:rsid w:val="00E606D7"/>
    <w:rsid w:val="00E612EC"/>
    <w:rsid w:val="00E614B4"/>
    <w:rsid w:val="00E61751"/>
    <w:rsid w:val="00E617CF"/>
    <w:rsid w:val="00E62386"/>
    <w:rsid w:val="00E62C39"/>
    <w:rsid w:val="00E62CB9"/>
    <w:rsid w:val="00E63270"/>
    <w:rsid w:val="00E636DC"/>
    <w:rsid w:val="00E65CD3"/>
    <w:rsid w:val="00E6615E"/>
    <w:rsid w:val="00E66646"/>
    <w:rsid w:val="00E66888"/>
    <w:rsid w:val="00E66D18"/>
    <w:rsid w:val="00E70E9E"/>
    <w:rsid w:val="00E7117A"/>
    <w:rsid w:val="00E711F2"/>
    <w:rsid w:val="00E712B0"/>
    <w:rsid w:val="00E72642"/>
    <w:rsid w:val="00E73AB0"/>
    <w:rsid w:val="00E75000"/>
    <w:rsid w:val="00E753AE"/>
    <w:rsid w:val="00E75572"/>
    <w:rsid w:val="00E75603"/>
    <w:rsid w:val="00E76E80"/>
    <w:rsid w:val="00E803C5"/>
    <w:rsid w:val="00E8056D"/>
    <w:rsid w:val="00E820CB"/>
    <w:rsid w:val="00E8307A"/>
    <w:rsid w:val="00E83716"/>
    <w:rsid w:val="00E84293"/>
    <w:rsid w:val="00E8483C"/>
    <w:rsid w:val="00E87FAA"/>
    <w:rsid w:val="00E9049B"/>
    <w:rsid w:val="00E9091A"/>
    <w:rsid w:val="00E90F11"/>
    <w:rsid w:val="00E916D5"/>
    <w:rsid w:val="00E91EBD"/>
    <w:rsid w:val="00E92088"/>
    <w:rsid w:val="00E9224D"/>
    <w:rsid w:val="00E933F2"/>
    <w:rsid w:val="00E944BA"/>
    <w:rsid w:val="00E94C80"/>
    <w:rsid w:val="00E95309"/>
    <w:rsid w:val="00E9539B"/>
    <w:rsid w:val="00E963D1"/>
    <w:rsid w:val="00E97143"/>
    <w:rsid w:val="00EA0CDB"/>
    <w:rsid w:val="00EA0D80"/>
    <w:rsid w:val="00EA2905"/>
    <w:rsid w:val="00EA2AFD"/>
    <w:rsid w:val="00EA2B43"/>
    <w:rsid w:val="00EA34CB"/>
    <w:rsid w:val="00EA370E"/>
    <w:rsid w:val="00EA3A1A"/>
    <w:rsid w:val="00EA4590"/>
    <w:rsid w:val="00EA4FA4"/>
    <w:rsid w:val="00EA531A"/>
    <w:rsid w:val="00EA5DB5"/>
    <w:rsid w:val="00EA60C7"/>
    <w:rsid w:val="00EA68D3"/>
    <w:rsid w:val="00EA70A3"/>
    <w:rsid w:val="00EA7946"/>
    <w:rsid w:val="00EA7A08"/>
    <w:rsid w:val="00EA7B6E"/>
    <w:rsid w:val="00EA7CB8"/>
    <w:rsid w:val="00EB1476"/>
    <w:rsid w:val="00EB15FB"/>
    <w:rsid w:val="00EB19A0"/>
    <w:rsid w:val="00EB23A8"/>
    <w:rsid w:val="00EB3328"/>
    <w:rsid w:val="00EB3725"/>
    <w:rsid w:val="00EB3804"/>
    <w:rsid w:val="00EB3896"/>
    <w:rsid w:val="00EB5166"/>
    <w:rsid w:val="00EB5B03"/>
    <w:rsid w:val="00EB5FA0"/>
    <w:rsid w:val="00EB6917"/>
    <w:rsid w:val="00EB74CD"/>
    <w:rsid w:val="00EB74D8"/>
    <w:rsid w:val="00EB7D8E"/>
    <w:rsid w:val="00EC0219"/>
    <w:rsid w:val="00EC0756"/>
    <w:rsid w:val="00EC07EB"/>
    <w:rsid w:val="00EC0EB9"/>
    <w:rsid w:val="00EC238E"/>
    <w:rsid w:val="00EC293D"/>
    <w:rsid w:val="00EC2ED3"/>
    <w:rsid w:val="00EC38E1"/>
    <w:rsid w:val="00EC47F0"/>
    <w:rsid w:val="00EC4DF0"/>
    <w:rsid w:val="00EC5510"/>
    <w:rsid w:val="00EC5DCA"/>
    <w:rsid w:val="00EC5DFE"/>
    <w:rsid w:val="00EC61D8"/>
    <w:rsid w:val="00EC6AC6"/>
    <w:rsid w:val="00ED06EB"/>
    <w:rsid w:val="00ED1FE3"/>
    <w:rsid w:val="00ED229D"/>
    <w:rsid w:val="00ED26ED"/>
    <w:rsid w:val="00ED2A48"/>
    <w:rsid w:val="00ED5CA9"/>
    <w:rsid w:val="00ED6A28"/>
    <w:rsid w:val="00ED7521"/>
    <w:rsid w:val="00ED7C8B"/>
    <w:rsid w:val="00EE050F"/>
    <w:rsid w:val="00EE1083"/>
    <w:rsid w:val="00EE165E"/>
    <w:rsid w:val="00EE219B"/>
    <w:rsid w:val="00EE2545"/>
    <w:rsid w:val="00EE267D"/>
    <w:rsid w:val="00EE2E2B"/>
    <w:rsid w:val="00EE2F4F"/>
    <w:rsid w:val="00EE4C7A"/>
    <w:rsid w:val="00EE4DC5"/>
    <w:rsid w:val="00EE5578"/>
    <w:rsid w:val="00EE597E"/>
    <w:rsid w:val="00EE62F8"/>
    <w:rsid w:val="00EE6C36"/>
    <w:rsid w:val="00EE6C64"/>
    <w:rsid w:val="00EE6CD3"/>
    <w:rsid w:val="00EE6D85"/>
    <w:rsid w:val="00EE6E6B"/>
    <w:rsid w:val="00EE7457"/>
    <w:rsid w:val="00EE764D"/>
    <w:rsid w:val="00EE7650"/>
    <w:rsid w:val="00EE78C1"/>
    <w:rsid w:val="00EE79F4"/>
    <w:rsid w:val="00EE7D8F"/>
    <w:rsid w:val="00EE7E8B"/>
    <w:rsid w:val="00EE7E98"/>
    <w:rsid w:val="00EF06CA"/>
    <w:rsid w:val="00EF0894"/>
    <w:rsid w:val="00EF2588"/>
    <w:rsid w:val="00EF2825"/>
    <w:rsid w:val="00EF2F22"/>
    <w:rsid w:val="00EF316B"/>
    <w:rsid w:val="00EF3BE7"/>
    <w:rsid w:val="00EF3C0B"/>
    <w:rsid w:val="00EF4523"/>
    <w:rsid w:val="00EF49A5"/>
    <w:rsid w:val="00EF4C36"/>
    <w:rsid w:val="00EF4EE4"/>
    <w:rsid w:val="00EF5192"/>
    <w:rsid w:val="00EF5D2E"/>
    <w:rsid w:val="00EF5DCD"/>
    <w:rsid w:val="00F01202"/>
    <w:rsid w:val="00F0187E"/>
    <w:rsid w:val="00F026D8"/>
    <w:rsid w:val="00F02EB5"/>
    <w:rsid w:val="00F03378"/>
    <w:rsid w:val="00F035FD"/>
    <w:rsid w:val="00F03B98"/>
    <w:rsid w:val="00F04421"/>
    <w:rsid w:val="00F047F8"/>
    <w:rsid w:val="00F04DD9"/>
    <w:rsid w:val="00F04DDC"/>
    <w:rsid w:val="00F05E7E"/>
    <w:rsid w:val="00F06316"/>
    <w:rsid w:val="00F06495"/>
    <w:rsid w:val="00F0716A"/>
    <w:rsid w:val="00F07B48"/>
    <w:rsid w:val="00F1000D"/>
    <w:rsid w:val="00F100A9"/>
    <w:rsid w:val="00F10884"/>
    <w:rsid w:val="00F1093D"/>
    <w:rsid w:val="00F10A95"/>
    <w:rsid w:val="00F1124F"/>
    <w:rsid w:val="00F11B3E"/>
    <w:rsid w:val="00F11B77"/>
    <w:rsid w:val="00F11F1E"/>
    <w:rsid w:val="00F11F5C"/>
    <w:rsid w:val="00F12006"/>
    <w:rsid w:val="00F1200E"/>
    <w:rsid w:val="00F122A4"/>
    <w:rsid w:val="00F1436A"/>
    <w:rsid w:val="00F14808"/>
    <w:rsid w:val="00F14C28"/>
    <w:rsid w:val="00F15084"/>
    <w:rsid w:val="00F15236"/>
    <w:rsid w:val="00F15F8F"/>
    <w:rsid w:val="00F166EF"/>
    <w:rsid w:val="00F16D98"/>
    <w:rsid w:val="00F16F86"/>
    <w:rsid w:val="00F179AC"/>
    <w:rsid w:val="00F17A71"/>
    <w:rsid w:val="00F20074"/>
    <w:rsid w:val="00F20395"/>
    <w:rsid w:val="00F20FD0"/>
    <w:rsid w:val="00F21CAB"/>
    <w:rsid w:val="00F22078"/>
    <w:rsid w:val="00F22280"/>
    <w:rsid w:val="00F2260A"/>
    <w:rsid w:val="00F22833"/>
    <w:rsid w:val="00F229E2"/>
    <w:rsid w:val="00F2376E"/>
    <w:rsid w:val="00F239C5"/>
    <w:rsid w:val="00F23D08"/>
    <w:rsid w:val="00F23EDC"/>
    <w:rsid w:val="00F24369"/>
    <w:rsid w:val="00F2441C"/>
    <w:rsid w:val="00F24974"/>
    <w:rsid w:val="00F249D7"/>
    <w:rsid w:val="00F24C0B"/>
    <w:rsid w:val="00F24CD7"/>
    <w:rsid w:val="00F24DE8"/>
    <w:rsid w:val="00F25FE3"/>
    <w:rsid w:val="00F26014"/>
    <w:rsid w:val="00F260F1"/>
    <w:rsid w:val="00F262D1"/>
    <w:rsid w:val="00F26760"/>
    <w:rsid w:val="00F30673"/>
    <w:rsid w:val="00F30B4A"/>
    <w:rsid w:val="00F30B54"/>
    <w:rsid w:val="00F30BCC"/>
    <w:rsid w:val="00F31146"/>
    <w:rsid w:val="00F31245"/>
    <w:rsid w:val="00F31978"/>
    <w:rsid w:val="00F31A46"/>
    <w:rsid w:val="00F3253F"/>
    <w:rsid w:val="00F32B62"/>
    <w:rsid w:val="00F32E6C"/>
    <w:rsid w:val="00F32EA7"/>
    <w:rsid w:val="00F33164"/>
    <w:rsid w:val="00F33930"/>
    <w:rsid w:val="00F34918"/>
    <w:rsid w:val="00F34BBD"/>
    <w:rsid w:val="00F3548B"/>
    <w:rsid w:val="00F368B0"/>
    <w:rsid w:val="00F374A7"/>
    <w:rsid w:val="00F378B7"/>
    <w:rsid w:val="00F40E97"/>
    <w:rsid w:val="00F425F5"/>
    <w:rsid w:val="00F4319B"/>
    <w:rsid w:val="00F4335A"/>
    <w:rsid w:val="00F433A6"/>
    <w:rsid w:val="00F45695"/>
    <w:rsid w:val="00F456EF"/>
    <w:rsid w:val="00F45F67"/>
    <w:rsid w:val="00F46AAC"/>
    <w:rsid w:val="00F478C2"/>
    <w:rsid w:val="00F50328"/>
    <w:rsid w:val="00F51635"/>
    <w:rsid w:val="00F521F1"/>
    <w:rsid w:val="00F52DB2"/>
    <w:rsid w:val="00F52EAD"/>
    <w:rsid w:val="00F53147"/>
    <w:rsid w:val="00F5381E"/>
    <w:rsid w:val="00F54606"/>
    <w:rsid w:val="00F54956"/>
    <w:rsid w:val="00F54BC4"/>
    <w:rsid w:val="00F55049"/>
    <w:rsid w:val="00F550FF"/>
    <w:rsid w:val="00F56923"/>
    <w:rsid w:val="00F570C1"/>
    <w:rsid w:val="00F5737D"/>
    <w:rsid w:val="00F573D8"/>
    <w:rsid w:val="00F579F0"/>
    <w:rsid w:val="00F6016B"/>
    <w:rsid w:val="00F60C12"/>
    <w:rsid w:val="00F60D12"/>
    <w:rsid w:val="00F623DE"/>
    <w:rsid w:val="00F62443"/>
    <w:rsid w:val="00F62510"/>
    <w:rsid w:val="00F626C3"/>
    <w:rsid w:val="00F633B3"/>
    <w:rsid w:val="00F63530"/>
    <w:rsid w:val="00F6354D"/>
    <w:rsid w:val="00F63947"/>
    <w:rsid w:val="00F63D72"/>
    <w:rsid w:val="00F63ECF"/>
    <w:rsid w:val="00F645C2"/>
    <w:rsid w:val="00F645CC"/>
    <w:rsid w:val="00F647B6"/>
    <w:rsid w:val="00F64842"/>
    <w:rsid w:val="00F64FD0"/>
    <w:rsid w:val="00F65A97"/>
    <w:rsid w:val="00F66166"/>
    <w:rsid w:val="00F663C5"/>
    <w:rsid w:val="00F66450"/>
    <w:rsid w:val="00F665BB"/>
    <w:rsid w:val="00F66DF4"/>
    <w:rsid w:val="00F66E2A"/>
    <w:rsid w:val="00F6776A"/>
    <w:rsid w:val="00F70017"/>
    <w:rsid w:val="00F70097"/>
    <w:rsid w:val="00F7048B"/>
    <w:rsid w:val="00F7099F"/>
    <w:rsid w:val="00F712A7"/>
    <w:rsid w:val="00F71DC0"/>
    <w:rsid w:val="00F71E39"/>
    <w:rsid w:val="00F723FE"/>
    <w:rsid w:val="00F7243B"/>
    <w:rsid w:val="00F749EE"/>
    <w:rsid w:val="00F74AB9"/>
    <w:rsid w:val="00F74C5D"/>
    <w:rsid w:val="00F74FE4"/>
    <w:rsid w:val="00F7522E"/>
    <w:rsid w:val="00F75330"/>
    <w:rsid w:val="00F757A9"/>
    <w:rsid w:val="00F75B22"/>
    <w:rsid w:val="00F75B52"/>
    <w:rsid w:val="00F7625A"/>
    <w:rsid w:val="00F76360"/>
    <w:rsid w:val="00F7656E"/>
    <w:rsid w:val="00F76887"/>
    <w:rsid w:val="00F77D47"/>
    <w:rsid w:val="00F80567"/>
    <w:rsid w:val="00F817C3"/>
    <w:rsid w:val="00F823E5"/>
    <w:rsid w:val="00F826F3"/>
    <w:rsid w:val="00F8271E"/>
    <w:rsid w:val="00F829A3"/>
    <w:rsid w:val="00F83815"/>
    <w:rsid w:val="00F8387D"/>
    <w:rsid w:val="00F83990"/>
    <w:rsid w:val="00F85170"/>
    <w:rsid w:val="00F85787"/>
    <w:rsid w:val="00F859DA"/>
    <w:rsid w:val="00F85A7F"/>
    <w:rsid w:val="00F8603C"/>
    <w:rsid w:val="00F864F5"/>
    <w:rsid w:val="00F865D9"/>
    <w:rsid w:val="00F8695A"/>
    <w:rsid w:val="00F86B23"/>
    <w:rsid w:val="00F86C13"/>
    <w:rsid w:val="00F86E9A"/>
    <w:rsid w:val="00F9051C"/>
    <w:rsid w:val="00F90828"/>
    <w:rsid w:val="00F91C88"/>
    <w:rsid w:val="00F91DA2"/>
    <w:rsid w:val="00F93143"/>
    <w:rsid w:val="00F93983"/>
    <w:rsid w:val="00F9486B"/>
    <w:rsid w:val="00F94D0B"/>
    <w:rsid w:val="00F95CAA"/>
    <w:rsid w:val="00F95FBF"/>
    <w:rsid w:val="00F96082"/>
    <w:rsid w:val="00F965D7"/>
    <w:rsid w:val="00F96A2B"/>
    <w:rsid w:val="00F96BD7"/>
    <w:rsid w:val="00F97E6C"/>
    <w:rsid w:val="00FA075A"/>
    <w:rsid w:val="00FA0DE5"/>
    <w:rsid w:val="00FA1355"/>
    <w:rsid w:val="00FA16B6"/>
    <w:rsid w:val="00FA1905"/>
    <w:rsid w:val="00FA2909"/>
    <w:rsid w:val="00FA2CCD"/>
    <w:rsid w:val="00FA32FC"/>
    <w:rsid w:val="00FA4136"/>
    <w:rsid w:val="00FA42A4"/>
    <w:rsid w:val="00FA447C"/>
    <w:rsid w:val="00FA4632"/>
    <w:rsid w:val="00FA4709"/>
    <w:rsid w:val="00FA4D18"/>
    <w:rsid w:val="00FA5593"/>
    <w:rsid w:val="00FA5ACD"/>
    <w:rsid w:val="00FA6F1B"/>
    <w:rsid w:val="00FA6FF0"/>
    <w:rsid w:val="00FA73C2"/>
    <w:rsid w:val="00FA7857"/>
    <w:rsid w:val="00FA7A87"/>
    <w:rsid w:val="00FA7F27"/>
    <w:rsid w:val="00FB004C"/>
    <w:rsid w:val="00FB00FF"/>
    <w:rsid w:val="00FB112A"/>
    <w:rsid w:val="00FB1149"/>
    <w:rsid w:val="00FB166B"/>
    <w:rsid w:val="00FB1E0C"/>
    <w:rsid w:val="00FB291B"/>
    <w:rsid w:val="00FB2D52"/>
    <w:rsid w:val="00FB346F"/>
    <w:rsid w:val="00FB349E"/>
    <w:rsid w:val="00FB3656"/>
    <w:rsid w:val="00FB3CFA"/>
    <w:rsid w:val="00FB3DFD"/>
    <w:rsid w:val="00FB3EBD"/>
    <w:rsid w:val="00FB41B6"/>
    <w:rsid w:val="00FB6214"/>
    <w:rsid w:val="00FB6231"/>
    <w:rsid w:val="00FB7628"/>
    <w:rsid w:val="00FB77D7"/>
    <w:rsid w:val="00FB7A71"/>
    <w:rsid w:val="00FC027D"/>
    <w:rsid w:val="00FC08CC"/>
    <w:rsid w:val="00FC10BA"/>
    <w:rsid w:val="00FC15F2"/>
    <w:rsid w:val="00FC1E96"/>
    <w:rsid w:val="00FC1F54"/>
    <w:rsid w:val="00FC2354"/>
    <w:rsid w:val="00FC39AD"/>
    <w:rsid w:val="00FC3D33"/>
    <w:rsid w:val="00FC52DF"/>
    <w:rsid w:val="00FC5D0F"/>
    <w:rsid w:val="00FC6058"/>
    <w:rsid w:val="00FC624B"/>
    <w:rsid w:val="00FC6557"/>
    <w:rsid w:val="00FC65AC"/>
    <w:rsid w:val="00FC67CB"/>
    <w:rsid w:val="00FC726C"/>
    <w:rsid w:val="00FC7706"/>
    <w:rsid w:val="00FC7E9B"/>
    <w:rsid w:val="00FC7F24"/>
    <w:rsid w:val="00FD035D"/>
    <w:rsid w:val="00FD09B0"/>
    <w:rsid w:val="00FD0F73"/>
    <w:rsid w:val="00FD19B1"/>
    <w:rsid w:val="00FD1E0E"/>
    <w:rsid w:val="00FD1E7A"/>
    <w:rsid w:val="00FD1F90"/>
    <w:rsid w:val="00FD3147"/>
    <w:rsid w:val="00FD32C4"/>
    <w:rsid w:val="00FD3B68"/>
    <w:rsid w:val="00FD3D51"/>
    <w:rsid w:val="00FD3E08"/>
    <w:rsid w:val="00FD4753"/>
    <w:rsid w:val="00FD5A51"/>
    <w:rsid w:val="00FD5E2F"/>
    <w:rsid w:val="00FD5FF8"/>
    <w:rsid w:val="00FD6076"/>
    <w:rsid w:val="00FD7999"/>
    <w:rsid w:val="00FD7FA2"/>
    <w:rsid w:val="00FE1253"/>
    <w:rsid w:val="00FE132C"/>
    <w:rsid w:val="00FE16F2"/>
    <w:rsid w:val="00FE2576"/>
    <w:rsid w:val="00FE2957"/>
    <w:rsid w:val="00FE3405"/>
    <w:rsid w:val="00FE3D45"/>
    <w:rsid w:val="00FE4038"/>
    <w:rsid w:val="00FE4B67"/>
    <w:rsid w:val="00FE5BD4"/>
    <w:rsid w:val="00FE5E37"/>
    <w:rsid w:val="00FE60B6"/>
    <w:rsid w:val="00FE61A1"/>
    <w:rsid w:val="00FE6917"/>
    <w:rsid w:val="00FE749F"/>
    <w:rsid w:val="00FE7CD2"/>
    <w:rsid w:val="00FF08F2"/>
    <w:rsid w:val="00FF0FF8"/>
    <w:rsid w:val="00FF1765"/>
    <w:rsid w:val="00FF178B"/>
    <w:rsid w:val="00FF1C81"/>
    <w:rsid w:val="00FF332F"/>
    <w:rsid w:val="00FF37B2"/>
    <w:rsid w:val="00FF3B20"/>
    <w:rsid w:val="00FF4558"/>
    <w:rsid w:val="00FF4F07"/>
    <w:rsid w:val="00FF52D5"/>
    <w:rsid w:val="00FF55A2"/>
    <w:rsid w:val="00FF5A43"/>
    <w:rsid w:val="00FF5BC6"/>
    <w:rsid w:val="00FF5E4B"/>
    <w:rsid w:val="00FF671C"/>
    <w:rsid w:val="00FF6B28"/>
    <w:rsid w:val="00FF71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076A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B076A"/>
    <w:pPr>
      <w:keepNext/>
      <w:spacing w:after="0" w:line="240" w:lineRule="auto"/>
      <w:outlineLvl w:val="0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16514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0"/>
      <w:szCs w:val="20"/>
      <w:lang w:eastAsia="ru-RU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D643C5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B076A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16514"/>
    <w:rPr>
      <w:rFonts w:ascii="Cambria" w:hAnsi="Cambria" w:cs="Times New Roman"/>
      <w:b/>
      <w:bCs/>
      <w:color w:val="4F81BD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D643C5"/>
    <w:rPr>
      <w:rFonts w:eastAsia="Times New Roman" w:cs="Times New Roman"/>
      <w:b/>
      <w:bCs/>
      <w:i/>
      <w:iCs/>
      <w:sz w:val="26"/>
      <w:szCs w:val="26"/>
      <w:lang w:val="ru-RU" w:eastAsia="ru-RU" w:bidi="ar-SA"/>
    </w:rPr>
  </w:style>
  <w:style w:type="paragraph" w:styleId="BodyText">
    <w:name w:val="Body Text"/>
    <w:basedOn w:val="Normal"/>
    <w:link w:val="BodyTextChar"/>
    <w:uiPriority w:val="99"/>
    <w:rsid w:val="002B076A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B076A"/>
    <w:rPr>
      <w:rFonts w:ascii="Times New Roman" w:hAnsi="Times New Roman" w:cs="Times New Roman"/>
      <w:b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434ED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List">
    <w:name w:val="List"/>
    <w:basedOn w:val="Normal"/>
    <w:uiPriority w:val="99"/>
    <w:rsid w:val="00516514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PlainText">
    <w:name w:val="Plain Text"/>
    <w:basedOn w:val="Normal"/>
    <w:link w:val="PlainTextChar"/>
    <w:uiPriority w:val="99"/>
    <w:rsid w:val="00516514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516514"/>
    <w:rPr>
      <w:rFonts w:ascii="Courier New" w:hAnsi="Courier New" w:cs="Courier New"/>
      <w:sz w:val="20"/>
      <w:szCs w:val="20"/>
      <w:lang w:eastAsia="ru-RU"/>
    </w:rPr>
  </w:style>
  <w:style w:type="paragraph" w:customStyle="1" w:styleId="Default">
    <w:name w:val="Default"/>
    <w:uiPriority w:val="99"/>
    <w:rsid w:val="0051651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49</TotalTime>
  <Pages>4</Pages>
  <Words>1161</Words>
  <Characters>6622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</dc:creator>
  <cp:keywords/>
  <dc:description/>
  <cp:lastModifiedBy>ChuTN</cp:lastModifiedBy>
  <cp:revision>12</cp:revision>
  <dcterms:created xsi:type="dcterms:W3CDTF">2014-05-10T04:46:00Z</dcterms:created>
  <dcterms:modified xsi:type="dcterms:W3CDTF">2016-11-11T09:32:00Z</dcterms:modified>
</cp:coreProperties>
</file>