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B7B" w:rsidRPr="00321915" w:rsidRDefault="00551B7B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551B7B" w:rsidRPr="00321915" w:rsidRDefault="00551B7B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51B7B" w:rsidRPr="00C76C3F" w:rsidRDefault="00551B7B" w:rsidP="00936BD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 w:rsidRPr="00AF3B1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551B7B" w:rsidRPr="00C71697" w:rsidRDefault="00551B7B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551B7B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551B7B" w:rsidRPr="00321915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551B7B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551B7B" w:rsidRPr="00321915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551B7B" w:rsidRPr="00321915" w:rsidRDefault="00551B7B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551B7B" w:rsidRPr="00C71697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51B7B" w:rsidRPr="004F3796" w:rsidRDefault="00551B7B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4F3796">
        <w:rPr>
          <w:b w:val="0"/>
          <w:szCs w:val="28"/>
        </w:rPr>
        <w:t xml:space="preserve">44.03.02 </w:t>
      </w:r>
      <w:r w:rsidRPr="004F3796">
        <w:rPr>
          <w:b w:val="0"/>
          <w:i/>
          <w:szCs w:val="28"/>
        </w:rPr>
        <w:t>Психолого-педагогическое образование.</w:t>
      </w:r>
    </w:p>
    <w:p w:rsidR="00551B7B" w:rsidRPr="00321915" w:rsidRDefault="00551B7B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51B7B" w:rsidRDefault="00551B7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551B7B" w:rsidRDefault="00551B7B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551B7B" w:rsidRPr="00321915" w:rsidRDefault="00551B7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551B7B" w:rsidRDefault="00551B7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551B7B" w:rsidRDefault="00551B7B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51B7B" w:rsidRDefault="00551B7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51B7B" w:rsidRPr="00321915" w:rsidRDefault="00551B7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551B7B" w:rsidRPr="00321915" w:rsidRDefault="00551B7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551B7B" w:rsidRPr="00321915" w:rsidRDefault="00551B7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551B7B" w:rsidRPr="00321915" w:rsidRDefault="00551B7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>о раз</w:t>
      </w:r>
      <w:r w:rsidRPr="00E569FB">
        <w:rPr>
          <w:rFonts w:ascii="Times New Roman" w:hAnsi="Times New Roman"/>
          <w:sz w:val="28"/>
          <w:szCs w:val="28"/>
          <w:lang w:eastAsia="ru-RU"/>
        </w:rPr>
        <w:t>ли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 xml:space="preserve">чных тестах, </w:t>
      </w:r>
      <w:r w:rsidRPr="00E569FB">
        <w:rPr>
          <w:rFonts w:ascii="Times New Roman" w:hAnsi="Times New Roman"/>
          <w:sz w:val="28"/>
          <w:szCs w:val="28"/>
          <w:lang w:eastAsia="ru-RU"/>
        </w:rPr>
        <w:t>пр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>обах, а так же с</w:t>
      </w:r>
      <w:r>
        <w:rPr>
          <w:rFonts w:ascii="Times New Roman" w:hAnsi="Times New Roman"/>
          <w:sz w:val="28"/>
          <w:szCs w:val="28"/>
          <w:lang w:eastAsia="ru-RU"/>
        </w:rPr>
        <w:t>амостоятельного наблюдения.</w:t>
      </w:r>
    </w:p>
    <w:p w:rsidR="00551B7B" w:rsidRPr="00321915" w:rsidRDefault="00551B7B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551B7B" w:rsidRDefault="00551B7B" w:rsidP="00E569FB">
      <w:pPr>
        <w:spacing w:after="0" w:line="240" w:lineRule="auto"/>
        <w:ind w:firstLine="425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551B7B" w:rsidRDefault="00551B7B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551B7B" w:rsidRPr="00F06530" w:rsidRDefault="00551B7B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 w:rsidRPr="00F06530">
        <w:rPr>
          <w:rFonts w:ascii="Times New Roman" w:hAnsi="Times New Roman"/>
        </w:rPr>
        <w:t xml:space="preserve">       ОК-</w:t>
      </w:r>
      <w:r>
        <w:rPr>
          <w:rFonts w:ascii="Times New Roman" w:hAnsi="Times New Roman"/>
        </w:rPr>
        <w:t>8</w:t>
      </w:r>
      <w:r w:rsidRPr="00F06530">
        <w:rPr>
          <w:rFonts w:ascii="Times New Roman" w:hAnsi="Times New Roman"/>
        </w:rPr>
        <w:t xml:space="preserve">: способен  </w:t>
      </w:r>
      <w:r w:rsidRPr="004F3796">
        <w:rPr>
          <w:rFonts w:ascii="Times New Roman" w:hAnsi="Times New Roman"/>
          <w:szCs w:val="28"/>
        </w:rPr>
        <w:t>использовать методы и средства физической культуры для обеспечения полноценной социальной и профессиональной деятельности</w:t>
      </w:r>
      <w:r w:rsidRPr="00DD7EFA">
        <w:rPr>
          <w:sz w:val="24"/>
          <w:szCs w:val="24"/>
        </w:rPr>
        <w:t xml:space="preserve"> </w:t>
      </w:r>
      <w:r w:rsidRPr="00F06530">
        <w:rPr>
          <w:rFonts w:ascii="Times New Roman" w:hAnsi="Times New Roman"/>
        </w:rPr>
        <w:t>(</w:t>
      </w:r>
      <w:r w:rsidRPr="00F06530">
        <w:rPr>
          <w:rFonts w:ascii="Times New Roman" w:hAnsi="Times New Roman"/>
          <w:i/>
        </w:rPr>
        <w:t>зна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 методы и средства самоконтроля; </w:t>
      </w:r>
      <w:r w:rsidRPr="00F0653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ет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 xml:space="preserve">владеет </w:t>
      </w:r>
      <w:r w:rsidRPr="00F0653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551B7B" w:rsidRDefault="00551B7B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551B7B" w:rsidRDefault="00551B7B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551B7B" w:rsidRDefault="00551B7B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551B7B" w:rsidRDefault="00551B7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551B7B" w:rsidRDefault="00551B7B" w:rsidP="00C71697">
      <w:pPr>
        <w:spacing w:after="0" w:line="240" w:lineRule="auto"/>
        <w:jc w:val="both"/>
      </w:pPr>
    </w:p>
    <w:sectPr w:rsidR="00551B7B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15619D"/>
    <w:rsid w:val="00211623"/>
    <w:rsid w:val="00272410"/>
    <w:rsid w:val="002925BA"/>
    <w:rsid w:val="00321915"/>
    <w:rsid w:val="00341AB1"/>
    <w:rsid w:val="003811A1"/>
    <w:rsid w:val="004243A8"/>
    <w:rsid w:val="00464300"/>
    <w:rsid w:val="004D6BCF"/>
    <w:rsid w:val="004F3796"/>
    <w:rsid w:val="005421C8"/>
    <w:rsid w:val="00551B7B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E4EA2"/>
    <w:rsid w:val="00805028"/>
    <w:rsid w:val="008160D8"/>
    <w:rsid w:val="0084765B"/>
    <w:rsid w:val="00916BDC"/>
    <w:rsid w:val="00927838"/>
    <w:rsid w:val="00936BD7"/>
    <w:rsid w:val="009F366E"/>
    <w:rsid w:val="00AC5217"/>
    <w:rsid w:val="00AF3B1A"/>
    <w:rsid w:val="00C64FC1"/>
    <w:rsid w:val="00C71697"/>
    <w:rsid w:val="00C76C3F"/>
    <w:rsid w:val="00CC4AA5"/>
    <w:rsid w:val="00D1019C"/>
    <w:rsid w:val="00DD7EFA"/>
    <w:rsid w:val="00E569FB"/>
    <w:rsid w:val="00EB0340"/>
    <w:rsid w:val="00EC5C1A"/>
    <w:rsid w:val="00F019D9"/>
    <w:rsid w:val="00F0508F"/>
    <w:rsid w:val="00F06530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35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670</Words>
  <Characters>3820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15</cp:revision>
  <dcterms:created xsi:type="dcterms:W3CDTF">2014-04-10T02:32:00Z</dcterms:created>
  <dcterms:modified xsi:type="dcterms:W3CDTF">2016-11-22T11:11:00Z</dcterms:modified>
</cp:coreProperties>
</file>