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D9E" w:rsidRPr="00321915" w:rsidRDefault="00EE4D9E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EE4D9E" w:rsidRPr="00321915" w:rsidRDefault="00EE4D9E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E4D9E" w:rsidRPr="00C76C3F" w:rsidRDefault="00EE4D9E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EE4D9E" w:rsidRPr="00C71697" w:rsidRDefault="00EE4D9E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EE4D9E" w:rsidRDefault="00EE4D9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3-6</w:t>
      </w:r>
    </w:p>
    <w:p w:rsidR="00EE4D9E" w:rsidRPr="00321915" w:rsidRDefault="00EE4D9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EE4D9E" w:rsidRPr="00321915" w:rsidRDefault="00EE4D9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EE4D9E" w:rsidRPr="00321915" w:rsidRDefault="00EE4D9E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E4D9E" w:rsidRPr="00C71697" w:rsidRDefault="00EE4D9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E4D9E" w:rsidRDefault="00EE4D9E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</w:t>
      </w:r>
      <w:r>
        <w:rPr>
          <w:b w:val="0"/>
          <w:szCs w:val="28"/>
        </w:rPr>
        <w:t>4</w:t>
      </w:r>
      <w:r w:rsidRPr="00C76C3F">
        <w:rPr>
          <w:b w:val="0"/>
          <w:szCs w:val="28"/>
        </w:rPr>
        <w:t>.03.0</w:t>
      </w:r>
      <w:r>
        <w:rPr>
          <w:b w:val="0"/>
          <w:szCs w:val="28"/>
        </w:rPr>
        <w:t xml:space="preserve">2 </w:t>
      </w:r>
      <w:r>
        <w:rPr>
          <w:b w:val="0"/>
          <w:i/>
          <w:szCs w:val="28"/>
        </w:rPr>
        <w:t>Психолого-педагогическое образование</w:t>
      </w:r>
      <w:r w:rsidRPr="00321915">
        <w:rPr>
          <w:b w:val="0"/>
          <w:i/>
          <w:szCs w:val="28"/>
        </w:rPr>
        <w:t>.</w:t>
      </w:r>
    </w:p>
    <w:p w:rsidR="00EE4D9E" w:rsidRPr="00D9607C" w:rsidRDefault="00EE4D9E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E4D9E" w:rsidRPr="00321915" w:rsidRDefault="00EE4D9E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E4D9E" w:rsidRDefault="00EE4D9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E4D9E" w:rsidRPr="007D1600" w:rsidRDefault="00EE4D9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EE4D9E" w:rsidRPr="007D1600" w:rsidRDefault="00EE4D9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EE4D9E" w:rsidRPr="007D1600" w:rsidRDefault="00EE4D9E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EE4D9E" w:rsidRPr="007D1600" w:rsidRDefault="00EE4D9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EE4D9E" w:rsidRPr="007D1600" w:rsidRDefault="00EE4D9E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EE4D9E" w:rsidRPr="007D1600" w:rsidRDefault="00EE4D9E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EE4D9E" w:rsidRDefault="00EE4D9E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E4D9E" w:rsidRDefault="00EE4D9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E4D9E" w:rsidRDefault="00EE4D9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EE4D9E" w:rsidRDefault="00EE4D9E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E4D9E" w:rsidRDefault="00EE4D9E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bookmarkEnd w:id="0"/>
    <w:p w:rsidR="00EE4D9E" w:rsidRPr="00F06530" w:rsidRDefault="00EE4D9E" w:rsidP="00A050BA">
      <w:pPr>
        <w:pStyle w:val="2"/>
        <w:shd w:val="clear" w:color="auto" w:fill="auto"/>
        <w:tabs>
          <w:tab w:val="left" w:pos="720"/>
        </w:tabs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F0653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8</w:t>
      </w:r>
      <w:r w:rsidRPr="00F06530">
        <w:rPr>
          <w:rFonts w:ascii="Times New Roman" w:hAnsi="Times New Roman"/>
        </w:rPr>
        <w:t xml:space="preserve">: способен  </w:t>
      </w:r>
      <w:r w:rsidRPr="004F3796">
        <w:rPr>
          <w:rFonts w:ascii="Times New Roman" w:hAnsi="Times New Roman"/>
          <w:szCs w:val="28"/>
        </w:rPr>
        <w:t>использовать методы и средства физической культуры для обеспечения полноценной социальной и профессиональной деятельности</w:t>
      </w:r>
      <w:r w:rsidRPr="00DD7EFA">
        <w:rPr>
          <w:sz w:val="24"/>
          <w:szCs w:val="24"/>
        </w:rPr>
        <w:t xml:space="preserve"> </w:t>
      </w:r>
      <w:r w:rsidRPr="00F06530">
        <w:rPr>
          <w:rFonts w:ascii="Times New Roman" w:hAnsi="Times New Roman"/>
        </w:rPr>
        <w:t>(</w:t>
      </w:r>
      <w:r w:rsidRPr="00F06530">
        <w:rPr>
          <w:rFonts w:ascii="Times New Roman" w:hAnsi="Times New Roman"/>
          <w:i/>
        </w:rPr>
        <w:t>зна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 методы и средства самоконтроля; </w:t>
      </w:r>
      <w:r w:rsidRPr="00F06530">
        <w:rPr>
          <w:rFonts w:ascii="Times New Roman" w:hAnsi="Times New Roman"/>
          <w:i/>
        </w:rPr>
        <w:t>ум</w:t>
      </w:r>
      <w:r>
        <w:rPr>
          <w:rFonts w:ascii="Times New Roman" w:hAnsi="Times New Roman"/>
          <w:i/>
        </w:rPr>
        <w:t>е</w:t>
      </w:r>
      <w:r w:rsidRPr="00F06530">
        <w:rPr>
          <w:rFonts w:ascii="Times New Roman" w:hAnsi="Times New Roman"/>
          <w:i/>
        </w:rPr>
        <w:t>ет</w:t>
      </w:r>
      <w:r>
        <w:rPr>
          <w:rFonts w:ascii="Times New Roman" w:hAnsi="Times New Roman"/>
          <w:i/>
        </w:rPr>
        <w:t xml:space="preserve"> </w:t>
      </w:r>
      <w:r w:rsidRPr="00F06530">
        <w:rPr>
          <w:rFonts w:ascii="Times New Roman" w:hAnsi="Times New Roman"/>
        </w:rPr>
        <w:t xml:space="preserve">контролировать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</w:rPr>
        <w:t xml:space="preserve">владеет </w:t>
      </w:r>
      <w:r w:rsidRPr="00F06530">
        <w:rPr>
          <w:rFonts w:ascii="Times New Roman" w:hAnsi="Times New Roman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компетенций).</w:t>
      </w:r>
    </w:p>
    <w:p w:rsidR="00EE4D9E" w:rsidRDefault="00EE4D9E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E4D9E" w:rsidRDefault="00EE4D9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EE4D9E" w:rsidRDefault="00EE4D9E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E4D9E" w:rsidRDefault="00EE4D9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EE4D9E" w:rsidRDefault="00EE4D9E" w:rsidP="00C71697">
      <w:pPr>
        <w:spacing w:after="0" w:line="240" w:lineRule="auto"/>
        <w:jc w:val="both"/>
      </w:pPr>
    </w:p>
    <w:sectPr w:rsidR="00EE4D9E" w:rsidSect="003314CA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0E0647"/>
    <w:rsid w:val="00105537"/>
    <w:rsid w:val="00157E33"/>
    <w:rsid w:val="00211623"/>
    <w:rsid w:val="00272410"/>
    <w:rsid w:val="002925BA"/>
    <w:rsid w:val="00321915"/>
    <w:rsid w:val="00323555"/>
    <w:rsid w:val="003314CA"/>
    <w:rsid w:val="00341AB1"/>
    <w:rsid w:val="003811A1"/>
    <w:rsid w:val="003F712B"/>
    <w:rsid w:val="004265A5"/>
    <w:rsid w:val="00464300"/>
    <w:rsid w:val="004A7E89"/>
    <w:rsid w:val="004F3796"/>
    <w:rsid w:val="00614DD5"/>
    <w:rsid w:val="006731F9"/>
    <w:rsid w:val="0069743F"/>
    <w:rsid w:val="006D4594"/>
    <w:rsid w:val="006D6F3F"/>
    <w:rsid w:val="006E0F76"/>
    <w:rsid w:val="00715B39"/>
    <w:rsid w:val="007216F4"/>
    <w:rsid w:val="0074270E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050BA"/>
    <w:rsid w:val="00AC5217"/>
    <w:rsid w:val="00AF3B1A"/>
    <w:rsid w:val="00B74B93"/>
    <w:rsid w:val="00C21032"/>
    <w:rsid w:val="00C64FC1"/>
    <w:rsid w:val="00C71697"/>
    <w:rsid w:val="00C76C3F"/>
    <w:rsid w:val="00CC4AA5"/>
    <w:rsid w:val="00D1019C"/>
    <w:rsid w:val="00D24828"/>
    <w:rsid w:val="00D95174"/>
    <w:rsid w:val="00D9607C"/>
    <w:rsid w:val="00DD7EFA"/>
    <w:rsid w:val="00E32E43"/>
    <w:rsid w:val="00E569FB"/>
    <w:rsid w:val="00EB0340"/>
    <w:rsid w:val="00EC5C1A"/>
    <w:rsid w:val="00EE4D9E"/>
    <w:rsid w:val="00F019D9"/>
    <w:rsid w:val="00F0508F"/>
    <w:rsid w:val="00F06530"/>
    <w:rsid w:val="00F343D0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3314CA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736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36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423</Words>
  <Characters>2415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18</cp:revision>
  <dcterms:created xsi:type="dcterms:W3CDTF">2014-04-10T02:32:00Z</dcterms:created>
  <dcterms:modified xsi:type="dcterms:W3CDTF">2016-11-22T11:28:00Z</dcterms:modified>
</cp:coreProperties>
</file>