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40F" w:rsidRPr="000E7197" w:rsidRDefault="00A7140F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A7140F" w:rsidRPr="000E7197" w:rsidRDefault="00A7140F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A7140F" w:rsidRPr="002938C9" w:rsidRDefault="00A7140F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Б</w:t>
      </w:r>
      <w:r w:rsidRPr="009F118E">
        <w:rPr>
          <w:szCs w:val="28"/>
        </w:rPr>
        <w:t>.</w:t>
      </w:r>
      <w:r>
        <w:rPr>
          <w:szCs w:val="28"/>
        </w:rPr>
        <w:t>7</w:t>
      </w:r>
      <w:r w:rsidRPr="00833075">
        <w:rPr>
          <w:szCs w:val="28"/>
        </w:rPr>
        <w:t xml:space="preserve"> </w:t>
      </w:r>
      <w:r>
        <w:rPr>
          <w:szCs w:val="28"/>
        </w:rPr>
        <w:t>Социология</w:t>
      </w:r>
    </w:p>
    <w:p w:rsidR="00A7140F" w:rsidRPr="00833075" w:rsidRDefault="00A7140F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A7140F" w:rsidRPr="008A2ACC" w:rsidRDefault="00A7140F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3</w:t>
      </w:r>
    </w:p>
    <w:p w:rsidR="00A7140F" w:rsidRPr="00833075" w:rsidRDefault="00A7140F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144</w:t>
      </w:r>
    </w:p>
    <w:p w:rsidR="00A7140F" w:rsidRPr="002A3901" w:rsidRDefault="00A7140F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4</w:t>
      </w:r>
    </w:p>
    <w:p w:rsidR="00A7140F" w:rsidRPr="00833075" w:rsidRDefault="00A7140F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экзамен</w:t>
      </w:r>
    </w:p>
    <w:p w:rsidR="00A7140F" w:rsidRPr="00833075" w:rsidRDefault="00A7140F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A7140F" w:rsidRPr="000E7197" w:rsidRDefault="00A7140F" w:rsidP="000E7197">
      <w:pPr>
        <w:widowControl/>
        <w:spacing w:before="0" w:line="120" w:lineRule="auto"/>
        <w:ind w:left="357"/>
        <w:rPr>
          <w:szCs w:val="28"/>
        </w:rPr>
      </w:pPr>
    </w:p>
    <w:p w:rsidR="00A7140F" w:rsidRPr="002A3901" w:rsidRDefault="00A7140F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A7140F" w:rsidRDefault="00A7140F" w:rsidP="002938C9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«Социология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базов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1 </w:t>
      </w:r>
      <w:r>
        <w:rPr>
          <w:i/>
          <w:szCs w:val="28"/>
        </w:rPr>
        <w:t>П</w:t>
      </w:r>
      <w:r w:rsidRPr="00833075">
        <w:rPr>
          <w:i/>
          <w:szCs w:val="28"/>
        </w:rPr>
        <w:t>едагогическое образование</w:t>
      </w:r>
      <w:r w:rsidRPr="00721E04">
        <w:rPr>
          <w:szCs w:val="28"/>
        </w:rPr>
        <w:t>.</w:t>
      </w:r>
    </w:p>
    <w:p w:rsidR="00A7140F" w:rsidRDefault="00A7140F" w:rsidP="008A2ACC">
      <w:pPr>
        <w:spacing w:before="0" w:line="240" w:lineRule="auto"/>
        <w:ind w:firstLine="539"/>
        <w:contextualSpacing/>
        <w:rPr>
          <w:szCs w:val="28"/>
        </w:rPr>
      </w:pPr>
      <w:r w:rsidRPr="00721E04">
        <w:rPr>
          <w:szCs w:val="28"/>
        </w:rPr>
        <w:t>Изучение дисциплины базируется на знаниях и умениях, полученных при изучении д</w:t>
      </w:r>
      <w:r>
        <w:rPr>
          <w:szCs w:val="28"/>
        </w:rPr>
        <w:t>исциплин: «История»</w:t>
      </w:r>
      <w:r w:rsidRPr="00721E04">
        <w:rPr>
          <w:szCs w:val="28"/>
        </w:rPr>
        <w:t>, «</w:t>
      </w:r>
      <w:r w:rsidRPr="00715E8B">
        <w:rPr>
          <w:szCs w:val="28"/>
        </w:rPr>
        <w:t>История государства и права России</w:t>
      </w:r>
      <w:r>
        <w:rPr>
          <w:szCs w:val="28"/>
        </w:rPr>
        <w:t>», «</w:t>
      </w:r>
      <w:r w:rsidRPr="00715E8B">
        <w:rPr>
          <w:szCs w:val="28"/>
        </w:rPr>
        <w:t>Теории государства и права</w:t>
      </w:r>
      <w:r>
        <w:rPr>
          <w:szCs w:val="28"/>
        </w:rPr>
        <w:t>».</w:t>
      </w:r>
    </w:p>
    <w:p w:rsidR="00A7140F" w:rsidRDefault="00A7140F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Cs w:val="28"/>
        </w:rPr>
      </w:pPr>
      <w:r w:rsidRPr="005C2646">
        <w:rPr>
          <w:szCs w:val="28"/>
        </w:rPr>
        <w:t>«Социология»  помогает студентам лучше разобраться в проблемах нашего общества. Использование социологических методов анализа способствует формированию самостоятельного, рационального подхода к пониманию сущности социальных явлений и позволит эффективно трудиться в области профессиональной деятельности</w:t>
      </w:r>
      <w:r>
        <w:rPr>
          <w:szCs w:val="28"/>
        </w:rPr>
        <w:t>.</w:t>
      </w:r>
    </w:p>
    <w:p w:rsidR="00A7140F" w:rsidRDefault="00A7140F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A7140F" w:rsidRPr="00CB4A3F" w:rsidRDefault="00A7140F" w:rsidP="00833075">
      <w:pPr>
        <w:widowControl/>
        <w:tabs>
          <w:tab w:val="left" w:pos="540"/>
          <w:tab w:val="left" w:pos="720"/>
        </w:tabs>
        <w:spacing w:before="0" w:line="240" w:lineRule="auto"/>
        <w:ind w:left="360" w:firstLine="18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A7140F" w:rsidRPr="008A2ACC" w:rsidRDefault="00A7140F" w:rsidP="008A2ACC">
      <w:pPr>
        <w:pStyle w:val="1"/>
        <w:ind w:firstLine="540"/>
        <w:rPr>
          <w:bCs/>
          <w:szCs w:val="28"/>
        </w:rPr>
      </w:pPr>
      <w:r w:rsidRPr="008A2ACC">
        <w:rPr>
          <w:szCs w:val="28"/>
        </w:rPr>
        <w:t xml:space="preserve">Цель изучения дисциплины </w:t>
      </w:r>
      <w:r w:rsidRPr="008A2ACC">
        <w:rPr>
          <w:bCs/>
          <w:szCs w:val="28"/>
        </w:rPr>
        <w:t>«Социология»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A7140F" w:rsidRPr="008A2ACC" w:rsidRDefault="00A7140F" w:rsidP="008A2ACC">
      <w:pPr>
        <w:pStyle w:val="1"/>
        <w:ind w:firstLine="540"/>
        <w:rPr>
          <w:bCs/>
          <w:szCs w:val="28"/>
        </w:rPr>
      </w:pPr>
      <w:r w:rsidRPr="008A2ACC">
        <w:rPr>
          <w:bCs/>
          <w:szCs w:val="28"/>
        </w:rPr>
        <w:t xml:space="preserve">Задачи дисциплины: </w:t>
      </w:r>
    </w:p>
    <w:p w:rsidR="00A7140F" w:rsidRPr="008A2ACC" w:rsidRDefault="00A7140F" w:rsidP="008A2ACC">
      <w:pPr>
        <w:pStyle w:val="1"/>
        <w:ind w:firstLine="540"/>
        <w:rPr>
          <w:bCs/>
          <w:szCs w:val="28"/>
        </w:rPr>
      </w:pPr>
      <w:r w:rsidRPr="008A2ACC">
        <w:rPr>
          <w:bCs/>
          <w:szCs w:val="28"/>
        </w:rPr>
        <w:t>- раскрыть методологические основания социологического знания, раскрыть специфику методов, используемых в социологии</w:t>
      </w:r>
      <w:r>
        <w:rPr>
          <w:bCs/>
          <w:szCs w:val="28"/>
        </w:rPr>
        <w:t>;</w:t>
      </w:r>
    </w:p>
    <w:p w:rsidR="00A7140F" w:rsidRPr="008A2ACC" w:rsidRDefault="00A7140F" w:rsidP="008A2ACC">
      <w:pPr>
        <w:pStyle w:val="1"/>
        <w:ind w:firstLine="0"/>
        <w:rPr>
          <w:bCs/>
          <w:szCs w:val="28"/>
        </w:rPr>
      </w:pPr>
      <w:r>
        <w:rPr>
          <w:bCs/>
          <w:szCs w:val="28"/>
        </w:rPr>
        <w:t xml:space="preserve">        </w:t>
      </w:r>
      <w:r w:rsidRPr="008A2ACC">
        <w:rPr>
          <w:bCs/>
          <w:szCs w:val="28"/>
        </w:rPr>
        <w:t>- рассмотреть специфику общественного процесса, раскрыть основные законы развития и функционирования общества;</w:t>
      </w:r>
    </w:p>
    <w:p w:rsidR="00A7140F" w:rsidRDefault="00A7140F" w:rsidP="008A2ACC">
      <w:pPr>
        <w:pStyle w:val="BodyText"/>
        <w:tabs>
          <w:tab w:val="left" w:pos="567"/>
        </w:tabs>
        <w:spacing w:after="0"/>
        <w:ind w:left="360"/>
        <w:jc w:val="both"/>
        <w:rPr>
          <w:bCs/>
          <w:sz w:val="28"/>
          <w:szCs w:val="28"/>
        </w:rPr>
      </w:pPr>
      <w:r w:rsidRPr="008A2ACC">
        <w:rPr>
          <w:bCs/>
          <w:sz w:val="28"/>
          <w:szCs w:val="28"/>
        </w:rPr>
        <w:t>- определить место и роль человека в социальных процессах</w:t>
      </w:r>
      <w:r>
        <w:rPr>
          <w:bCs/>
          <w:sz w:val="28"/>
          <w:szCs w:val="28"/>
        </w:rPr>
        <w:t>.</w:t>
      </w:r>
    </w:p>
    <w:p w:rsidR="00A7140F" w:rsidRPr="008A2ACC" w:rsidRDefault="00A7140F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A7140F" w:rsidRDefault="00A7140F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A7140F" w:rsidRPr="008A2ACC" w:rsidRDefault="00A7140F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t xml:space="preserve">          </w:t>
      </w:r>
      <w:r w:rsidRPr="008A2ACC">
        <w:rPr>
          <w:sz w:val="28"/>
          <w:szCs w:val="28"/>
        </w:rPr>
        <w:t>Социология как наука. История развития зарубежной и отечественной социологии. Социологические исследования: структура, процесс, методы и процедура. Общество как социальная система.</w:t>
      </w:r>
      <w:r w:rsidRPr="008A2ACC">
        <w:rPr>
          <w:b/>
          <w:sz w:val="28"/>
          <w:szCs w:val="28"/>
        </w:rPr>
        <w:t xml:space="preserve"> </w:t>
      </w:r>
      <w:r w:rsidRPr="008A2ACC">
        <w:rPr>
          <w:sz w:val="28"/>
          <w:szCs w:val="28"/>
        </w:rPr>
        <w:t xml:space="preserve">Культура и общество. Социальная структура и социальная стратификация. Личность и общество.  Социальные организации. Социальные изменения и социальная стабильность. </w:t>
      </w:r>
    </w:p>
    <w:p w:rsidR="00A7140F" w:rsidRDefault="00A7140F" w:rsidP="008A2ACC">
      <w:pPr>
        <w:pStyle w:val="BodyText"/>
        <w:tabs>
          <w:tab w:val="left" w:pos="567"/>
        </w:tabs>
        <w:spacing w:after="0"/>
        <w:jc w:val="both"/>
      </w:pPr>
    </w:p>
    <w:p w:rsidR="00A7140F" w:rsidRDefault="00A7140F" w:rsidP="008A2ACC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A8717A">
        <w:rPr>
          <w:szCs w:val="28"/>
        </w:rPr>
        <w:t>общекультурн</w:t>
      </w:r>
      <w:r>
        <w:rPr>
          <w:szCs w:val="28"/>
        </w:rPr>
        <w:t xml:space="preserve">ыми </w:t>
      </w:r>
      <w:r w:rsidRPr="00A8717A">
        <w:rPr>
          <w:szCs w:val="28"/>
        </w:rPr>
        <w:t>(ОК)</w:t>
      </w:r>
      <w:r>
        <w:rPr>
          <w:szCs w:val="28"/>
        </w:rPr>
        <w:t xml:space="preserve">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A7140F" w:rsidRDefault="00A7140F" w:rsidP="008A2ACC">
      <w:pPr>
        <w:widowControl/>
        <w:tabs>
          <w:tab w:val="left" w:pos="540"/>
          <w:tab w:val="left" w:pos="720"/>
        </w:tabs>
        <w:spacing w:before="0" w:line="240" w:lineRule="auto"/>
      </w:pPr>
      <w:r>
        <w:t xml:space="preserve">        ОК-3: способен </w:t>
      </w:r>
      <w:r w:rsidRPr="00C56447">
        <w:rPr>
          <w:szCs w:val="28"/>
        </w:rPr>
        <w:t xml:space="preserve">использовать естественнонаучные и математические знания для ориентирования в современном информационном пространстве </w:t>
      </w:r>
      <w:r>
        <w:t>(</w:t>
      </w:r>
      <w:r w:rsidRPr="001B551C">
        <w:rPr>
          <w:i/>
          <w:iCs/>
          <w:spacing w:val="-4"/>
          <w:szCs w:val="28"/>
        </w:rPr>
        <w:t xml:space="preserve">знает </w:t>
      </w:r>
      <w:r w:rsidRPr="00BF2AF2">
        <w:rPr>
          <w:iCs/>
          <w:spacing w:val="-4"/>
          <w:szCs w:val="28"/>
        </w:rPr>
        <w:t xml:space="preserve">как </w:t>
      </w:r>
      <w:r w:rsidRPr="00C56447">
        <w:rPr>
          <w:szCs w:val="28"/>
        </w:rPr>
        <w:t>использовать естественнонаучные и математические знания для ориентирования в современном информационном пространстве</w:t>
      </w:r>
      <w:r w:rsidRPr="001B551C">
        <w:rPr>
          <w:szCs w:val="28"/>
        </w:rPr>
        <w:t>;</w:t>
      </w:r>
      <w:r w:rsidRPr="001B551C">
        <w:rPr>
          <w:iCs/>
          <w:spacing w:val="-4"/>
          <w:szCs w:val="28"/>
        </w:rPr>
        <w:t xml:space="preserve"> </w:t>
      </w:r>
      <w:r w:rsidRPr="001B551C">
        <w:rPr>
          <w:i/>
          <w:iCs/>
          <w:spacing w:val="-4"/>
          <w:szCs w:val="28"/>
        </w:rPr>
        <w:t xml:space="preserve">умеет </w:t>
      </w:r>
      <w:r w:rsidRPr="00C56447">
        <w:rPr>
          <w:szCs w:val="28"/>
        </w:rPr>
        <w:t>использовать естественнонаучные и математические знания для ориентирования в современном информационном пространстве</w:t>
      </w:r>
      <w:r w:rsidRPr="00D643C5">
        <w:rPr>
          <w:szCs w:val="28"/>
        </w:rPr>
        <w:t>;</w:t>
      </w:r>
      <w:r w:rsidRPr="00D643C5">
        <w:rPr>
          <w:iCs/>
          <w:spacing w:val="-4"/>
          <w:szCs w:val="28"/>
        </w:rPr>
        <w:t xml:space="preserve"> </w:t>
      </w:r>
      <w:r w:rsidRPr="00D643C5">
        <w:rPr>
          <w:i/>
          <w:iCs/>
          <w:spacing w:val="-4"/>
          <w:szCs w:val="28"/>
        </w:rPr>
        <w:t xml:space="preserve">владеет </w:t>
      </w:r>
      <w:r w:rsidRPr="00C56447">
        <w:rPr>
          <w:szCs w:val="28"/>
        </w:rPr>
        <w:t>естественнонаучны</w:t>
      </w:r>
      <w:r>
        <w:rPr>
          <w:szCs w:val="28"/>
        </w:rPr>
        <w:t>ми</w:t>
      </w:r>
      <w:r w:rsidRPr="00C56447">
        <w:rPr>
          <w:szCs w:val="28"/>
        </w:rPr>
        <w:t xml:space="preserve"> и математически</w:t>
      </w:r>
      <w:r>
        <w:rPr>
          <w:szCs w:val="28"/>
        </w:rPr>
        <w:t xml:space="preserve">ми методами </w:t>
      </w:r>
      <w:r w:rsidRPr="00C56447">
        <w:rPr>
          <w:szCs w:val="28"/>
        </w:rPr>
        <w:t>для ориентирования в современном информационном пространстве</w:t>
      </w:r>
      <w:r>
        <w:t>);</w:t>
      </w:r>
    </w:p>
    <w:p w:rsidR="00A7140F" w:rsidRDefault="00A7140F" w:rsidP="00BF2AF2">
      <w:pPr>
        <w:spacing w:before="0" w:line="240" w:lineRule="auto"/>
        <w:rPr>
          <w:szCs w:val="28"/>
        </w:rPr>
      </w:pPr>
      <w:r>
        <w:t xml:space="preserve">        ПрК-2: способен </w:t>
      </w:r>
      <w:r w:rsidRPr="000D553D">
        <w:rPr>
          <w:bCs/>
          <w:szCs w:val="28"/>
        </w:rPr>
        <w:t>осуществлять профессиональную деятельность на основе развитого правосознания</w:t>
      </w:r>
      <w:r>
        <w:rPr>
          <w:bCs/>
          <w:szCs w:val="28"/>
        </w:rPr>
        <w:t>,</w:t>
      </w:r>
      <w:r w:rsidRPr="000D553D">
        <w:rPr>
          <w:bCs/>
          <w:szCs w:val="28"/>
        </w:rPr>
        <w:t xml:space="preserve"> правового мышления и правовой культуры</w:t>
      </w:r>
      <w:r w:rsidRPr="00573C30">
        <w:rPr>
          <w:szCs w:val="28"/>
        </w:rPr>
        <w:t xml:space="preserve"> (</w:t>
      </w:r>
      <w:r w:rsidRPr="00573C30">
        <w:rPr>
          <w:i/>
          <w:szCs w:val="28"/>
        </w:rPr>
        <w:t>знает</w:t>
      </w:r>
      <w:r w:rsidRPr="00573C30">
        <w:rPr>
          <w:szCs w:val="28"/>
        </w:rPr>
        <w:t xml:space="preserve"> </w:t>
      </w:r>
      <w:r w:rsidRPr="00AC747D">
        <w:rPr>
          <w:szCs w:val="28"/>
        </w:rPr>
        <w:t xml:space="preserve">основные понятия, теории и </w:t>
      </w:r>
      <w:r>
        <w:rPr>
          <w:szCs w:val="28"/>
        </w:rPr>
        <w:t xml:space="preserve">методы </w:t>
      </w:r>
      <w:r w:rsidRPr="00AC747D">
        <w:rPr>
          <w:szCs w:val="28"/>
        </w:rPr>
        <w:t xml:space="preserve">в области </w:t>
      </w:r>
      <w:r w:rsidRPr="009E484A">
        <w:rPr>
          <w:szCs w:val="28"/>
        </w:rPr>
        <w:t>правовы</w:t>
      </w:r>
      <w:r>
        <w:rPr>
          <w:szCs w:val="28"/>
        </w:rPr>
        <w:t xml:space="preserve">х </w:t>
      </w:r>
      <w:r w:rsidRPr="009E484A">
        <w:rPr>
          <w:szCs w:val="28"/>
        </w:rPr>
        <w:t>дисциплин</w:t>
      </w:r>
      <w:r w:rsidRPr="00CB4A3F">
        <w:rPr>
          <w:szCs w:val="28"/>
        </w:rPr>
        <w:t xml:space="preserve">; </w:t>
      </w:r>
      <w:r w:rsidRPr="00DB5338">
        <w:rPr>
          <w:i/>
          <w:szCs w:val="28"/>
        </w:rPr>
        <w:t>ум</w:t>
      </w:r>
      <w:r>
        <w:rPr>
          <w:i/>
          <w:szCs w:val="28"/>
        </w:rPr>
        <w:t>е</w:t>
      </w:r>
      <w:r w:rsidRPr="00DB5338">
        <w:rPr>
          <w:i/>
          <w:szCs w:val="28"/>
        </w:rPr>
        <w:t>ет</w:t>
      </w:r>
      <w:r w:rsidRPr="00AC747D">
        <w:rPr>
          <w:szCs w:val="28"/>
        </w:rPr>
        <w:t xml:space="preserve"> выявлять актуальные социальные проблемы и определять возможные</w:t>
      </w:r>
      <w:r>
        <w:rPr>
          <w:szCs w:val="28"/>
        </w:rPr>
        <w:t xml:space="preserve"> </w:t>
      </w:r>
      <w:r w:rsidRPr="00AC747D">
        <w:rPr>
          <w:szCs w:val="28"/>
        </w:rPr>
        <w:t xml:space="preserve"> пути и средства</w:t>
      </w:r>
      <w:r>
        <w:rPr>
          <w:szCs w:val="28"/>
        </w:rPr>
        <w:t xml:space="preserve"> </w:t>
      </w:r>
      <w:r w:rsidRPr="00AC747D">
        <w:rPr>
          <w:szCs w:val="28"/>
        </w:rPr>
        <w:t xml:space="preserve"> для </w:t>
      </w:r>
      <w:r>
        <w:rPr>
          <w:szCs w:val="28"/>
        </w:rPr>
        <w:t xml:space="preserve"> </w:t>
      </w:r>
      <w:r w:rsidRPr="00AC747D">
        <w:rPr>
          <w:szCs w:val="28"/>
        </w:rPr>
        <w:t xml:space="preserve">их </w:t>
      </w:r>
      <w:r>
        <w:rPr>
          <w:szCs w:val="28"/>
        </w:rPr>
        <w:t xml:space="preserve"> </w:t>
      </w:r>
      <w:r w:rsidRPr="00AC747D">
        <w:rPr>
          <w:szCs w:val="28"/>
        </w:rPr>
        <w:t>анализа;</w:t>
      </w:r>
      <w:r>
        <w:rPr>
          <w:szCs w:val="28"/>
        </w:rPr>
        <w:t xml:space="preserve"> </w:t>
      </w:r>
      <w:r w:rsidRPr="00DB5338">
        <w:rPr>
          <w:i/>
          <w:szCs w:val="28"/>
        </w:rPr>
        <w:t>владе</w:t>
      </w:r>
      <w:r>
        <w:rPr>
          <w:i/>
          <w:szCs w:val="28"/>
        </w:rPr>
        <w:t>е</w:t>
      </w:r>
      <w:r w:rsidRPr="00DB5338">
        <w:rPr>
          <w:i/>
          <w:szCs w:val="28"/>
        </w:rPr>
        <w:t>т</w:t>
      </w:r>
      <w:r w:rsidRPr="00AC747D">
        <w:rPr>
          <w:szCs w:val="28"/>
        </w:rPr>
        <w:t xml:space="preserve"> анализом событий и фактов с позиций социологии</w:t>
      </w:r>
      <w:r w:rsidRPr="00573C30">
        <w:rPr>
          <w:szCs w:val="28"/>
        </w:rPr>
        <w:t>)</w:t>
      </w:r>
      <w:r>
        <w:rPr>
          <w:szCs w:val="28"/>
        </w:rPr>
        <w:t>.</w:t>
      </w:r>
    </w:p>
    <w:p w:rsidR="00A7140F" w:rsidRPr="00573C30" w:rsidRDefault="00A7140F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A7140F" w:rsidRPr="00BB4A44" w:rsidRDefault="00A7140F" w:rsidP="006A19ED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A7140F" w:rsidRDefault="00A7140F" w:rsidP="006A19ED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>С</w:t>
      </w:r>
      <w:r w:rsidRPr="003B6F45">
        <w:rPr>
          <w:szCs w:val="28"/>
        </w:rPr>
        <w:t xml:space="preserve"> целью реализации компетентностного </w:t>
      </w:r>
      <w:r>
        <w:rPr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лекции; метод дискуссии; кейсы; эссе; </w:t>
      </w:r>
      <w:r>
        <w:rPr>
          <w:bCs/>
          <w:szCs w:val="28"/>
        </w:rPr>
        <w:t>с</w:t>
      </w:r>
      <w:r w:rsidRPr="008130CB">
        <w:rPr>
          <w:bCs/>
          <w:szCs w:val="28"/>
        </w:rPr>
        <w:t>инквейн</w:t>
      </w:r>
      <w:r>
        <w:rPr>
          <w:bCs/>
          <w:szCs w:val="28"/>
        </w:rPr>
        <w:t xml:space="preserve">; </w:t>
      </w:r>
      <w:r w:rsidRPr="00C26B88">
        <w:rPr>
          <w:bCs/>
          <w:szCs w:val="28"/>
        </w:rPr>
        <w:t xml:space="preserve">метод </w:t>
      </w:r>
      <w:r>
        <w:rPr>
          <w:szCs w:val="28"/>
        </w:rPr>
        <w:t>З/Х/У;</w:t>
      </w:r>
      <w:r w:rsidRPr="00C26B88">
        <w:rPr>
          <w:szCs w:val="28"/>
        </w:rPr>
        <w:t xml:space="preserve"> метод стимулирования генерации творческих идей</w:t>
      </w:r>
      <w:r>
        <w:rPr>
          <w:szCs w:val="28"/>
        </w:rPr>
        <w:t>;</w:t>
      </w:r>
      <w:r w:rsidRPr="00153ED1">
        <w:rPr>
          <w:szCs w:val="28"/>
        </w:rPr>
        <w:t xml:space="preserve"> </w:t>
      </w:r>
      <w:r>
        <w:rPr>
          <w:szCs w:val="28"/>
        </w:rPr>
        <w:t xml:space="preserve">разбор проблемных заданий; </w:t>
      </w:r>
      <w:r w:rsidRPr="008F191B">
        <w:rPr>
          <w:szCs w:val="28"/>
        </w:rPr>
        <w:t>составление науч</w:t>
      </w:r>
      <w:r>
        <w:rPr>
          <w:szCs w:val="28"/>
        </w:rPr>
        <w:t>ных социологических кроссвордов;</w:t>
      </w:r>
      <w:r w:rsidRPr="008F191B">
        <w:rPr>
          <w:szCs w:val="28"/>
        </w:rPr>
        <w:t xml:space="preserve"> составление тестовых заданий </w:t>
      </w:r>
      <w:r>
        <w:rPr>
          <w:szCs w:val="28"/>
        </w:rPr>
        <w:t>самими студентами по темам, изу</w:t>
      </w:r>
      <w:r w:rsidRPr="008F191B">
        <w:rPr>
          <w:szCs w:val="28"/>
        </w:rPr>
        <w:t>чаемым в дисц</w:t>
      </w:r>
      <w:r>
        <w:rPr>
          <w:szCs w:val="28"/>
        </w:rPr>
        <w:t>иплине «Социология»;</w:t>
      </w:r>
      <w:r w:rsidRPr="008F191B">
        <w:rPr>
          <w:szCs w:val="28"/>
        </w:rPr>
        <w:t xml:space="preserve"> визуальные презен</w:t>
      </w:r>
      <w:r>
        <w:rPr>
          <w:szCs w:val="28"/>
        </w:rPr>
        <w:t>тации теоретического материала.</w:t>
      </w:r>
      <w:r w:rsidRPr="008F191B">
        <w:rPr>
          <w:szCs w:val="28"/>
        </w:rPr>
        <w:t xml:space="preserve"> </w:t>
      </w:r>
      <w:r>
        <w:rPr>
          <w:color w:val="000000"/>
          <w:szCs w:val="28"/>
        </w:rPr>
        <w:t xml:space="preserve">Для активизации внеаудиторной самостоятельной работы используются проектные методы </w:t>
      </w:r>
      <w:r>
        <w:rPr>
          <w:szCs w:val="28"/>
        </w:rPr>
        <w:t>˗</w:t>
      </w:r>
      <w:r>
        <w:rPr>
          <w:color w:val="000000"/>
          <w:szCs w:val="28"/>
        </w:rPr>
        <w:t xml:space="preserve"> социологический этюд</w:t>
      </w:r>
      <w:r w:rsidRPr="00FC52CD">
        <w:rPr>
          <w:szCs w:val="28"/>
        </w:rPr>
        <w:t xml:space="preserve"> </w:t>
      </w:r>
      <w:r>
        <w:rPr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Cs w:val="28"/>
        </w:rPr>
        <w:t>, анализ статей в научных периодических изданиях,</w:t>
      </w:r>
      <w:r w:rsidRPr="00153ED1">
        <w:rPr>
          <w:szCs w:val="28"/>
        </w:rPr>
        <w:t xml:space="preserve"> </w:t>
      </w:r>
      <w:r w:rsidRPr="008F191B">
        <w:rPr>
          <w:szCs w:val="28"/>
        </w:rPr>
        <w:t>написание рефератов.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 </w:t>
      </w:r>
    </w:p>
    <w:p w:rsidR="00A7140F" w:rsidRPr="00573C30" w:rsidRDefault="00A7140F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A7140F" w:rsidRPr="00DA2E23" w:rsidRDefault="00A7140F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И. П. Карпова</w:t>
      </w:r>
      <w:r>
        <w:rPr>
          <w:iCs/>
          <w:szCs w:val="28"/>
        </w:rPr>
        <w:t xml:space="preserve">, старший преподаватель,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A7140F" w:rsidRDefault="00A7140F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A7140F" w:rsidSect="00017009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40F" w:rsidRDefault="00A7140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A7140F" w:rsidRDefault="00A7140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40F" w:rsidRPr="008B2971" w:rsidRDefault="00A7140F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A7140F" w:rsidRPr="008B2971" w:rsidRDefault="00A7140F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40F" w:rsidRDefault="00A7140F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7140F" w:rsidRPr="008B2971" w:rsidRDefault="00A7140F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40F" w:rsidRDefault="00A7140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A7140F" w:rsidRDefault="00A7140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17009"/>
    <w:rsid w:val="00022F10"/>
    <w:rsid w:val="00027E89"/>
    <w:rsid w:val="000323B9"/>
    <w:rsid w:val="00050983"/>
    <w:rsid w:val="00062C3D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1834"/>
    <w:rsid w:val="00153ED1"/>
    <w:rsid w:val="00166B42"/>
    <w:rsid w:val="001719FD"/>
    <w:rsid w:val="001B551C"/>
    <w:rsid w:val="001E1381"/>
    <w:rsid w:val="00201E77"/>
    <w:rsid w:val="00202D17"/>
    <w:rsid w:val="00205C09"/>
    <w:rsid w:val="00293698"/>
    <w:rsid w:val="002938C9"/>
    <w:rsid w:val="002A3901"/>
    <w:rsid w:val="002A3B4F"/>
    <w:rsid w:val="002A74A3"/>
    <w:rsid w:val="00316456"/>
    <w:rsid w:val="0034449D"/>
    <w:rsid w:val="00361F3C"/>
    <w:rsid w:val="003B4FDA"/>
    <w:rsid w:val="003B6F45"/>
    <w:rsid w:val="003C5DA6"/>
    <w:rsid w:val="00406D58"/>
    <w:rsid w:val="00466CDB"/>
    <w:rsid w:val="00490C58"/>
    <w:rsid w:val="00492064"/>
    <w:rsid w:val="004947A8"/>
    <w:rsid w:val="004A4D9B"/>
    <w:rsid w:val="004B39EE"/>
    <w:rsid w:val="004C2556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6448AA"/>
    <w:rsid w:val="0065745C"/>
    <w:rsid w:val="006A19ED"/>
    <w:rsid w:val="006A611A"/>
    <w:rsid w:val="006C0377"/>
    <w:rsid w:val="006C4574"/>
    <w:rsid w:val="006E511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65840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140</TotalTime>
  <Pages>2</Pages>
  <Words>565</Words>
  <Characters>3227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29</cp:revision>
  <dcterms:created xsi:type="dcterms:W3CDTF">2014-05-10T07:45:00Z</dcterms:created>
  <dcterms:modified xsi:type="dcterms:W3CDTF">2016-12-07T08:20:00Z</dcterms:modified>
</cp:coreProperties>
</file>