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D87" w:rsidRPr="00BA4541" w:rsidRDefault="00E66D87" w:rsidP="00D643C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66D87" w:rsidRPr="00BA4541" w:rsidRDefault="00E66D87" w:rsidP="001B551C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E66D87" w:rsidRPr="00A22688" w:rsidRDefault="00E66D87" w:rsidP="00A22688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A22688">
        <w:rPr>
          <w:rFonts w:ascii="Times New Roman" w:hAnsi="Times New Roman"/>
          <w:sz w:val="28"/>
          <w:szCs w:val="28"/>
        </w:rPr>
        <w:t>Дисциплина  Б1</w:t>
      </w:r>
      <w:r>
        <w:rPr>
          <w:rFonts w:ascii="Times New Roman" w:hAnsi="Times New Roman"/>
          <w:sz w:val="28"/>
          <w:szCs w:val="28"/>
        </w:rPr>
        <w:t>.В.</w:t>
      </w:r>
      <w:r w:rsidRPr="00A22688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>В</w:t>
      </w:r>
      <w:r w:rsidRPr="00A22688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>5.2</w:t>
      </w:r>
      <w:r w:rsidRPr="00A22688">
        <w:rPr>
          <w:rFonts w:ascii="Times New Roman" w:hAnsi="Times New Roman"/>
          <w:sz w:val="28"/>
          <w:szCs w:val="28"/>
        </w:rPr>
        <w:t xml:space="preserve"> Конфликтология и медиация в школе</w:t>
      </w:r>
    </w:p>
    <w:p w:rsidR="00E66D87" w:rsidRPr="000E385A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E66D87" w:rsidRPr="00953098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7</w:t>
      </w:r>
    </w:p>
    <w:p w:rsidR="00E66D87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108</w:t>
      </w:r>
    </w:p>
    <w:p w:rsidR="00E66D87" w:rsidRPr="000E385A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3</w:t>
      </w:r>
    </w:p>
    <w:p w:rsidR="00E66D87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 зачет</w:t>
      </w:r>
    </w:p>
    <w:p w:rsidR="00E66D87" w:rsidRPr="00434ED1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66D87" w:rsidRPr="00896788" w:rsidRDefault="00E66D87" w:rsidP="002B076A">
      <w:pPr>
        <w:pStyle w:val="Heading1"/>
        <w:ind w:firstLine="720"/>
        <w:jc w:val="both"/>
        <w:rPr>
          <w:i/>
          <w:sz w:val="28"/>
          <w:szCs w:val="28"/>
        </w:rPr>
      </w:pPr>
      <w:r w:rsidRPr="00896788">
        <w:rPr>
          <w:b/>
          <w:sz w:val="28"/>
          <w:szCs w:val="28"/>
        </w:rPr>
        <w:t xml:space="preserve">Место дисциплины в структуре ООП: </w:t>
      </w:r>
    </w:p>
    <w:p w:rsidR="00E66D87" w:rsidRPr="00434ED1" w:rsidRDefault="00E66D87" w:rsidP="00434ED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434ED1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434ED1">
        <w:rPr>
          <w:rFonts w:ascii="Times New Roman" w:hAnsi="Times New Roman"/>
          <w:sz w:val="28"/>
          <w:szCs w:val="28"/>
        </w:rPr>
        <w:t>«Конфликтология</w:t>
      </w:r>
      <w:r w:rsidRPr="00A22688">
        <w:rPr>
          <w:rFonts w:ascii="Times New Roman" w:hAnsi="Times New Roman"/>
          <w:sz w:val="28"/>
          <w:szCs w:val="28"/>
        </w:rPr>
        <w:t xml:space="preserve"> и медиация в школе</w:t>
      </w:r>
      <w:r w:rsidRPr="00434ED1">
        <w:rPr>
          <w:rFonts w:ascii="Times New Roman" w:hAnsi="Times New Roman"/>
          <w:sz w:val="28"/>
          <w:szCs w:val="28"/>
        </w:rPr>
        <w:t>» относится к вариативной части учебного плана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434ED1">
        <w:rPr>
          <w:rFonts w:ascii="Times New Roman" w:hAnsi="Times New Roman"/>
          <w:sz w:val="28"/>
          <w:szCs w:val="28"/>
        </w:rPr>
        <w:t xml:space="preserve"> по направлению </w:t>
      </w:r>
      <w:r>
        <w:rPr>
          <w:rFonts w:ascii="Times New Roman" w:hAnsi="Times New Roman"/>
          <w:sz w:val="28"/>
          <w:szCs w:val="28"/>
        </w:rPr>
        <w:t>44.03.01</w:t>
      </w:r>
      <w:r w:rsidRPr="00434ED1">
        <w:rPr>
          <w:rFonts w:ascii="Times New Roman" w:hAnsi="Times New Roman"/>
          <w:sz w:val="28"/>
          <w:szCs w:val="28"/>
        </w:rPr>
        <w:t xml:space="preserve"> </w:t>
      </w:r>
      <w:r w:rsidRPr="00434ED1">
        <w:rPr>
          <w:rFonts w:ascii="Times New Roman" w:hAnsi="Times New Roman"/>
          <w:i/>
          <w:sz w:val="28"/>
          <w:szCs w:val="28"/>
        </w:rPr>
        <w:t>Педагогическое образование</w:t>
      </w:r>
      <w:r w:rsidRPr="00434ED1">
        <w:rPr>
          <w:rFonts w:ascii="Times New Roman" w:hAnsi="Times New Roman"/>
          <w:sz w:val="28"/>
          <w:szCs w:val="28"/>
        </w:rPr>
        <w:t>.</w:t>
      </w:r>
    </w:p>
    <w:p w:rsidR="00E66D87" w:rsidRPr="00A22688" w:rsidRDefault="00E66D87" w:rsidP="00A22688">
      <w:pPr>
        <w:spacing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</w:t>
      </w:r>
      <w:r w:rsidRPr="00A22688">
        <w:rPr>
          <w:rFonts w:ascii="Times New Roman" w:hAnsi="Times New Roman"/>
          <w:spacing w:val="-4"/>
          <w:sz w:val="28"/>
          <w:szCs w:val="28"/>
        </w:rPr>
        <w:t xml:space="preserve"> «Психология», «</w:t>
      </w:r>
      <w:r w:rsidRPr="00A22688">
        <w:rPr>
          <w:rFonts w:ascii="Times New Roman" w:hAnsi="Times New Roman"/>
          <w:iCs/>
          <w:sz w:val="28"/>
          <w:szCs w:val="28"/>
        </w:rPr>
        <w:t>Социология</w:t>
      </w:r>
      <w:r w:rsidRPr="00A22688">
        <w:rPr>
          <w:rFonts w:ascii="Times New Roman" w:hAnsi="Times New Roman"/>
          <w:spacing w:val="-4"/>
          <w:sz w:val="28"/>
          <w:szCs w:val="28"/>
        </w:rPr>
        <w:t>», «</w:t>
      </w:r>
      <w:r w:rsidRPr="00A22688">
        <w:rPr>
          <w:rFonts w:ascii="Times New Roman" w:hAnsi="Times New Roman"/>
          <w:color w:val="000000"/>
          <w:sz w:val="28"/>
          <w:szCs w:val="28"/>
        </w:rPr>
        <w:t>Педагогика</w:t>
      </w:r>
      <w:r w:rsidRPr="00A22688">
        <w:rPr>
          <w:rFonts w:ascii="Times New Roman" w:hAnsi="Times New Roman"/>
          <w:spacing w:val="-4"/>
          <w:sz w:val="28"/>
          <w:szCs w:val="28"/>
        </w:rPr>
        <w:t>», «</w:t>
      </w:r>
      <w:r w:rsidRPr="00A22688">
        <w:rPr>
          <w:rFonts w:ascii="Times New Roman" w:hAnsi="Times New Roman"/>
          <w:sz w:val="28"/>
          <w:szCs w:val="28"/>
        </w:rPr>
        <w:t>Педагогическая риторика</w:t>
      </w:r>
      <w:r w:rsidRPr="00A22688">
        <w:rPr>
          <w:rFonts w:ascii="Times New Roman" w:hAnsi="Times New Roman"/>
          <w:spacing w:val="-4"/>
          <w:sz w:val="28"/>
          <w:szCs w:val="28"/>
        </w:rPr>
        <w:t>», «Тренинг социального интеллекта педагога», «Девиантология».</w:t>
      </w:r>
    </w:p>
    <w:p w:rsidR="00E66D87" w:rsidRPr="00434ED1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66D87" w:rsidRDefault="00E66D87" w:rsidP="00434ED1">
      <w:pPr>
        <w:pStyle w:val="BodyText"/>
        <w:tabs>
          <w:tab w:val="left" w:pos="567"/>
        </w:tabs>
        <w:ind w:firstLine="720"/>
        <w:jc w:val="both"/>
      </w:pPr>
      <w:r w:rsidRPr="00F757A9">
        <w:t xml:space="preserve">Цель </w:t>
      </w:r>
      <w:r>
        <w:t xml:space="preserve">и задачи освоения </w:t>
      </w:r>
      <w:r w:rsidRPr="00F757A9">
        <w:t>дисциплины:</w:t>
      </w:r>
      <w:r w:rsidRPr="00953098">
        <w:t xml:space="preserve"> </w:t>
      </w:r>
    </w:p>
    <w:p w:rsidR="00E66D87" w:rsidRPr="00A22688" w:rsidRDefault="00E66D87" w:rsidP="00A22688">
      <w:pPr>
        <w:pStyle w:val="BodyTextIndent"/>
        <w:tabs>
          <w:tab w:val="left" w:pos="993"/>
        </w:tabs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C45990">
        <w:rPr>
          <w:sz w:val="28"/>
          <w:szCs w:val="28"/>
        </w:rPr>
        <w:t xml:space="preserve">Целью изучения дисциплины «Конфликтология и медиация в образовании» является: формирование системы понятий о конфликте как о естественном социально-психологическом явлении, а также развитие у обучаемых навыков и </w:t>
      </w:r>
      <w:r w:rsidRPr="00A22688">
        <w:rPr>
          <w:sz w:val="28"/>
          <w:szCs w:val="28"/>
        </w:rPr>
        <w:t>умений решения конкретных задач по управлению конфликтами в сфере образования и использованию развивающего потенциала конфликта для личного самосовершенствования и развития (группы) организации.</w:t>
      </w:r>
    </w:p>
    <w:p w:rsidR="00E66D87" w:rsidRPr="00A22688" w:rsidRDefault="00E66D87" w:rsidP="00A22688">
      <w:pPr>
        <w:autoSpaceDE w:val="0"/>
        <w:autoSpaceDN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 xml:space="preserve">Задачи дисциплины: </w:t>
      </w:r>
    </w:p>
    <w:p w:rsidR="00E66D87" w:rsidRPr="00A22688" w:rsidRDefault="00E66D87" w:rsidP="00A226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A22688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E66D87" w:rsidRPr="00A22688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2688">
        <w:rPr>
          <w:rFonts w:ascii="Times New Roman" w:hAnsi="Times New Roman" w:cs="Times New Roman"/>
          <w:sz w:val="28"/>
          <w:szCs w:val="28"/>
        </w:rPr>
        <w:t xml:space="preserve">― </w:t>
      </w:r>
      <w:r w:rsidRPr="00A22688">
        <w:rPr>
          <w:rFonts w:ascii="Times New Roman" w:hAnsi="Times New Roman" w:cs="Times New Roman"/>
          <w:i/>
          <w:sz w:val="28"/>
          <w:szCs w:val="28"/>
        </w:rPr>
        <w:t>в области психолого-педагогического сопровождения дошкольного, общего, дополнительного и профессионального образования</w:t>
      </w:r>
      <w:r w:rsidRPr="00A22688">
        <w:rPr>
          <w:rFonts w:ascii="Times New Roman" w:hAnsi="Times New Roman" w:cs="Times New Roman"/>
          <w:sz w:val="28"/>
          <w:szCs w:val="28"/>
        </w:rPr>
        <w:t>: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2688">
        <w:rPr>
          <w:rFonts w:ascii="Times New Roman" w:hAnsi="Times New Roman" w:cs="Times New Roman"/>
          <w:sz w:val="28"/>
          <w:szCs w:val="28"/>
        </w:rPr>
        <w:t>проведение психологического (диагностического) обследования детей с использованием стандартизированного инструментария</w:t>
      </w:r>
      <w:r w:rsidRPr="00C45990">
        <w:rPr>
          <w:rFonts w:ascii="Times New Roman" w:hAnsi="Times New Roman" w:cs="Times New Roman"/>
          <w:sz w:val="28"/>
          <w:szCs w:val="28"/>
        </w:rPr>
        <w:t>, включая первичную обработку результатов;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>работа с педагогами с целью организации эффективного учебного взаимодействия детей и их общения в образовательных учреждениях и в семье.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 xml:space="preserve">― </w:t>
      </w:r>
      <w:r w:rsidRPr="00C45990">
        <w:rPr>
          <w:rFonts w:ascii="Times New Roman" w:hAnsi="Times New Roman" w:cs="Times New Roman"/>
          <w:i/>
          <w:sz w:val="28"/>
          <w:szCs w:val="28"/>
        </w:rPr>
        <w:t>в области психолого-педагогического сопровождения детей с ограниченными возможностями здоровья (ОВЗ) в специальном и инклюзивном образовании</w:t>
      </w:r>
      <w:r w:rsidRPr="00C45990">
        <w:rPr>
          <w:rFonts w:ascii="Times New Roman" w:hAnsi="Times New Roman" w:cs="Times New Roman"/>
          <w:sz w:val="28"/>
          <w:szCs w:val="28"/>
        </w:rPr>
        <w:t>: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>работа с педагогами и родителями с целью организации эффективных учебных взаимодействий детей с ОВЗ и их общения в образовательных учреждениях и в семье;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>создание благоприятной и психологически комфортной социальной среды с привлечением родителей и членов семьи здоровых детей и детей с ОВЗ.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 xml:space="preserve">― </w:t>
      </w:r>
      <w:r w:rsidRPr="00C45990">
        <w:rPr>
          <w:rFonts w:ascii="Times New Roman" w:hAnsi="Times New Roman" w:cs="Times New Roman"/>
          <w:i/>
          <w:sz w:val="28"/>
          <w:szCs w:val="28"/>
        </w:rPr>
        <w:t>в области социально-педагогической деятельности</w:t>
      </w:r>
      <w:r w:rsidRPr="00C45990">
        <w:rPr>
          <w:rFonts w:ascii="Times New Roman" w:hAnsi="Times New Roman" w:cs="Times New Roman"/>
          <w:sz w:val="28"/>
          <w:szCs w:val="28"/>
        </w:rPr>
        <w:t>: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>выявление потребностей, проблем, конфликтных ситуаций и отклонений в поведении обучающихся, выявление и развитие их интересов.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 xml:space="preserve">― </w:t>
      </w:r>
      <w:r w:rsidRPr="00C45990">
        <w:rPr>
          <w:rFonts w:ascii="Times New Roman" w:hAnsi="Times New Roman" w:cs="Times New Roman"/>
          <w:i/>
          <w:sz w:val="28"/>
          <w:szCs w:val="28"/>
        </w:rPr>
        <w:t>в области педагогической деятельности в дошкольном образовании</w:t>
      </w:r>
      <w:r w:rsidRPr="00C45990">
        <w:rPr>
          <w:rFonts w:ascii="Times New Roman" w:hAnsi="Times New Roman" w:cs="Times New Roman"/>
          <w:sz w:val="28"/>
          <w:szCs w:val="28"/>
        </w:rPr>
        <w:t>: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>создание оптимальных условий адаптации детей к дошкольным образовательным учреждениям.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 xml:space="preserve">― </w:t>
      </w:r>
      <w:r w:rsidRPr="00C45990">
        <w:rPr>
          <w:rFonts w:ascii="Times New Roman" w:hAnsi="Times New Roman" w:cs="Times New Roman"/>
          <w:i/>
          <w:sz w:val="28"/>
          <w:szCs w:val="28"/>
        </w:rPr>
        <w:t>в области педагогической деятельности на начальной ступени общего образования</w:t>
      </w:r>
      <w:r w:rsidRPr="00C45990">
        <w:rPr>
          <w:rFonts w:ascii="Times New Roman" w:hAnsi="Times New Roman" w:cs="Times New Roman"/>
          <w:sz w:val="28"/>
          <w:szCs w:val="28"/>
        </w:rPr>
        <w:t>: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>создание оптимальных условий для адаптации обучающихся к начальному периоду учебной деятельности;</w:t>
      </w:r>
    </w:p>
    <w:p w:rsidR="00E66D87" w:rsidRPr="00C45990" w:rsidRDefault="00E66D87" w:rsidP="00A22688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45990">
        <w:rPr>
          <w:rFonts w:ascii="Times New Roman" w:hAnsi="Times New Roman" w:cs="Times New Roman"/>
          <w:sz w:val="28"/>
          <w:szCs w:val="28"/>
        </w:rPr>
        <w:t>интеллектуальное, личностное и нравственное развитие обучающихся в процессе формирования учебной деятельности.</w:t>
      </w:r>
    </w:p>
    <w:p w:rsidR="00E66D87" w:rsidRPr="00434ED1" w:rsidRDefault="00E66D87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66D87" w:rsidRPr="00516514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E66D87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E66D87" w:rsidRPr="00A22688" w:rsidRDefault="00E66D87" w:rsidP="00A226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A22688">
        <w:rPr>
          <w:rFonts w:ascii="Times New Roman" w:hAnsi="Times New Roman"/>
          <w:sz w:val="28"/>
          <w:szCs w:val="28"/>
        </w:rPr>
        <w:t xml:space="preserve">Предмет, содержание конфликтологии как учебной дисциплины. Конфликт как естественное социально-психологическое явление. </w:t>
      </w:r>
    </w:p>
    <w:p w:rsidR="00E66D87" w:rsidRPr="00A22688" w:rsidRDefault="00E66D87" w:rsidP="00A22688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>Философские основания анализа конфликта. Социологические концепции конфликта (К .Зиммель, К. Козер, К. Боулдинг, Р. Дариндорф и др.). Психологические концепции (З. Фрейд, К. Левин и др.). Социально-психологические концепции (М. Дойч, Ролевая теория и др.).   Теоретические проблемы конфликтологии.</w:t>
      </w:r>
    </w:p>
    <w:p w:rsidR="00E66D87" w:rsidRPr="00A22688" w:rsidRDefault="00E66D87" w:rsidP="00A22688">
      <w:pPr>
        <w:pStyle w:val="PlainText"/>
        <w:ind w:firstLine="709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A22688">
        <w:rPr>
          <w:rFonts w:ascii="Times New Roman" w:hAnsi="Times New Roman" w:cs="Times New Roman"/>
          <w:sz w:val="28"/>
          <w:szCs w:val="28"/>
        </w:rPr>
        <w:t>Классификации конфликтов. Функции конфликта. Объект и субъекты конфликта. Инцидент. Этапы превращения конфликтной ситуации в конфликт. Образы конфликтной ситуации: пространственно-временные, условия протекания конфликта.</w:t>
      </w:r>
      <w:r w:rsidRPr="00A22688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</w:p>
    <w:p w:rsidR="00E66D87" w:rsidRPr="00A22688" w:rsidRDefault="00E66D87" w:rsidP="00A22688">
      <w:pPr>
        <w:pStyle w:val="PlainText"/>
        <w:ind w:firstLine="709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A22688">
        <w:rPr>
          <w:rFonts w:ascii="Times New Roman" w:hAnsi="Times New Roman" w:cs="Times New Roman"/>
          <w:sz w:val="28"/>
          <w:szCs w:val="28"/>
        </w:rPr>
        <w:t>Стадии развития конфликта: предконфликт (латентная стадия), актуализация конфликтного противоречия (актуальная стадия), развитие конфликта, завершение конфликта, постконфликт. Разрешение и завершение конфликта. Обострение, эскалация.</w:t>
      </w:r>
      <w:r w:rsidRPr="00A22688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</w:p>
    <w:p w:rsidR="00E66D87" w:rsidRPr="00A22688" w:rsidRDefault="00E66D87" w:rsidP="00A22688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>Внутриличностный конфликт: понятие, условия возникновения, типология. Последствия и механизмы разрешения внутриличностных конфликтов.</w:t>
      </w:r>
    </w:p>
    <w:p w:rsidR="00E66D87" w:rsidRPr="00A22688" w:rsidRDefault="00E66D87" w:rsidP="00A22688">
      <w:pPr>
        <w:pStyle w:val="List"/>
        <w:ind w:left="0" w:firstLine="709"/>
        <w:jc w:val="both"/>
        <w:rPr>
          <w:rFonts w:eastAsia="MS Mincho"/>
          <w:bCs/>
          <w:sz w:val="28"/>
          <w:szCs w:val="28"/>
        </w:rPr>
      </w:pPr>
      <w:r w:rsidRPr="00A22688">
        <w:rPr>
          <w:sz w:val="28"/>
          <w:szCs w:val="28"/>
        </w:rPr>
        <w:t>Техники саморегуляции,  снятия внутреннего напряжения и  повышения стрессоустойчивости.</w:t>
      </w:r>
      <w:r w:rsidRPr="00A22688">
        <w:rPr>
          <w:rFonts w:eastAsia="MS Mincho"/>
          <w:bCs/>
          <w:sz w:val="28"/>
          <w:szCs w:val="28"/>
        </w:rPr>
        <w:t xml:space="preserve"> </w:t>
      </w:r>
    </w:p>
    <w:p w:rsidR="00E66D87" w:rsidRPr="00A22688" w:rsidRDefault="00E66D87" w:rsidP="00A22688">
      <w:pPr>
        <w:pStyle w:val="List"/>
        <w:ind w:left="0" w:firstLine="709"/>
        <w:jc w:val="both"/>
        <w:rPr>
          <w:sz w:val="28"/>
          <w:szCs w:val="28"/>
        </w:rPr>
      </w:pPr>
      <w:r w:rsidRPr="00A22688">
        <w:rPr>
          <w:sz w:val="28"/>
          <w:szCs w:val="28"/>
        </w:rPr>
        <w:t>Причины, формы проявления, разрешение межличностного конфликта. Механизм превращения внутриличностного конфликта в  межличностный. Стратегии поведения в конфликте (по К. Томасу). Типы конфликтных личностей (по С.М. Емельянову). Общение с конфликтными личностями.</w:t>
      </w:r>
      <w:r w:rsidRPr="00A22688">
        <w:rPr>
          <w:rFonts w:eastAsia="MS Mincho"/>
          <w:bCs/>
          <w:sz w:val="28"/>
          <w:szCs w:val="28"/>
        </w:rPr>
        <w:t xml:space="preserve"> </w:t>
      </w:r>
    </w:p>
    <w:p w:rsidR="00E66D87" w:rsidRPr="00A22688" w:rsidRDefault="00E66D87" w:rsidP="00A226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 xml:space="preserve">Особенности внутригрупповых и межгрупповых конфликтов, их виды и причины. Формы проявления межгрупповых конфликтов. Поведение людей в межгрупповых конфликтах. Управление течением межгрупповых конфликтов. Разрешение межгрупповых конфликтов. </w:t>
      </w:r>
    </w:p>
    <w:p w:rsidR="00E66D87" w:rsidRPr="00A22688" w:rsidRDefault="00E66D87" w:rsidP="00A22688">
      <w:pPr>
        <w:pStyle w:val="Default"/>
        <w:ind w:firstLine="709"/>
        <w:jc w:val="both"/>
        <w:rPr>
          <w:sz w:val="28"/>
          <w:szCs w:val="28"/>
        </w:rPr>
      </w:pPr>
      <w:r w:rsidRPr="00A22688">
        <w:rPr>
          <w:sz w:val="28"/>
          <w:szCs w:val="28"/>
        </w:rPr>
        <w:t xml:space="preserve">Предмет, задачи и методы конфликтологии образования. Конфликтология образования в структуре социально-гуманитарного знания. </w:t>
      </w:r>
    </w:p>
    <w:p w:rsidR="00E66D87" w:rsidRPr="00A22688" w:rsidRDefault="00E66D87" w:rsidP="00A22688">
      <w:pPr>
        <w:pStyle w:val="Default"/>
        <w:ind w:firstLine="709"/>
        <w:jc w:val="both"/>
        <w:rPr>
          <w:sz w:val="28"/>
          <w:szCs w:val="28"/>
        </w:rPr>
      </w:pPr>
      <w:r w:rsidRPr="00A22688">
        <w:rPr>
          <w:sz w:val="28"/>
          <w:szCs w:val="28"/>
        </w:rPr>
        <w:t>Причины и источники конфликтов в образовательной среде. Факторы социально-психологической напряжённости в образовании.</w:t>
      </w:r>
    </w:p>
    <w:p w:rsidR="00E66D87" w:rsidRPr="00A22688" w:rsidRDefault="00E66D87" w:rsidP="00A22688">
      <w:pPr>
        <w:pStyle w:val="Default"/>
        <w:ind w:firstLine="709"/>
        <w:jc w:val="both"/>
        <w:rPr>
          <w:sz w:val="28"/>
          <w:szCs w:val="28"/>
        </w:rPr>
      </w:pPr>
      <w:r w:rsidRPr="00A22688">
        <w:rPr>
          <w:sz w:val="28"/>
          <w:szCs w:val="28"/>
        </w:rPr>
        <w:t xml:space="preserve">Системные, процессуальные и результативные конфликты в образовании. Вертикальные, горизонтальные и смешанные конфликты в образовании. Социальные, ресурсные, идейные конфликты. </w:t>
      </w:r>
    </w:p>
    <w:p w:rsidR="00E66D87" w:rsidRPr="00A22688" w:rsidRDefault="00E66D87" w:rsidP="00A22688">
      <w:pPr>
        <w:pStyle w:val="Default"/>
        <w:ind w:firstLine="709"/>
        <w:jc w:val="both"/>
        <w:rPr>
          <w:sz w:val="28"/>
          <w:szCs w:val="28"/>
        </w:rPr>
      </w:pPr>
      <w:r w:rsidRPr="00A22688">
        <w:rPr>
          <w:sz w:val="28"/>
          <w:szCs w:val="28"/>
        </w:rPr>
        <w:t xml:space="preserve">Формы межличностных конфликтов в образовании. </w:t>
      </w:r>
    </w:p>
    <w:p w:rsidR="00E66D87" w:rsidRPr="00A22688" w:rsidRDefault="00E66D87" w:rsidP="00A22688">
      <w:pPr>
        <w:pStyle w:val="Default"/>
        <w:ind w:firstLine="709"/>
        <w:jc w:val="both"/>
        <w:rPr>
          <w:sz w:val="28"/>
          <w:szCs w:val="28"/>
        </w:rPr>
      </w:pPr>
      <w:r w:rsidRPr="00A22688">
        <w:rPr>
          <w:sz w:val="28"/>
          <w:szCs w:val="28"/>
        </w:rPr>
        <w:t>Педагогический конфликт. Межгрупповые конфликты в образовании. Конфликт отцов и детей как основной межгрупповой педагогический конфликт.</w:t>
      </w:r>
    </w:p>
    <w:p w:rsidR="00E66D87" w:rsidRPr="00A22688" w:rsidRDefault="00E66D87" w:rsidP="00A226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>Современные исследования конфликтности образовательной среды.</w:t>
      </w:r>
    </w:p>
    <w:p w:rsidR="00E66D87" w:rsidRPr="00A22688" w:rsidRDefault="00E66D87" w:rsidP="00A226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>Нормативно-правовая база, регулирующая отношения участников образовательного процесса.</w:t>
      </w:r>
    </w:p>
    <w:p w:rsidR="00E66D87" w:rsidRPr="00A22688" w:rsidRDefault="00E66D87" w:rsidP="00A226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>Методы  прогнозирования,  профилактики,  предупреждения (предотвращения) конфликтов. Технология бесконфликтного общения.</w:t>
      </w:r>
    </w:p>
    <w:p w:rsidR="00E66D87" w:rsidRPr="00A22688" w:rsidRDefault="00E66D87" w:rsidP="00A226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>Технология разрешения конфликтов. Способы, принципы, методы разрешения конфликтов. Коммуникация и модели управления в разрешении конфликтов.</w:t>
      </w:r>
    </w:p>
    <w:p w:rsidR="00E66D87" w:rsidRPr="00A22688" w:rsidRDefault="00E66D87" w:rsidP="00A226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2688">
        <w:rPr>
          <w:rFonts w:ascii="Times New Roman" w:hAnsi="Times New Roman"/>
          <w:sz w:val="28"/>
          <w:szCs w:val="28"/>
        </w:rPr>
        <w:t xml:space="preserve">Оценка  конфликта.  Составление карты конфликта.  Выявление интересов оппонента.  </w:t>
      </w:r>
    </w:p>
    <w:p w:rsidR="00E66D87" w:rsidRPr="00516514" w:rsidRDefault="00E66D87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16"/>
          <w:szCs w:val="16"/>
        </w:rPr>
      </w:pPr>
    </w:p>
    <w:p w:rsidR="00E66D87" w:rsidRDefault="00E66D87" w:rsidP="002B00C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871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2B00C8">
        <w:rPr>
          <w:rFonts w:ascii="Times New Roman" w:hAnsi="Times New Roman"/>
          <w:sz w:val="28"/>
          <w:szCs w:val="28"/>
        </w:rPr>
        <w:t>обладать следующими профессиональны</w:t>
      </w:r>
      <w:r>
        <w:rPr>
          <w:rFonts w:ascii="Times New Roman" w:hAnsi="Times New Roman"/>
          <w:sz w:val="28"/>
          <w:szCs w:val="28"/>
        </w:rPr>
        <w:t xml:space="preserve">ми (ПК) и </w:t>
      </w:r>
      <w:r w:rsidRPr="002B00C8">
        <w:rPr>
          <w:rFonts w:ascii="Times New Roman" w:hAnsi="Times New Roman"/>
          <w:sz w:val="28"/>
          <w:szCs w:val="28"/>
        </w:rPr>
        <w:t>проф</w:t>
      </w:r>
      <w:r>
        <w:rPr>
          <w:rFonts w:ascii="Times New Roman" w:hAnsi="Times New Roman"/>
          <w:sz w:val="28"/>
          <w:szCs w:val="28"/>
        </w:rPr>
        <w:t>и</w:t>
      </w:r>
      <w:r w:rsidRPr="002B00C8">
        <w:rPr>
          <w:rFonts w:ascii="Times New Roman" w:hAnsi="Times New Roman"/>
          <w:sz w:val="28"/>
          <w:szCs w:val="28"/>
        </w:rPr>
        <w:t>льны</w:t>
      </w:r>
      <w:r>
        <w:rPr>
          <w:rFonts w:ascii="Times New Roman" w:hAnsi="Times New Roman"/>
          <w:sz w:val="28"/>
          <w:szCs w:val="28"/>
        </w:rPr>
        <w:t xml:space="preserve">ми (ПрК) </w:t>
      </w:r>
      <w:r w:rsidRPr="002B00C8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2B00C8">
        <w:rPr>
          <w:rFonts w:ascii="Times New Roman" w:hAnsi="Times New Roman"/>
          <w:sz w:val="28"/>
          <w:szCs w:val="28"/>
        </w:rPr>
        <w:t>:</w:t>
      </w:r>
    </w:p>
    <w:p w:rsidR="00E66D87" w:rsidRPr="00B962B4" w:rsidRDefault="00E66D87" w:rsidP="00A2268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962B4">
        <w:rPr>
          <w:rFonts w:ascii="Times New Roman" w:hAnsi="Times New Roman" w:cs="Times New Roman"/>
          <w:sz w:val="28"/>
          <w:szCs w:val="28"/>
        </w:rPr>
        <w:t xml:space="preserve">   ПК-6: готов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62B4">
        <w:rPr>
          <w:rFonts w:ascii="Times New Roman" w:hAnsi="Times New Roman" w:cs="Times New Roman"/>
          <w:sz w:val="28"/>
          <w:szCs w:val="28"/>
        </w:rPr>
        <w:t xml:space="preserve"> к взаимодействию с участниками образовательного процесса;</w:t>
      </w:r>
    </w:p>
    <w:p w:rsidR="00E66D87" w:rsidRPr="00B962B4" w:rsidRDefault="00E66D87" w:rsidP="00A2268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962B4">
        <w:rPr>
          <w:rFonts w:ascii="Times New Roman" w:hAnsi="Times New Roman" w:cs="Times New Roman"/>
          <w:sz w:val="28"/>
          <w:szCs w:val="28"/>
        </w:rPr>
        <w:t xml:space="preserve">   ПК-7: 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962B4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62B4">
        <w:rPr>
          <w:rFonts w:ascii="Times New Roman" w:hAnsi="Times New Roman" w:cs="Times New Roman"/>
          <w:sz w:val="28"/>
          <w:szCs w:val="28"/>
        </w:rPr>
        <w:t xml:space="preserve"> организовывать сотрудничество обучающихся, поддерживать активность и инициативность, самостоятельность обучающихся, развивать их творческие способности;</w:t>
      </w:r>
    </w:p>
    <w:p w:rsidR="00E66D87" w:rsidRPr="00B962B4" w:rsidRDefault="00E66D87" w:rsidP="00516514">
      <w:pPr>
        <w:spacing w:after="0" w:line="240" w:lineRule="auto"/>
        <w:ind w:firstLine="720"/>
        <w:jc w:val="both"/>
        <w:rPr>
          <w:rFonts w:ascii="Times New Roman" w:hAnsi="Times New Roman"/>
          <w:bCs/>
          <w:sz w:val="28"/>
          <w:szCs w:val="28"/>
        </w:rPr>
      </w:pPr>
      <w:r w:rsidRPr="00B962B4">
        <w:rPr>
          <w:rFonts w:ascii="Times New Roman" w:hAnsi="Times New Roman"/>
          <w:bCs/>
          <w:sz w:val="28"/>
          <w:szCs w:val="28"/>
        </w:rPr>
        <w:t>ПрК-9</w:t>
      </w:r>
      <w:r w:rsidRPr="00B962B4">
        <w:rPr>
          <w:rFonts w:ascii="Times New Roman" w:hAnsi="Times New Roman"/>
          <w:sz w:val="28"/>
          <w:szCs w:val="28"/>
        </w:rPr>
        <w:t xml:space="preserve">: </w:t>
      </w:r>
      <w:r w:rsidRPr="00B962B4">
        <w:rPr>
          <w:rFonts w:ascii="Times New Roman" w:hAnsi="Times New Roman"/>
          <w:bCs/>
          <w:sz w:val="28"/>
          <w:szCs w:val="28"/>
        </w:rPr>
        <w:t>способ</w:t>
      </w:r>
      <w:r>
        <w:rPr>
          <w:rFonts w:ascii="Times New Roman" w:hAnsi="Times New Roman"/>
          <w:bCs/>
          <w:sz w:val="28"/>
          <w:szCs w:val="28"/>
        </w:rPr>
        <w:t>е</w:t>
      </w:r>
      <w:r w:rsidRPr="00B962B4">
        <w:rPr>
          <w:rFonts w:ascii="Times New Roman" w:hAnsi="Times New Roman"/>
          <w:bCs/>
          <w:sz w:val="28"/>
          <w:szCs w:val="28"/>
        </w:rPr>
        <w:t>н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B962B4">
        <w:rPr>
          <w:rFonts w:ascii="Times New Roman" w:hAnsi="Times New Roman"/>
          <w:bCs/>
          <w:sz w:val="28"/>
          <w:szCs w:val="28"/>
        </w:rPr>
        <w:t xml:space="preserve"> осуществлять предупреждение правонарушений, выявлять и устранять причины и условия, способствующие их совершению</w:t>
      </w:r>
      <w:r>
        <w:rPr>
          <w:rFonts w:ascii="Times New Roman" w:hAnsi="Times New Roman"/>
          <w:bCs/>
          <w:sz w:val="28"/>
          <w:szCs w:val="28"/>
        </w:rPr>
        <w:t>.</w:t>
      </w:r>
    </w:p>
    <w:p w:rsidR="00E66D87" w:rsidRPr="00B962B4" w:rsidRDefault="00E66D87" w:rsidP="00516514">
      <w:pPr>
        <w:spacing w:after="0" w:line="240" w:lineRule="auto"/>
        <w:ind w:firstLine="720"/>
        <w:jc w:val="both"/>
        <w:rPr>
          <w:rFonts w:ascii="Times New Roman" w:hAnsi="Times New Roman"/>
          <w:b/>
          <w:sz w:val="16"/>
          <w:szCs w:val="16"/>
        </w:rPr>
      </w:pPr>
    </w:p>
    <w:p w:rsidR="00E66D87" w:rsidRPr="000E385A" w:rsidRDefault="00E66D87" w:rsidP="0051651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E66D87" w:rsidRPr="003676B5" w:rsidRDefault="00E66D87" w:rsidP="003676B5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3676B5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ролевые игры, психологические тренинги, просмотр видеофильмов, разбор конкретных ситуаций.</w:t>
      </w:r>
    </w:p>
    <w:p w:rsidR="00E66D87" w:rsidRPr="003676B5" w:rsidRDefault="00E66D87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>редлагается использовать технологию кейсов</w:t>
      </w: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.</w:t>
      </w:r>
    </w:p>
    <w:p w:rsidR="00E66D87" w:rsidRPr="003676B5" w:rsidRDefault="00E66D87" w:rsidP="003676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76B5">
        <w:rPr>
          <w:rFonts w:ascii="Times New Roman" w:hAnsi="Times New Roman"/>
          <w:i/>
          <w:sz w:val="28"/>
          <w:szCs w:val="28"/>
        </w:rPr>
        <w:t>Интерактивное обучение</w:t>
      </w:r>
      <w:r w:rsidRPr="003676B5">
        <w:rPr>
          <w:rFonts w:ascii="Times New Roman" w:hAnsi="Times New Roman"/>
          <w:sz w:val="28"/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E66D87" w:rsidRPr="003676B5" w:rsidRDefault="00E66D87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Ролевая игра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E66D87" w:rsidRPr="003676B5" w:rsidRDefault="00E66D87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Таким образом, сам процесс игры представляет собой моделирование группой людей той или иной ситуации. </w:t>
      </w:r>
    </w:p>
    <w:p w:rsidR="00E66D87" w:rsidRPr="003676B5" w:rsidRDefault="00E66D87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pacing w:val="-4"/>
          <w:sz w:val="28"/>
          <w:szCs w:val="28"/>
        </w:rPr>
        <w:t>Деловые ролевые игры применяются в профессиональном образовании методом моделирования каких-либо жизненных ситуаций, например, работы в трудовом коллективе. В этом случае участники принимают роли различных должностей и профессий.</w:t>
      </w:r>
    </w:p>
    <w:p w:rsidR="00E66D87" w:rsidRPr="003676B5" w:rsidRDefault="00E66D87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Деловая игра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E66D87" w:rsidRPr="003676B5" w:rsidRDefault="00E66D87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Психологический тренинг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 </w:t>
      </w:r>
    </w:p>
    <w:p w:rsidR="00E66D87" w:rsidRPr="003676B5" w:rsidRDefault="00E66D87" w:rsidP="003676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Метод кейсов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(англ. Case method, кейс-метод, кейс-стади, case-study, метод конкретных ситуаций, метод ситуационного анализа) – техника обучения, использующая описание реальных экономических, социальных и бизнес-ситуаций. Обучающиеся должны проанализировать ситуацию, разобраться в сути проблем, предложить возможные решения и выбрать лучшее из них. Кейсы базируются на реальном фактическом материале или же приближены к реальной ситуации</w:t>
      </w:r>
    </w:p>
    <w:p w:rsidR="00E66D87" w:rsidRDefault="00E66D87" w:rsidP="00BA4541">
      <w:pPr>
        <w:spacing w:line="120" w:lineRule="auto"/>
        <w:rPr>
          <w:rFonts w:ascii="Times New Roman" w:hAnsi="Times New Roman"/>
          <w:bCs/>
          <w:sz w:val="28"/>
          <w:szCs w:val="28"/>
        </w:rPr>
      </w:pPr>
    </w:p>
    <w:p w:rsidR="00E66D87" w:rsidRPr="00C5269C" w:rsidRDefault="00E66D87" w:rsidP="00E753AE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5269C">
        <w:rPr>
          <w:rFonts w:ascii="Times New Roman" w:hAnsi="Times New Roman"/>
          <w:b/>
          <w:iCs/>
          <w:spacing w:val="-4"/>
          <w:sz w:val="28"/>
          <w:szCs w:val="28"/>
        </w:rPr>
        <w:t>Составитель:</w:t>
      </w:r>
      <w:r w:rsidRPr="00C5269C">
        <w:rPr>
          <w:bCs/>
          <w:sz w:val="28"/>
          <w:szCs w:val="28"/>
        </w:rPr>
        <w:t xml:space="preserve"> </w:t>
      </w:r>
      <w:r w:rsidRPr="00C5269C">
        <w:rPr>
          <w:rFonts w:ascii="Times New Roman" w:hAnsi="Times New Roman"/>
          <w:bCs/>
          <w:sz w:val="28"/>
          <w:szCs w:val="28"/>
        </w:rPr>
        <w:t>В.В.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C5269C">
        <w:rPr>
          <w:rFonts w:ascii="Times New Roman" w:hAnsi="Times New Roman"/>
          <w:bCs/>
          <w:sz w:val="28"/>
          <w:szCs w:val="28"/>
        </w:rPr>
        <w:t xml:space="preserve">Звягинцев, </w:t>
      </w:r>
      <w:r w:rsidRPr="00C5269C">
        <w:rPr>
          <w:rFonts w:ascii="Times New Roman" w:hAnsi="Times New Roman"/>
          <w:sz w:val="28"/>
          <w:szCs w:val="28"/>
        </w:rPr>
        <w:t>канд. соц. наук, доцент</w:t>
      </w:r>
      <w:r>
        <w:rPr>
          <w:rFonts w:ascii="Times New Roman" w:hAnsi="Times New Roman"/>
          <w:sz w:val="28"/>
          <w:szCs w:val="28"/>
        </w:rPr>
        <w:t>, кафедра</w:t>
      </w:r>
      <w:r w:rsidRPr="00C5269C">
        <w:rPr>
          <w:sz w:val="32"/>
          <w:szCs w:val="32"/>
        </w:rPr>
        <w:t xml:space="preserve"> </w:t>
      </w:r>
      <w:r w:rsidRPr="00C5269C">
        <w:rPr>
          <w:rFonts w:ascii="Times New Roman" w:hAnsi="Times New Roman"/>
          <w:sz w:val="28"/>
          <w:szCs w:val="28"/>
        </w:rPr>
        <w:t>педагогики, психологии и социологии</w:t>
      </w:r>
    </w:p>
    <w:sectPr w:rsidR="00E66D87" w:rsidRPr="00C5269C" w:rsidSect="001B551C">
      <w:pgSz w:w="11906" w:h="16838"/>
      <w:pgMar w:top="719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076A"/>
    <w:rsid w:val="00000437"/>
    <w:rsid w:val="00000AD1"/>
    <w:rsid w:val="000012B1"/>
    <w:rsid w:val="0000160A"/>
    <w:rsid w:val="00001B7D"/>
    <w:rsid w:val="000025A8"/>
    <w:rsid w:val="00002651"/>
    <w:rsid w:val="00002A53"/>
    <w:rsid w:val="00002D28"/>
    <w:rsid w:val="00002FF9"/>
    <w:rsid w:val="000033EF"/>
    <w:rsid w:val="00003B85"/>
    <w:rsid w:val="00004288"/>
    <w:rsid w:val="00005169"/>
    <w:rsid w:val="00005A6C"/>
    <w:rsid w:val="000066A9"/>
    <w:rsid w:val="00006AA5"/>
    <w:rsid w:val="0000737A"/>
    <w:rsid w:val="000076DA"/>
    <w:rsid w:val="000077B4"/>
    <w:rsid w:val="00007C30"/>
    <w:rsid w:val="00010286"/>
    <w:rsid w:val="00010DFD"/>
    <w:rsid w:val="00011348"/>
    <w:rsid w:val="00011474"/>
    <w:rsid w:val="00012317"/>
    <w:rsid w:val="0001234C"/>
    <w:rsid w:val="00012939"/>
    <w:rsid w:val="00013339"/>
    <w:rsid w:val="00014478"/>
    <w:rsid w:val="00014970"/>
    <w:rsid w:val="00015569"/>
    <w:rsid w:val="00015BE0"/>
    <w:rsid w:val="000161A0"/>
    <w:rsid w:val="00016285"/>
    <w:rsid w:val="00016300"/>
    <w:rsid w:val="00017578"/>
    <w:rsid w:val="00017699"/>
    <w:rsid w:val="00017CF6"/>
    <w:rsid w:val="00017D4F"/>
    <w:rsid w:val="00020788"/>
    <w:rsid w:val="00020912"/>
    <w:rsid w:val="000209B0"/>
    <w:rsid w:val="00020C0E"/>
    <w:rsid w:val="0002118A"/>
    <w:rsid w:val="000216BF"/>
    <w:rsid w:val="00021EE7"/>
    <w:rsid w:val="00022E95"/>
    <w:rsid w:val="00024004"/>
    <w:rsid w:val="000245C6"/>
    <w:rsid w:val="0002490B"/>
    <w:rsid w:val="00025E6D"/>
    <w:rsid w:val="00025EA9"/>
    <w:rsid w:val="00026219"/>
    <w:rsid w:val="000262DD"/>
    <w:rsid w:val="00026943"/>
    <w:rsid w:val="000272E6"/>
    <w:rsid w:val="000273B0"/>
    <w:rsid w:val="00027EB7"/>
    <w:rsid w:val="00031584"/>
    <w:rsid w:val="00031786"/>
    <w:rsid w:val="0003188E"/>
    <w:rsid w:val="000324D7"/>
    <w:rsid w:val="00033025"/>
    <w:rsid w:val="00033095"/>
    <w:rsid w:val="00033251"/>
    <w:rsid w:val="0003401F"/>
    <w:rsid w:val="000350B3"/>
    <w:rsid w:val="00035458"/>
    <w:rsid w:val="00036178"/>
    <w:rsid w:val="00037CA8"/>
    <w:rsid w:val="00040477"/>
    <w:rsid w:val="00040E0C"/>
    <w:rsid w:val="000423D9"/>
    <w:rsid w:val="000427BB"/>
    <w:rsid w:val="000429B7"/>
    <w:rsid w:val="00042BA2"/>
    <w:rsid w:val="00044207"/>
    <w:rsid w:val="000442FE"/>
    <w:rsid w:val="00044A42"/>
    <w:rsid w:val="000466B7"/>
    <w:rsid w:val="0004711B"/>
    <w:rsid w:val="00047503"/>
    <w:rsid w:val="0004791D"/>
    <w:rsid w:val="00047990"/>
    <w:rsid w:val="00047C39"/>
    <w:rsid w:val="00047CB3"/>
    <w:rsid w:val="000508F5"/>
    <w:rsid w:val="00050DA0"/>
    <w:rsid w:val="00050E23"/>
    <w:rsid w:val="000511C0"/>
    <w:rsid w:val="00051201"/>
    <w:rsid w:val="000512B9"/>
    <w:rsid w:val="0005278B"/>
    <w:rsid w:val="00053D27"/>
    <w:rsid w:val="00055A65"/>
    <w:rsid w:val="00056B68"/>
    <w:rsid w:val="00057234"/>
    <w:rsid w:val="00061783"/>
    <w:rsid w:val="00062E83"/>
    <w:rsid w:val="00063BB1"/>
    <w:rsid w:val="00063D96"/>
    <w:rsid w:val="000657C1"/>
    <w:rsid w:val="000662C0"/>
    <w:rsid w:val="000666B6"/>
    <w:rsid w:val="000668E6"/>
    <w:rsid w:val="00066C37"/>
    <w:rsid w:val="00066CDD"/>
    <w:rsid w:val="0006745B"/>
    <w:rsid w:val="000675AD"/>
    <w:rsid w:val="00067CC3"/>
    <w:rsid w:val="00067FED"/>
    <w:rsid w:val="0007064E"/>
    <w:rsid w:val="000713C6"/>
    <w:rsid w:val="00071622"/>
    <w:rsid w:val="0007368E"/>
    <w:rsid w:val="00073C10"/>
    <w:rsid w:val="00073F05"/>
    <w:rsid w:val="00073F37"/>
    <w:rsid w:val="00073F68"/>
    <w:rsid w:val="00074A2D"/>
    <w:rsid w:val="00075687"/>
    <w:rsid w:val="0007596C"/>
    <w:rsid w:val="00075FBB"/>
    <w:rsid w:val="000764AA"/>
    <w:rsid w:val="00076F5A"/>
    <w:rsid w:val="00076FC4"/>
    <w:rsid w:val="0007773E"/>
    <w:rsid w:val="00077BC4"/>
    <w:rsid w:val="00077D64"/>
    <w:rsid w:val="00077D7A"/>
    <w:rsid w:val="00080790"/>
    <w:rsid w:val="00080D03"/>
    <w:rsid w:val="00081B9C"/>
    <w:rsid w:val="00081EE2"/>
    <w:rsid w:val="000828CD"/>
    <w:rsid w:val="00082C6E"/>
    <w:rsid w:val="00082D08"/>
    <w:rsid w:val="00082E77"/>
    <w:rsid w:val="00083708"/>
    <w:rsid w:val="00083F58"/>
    <w:rsid w:val="0008416B"/>
    <w:rsid w:val="0008455F"/>
    <w:rsid w:val="00084A01"/>
    <w:rsid w:val="00085689"/>
    <w:rsid w:val="00085E5D"/>
    <w:rsid w:val="00086409"/>
    <w:rsid w:val="00086C57"/>
    <w:rsid w:val="00087416"/>
    <w:rsid w:val="00087ACB"/>
    <w:rsid w:val="000903A9"/>
    <w:rsid w:val="0009049F"/>
    <w:rsid w:val="00090F2A"/>
    <w:rsid w:val="0009129A"/>
    <w:rsid w:val="000920F9"/>
    <w:rsid w:val="00092486"/>
    <w:rsid w:val="00092BDC"/>
    <w:rsid w:val="00093F8B"/>
    <w:rsid w:val="000944B6"/>
    <w:rsid w:val="00094A29"/>
    <w:rsid w:val="00094E6C"/>
    <w:rsid w:val="00094E73"/>
    <w:rsid w:val="00094F4B"/>
    <w:rsid w:val="00095FF8"/>
    <w:rsid w:val="0009628E"/>
    <w:rsid w:val="000964C3"/>
    <w:rsid w:val="00096738"/>
    <w:rsid w:val="000967BF"/>
    <w:rsid w:val="00097859"/>
    <w:rsid w:val="000A0A44"/>
    <w:rsid w:val="000A0C53"/>
    <w:rsid w:val="000A172B"/>
    <w:rsid w:val="000A1DE6"/>
    <w:rsid w:val="000A1FD1"/>
    <w:rsid w:val="000A250F"/>
    <w:rsid w:val="000A2522"/>
    <w:rsid w:val="000A2545"/>
    <w:rsid w:val="000A28CB"/>
    <w:rsid w:val="000A2DBF"/>
    <w:rsid w:val="000A2E75"/>
    <w:rsid w:val="000A3782"/>
    <w:rsid w:val="000A3A5B"/>
    <w:rsid w:val="000A3F50"/>
    <w:rsid w:val="000A6196"/>
    <w:rsid w:val="000A620B"/>
    <w:rsid w:val="000A72C9"/>
    <w:rsid w:val="000B09E1"/>
    <w:rsid w:val="000B0C9B"/>
    <w:rsid w:val="000B1362"/>
    <w:rsid w:val="000B14D5"/>
    <w:rsid w:val="000B243D"/>
    <w:rsid w:val="000B28F2"/>
    <w:rsid w:val="000B382A"/>
    <w:rsid w:val="000B3D83"/>
    <w:rsid w:val="000B3F89"/>
    <w:rsid w:val="000B41A2"/>
    <w:rsid w:val="000B4AD5"/>
    <w:rsid w:val="000B4F1A"/>
    <w:rsid w:val="000B56C7"/>
    <w:rsid w:val="000B5825"/>
    <w:rsid w:val="000B5DA7"/>
    <w:rsid w:val="000B61AE"/>
    <w:rsid w:val="000B6246"/>
    <w:rsid w:val="000B6423"/>
    <w:rsid w:val="000B645D"/>
    <w:rsid w:val="000B6B0E"/>
    <w:rsid w:val="000B6C20"/>
    <w:rsid w:val="000B70E1"/>
    <w:rsid w:val="000B73FC"/>
    <w:rsid w:val="000B7B1E"/>
    <w:rsid w:val="000C04F2"/>
    <w:rsid w:val="000C068C"/>
    <w:rsid w:val="000C0C6F"/>
    <w:rsid w:val="000C1683"/>
    <w:rsid w:val="000C1F33"/>
    <w:rsid w:val="000C217B"/>
    <w:rsid w:val="000C2E98"/>
    <w:rsid w:val="000C3316"/>
    <w:rsid w:val="000C3DB0"/>
    <w:rsid w:val="000C42F3"/>
    <w:rsid w:val="000C555C"/>
    <w:rsid w:val="000C59AE"/>
    <w:rsid w:val="000C5D3D"/>
    <w:rsid w:val="000C5E05"/>
    <w:rsid w:val="000C6A71"/>
    <w:rsid w:val="000C79D7"/>
    <w:rsid w:val="000D0AE0"/>
    <w:rsid w:val="000D1A8F"/>
    <w:rsid w:val="000D1AA1"/>
    <w:rsid w:val="000D24DC"/>
    <w:rsid w:val="000D2A9C"/>
    <w:rsid w:val="000D2F01"/>
    <w:rsid w:val="000D34AA"/>
    <w:rsid w:val="000D3929"/>
    <w:rsid w:val="000D408E"/>
    <w:rsid w:val="000D41D5"/>
    <w:rsid w:val="000D4202"/>
    <w:rsid w:val="000D4D20"/>
    <w:rsid w:val="000D50E9"/>
    <w:rsid w:val="000D64C9"/>
    <w:rsid w:val="000D6B1F"/>
    <w:rsid w:val="000D6BD8"/>
    <w:rsid w:val="000D6D2A"/>
    <w:rsid w:val="000D7034"/>
    <w:rsid w:val="000D70C4"/>
    <w:rsid w:val="000D72A6"/>
    <w:rsid w:val="000D730E"/>
    <w:rsid w:val="000E015F"/>
    <w:rsid w:val="000E01B4"/>
    <w:rsid w:val="000E0673"/>
    <w:rsid w:val="000E08FE"/>
    <w:rsid w:val="000E1023"/>
    <w:rsid w:val="000E16C1"/>
    <w:rsid w:val="000E1ECF"/>
    <w:rsid w:val="000E2E1B"/>
    <w:rsid w:val="000E3400"/>
    <w:rsid w:val="000E3543"/>
    <w:rsid w:val="000E361D"/>
    <w:rsid w:val="000E385A"/>
    <w:rsid w:val="000E4F34"/>
    <w:rsid w:val="000E50B3"/>
    <w:rsid w:val="000E50CD"/>
    <w:rsid w:val="000E541D"/>
    <w:rsid w:val="000E547E"/>
    <w:rsid w:val="000E5BD7"/>
    <w:rsid w:val="000E692A"/>
    <w:rsid w:val="000E7530"/>
    <w:rsid w:val="000E76F6"/>
    <w:rsid w:val="000E7D7F"/>
    <w:rsid w:val="000E7EA1"/>
    <w:rsid w:val="000F029A"/>
    <w:rsid w:val="000F0E05"/>
    <w:rsid w:val="000F12A7"/>
    <w:rsid w:val="000F1B0B"/>
    <w:rsid w:val="000F1CEB"/>
    <w:rsid w:val="000F1E07"/>
    <w:rsid w:val="000F38B5"/>
    <w:rsid w:val="000F3DF2"/>
    <w:rsid w:val="000F4522"/>
    <w:rsid w:val="000F4F9C"/>
    <w:rsid w:val="000F50C4"/>
    <w:rsid w:val="000F5262"/>
    <w:rsid w:val="000F52A2"/>
    <w:rsid w:val="000F5F0C"/>
    <w:rsid w:val="000F75B1"/>
    <w:rsid w:val="000F7B2D"/>
    <w:rsid w:val="00100421"/>
    <w:rsid w:val="001006F3"/>
    <w:rsid w:val="00100A8B"/>
    <w:rsid w:val="00101C96"/>
    <w:rsid w:val="00101EE5"/>
    <w:rsid w:val="00102871"/>
    <w:rsid w:val="00102CDF"/>
    <w:rsid w:val="0010399D"/>
    <w:rsid w:val="00103F9A"/>
    <w:rsid w:val="00104944"/>
    <w:rsid w:val="00104C54"/>
    <w:rsid w:val="00105532"/>
    <w:rsid w:val="001056DD"/>
    <w:rsid w:val="00105A9D"/>
    <w:rsid w:val="00106D76"/>
    <w:rsid w:val="00107A23"/>
    <w:rsid w:val="00107A67"/>
    <w:rsid w:val="00110006"/>
    <w:rsid w:val="001120FF"/>
    <w:rsid w:val="001129ED"/>
    <w:rsid w:val="00112F09"/>
    <w:rsid w:val="001132F1"/>
    <w:rsid w:val="001134BE"/>
    <w:rsid w:val="00113B68"/>
    <w:rsid w:val="00114465"/>
    <w:rsid w:val="001147BA"/>
    <w:rsid w:val="001148D0"/>
    <w:rsid w:val="00114E12"/>
    <w:rsid w:val="001152B3"/>
    <w:rsid w:val="001156D3"/>
    <w:rsid w:val="00116186"/>
    <w:rsid w:val="00116739"/>
    <w:rsid w:val="0011693B"/>
    <w:rsid w:val="00116A14"/>
    <w:rsid w:val="0011755C"/>
    <w:rsid w:val="00117763"/>
    <w:rsid w:val="00117CA7"/>
    <w:rsid w:val="00120519"/>
    <w:rsid w:val="00120A92"/>
    <w:rsid w:val="00120D70"/>
    <w:rsid w:val="0012292D"/>
    <w:rsid w:val="001231E8"/>
    <w:rsid w:val="001237C7"/>
    <w:rsid w:val="0012413A"/>
    <w:rsid w:val="00124D23"/>
    <w:rsid w:val="001256C2"/>
    <w:rsid w:val="001265F0"/>
    <w:rsid w:val="00126766"/>
    <w:rsid w:val="00126B07"/>
    <w:rsid w:val="00127236"/>
    <w:rsid w:val="00127568"/>
    <w:rsid w:val="00130443"/>
    <w:rsid w:val="00130D5C"/>
    <w:rsid w:val="00130F28"/>
    <w:rsid w:val="001315EA"/>
    <w:rsid w:val="00131979"/>
    <w:rsid w:val="001323D4"/>
    <w:rsid w:val="00132B29"/>
    <w:rsid w:val="00132BEC"/>
    <w:rsid w:val="00133CB8"/>
    <w:rsid w:val="00133EA0"/>
    <w:rsid w:val="00134306"/>
    <w:rsid w:val="00134993"/>
    <w:rsid w:val="00134AE8"/>
    <w:rsid w:val="00134DDA"/>
    <w:rsid w:val="00135129"/>
    <w:rsid w:val="00136CCF"/>
    <w:rsid w:val="0013702E"/>
    <w:rsid w:val="001371C9"/>
    <w:rsid w:val="00140209"/>
    <w:rsid w:val="001419C3"/>
    <w:rsid w:val="001425C4"/>
    <w:rsid w:val="001425FB"/>
    <w:rsid w:val="00143141"/>
    <w:rsid w:val="0014355F"/>
    <w:rsid w:val="001437D6"/>
    <w:rsid w:val="00143DF2"/>
    <w:rsid w:val="0014409A"/>
    <w:rsid w:val="0014419C"/>
    <w:rsid w:val="0014424E"/>
    <w:rsid w:val="00144280"/>
    <w:rsid w:val="00144F85"/>
    <w:rsid w:val="00145AF9"/>
    <w:rsid w:val="00145B62"/>
    <w:rsid w:val="00147A91"/>
    <w:rsid w:val="001510A2"/>
    <w:rsid w:val="00152424"/>
    <w:rsid w:val="00152B22"/>
    <w:rsid w:val="00152B37"/>
    <w:rsid w:val="00152E12"/>
    <w:rsid w:val="00153D3C"/>
    <w:rsid w:val="001543BC"/>
    <w:rsid w:val="00154808"/>
    <w:rsid w:val="00154B50"/>
    <w:rsid w:val="00155136"/>
    <w:rsid w:val="0015622F"/>
    <w:rsid w:val="00156280"/>
    <w:rsid w:val="00156E76"/>
    <w:rsid w:val="001572DB"/>
    <w:rsid w:val="00157E20"/>
    <w:rsid w:val="001608AE"/>
    <w:rsid w:val="001614F4"/>
    <w:rsid w:val="00161EDF"/>
    <w:rsid w:val="00162242"/>
    <w:rsid w:val="001624B6"/>
    <w:rsid w:val="00162722"/>
    <w:rsid w:val="00162FC5"/>
    <w:rsid w:val="001632DF"/>
    <w:rsid w:val="0016337F"/>
    <w:rsid w:val="001633D3"/>
    <w:rsid w:val="0016395A"/>
    <w:rsid w:val="00164764"/>
    <w:rsid w:val="0016508A"/>
    <w:rsid w:val="0016520C"/>
    <w:rsid w:val="001652D4"/>
    <w:rsid w:val="00165ADC"/>
    <w:rsid w:val="00165C50"/>
    <w:rsid w:val="00165C9D"/>
    <w:rsid w:val="00166198"/>
    <w:rsid w:val="0016674C"/>
    <w:rsid w:val="0016694A"/>
    <w:rsid w:val="00166F8D"/>
    <w:rsid w:val="00167885"/>
    <w:rsid w:val="001726E1"/>
    <w:rsid w:val="00172701"/>
    <w:rsid w:val="0017331B"/>
    <w:rsid w:val="00173FA4"/>
    <w:rsid w:val="00173FF6"/>
    <w:rsid w:val="00174607"/>
    <w:rsid w:val="00174786"/>
    <w:rsid w:val="00176844"/>
    <w:rsid w:val="0017721E"/>
    <w:rsid w:val="001773A6"/>
    <w:rsid w:val="00177B79"/>
    <w:rsid w:val="00177D41"/>
    <w:rsid w:val="00180183"/>
    <w:rsid w:val="001804FF"/>
    <w:rsid w:val="0018056F"/>
    <w:rsid w:val="00180D24"/>
    <w:rsid w:val="001810CF"/>
    <w:rsid w:val="001819F5"/>
    <w:rsid w:val="00182423"/>
    <w:rsid w:val="00182DC7"/>
    <w:rsid w:val="00182E36"/>
    <w:rsid w:val="00183844"/>
    <w:rsid w:val="001838E2"/>
    <w:rsid w:val="00183CE3"/>
    <w:rsid w:val="00183E7E"/>
    <w:rsid w:val="00184081"/>
    <w:rsid w:val="00184AE1"/>
    <w:rsid w:val="00184B54"/>
    <w:rsid w:val="00185624"/>
    <w:rsid w:val="00185712"/>
    <w:rsid w:val="00185B63"/>
    <w:rsid w:val="00186548"/>
    <w:rsid w:val="0018713E"/>
    <w:rsid w:val="001877A3"/>
    <w:rsid w:val="00190126"/>
    <w:rsid w:val="0019112E"/>
    <w:rsid w:val="001911CD"/>
    <w:rsid w:val="001919F0"/>
    <w:rsid w:val="00191F3A"/>
    <w:rsid w:val="00192937"/>
    <w:rsid w:val="00193B4F"/>
    <w:rsid w:val="00193D96"/>
    <w:rsid w:val="00194418"/>
    <w:rsid w:val="001944ED"/>
    <w:rsid w:val="0019454C"/>
    <w:rsid w:val="00194DD9"/>
    <w:rsid w:val="00195646"/>
    <w:rsid w:val="001973F9"/>
    <w:rsid w:val="00197493"/>
    <w:rsid w:val="001976C2"/>
    <w:rsid w:val="001A03C6"/>
    <w:rsid w:val="001A07CA"/>
    <w:rsid w:val="001A0C5F"/>
    <w:rsid w:val="001A1E98"/>
    <w:rsid w:val="001A239A"/>
    <w:rsid w:val="001A2729"/>
    <w:rsid w:val="001A2BEA"/>
    <w:rsid w:val="001A2D54"/>
    <w:rsid w:val="001A2FF3"/>
    <w:rsid w:val="001A5981"/>
    <w:rsid w:val="001A5DDF"/>
    <w:rsid w:val="001A650F"/>
    <w:rsid w:val="001A6600"/>
    <w:rsid w:val="001A6EDE"/>
    <w:rsid w:val="001A71E6"/>
    <w:rsid w:val="001A7209"/>
    <w:rsid w:val="001B02E0"/>
    <w:rsid w:val="001B214B"/>
    <w:rsid w:val="001B2942"/>
    <w:rsid w:val="001B2F87"/>
    <w:rsid w:val="001B3694"/>
    <w:rsid w:val="001B4068"/>
    <w:rsid w:val="001B467B"/>
    <w:rsid w:val="001B551C"/>
    <w:rsid w:val="001B5529"/>
    <w:rsid w:val="001B56C7"/>
    <w:rsid w:val="001B64EC"/>
    <w:rsid w:val="001B666A"/>
    <w:rsid w:val="001B6797"/>
    <w:rsid w:val="001B68FD"/>
    <w:rsid w:val="001B6934"/>
    <w:rsid w:val="001B7312"/>
    <w:rsid w:val="001B7830"/>
    <w:rsid w:val="001B7B63"/>
    <w:rsid w:val="001C243E"/>
    <w:rsid w:val="001C2C94"/>
    <w:rsid w:val="001C46AB"/>
    <w:rsid w:val="001C46B4"/>
    <w:rsid w:val="001C51CB"/>
    <w:rsid w:val="001C5672"/>
    <w:rsid w:val="001C6788"/>
    <w:rsid w:val="001C7404"/>
    <w:rsid w:val="001C7B6A"/>
    <w:rsid w:val="001D0235"/>
    <w:rsid w:val="001D030D"/>
    <w:rsid w:val="001D0BC7"/>
    <w:rsid w:val="001D0E54"/>
    <w:rsid w:val="001D11B7"/>
    <w:rsid w:val="001D13CF"/>
    <w:rsid w:val="001D223B"/>
    <w:rsid w:val="001D24C4"/>
    <w:rsid w:val="001D2802"/>
    <w:rsid w:val="001D2D09"/>
    <w:rsid w:val="001D49EC"/>
    <w:rsid w:val="001D4A51"/>
    <w:rsid w:val="001D4D31"/>
    <w:rsid w:val="001D4D61"/>
    <w:rsid w:val="001D4F4A"/>
    <w:rsid w:val="001D513F"/>
    <w:rsid w:val="001D5CFC"/>
    <w:rsid w:val="001D5F98"/>
    <w:rsid w:val="001D6B0F"/>
    <w:rsid w:val="001D6F63"/>
    <w:rsid w:val="001D75CA"/>
    <w:rsid w:val="001D768C"/>
    <w:rsid w:val="001D7E2B"/>
    <w:rsid w:val="001E0474"/>
    <w:rsid w:val="001E08FE"/>
    <w:rsid w:val="001E0BFE"/>
    <w:rsid w:val="001E1868"/>
    <w:rsid w:val="001E195B"/>
    <w:rsid w:val="001E1A38"/>
    <w:rsid w:val="001E1B5D"/>
    <w:rsid w:val="001E1EB1"/>
    <w:rsid w:val="001E229F"/>
    <w:rsid w:val="001E3C58"/>
    <w:rsid w:val="001E49D3"/>
    <w:rsid w:val="001E52E4"/>
    <w:rsid w:val="001E57E3"/>
    <w:rsid w:val="001E68A5"/>
    <w:rsid w:val="001E6FFA"/>
    <w:rsid w:val="001E7E53"/>
    <w:rsid w:val="001F1126"/>
    <w:rsid w:val="001F11BC"/>
    <w:rsid w:val="001F1447"/>
    <w:rsid w:val="001F1813"/>
    <w:rsid w:val="001F19D2"/>
    <w:rsid w:val="001F1A3E"/>
    <w:rsid w:val="001F291A"/>
    <w:rsid w:val="001F2B15"/>
    <w:rsid w:val="001F403A"/>
    <w:rsid w:val="001F46F6"/>
    <w:rsid w:val="001F5A5F"/>
    <w:rsid w:val="001F72F9"/>
    <w:rsid w:val="001F7438"/>
    <w:rsid w:val="001F7505"/>
    <w:rsid w:val="001F7723"/>
    <w:rsid w:val="001F7826"/>
    <w:rsid w:val="0020067C"/>
    <w:rsid w:val="00200A0B"/>
    <w:rsid w:val="00200CE1"/>
    <w:rsid w:val="002010E2"/>
    <w:rsid w:val="00201167"/>
    <w:rsid w:val="002014AD"/>
    <w:rsid w:val="0020171E"/>
    <w:rsid w:val="00201EAD"/>
    <w:rsid w:val="00202E60"/>
    <w:rsid w:val="002033F7"/>
    <w:rsid w:val="0020342A"/>
    <w:rsid w:val="00203A78"/>
    <w:rsid w:val="002048CA"/>
    <w:rsid w:val="002048CF"/>
    <w:rsid w:val="002048E5"/>
    <w:rsid w:val="00204AE7"/>
    <w:rsid w:val="00204CDE"/>
    <w:rsid w:val="00204DC8"/>
    <w:rsid w:val="0020520E"/>
    <w:rsid w:val="0020548C"/>
    <w:rsid w:val="0020586E"/>
    <w:rsid w:val="00206BD1"/>
    <w:rsid w:val="00207144"/>
    <w:rsid w:val="0020746C"/>
    <w:rsid w:val="0021003A"/>
    <w:rsid w:val="00210118"/>
    <w:rsid w:val="00210EA9"/>
    <w:rsid w:val="00210EC1"/>
    <w:rsid w:val="00210F17"/>
    <w:rsid w:val="0021190B"/>
    <w:rsid w:val="002119E1"/>
    <w:rsid w:val="00211CA1"/>
    <w:rsid w:val="002122C8"/>
    <w:rsid w:val="00212C95"/>
    <w:rsid w:val="00212CAB"/>
    <w:rsid w:val="002133A5"/>
    <w:rsid w:val="0021381C"/>
    <w:rsid w:val="002149EF"/>
    <w:rsid w:val="00214E1B"/>
    <w:rsid w:val="002154A9"/>
    <w:rsid w:val="002156CC"/>
    <w:rsid w:val="00215E3A"/>
    <w:rsid w:val="00216F23"/>
    <w:rsid w:val="00217239"/>
    <w:rsid w:val="0021752E"/>
    <w:rsid w:val="00217830"/>
    <w:rsid w:val="0022045D"/>
    <w:rsid w:val="002208F8"/>
    <w:rsid w:val="00220C7D"/>
    <w:rsid w:val="00220CC0"/>
    <w:rsid w:val="00220ECB"/>
    <w:rsid w:val="00221813"/>
    <w:rsid w:val="00222317"/>
    <w:rsid w:val="0022278F"/>
    <w:rsid w:val="00223B66"/>
    <w:rsid w:val="00224316"/>
    <w:rsid w:val="00224755"/>
    <w:rsid w:val="002247A1"/>
    <w:rsid w:val="00224808"/>
    <w:rsid w:val="00224AF8"/>
    <w:rsid w:val="00224FDB"/>
    <w:rsid w:val="0022554B"/>
    <w:rsid w:val="00225E34"/>
    <w:rsid w:val="00226477"/>
    <w:rsid w:val="002271F6"/>
    <w:rsid w:val="0023016C"/>
    <w:rsid w:val="002302A8"/>
    <w:rsid w:val="00230379"/>
    <w:rsid w:val="00230476"/>
    <w:rsid w:val="002313E4"/>
    <w:rsid w:val="002316A7"/>
    <w:rsid w:val="00231960"/>
    <w:rsid w:val="00231B11"/>
    <w:rsid w:val="00232C95"/>
    <w:rsid w:val="00233B4B"/>
    <w:rsid w:val="00234D16"/>
    <w:rsid w:val="0023504E"/>
    <w:rsid w:val="0023571C"/>
    <w:rsid w:val="00236025"/>
    <w:rsid w:val="00236A37"/>
    <w:rsid w:val="0023713D"/>
    <w:rsid w:val="0024011B"/>
    <w:rsid w:val="0024018B"/>
    <w:rsid w:val="002406B8"/>
    <w:rsid w:val="00241DAD"/>
    <w:rsid w:val="002422F8"/>
    <w:rsid w:val="00242AF4"/>
    <w:rsid w:val="00243010"/>
    <w:rsid w:val="0024482C"/>
    <w:rsid w:val="00245800"/>
    <w:rsid w:val="00245D01"/>
    <w:rsid w:val="00245D11"/>
    <w:rsid w:val="00245E1E"/>
    <w:rsid w:val="00246484"/>
    <w:rsid w:val="00246C14"/>
    <w:rsid w:val="00246FE5"/>
    <w:rsid w:val="00250E08"/>
    <w:rsid w:val="002523FA"/>
    <w:rsid w:val="00252D75"/>
    <w:rsid w:val="00252F74"/>
    <w:rsid w:val="00253869"/>
    <w:rsid w:val="0025584B"/>
    <w:rsid w:val="00255B89"/>
    <w:rsid w:val="002562E4"/>
    <w:rsid w:val="00256C55"/>
    <w:rsid w:val="00256F4D"/>
    <w:rsid w:val="002571ED"/>
    <w:rsid w:val="0025766B"/>
    <w:rsid w:val="00260CD4"/>
    <w:rsid w:val="00261521"/>
    <w:rsid w:val="00261A18"/>
    <w:rsid w:val="00262610"/>
    <w:rsid w:val="00262787"/>
    <w:rsid w:val="0026279E"/>
    <w:rsid w:val="00262E4F"/>
    <w:rsid w:val="00263356"/>
    <w:rsid w:val="002637DF"/>
    <w:rsid w:val="0026391E"/>
    <w:rsid w:val="00263B81"/>
    <w:rsid w:val="00264337"/>
    <w:rsid w:val="002643EC"/>
    <w:rsid w:val="0026472E"/>
    <w:rsid w:val="00264A30"/>
    <w:rsid w:val="0026579A"/>
    <w:rsid w:val="002657B8"/>
    <w:rsid w:val="00265A74"/>
    <w:rsid w:val="00265DA1"/>
    <w:rsid w:val="00265E78"/>
    <w:rsid w:val="00265ECF"/>
    <w:rsid w:val="002660B3"/>
    <w:rsid w:val="00266CCA"/>
    <w:rsid w:val="00266D0B"/>
    <w:rsid w:val="00266FE9"/>
    <w:rsid w:val="00267092"/>
    <w:rsid w:val="00267718"/>
    <w:rsid w:val="00267A6D"/>
    <w:rsid w:val="00267F8B"/>
    <w:rsid w:val="00270A13"/>
    <w:rsid w:val="00270E5E"/>
    <w:rsid w:val="002711D9"/>
    <w:rsid w:val="002728CF"/>
    <w:rsid w:val="00272B32"/>
    <w:rsid w:val="002730AF"/>
    <w:rsid w:val="002734B1"/>
    <w:rsid w:val="0027452F"/>
    <w:rsid w:val="00274DB3"/>
    <w:rsid w:val="00275E26"/>
    <w:rsid w:val="002803BE"/>
    <w:rsid w:val="00280F33"/>
    <w:rsid w:val="00282B5C"/>
    <w:rsid w:val="00282B62"/>
    <w:rsid w:val="00283ADC"/>
    <w:rsid w:val="00284B2B"/>
    <w:rsid w:val="0028513A"/>
    <w:rsid w:val="002851CF"/>
    <w:rsid w:val="002853F7"/>
    <w:rsid w:val="00287689"/>
    <w:rsid w:val="00287C31"/>
    <w:rsid w:val="00290034"/>
    <w:rsid w:val="002904AF"/>
    <w:rsid w:val="002904FC"/>
    <w:rsid w:val="002909E6"/>
    <w:rsid w:val="00290DD1"/>
    <w:rsid w:val="00290E00"/>
    <w:rsid w:val="0029107C"/>
    <w:rsid w:val="002916FB"/>
    <w:rsid w:val="00291E11"/>
    <w:rsid w:val="00291F65"/>
    <w:rsid w:val="0029215B"/>
    <w:rsid w:val="0029331A"/>
    <w:rsid w:val="002934B8"/>
    <w:rsid w:val="0029356C"/>
    <w:rsid w:val="0029380F"/>
    <w:rsid w:val="002939E2"/>
    <w:rsid w:val="00293F4E"/>
    <w:rsid w:val="00293F69"/>
    <w:rsid w:val="00294533"/>
    <w:rsid w:val="00294DB2"/>
    <w:rsid w:val="00295873"/>
    <w:rsid w:val="0029698F"/>
    <w:rsid w:val="00297EB9"/>
    <w:rsid w:val="002A04A2"/>
    <w:rsid w:val="002A12CE"/>
    <w:rsid w:val="002A144D"/>
    <w:rsid w:val="002A2AA7"/>
    <w:rsid w:val="002A2AAC"/>
    <w:rsid w:val="002A2F6B"/>
    <w:rsid w:val="002A312E"/>
    <w:rsid w:val="002A4256"/>
    <w:rsid w:val="002A4297"/>
    <w:rsid w:val="002A4BDF"/>
    <w:rsid w:val="002A4F9D"/>
    <w:rsid w:val="002A50C4"/>
    <w:rsid w:val="002A5241"/>
    <w:rsid w:val="002A59CC"/>
    <w:rsid w:val="002A5B51"/>
    <w:rsid w:val="002A5D08"/>
    <w:rsid w:val="002A6EB7"/>
    <w:rsid w:val="002A700D"/>
    <w:rsid w:val="002A71FD"/>
    <w:rsid w:val="002A7BF8"/>
    <w:rsid w:val="002B00C8"/>
    <w:rsid w:val="002B01C4"/>
    <w:rsid w:val="002B04CD"/>
    <w:rsid w:val="002B05FF"/>
    <w:rsid w:val="002B0741"/>
    <w:rsid w:val="002B076A"/>
    <w:rsid w:val="002B0AA6"/>
    <w:rsid w:val="002B0FF5"/>
    <w:rsid w:val="002B1CEF"/>
    <w:rsid w:val="002B24FB"/>
    <w:rsid w:val="002B5B5E"/>
    <w:rsid w:val="002B5C7C"/>
    <w:rsid w:val="002B6398"/>
    <w:rsid w:val="002B65BF"/>
    <w:rsid w:val="002B6941"/>
    <w:rsid w:val="002B6FB6"/>
    <w:rsid w:val="002B7D35"/>
    <w:rsid w:val="002C058A"/>
    <w:rsid w:val="002C0959"/>
    <w:rsid w:val="002C1207"/>
    <w:rsid w:val="002C2C7F"/>
    <w:rsid w:val="002C2CE7"/>
    <w:rsid w:val="002C3395"/>
    <w:rsid w:val="002C4772"/>
    <w:rsid w:val="002C53A6"/>
    <w:rsid w:val="002C7250"/>
    <w:rsid w:val="002C7503"/>
    <w:rsid w:val="002C7B7B"/>
    <w:rsid w:val="002C7E13"/>
    <w:rsid w:val="002D0A26"/>
    <w:rsid w:val="002D19A8"/>
    <w:rsid w:val="002D1A2B"/>
    <w:rsid w:val="002D2B13"/>
    <w:rsid w:val="002D2DD3"/>
    <w:rsid w:val="002D2EE8"/>
    <w:rsid w:val="002D3060"/>
    <w:rsid w:val="002D3C3D"/>
    <w:rsid w:val="002D458F"/>
    <w:rsid w:val="002D46FD"/>
    <w:rsid w:val="002D4748"/>
    <w:rsid w:val="002D4BC0"/>
    <w:rsid w:val="002D625E"/>
    <w:rsid w:val="002D62CC"/>
    <w:rsid w:val="002D7833"/>
    <w:rsid w:val="002E16BA"/>
    <w:rsid w:val="002E21E9"/>
    <w:rsid w:val="002E2688"/>
    <w:rsid w:val="002E28B2"/>
    <w:rsid w:val="002E2B71"/>
    <w:rsid w:val="002E3212"/>
    <w:rsid w:val="002E3754"/>
    <w:rsid w:val="002E388E"/>
    <w:rsid w:val="002E3AC6"/>
    <w:rsid w:val="002E3E2D"/>
    <w:rsid w:val="002E46BD"/>
    <w:rsid w:val="002E533C"/>
    <w:rsid w:val="002E5A57"/>
    <w:rsid w:val="002E6543"/>
    <w:rsid w:val="002E72D2"/>
    <w:rsid w:val="002E7D79"/>
    <w:rsid w:val="002F1455"/>
    <w:rsid w:val="002F36B8"/>
    <w:rsid w:val="002F37A9"/>
    <w:rsid w:val="002F39B4"/>
    <w:rsid w:val="002F4200"/>
    <w:rsid w:val="002F4780"/>
    <w:rsid w:val="002F51BB"/>
    <w:rsid w:val="002F5C62"/>
    <w:rsid w:val="002F5D53"/>
    <w:rsid w:val="002F636A"/>
    <w:rsid w:val="002F7A16"/>
    <w:rsid w:val="002F7ED2"/>
    <w:rsid w:val="002F7F76"/>
    <w:rsid w:val="00300A3A"/>
    <w:rsid w:val="003010B5"/>
    <w:rsid w:val="0030247F"/>
    <w:rsid w:val="0030261A"/>
    <w:rsid w:val="00302822"/>
    <w:rsid w:val="00302B58"/>
    <w:rsid w:val="00302CF0"/>
    <w:rsid w:val="00302F6C"/>
    <w:rsid w:val="00302FF0"/>
    <w:rsid w:val="00303681"/>
    <w:rsid w:val="0030372F"/>
    <w:rsid w:val="00303B16"/>
    <w:rsid w:val="00303C0F"/>
    <w:rsid w:val="0030403C"/>
    <w:rsid w:val="003043A1"/>
    <w:rsid w:val="00304668"/>
    <w:rsid w:val="00305055"/>
    <w:rsid w:val="00305140"/>
    <w:rsid w:val="00305220"/>
    <w:rsid w:val="0030566B"/>
    <w:rsid w:val="003056E8"/>
    <w:rsid w:val="00306602"/>
    <w:rsid w:val="00306C1A"/>
    <w:rsid w:val="003107CC"/>
    <w:rsid w:val="00311F60"/>
    <w:rsid w:val="0031271C"/>
    <w:rsid w:val="00312F89"/>
    <w:rsid w:val="003131E4"/>
    <w:rsid w:val="00313209"/>
    <w:rsid w:val="003138F4"/>
    <w:rsid w:val="00313CFE"/>
    <w:rsid w:val="003141ED"/>
    <w:rsid w:val="00314572"/>
    <w:rsid w:val="00314677"/>
    <w:rsid w:val="003151BB"/>
    <w:rsid w:val="00315266"/>
    <w:rsid w:val="0031584D"/>
    <w:rsid w:val="003162FE"/>
    <w:rsid w:val="00316B47"/>
    <w:rsid w:val="00316C3C"/>
    <w:rsid w:val="00316DDD"/>
    <w:rsid w:val="00317846"/>
    <w:rsid w:val="00317C0F"/>
    <w:rsid w:val="00320425"/>
    <w:rsid w:val="003207DA"/>
    <w:rsid w:val="00320BF0"/>
    <w:rsid w:val="00321948"/>
    <w:rsid w:val="00321B56"/>
    <w:rsid w:val="0032209A"/>
    <w:rsid w:val="00322EE7"/>
    <w:rsid w:val="00322FEC"/>
    <w:rsid w:val="003236A5"/>
    <w:rsid w:val="00323723"/>
    <w:rsid w:val="00323B12"/>
    <w:rsid w:val="00324DB1"/>
    <w:rsid w:val="00325CF1"/>
    <w:rsid w:val="00326A1F"/>
    <w:rsid w:val="00327318"/>
    <w:rsid w:val="00330954"/>
    <w:rsid w:val="00331180"/>
    <w:rsid w:val="00331A02"/>
    <w:rsid w:val="003338A6"/>
    <w:rsid w:val="00333CD7"/>
    <w:rsid w:val="0033410C"/>
    <w:rsid w:val="00335275"/>
    <w:rsid w:val="003355EC"/>
    <w:rsid w:val="00335A96"/>
    <w:rsid w:val="00336C63"/>
    <w:rsid w:val="003379AA"/>
    <w:rsid w:val="00337EEE"/>
    <w:rsid w:val="003406FB"/>
    <w:rsid w:val="00340FD2"/>
    <w:rsid w:val="00341557"/>
    <w:rsid w:val="00341BFA"/>
    <w:rsid w:val="0034226F"/>
    <w:rsid w:val="00342419"/>
    <w:rsid w:val="00344613"/>
    <w:rsid w:val="00344635"/>
    <w:rsid w:val="003449D9"/>
    <w:rsid w:val="003456B2"/>
    <w:rsid w:val="00345EDB"/>
    <w:rsid w:val="003469FB"/>
    <w:rsid w:val="0034751D"/>
    <w:rsid w:val="00350EDD"/>
    <w:rsid w:val="00351763"/>
    <w:rsid w:val="003525B5"/>
    <w:rsid w:val="003525F8"/>
    <w:rsid w:val="003527A4"/>
    <w:rsid w:val="00352B35"/>
    <w:rsid w:val="0035337F"/>
    <w:rsid w:val="003536E6"/>
    <w:rsid w:val="00353F73"/>
    <w:rsid w:val="00354147"/>
    <w:rsid w:val="00354331"/>
    <w:rsid w:val="00354575"/>
    <w:rsid w:val="003548FA"/>
    <w:rsid w:val="00354C6F"/>
    <w:rsid w:val="003553B3"/>
    <w:rsid w:val="0035585C"/>
    <w:rsid w:val="003561DF"/>
    <w:rsid w:val="0035644D"/>
    <w:rsid w:val="00356549"/>
    <w:rsid w:val="00356EB3"/>
    <w:rsid w:val="003571F7"/>
    <w:rsid w:val="003576BC"/>
    <w:rsid w:val="00360024"/>
    <w:rsid w:val="00361813"/>
    <w:rsid w:val="00361AF9"/>
    <w:rsid w:val="003627D4"/>
    <w:rsid w:val="00362A5B"/>
    <w:rsid w:val="00362E8C"/>
    <w:rsid w:val="003634C7"/>
    <w:rsid w:val="003640B6"/>
    <w:rsid w:val="00364737"/>
    <w:rsid w:val="00365122"/>
    <w:rsid w:val="003656F7"/>
    <w:rsid w:val="00365C08"/>
    <w:rsid w:val="00366236"/>
    <w:rsid w:val="003676B5"/>
    <w:rsid w:val="00367CE9"/>
    <w:rsid w:val="00371520"/>
    <w:rsid w:val="00372A89"/>
    <w:rsid w:val="00372B59"/>
    <w:rsid w:val="00372CEF"/>
    <w:rsid w:val="00374D36"/>
    <w:rsid w:val="00375C4C"/>
    <w:rsid w:val="0037680F"/>
    <w:rsid w:val="0037792E"/>
    <w:rsid w:val="0038005E"/>
    <w:rsid w:val="00380103"/>
    <w:rsid w:val="0038059D"/>
    <w:rsid w:val="00380649"/>
    <w:rsid w:val="00381186"/>
    <w:rsid w:val="003811AB"/>
    <w:rsid w:val="00381BB9"/>
    <w:rsid w:val="003821E7"/>
    <w:rsid w:val="0038348A"/>
    <w:rsid w:val="00383BC6"/>
    <w:rsid w:val="0038449E"/>
    <w:rsid w:val="00384E12"/>
    <w:rsid w:val="00385DD6"/>
    <w:rsid w:val="00386474"/>
    <w:rsid w:val="00386701"/>
    <w:rsid w:val="00386BEF"/>
    <w:rsid w:val="00387353"/>
    <w:rsid w:val="003875AB"/>
    <w:rsid w:val="00387737"/>
    <w:rsid w:val="003902FF"/>
    <w:rsid w:val="003905FC"/>
    <w:rsid w:val="00390B2B"/>
    <w:rsid w:val="003912EC"/>
    <w:rsid w:val="00391A27"/>
    <w:rsid w:val="00391A78"/>
    <w:rsid w:val="003920A0"/>
    <w:rsid w:val="00392C81"/>
    <w:rsid w:val="00392E46"/>
    <w:rsid w:val="0039353C"/>
    <w:rsid w:val="003940D9"/>
    <w:rsid w:val="003948AE"/>
    <w:rsid w:val="003948DB"/>
    <w:rsid w:val="0039519D"/>
    <w:rsid w:val="00395291"/>
    <w:rsid w:val="00396081"/>
    <w:rsid w:val="003967F1"/>
    <w:rsid w:val="00396D7C"/>
    <w:rsid w:val="003975CF"/>
    <w:rsid w:val="00397B71"/>
    <w:rsid w:val="003A1181"/>
    <w:rsid w:val="003A1591"/>
    <w:rsid w:val="003A1F27"/>
    <w:rsid w:val="003A2357"/>
    <w:rsid w:val="003A2872"/>
    <w:rsid w:val="003A2AFB"/>
    <w:rsid w:val="003A36C1"/>
    <w:rsid w:val="003A36E9"/>
    <w:rsid w:val="003A3B44"/>
    <w:rsid w:val="003A55E5"/>
    <w:rsid w:val="003A5772"/>
    <w:rsid w:val="003A5F51"/>
    <w:rsid w:val="003A6A37"/>
    <w:rsid w:val="003A6D05"/>
    <w:rsid w:val="003B15FB"/>
    <w:rsid w:val="003B1A67"/>
    <w:rsid w:val="003B207E"/>
    <w:rsid w:val="003B4148"/>
    <w:rsid w:val="003B4371"/>
    <w:rsid w:val="003B54E8"/>
    <w:rsid w:val="003B582C"/>
    <w:rsid w:val="003B5899"/>
    <w:rsid w:val="003B6939"/>
    <w:rsid w:val="003B6A4A"/>
    <w:rsid w:val="003B6D47"/>
    <w:rsid w:val="003C0669"/>
    <w:rsid w:val="003C1008"/>
    <w:rsid w:val="003C1760"/>
    <w:rsid w:val="003C23DF"/>
    <w:rsid w:val="003C319E"/>
    <w:rsid w:val="003C3324"/>
    <w:rsid w:val="003C347A"/>
    <w:rsid w:val="003C3607"/>
    <w:rsid w:val="003C4991"/>
    <w:rsid w:val="003C49D8"/>
    <w:rsid w:val="003C6C53"/>
    <w:rsid w:val="003C7A04"/>
    <w:rsid w:val="003C7F6B"/>
    <w:rsid w:val="003D10BC"/>
    <w:rsid w:val="003D1F23"/>
    <w:rsid w:val="003D1FBA"/>
    <w:rsid w:val="003D3FBD"/>
    <w:rsid w:val="003D5202"/>
    <w:rsid w:val="003D53BB"/>
    <w:rsid w:val="003D62B3"/>
    <w:rsid w:val="003D67C9"/>
    <w:rsid w:val="003D6B88"/>
    <w:rsid w:val="003D7052"/>
    <w:rsid w:val="003D751F"/>
    <w:rsid w:val="003D79FE"/>
    <w:rsid w:val="003D7E1A"/>
    <w:rsid w:val="003E005D"/>
    <w:rsid w:val="003E02E9"/>
    <w:rsid w:val="003E0C55"/>
    <w:rsid w:val="003E0CB7"/>
    <w:rsid w:val="003E1208"/>
    <w:rsid w:val="003E13E9"/>
    <w:rsid w:val="003E1638"/>
    <w:rsid w:val="003E1973"/>
    <w:rsid w:val="003E268B"/>
    <w:rsid w:val="003E2B79"/>
    <w:rsid w:val="003E2F61"/>
    <w:rsid w:val="003E3459"/>
    <w:rsid w:val="003E43C1"/>
    <w:rsid w:val="003E58AD"/>
    <w:rsid w:val="003E5FC9"/>
    <w:rsid w:val="003E6030"/>
    <w:rsid w:val="003E607F"/>
    <w:rsid w:val="003E6F8E"/>
    <w:rsid w:val="003E7141"/>
    <w:rsid w:val="003E77B5"/>
    <w:rsid w:val="003E7B2C"/>
    <w:rsid w:val="003F021E"/>
    <w:rsid w:val="003F0D9C"/>
    <w:rsid w:val="003F1E38"/>
    <w:rsid w:val="003F2980"/>
    <w:rsid w:val="003F2ED8"/>
    <w:rsid w:val="003F35C7"/>
    <w:rsid w:val="003F35E0"/>
    <w:rsid w:val="003F370F"/>
    <w:rsid w:val="003F3D94"/>
    <w:rsid w:val="003F590F"/>
    <w:rsid w:val="003F5DB3"/>
    <w:rsid w:val="003F6244"/>
    <w:rsid w:val="003F6333"/>
    <w:rsid w:val="003F7698"/>
    <w:rsid w:val="003F7B53"/>
    <w:rsid w:val="003F7BA6"/>
    <w:rsid w:val="004003E5"/>
    <w:rsid w:val="004010BD"/>
    <w:rsid w:val="00401277"/>
    <w:rsid w:val="00402702"/>
    <w:rsid w:val="004028E9"/>
    <w:rsid w:val="004035B7"/>
    <w:rsid w:val="004039E1"/>
    <w:rsid w:val="00403BD3"/>
    <w:rsid w:val="00403E4F"/>
    <w:rsid w:val="0040528B"/>
    <w:rsid w:val="00405399"/>
    <w:rsid w:val="004053D2"/>
    <w:rsid w:val="00405D85"/>
    <w:rsid w:val="004060F3"/>
    <w:rsid w:val="00406B17"/>
    <w:rsid w:val="00407213"/>
    <w:rsid w:val="004078F0"/>
    <w:rsid w:val="00407F3F"/>
    <w:rsid w:val="00407F8D"/>
    <w:rsid w:val="0041002E"/>
    <w:rsid w:val="0041033C"/>
    <w:rsid w:val="004110B4"/>
    <w:rsid w:val="0041128E"/>
    <w:rsid w:val="00411A17"/>
    <w:rsid w:val="00411F1B"/>
    <w:rsid w:val="00412A2F"/>
    <w:rsid w:val="00412D99"/>
    <w:rsid w:val="00412F36"/>
    <w:rsid w:val="00414884"/>
    <w:rsid w:val="00414F0C"/>
    <w:rsid w:val="004157EF"/>
    <w:rsid w:val="00415D01"/>
    <w:rsid w:val="004166C7"/>
    <w:rsid w:val="00416A5B"/>
    <w:rsid w:val="00416FE3"/>
    <w:rsid w:val="00420D0B"/>
    <w:rsid w:val="0042154F"/>
    <w:rsid w:val="00422731"/>
    <w:rsid w:val="00423BDB"/>
    <w:rsid w:val="00423DE6"/>
    <w:rsid w:val="00423FCB"/>
    <w:rsid w:val="004241F5"/>
    <w:rsid w:val="00424960"/>
    <w:rsid w:val="00424BBB"/>
    <w:rsid w:val="00424CFD"/>
    <w:rsid w:val="00425075"/>
    <w:rsid w:val="0042507C"/>
    <w:rsid w:val="00425560"/>
    <w:rsid w:val="004260F2"/>
    <w:rsid w:val="00426784"/>
    <w:rsid w:val="00427AA8"/>
    <w:rsid w:val="00430215"/>
    <w:rsid w:val="0043039D"/>
    <w:rsid w:val="00430B3C"/>
    <w:rsid w:val="00431CC3"/>
    <w:rsid w:val="00432A1D"/>
    <w:rsid w:val="00432B20"/>
    <w:rsid w:val="00432D4F"/>
    <w:rsid w:val="00432EB2"/>
    <w:rsid w:val="0043321A"/>
    <w:rsid w:val="004337B8"/>
    <w:rsid w:val="00433F7C"/>
    <w:rsid w:val="0043446D"/>
    <w:rsid w:val="004347BF"/>
    <w:rsid w:val="0043487D"/>
    <w:rsid w:val="00434C9E"/>
    <w:rsid w:val="00434ED1"/>
    <w:rsid w:val="004350D6"/>
    <w:rsid w:val="004353F8"/>
    <w:rsid w:val="004355DC"/>
    <w:rsid w:val="004355EF"/>
    <w:rsid w:val="0043560B"/>
    <w:rsid w:val="00436876"/>
    <w:rsid w:val="00436D63"/>
    <w:rsid w:val="00437077"/>
    <w:rsid w:val="004372F5"/>
    <w:rsid w:val="0044055C"/>
    <w:rsid w:val="004405EE"/>
    <w:rsid w:val="00441C8D"/>
    <w:rsid w:val="00442170"/>
    <w:rsid w:val="00442BDD"/>
    <w:rsid w:val="0044314F"/>
    <w:rsid w:val="004433BE"/>
    <w:rsid w:val="00443EBB"/>
    <w:rsid w:val="00445B95"/>
    <w:rsid w:val="00446313"/>
    <w:rsid w:val="0044747F"/>
    <w:rsid w:val="00450675"/>
    <w:rsid w:val="0045084D"/>
    <w:rsid w:val="004515AE"/>
    <w:rsid w:val="0045188C"/>
    <w:rsid w:val="00452528"/>
    <w:rsid w:val="00452613"/>
    <w:rsid w:val="0045266D"/>
    <w:rsid w:val="00452AC2"/>
    <w:rsid w:val="00452ECA"/>
    <w:rsid w:val="004533C7"/>
    <w:rsid w:val="00454068"/>
    <w:rsid w:val="00455021"/>
    <w:rsid w:val="004557EB"/>
    <w:rsid w:val="004559CA"/>
    <w:rsid w:val="004563BE"/>
    <w:rsid w:val="004566AA"/>
    <w:rsid w:val="004566BA"/>
    <w:rsid w:val="00456F57"/>
    <w:rsid w:val="00457817"/>
    <w:rsid w:val="00457987"/>
    <w:rsid w:val="0046059F"/>
    <w:rsid w:val="00460A42"/>
    <w:rsid w:val="004617A1"/>
    <w:rsid w:val="00461AB4"/>
    <w:rsid w:val="00462E42"/>
    <w:rsid w:val="00462E57"/>
    <w:rsid w:val="00462F49"/>
    <w:rsid w:val="00463A17"/>
    <w:rsid w:val="00463DDD"/>
    <w:rsid w:val="00463E96"/>
    <w:rsid w:val="00463F99"/>
    <w:rsid w:val="0046402E"/>
    <w:rsid w:val="00464536"/>
    <w:rsid w:val="00464EB3"/>
    <w:rsid w:val="00465A37"/>
    <w:rsid w:val="00466541"/>
    <w:rsid w:val="00466D54"/>
    <w:rsid w:val="00467551"/>
    <w:rsid w:val="00470982"/>
    <w:rsid w:val="00470A82"/>
    <w:rsid w:val="004711B5"/>
    <w:rsid w:val="004713D3"/>
    <w:rsid w:val="00471947"/>
    <w:rsid w:val="00472AC5"/>
    <w:rsid w:val="00472D54"/>
    <w:rsid w:val="004740B4"/>
    <w:rsid w:val="00474376"/>
    <w:rsid w:val="004743CF"/>
    <w:rsid w:val="0047503E"/>
    <w:rsid w:val="004756DA"/>
    <w:rsid w:val="00475771"/>
    <w:rsid w:val="00475AD4"/>
    <w:rsid w:val="00475FFE"/>
    <w:rsid w:val="004760FB"/>
    <w:rsid w:val="004764FB"/>
    <w:rsid w:val="00477350"/>
    <w:rsid w:val="00477520"/>
    <w:rsid w:val="004775C1"/>
    <w:rsid w:val="00477BA0"/>
    <w:rsid w:val="004813DB"/>
    <w:rsid w:val="00481836"/>
    <w:rsid w:val="00481EFB"/>
    <w:rsid w:val="004824FC"/>
    <w:rsid w:val="004836BE"/>
    <w:rsid w:val="004840DD"/>
    <w:rsid w:val="0048418A"/>
    <w:rsid w:val="00484426"/>
    <w:rsid w:val="00484CD8"/>
    <w:rsid w:val="00486ACD"/>
    <w:rsid w:val="004871CB"/>
    <w:rsid w:val="00487752"/>
    <w:rsid w:val="00487DEC"/>
    <w:rsid w:val="00487DFC"/>
    <w:rsid w:val="00490182"/>
    <w:rsid w:val="00490889"/>
    <w:rsid w:val="00490A0C"/>
    <w:rsid w:val="004913F9"/>
    <w:rsid w:val="00491FF5"/>
    <w:rsid w:val="00492530"/>
    <w:rsid w:val="00492838"/>
    <w:rsid w:val="00493403"/>
    <w:rsid w:val="00493808"/>
    <w:rsid w:val="00493AE3"/>
    <w:rsid w:val="0049406C"/>
    <w:rsid w:val="00495290"/>
    <w:rsid w:val="004959C4"/>
    <w:rsid w:val="00495B24"/>
    <w:rsid w:val="00495E7B"/>
    <w:rsid w:val="00495FC1"/>
    <w:rsid w:val="00496BD5"/>
    <w:rsid w:val="004972BF"/>
    <w:rsid w:val="004972F9"/>
    <w:rsid w:val="00497569"/>
    <w:rsid w:val="004977D7"/>
    <w:rsid w:val="004978EE"/>
    <w:rsid w:val="00497A5F"/>
    <w:rsid w:val="00497F44"/>
    <w:rsid w:val="00497F63"/>
    <w:rsid w:val="004A0220"/>
    <w:rsid w:val="004A0F5B"/>
    <w:rsid w:val="004A1F14"/>
    <w:rsid w:val="004A24D8"/>
    <w:rsid w:val="004A2A6C"/>
    <w:rsid w:val="004A39D5"/>
    <w:rsid w:val="004A3B20"/>
    <w:rsid w:val="004A49E1"/>
    <w:rsid w:val="004A4A6C"/>
    <w:rsid w:val="004A4B8F"/>
    <w:rsid w:val="004A57DC"/>
    <w:rsid w:val="004A6204"/>
    <w:rsid w:val="004A6624"/>
    <w:rsid w:val="004A6F38"/>
    <w:rsid w:val="004A7112"/>
    <w:rsid w:val="004A7564"/>
    <w:rsid w:val="004B06E9"/>
    <w:rsid w:val="004B0F60"/>
    <w:rsid w:val="004B106F"/>
    <w:rsid w:val="004B1527"/>
    <w:rsid w:val="004B254B"/>
    <w:rsid w:val="004B2992"/>
    <w:rsid w:val="004B33FE"/>
    <w:rsid w:val="004B5E3D"/>
    <w:rsid w:val="004B61F1"/>
    <w:rsid w:val="004B6A41"/>
    <w:rsid w:val="004B6BD4"/>
    <w:rsid w:val="004B71FA"/>
    <w:rsid w:val="004B7253"/>
    <w:rsid w:val="004B7AEA"/>
    <w:rsid w:val="004C0BB7"/>
    <w:rsid w:val="004C1A64"/>
    <w:rsid w:val="004C269C"/>
    <w:rsid w:val="004C34BC"/>
    <w:rsid w:val="004C37C4"/>
    <w:rsid w:val="004C388D"/>
    <w:rsid w:val="004C393D"/>
    <w:rsid w:val="004C42E6"/>
    <w:rsid w:val="004C4D8E"/>
    <w:rsid w:val="004C5FBC"/>
    <w:rsid w:val="004C6503"/>
    <w:rsid w:val="004C6FFB"/>
    <w:rsid w:val="004C7909"/>
    <w:rsid w:val="004C7D32"/>
    <w:rsid w:val="004C7D4E"/>
    <w:rsid w:val="004C7DB4"/>
    <w:rsid w:val="004D0792"/>
    <w:rsid w:val="004D0956"/>
    <w:rsid w:val="004D18B4"/>
    <w:rsid w:val="004D2359"/>
    <w:rsid w:val="004D2A12"/>
    <w:rsid w:val="004D301B"/>
    <w:rsid w:val="004D3952"/>
    <w:rsid w:val="004D3AF5"/>
    <w:rsid w:val="004D3EBF"/>
    <w:rsid w:val="004D48E6"/>
    <w:rsid w:val="004D56C8"/>
    <w:rsid w:val="004D620B"/>
    <w:rsid w:val="004D64D2"/>
    <w:rsid w:val="004D6510"/>
    <w:rsid w:val="004D66F1"/>
    <w:rsid w:val="004D6E27"/>
    <w:rsid w:val="004D726E"/>
    <w:rsid w:val="004E0019"/>
    <w:rsid w:val="004E27A4"/>
    <w:rsid w:val="004E2B7F"/>
    <w:rsid w:val="004E31E9"/>
    <w:rsid w:val="004E397F"/>
    <w:rsid w:val="004E3A25"/>
    <w:rsid w:val="004E3BDD"/>
    <w:rsid w:val="004E4C1E"/>
    <w:rsid w:val="004E581F"/>
    <w:rsid w:val="004E59FC"/>
    <w:rsid w:val="004E5A3A"/>
    <w:rsid w:val="004E681A"/>
    <w:rsid w:val="004E697A"/>
    <w:rsid w:val="004E7D6D"/>
    <w:rsid w:val="004F037C"/>
    <w:rsid w:val="004F0529"/>
    <w:rsid w:val="004F0D73"/>
    <w:rsid w:val="004F0F72"/>
    <w:rsid w:val="004F1B37"/>
    <w:rsid w:val="004F1C3E"/>
    <w:rsid w:val="004F1E4A"/>
    <w:rsid w:val="004F1EAB"/>
    <w:rsid w:val="004F224F"/>
    <w:rsid w:val="004F2D6A"/>
    <w:rsid w:val="004F2E48"/>
    <w:rsid w:val="004F35F4"/>
    <w:rsid w:val="004F3913"/>
    <w:rsid w:val="004F3BC8"/>
    <w:rsid w:val="004F3DE6"/>
    <w:rsid w:val="004F40F5"/>
    <w:rsid w:val="004F439D"/>
    <w:rsid w:val="004F49E5"/>
    <w:rsid w:val="004F5430"/>
    <w:rsid w:val="004F5A98"/>
    <w:rsid w:val="004F5B8B"/>
    <w:rsid w:val="004F65E9"/>
    <w:rsid w:val="004F69C6"/>
    <w:rsid w:val="004F7397"/>
    <w:rsid w:val="005008C8"/>
    <w:rsid w:val="00500D57"/>
    <w:rsid w:val="005019B6"/>
    <w:rsid w:val="0050257F"/>
    <w:rsid w:val="0050288B"/>
    <w:rsid w:val="00503046"/>
    <w:rsid w:val="005036DD"/>
    <w:rsid w:val="005046CA"/>
    <w:rsid w:val="005048B2"/>
    <w:rsid w:val="00504D8C"/>
    <w:rsid w:val="005051D1"/>
    <w:rsid w:val="00505222"/>
    <w:rsid w:val="00506E81"/>
    <w:rsid w:val="0050710F"/>
    <w:rsid w:val="00510FD8"/>
    <w:rsid w:val="00511132"/>
    <w:rsid w:val="00511D97"/>
    <w:rsid w:val="00511E45"/>
    <w:rsid w:val="00512290"/>
    <w:rsid w:val="005129A6"/>
    <w:rsid w:val="00512C5E"/>
    <w:rsid w:val="00512FB9"/>
    <w:rsid w:val="0051358F"/>
    <w:rsid w:val="0051427D"/>
    <w:rsid w:val="0051456B"/>
    <w:rsid w:val="00514719"/>
    <w:rsid w:val="00514971"/>
    <w:rsid w:val="00515106"/>
    <w:rsid w:val="005159F7"/>
    <w:rsid w:val="005160F8"/>
    <w:rsid w:val="005164EF"/>
    <w:rsid w:val="00516514"/>
    <w:rsid w:val="005165BE"/>
    <w:rsid w:val="00516C5F"/>
    <w:rsid w:val="00516CCE"/>
    <w:rsid w:val="00517190"/>
    <w:rsid w:val="00520E64"/>
    <w:rsid w:val="005211D6"/>
    <w:rsid w:val="005212E5"/>
    <w:rsid w:val="00522188"/>
    <w:rsid w:val="00522329"/>
    <w:rsid w:val="005228BA"/>
    <w:rsid w:val="00523101"/>
    <w:rsid w:val="0052338D"/>
    <w:rsid w:val="00523721"/>
    <w:rsid w:val="00524B0B"/>
    <w:rsid w:val="00524EFB"/>
    <w:rsid w:val="005256A6"/>
    <w:rsid w:val="00527812"/>
    <w:rsid w:val="00530333"/>
    <w:rsid w:val="005305B0"/>
    <w:rsid w:val="005307E2"/>
    <w:rsid w:val="00530FD3"/>
    <w:rsid w:val="00531298"/>
    <w:rsid w:val="0053155C"/>
    <w:rsid w:val="005316D5"/>
    <w:rsid w:val="00531A03"/>
    <w:rsid w:val="005321D0"/>
    <w:rsid w:val="00532FE7"/>
    <w:rsid w:val="005339FC"/>
    <w:rsid w:val="00535323"/>
    <w:rsid w:val="005356DF"/>
    <w:rsid w:val="00535B4E"/>
    <w:rsid w:val="00535C4A"/>
    <w:rsid w:val="00536397"/>
    <w:rsid w:val="005364A3"/>
    <w:rsid w:val="00537723"/>
    <w:rsid w:val="0053790D"/>
    <w:rsid w:val="00540202"/>
    <w:rsid w:val="005403BC"/>
    <w:rsid w:val="00540631"/>
    <w:rsid w:val="00540771"/>
    <w:rsid w:val="00540F06"/>
    <w:rsid w:val="00541213"/>
    <w:rsid w:val="005414EF"/>
    <w:rsid w:val="00541C79"/>
    <w:rsid w:val="005422F6"/>
    <w:rsid w:val="00542442"/>
    <w:rsid w:val="005435A4"/>
    <w:rsid w:val="005435F5"/>
    <w:rsid w:val="00543CEA"/>
    <w:rsid w:val="005450C9"/>
    <w:rsid w:val="00545381"/>
    <w:rsid w:val="005457A6"/>
    <w:rsid w:val="005468C4"/>
    <w:rsid w:val="005469D9"/>
    <w:rsid w:val="00546EDC"/>
    <w:rsid w:val="00547747"/>
    <w:rsid w:val="00551994"/>
    <w:rsid w:val="00552DC4"/>
    <w:rsid w:val="00553661"/>
    <w:rsid w:val="00553BBD"/>
    <w:rsid w:val="00553C5D"/>
    <w:rsid w:val="00553DF9"/>
    <w:rsid w:val="005541BF"/>
    <w:rsid w:val="00554795"/>
    <w:rsid w:val="00554C05"/>
    <w:rsid w:val="00555271"/>
    <w:rsid w:val="005553DD"/>
    <w:rsid w:val="00555BB3"/>
    <w:rsid w:val="005560CB"/>
    <w:rsid w:val="00556C42"/>
    <w:rsid w:val="00556F49"/>
    <w:rsid w:val="00560192"/>
    <w:rsid w:val="005607DD"/>
    <w:rsid w:val="00561C99"/>
    <w:rsid w:val="00561D2B"/>
    <w:rsid w:val="005624DF"/>
    <w:rsid w:val="00562D18"/>
    <w:rsid w:val="00563046"/>
    <w:rsid w:val="00565559"/>
    <w:rsid w:val="00565BAB"/>
    <w:rsid w:val="005664BD"/>
    <w:rsid w:val="00566B20"/>
    <w:rsid w:val="00566B86"/>
    <w:rsid w:val="0056772F"/>
    <w:rsid w:val="00567D6A"/>
    <w:rsid w:val="00571290"/>
    <w:rsid w:val="00572682"/>
    <w:rsid w:val="00573A17"/>
    <w:rsid w:val="00573B61"/>
    <w:rsid w:val="00574D24"/>
    <w:rsid w:val="00574E28"/>
    <w:rsid w:val="00575361"/>
    <w:rsid w:val="005755F8"/>
    <w:rsid w:val="0057561C"/>
    <w:rsid w:val="005759FB"/>
    <w:rsid w:val="0057636C"/>
    <w:rsid w:val="0057640F"/>
    <w:rsid w:val="0057649F"/>
    <w:rsid w:val="005766D5"/>
    <w:rsid w:val="00576C74"/>
    <w:rsid w:val="005773BD"/>
    <w:rsid w:val="0057787C"/>
    <w:rsid w:val="0057799D"/>
    <w:rsid w:val="00577CEA"/>
    <w:rsid w:val="00580B9F"/>
    <w:rsid w:val="00581477"/>
    <w:rsid w:val="00581675"/>
    <w:rsid w:val="00581954"/>
    <w:rsid w:val="00581CA8"/>
    <w:rsid w:val="0058203B"/>
    <w:rsid w:val="00582A0F"/>
    <w:rsid w:val="00583286"/>
    <w:rsid w:val="005832C1"/>
    <w:rsid w:val="005833A1"/>
    <w:rsid w:val="00583EB7"/>
    <w:rsid w:val="0058465D"/>
    <w:rsid w:val="00584857"/>
    <w:rsid w:val="0058498A"/>
    <w:rsid w:val="005849D9"/>
    <w:rsid w:val="0058577A"/>
    <w:rsid w:val="0058650B"/>
    <w:rsid w:val="00586544"/>
    <w:rsid w:val="00586695"/>
    <w:rsid w:val="00586978"/>
    <w:rsid w:val="00586C4E"/>
    <w:rsid w:val="00586F85"/>
    <w:rsid w:val="005871EE"/>
    <w:rsid w:val="005872E0"/>
    <w:rsid w:val="00587D89"/>
    <w:rsid w:val="00587EED"/>
    <w:rsid w:val="00587FDD"/>
    <w:rsid w:val="00592638"/>
    <w:rsid w:val="005932AD"/>
    <w:rsid w:val="00593465"/>
    <w:rsid w:val="00593BB2"/>
    <w:rsid w:val="00593D6C"/>
    <w:rsid w:val="00593EAC"/>
    <w:rsid w:val="0059487A"/>
    <w:rsid w:val="005958B5"/>
    <w:rsid w:val="00596A38"/>
    <w:rsid w:val="0059796E"/>
    <w:rsid w:val="00597E39"/>
    <w:rsid w:val="005A08A8"/>
    <w:rsid w:val="005A0C19"/>
    <w:rsid w:val="005A177D"/>
    <w:rsid w:val="005A2022"/>
    <w:rsid w:val="005A25DF"/>
    <w:rsid w:val="005A2725"/>
    <w:rsid w:val="005A27E6"/>
    <w:rsid w:val="005A284C"/>
    <w:rsid w:val="005A2C6A"/>
    <w:rsid w:val="005A2CED"/>
    <w:rsid w:val="005A2F06"/>
    <w:rsid w:val="005A3178"/>
    <w:rsid w:val="005A3BD2"/>
    <w:rsid w:val="005A41D7"/>
    <w:rsid w:val="005A4900"/>
    <w:rsid w:val="005A4EF0"/>
    <w:rsid w:val="005A4F56"/>
    <w:rsid w:val="005A5186"/>
    <w:rsid w:val="005A5553"/>
    <w:rsid w:val="005A59C1"/>
    <w:rsid w:val="005A5C32"/>
    <w:rsid w:val="005A613B"/>
    <w:rsid w:val="005A64FD"/>
    <w:rsid w:val="005A697E"/>
    <w:rsid w:val="005A6E79"/>
    <w:rsid w:val="005A75DD"/>
    <w:rsid w:val="005A767C"/>
    <w:rsid w:val="005A76FB"/>
    <w:rsid w:val="005A78F0"/>
    <w:rsid w:val="005B0DF5"/>
    <w:rsid w:val="005B0F72"/>
    <w:rsid w:val="005B102F"/>
    <w:rsid w:val="005B14C7"/>
    <w:rsid w:val="005B1626"/>
    <w:rsid w:val="005B1E6B"/>
    <w:rsid w:val="005B1F79"/>
    <w:rsid w:val="005B1F89"/>
    <w:rsid w:val="005B21A1"/>
    <w:rsid w:val="005B2461"/>
    <w:rsid w:val="005B2775"/>
    <w:rsid w:val="005B2D2C"/>
    <w:rsid w:val="005B34C9"/>
    <w:rsid w:val="005B3A52"/>
    <w:rsid w:val="005B3A62"/>
    <w:rsid w:val="005B40FB"/>
    <w:rsid w:val="005B4243"/>
    <w:rsid w:val="005B43ED"/>
    <w:rsid w:val="005B4436"/>
    <w:rsid w:val="005B45B0"/>
    <w:rsid w:val="005B4F56"/>
    <w:rsid w:val="005B5C62"/>
    <w:rsid w:val="005B5E55"/>
    <w:rsid w:val="005B64C1"/>
    <w:rsid w:val="005B65D7"/>
    <w:rsid w:val="005B784B"/>
    <w:rsid w:val="005B7AB7"/>
    <w:rsid w:val="005B7B1E"/>
    <w:rsid w:val="005B7C73"/>
    <w:rsid w:val="005C03F5"/>
    <w:rsid w:val="005C041E"/>
    <w:rsid w:val="005C075A"/>
    <w:rsid w:val="005C0BB9"/>
    <w:rsid w:val="005C0BE1"/>
    <w:rsid w:val="005C17BF"/>
    <w:rsid w:val="005C182A"/>
    <w:rsid w:val="005C3919"/>
    <w:rsid w:val="005C430C"/>
    <w:rsid w:val="005C47CD"/>
    <w:rsid w:val="005C49AF"/>
    <w:rsid w:val="005C5C3F"/>
    <w:rsid w:val="005C62A1"/>
    <w:rsid w:val="005C66F3"/>
    <w:rsid w:val="005C7F05"/>
    <w:rsid w:val="005D00AB"/>
    <w:rsid w:val="005D053D"/>
    <w:rsid w:val="005D1B38"/>
    <w:rsid w:val="005D1CA8"/>
    <w:rsid w:val="005D2AAD"/>
    <w:rsid w:val="005D300A"/>
    <w:rsid w:val="005D3842"/>
    <w:rsid w:val="005D393F"/>
    <w:rsid w:val="005D3C34"/>
    <w:rsid w:val="005D3EFC"/>
    <w:rsid w:val="005D48C5"/>
    <w:rsid w:val="005D503F"/>
    <w:rsid w:val="005D65A6"/>
    <w:rsid w:val="005D6858"/>
    <w:rsid w:val="005D6F43"/>
    <w:rsid w:val="005D7085"/>
    <w:rsid w:val="005E0310"/>
    <w:rsid w:val="005E08BE"/>
    <w:rsid w:val="005E1152"/>
    <w:rsid w:val="005E22D9"/>
    <w:rsid w:val="005E2BB9"/>
    <w:rsid w:val="005E33B1"/>
    <w:rsid w:val="005E402D"/>
    <w:rsid w:val="005E42BD"/>
    <w:rsid w:val="005E42CD"/>
    <w:rsid w:val="005E4F0B"/>
    <w:rsid w:val="005E4FE4"/>
    <w:rsid w:val="005E5109"/>
    <w:rsid w:val="005E5AEF"/>
    <w:rsid w:val="005E6CB1"/>
    <w:rsid w:val="005E6EA8"/>
    <w:rsid w:val="005E7486"/>
    <w:rsid w:val="005E78FF"/>
    <w:rsid w:val="005F0483"/>
    <w:rsid w:val="005F0D4F"/>
    <w:rsid w:val="005F0DAF"/>
    <w:rsid w:val="005F125C"/>
    <w:rsid w:val="005F177F"/>
    <w:rsid w:val="005F296F"/>
    <w:rsid w:val="005F32C4"/>
    <w:rsid w:val="005F3711"/>
    <w:rsid w:val="005F3831"/>
    <w:rsid w:val="005F3AA0"/>
    <w:rsid w:val="005F3C2D"/>
    <w:rsid w:val="005F3D06"/>
    <w:rsid w:val="005F4601"/>
    <w:rsid w:val="005F4A7C"/>
    <w:rsid w:val="005F4DEA"/>
    <w:rsid w:val="005F5D4E"/>
    <w:rsid w:val="005F616A"/>
    <w:rsid w:val="005F6470"/>
    <w:rsid w:val="005F677E"/>
    <w:rsid w:val="005F6B1A"/>
    <w:rsid w:val="005F6F7D"/>
    <w:rsid w:val="005F70CE"/>
    <w:rsid w:val="005F71E3"/>
    <w:rsid w:val="005F7269"/>
    <w:rsid w:val="005F7382"/>
    <w:rsid w:val="005F73AD"/>
    <w:rsid w:val="005F77CD"/>
    <w:rsid w:val="005F7B12"/>
    <w:rsid w:val="006003CC"/>
    <w:rsid w:val="00601A00"/>
    <w:rsid w:val="00601B7E"/>
    <w:rsid w:val="00601D86"/>
    <w:rsid w:val="00602493"/>
    <w:rsid w:val="006025C3"/>
    <w:rsid w:val="006028CC"/>
    <w:rsid w:val="00603845"/>
    <w:rsid w:val="00604583"/>
    <w:rsid w:val="00604B38"/>
    <w:rsid w:val="00604FB6"/>
    <w:rsid w:val="00604FBF"/>
    <w:rsid w:val="00604FFA"/>
    <w:rsid w:val="0060506E"/>
    <w:rsid w:val="006050BF"/>
    <w:rsid w:val="00605432"/>
    <w:rsid w:val="00606690"/>
    <w:rsid w:val="0060703E"/>
    <w:rsid w:val="006070FD"/>
    <w:rsid w:val="006074B8"/>
    <w:rsid w:val="00607E54"/>
    <w:rsid w:val="006102AC"/>
    <w:rsid w:val="0061075B"/>
    <w:rsid w:val="00610CDD"/>
    <w:rsid w:val="00610E8E"/>
    <w:rsid w:val="006118F3"/>
    <w:rsid w:val="00612B41"/>
    <w:rsid w:val="00614B75"/>
    <w:rsid w:val="00615432"/>
    <w:rsid w:val="00615F37"/>
    <w:rsid w:val="00616BAF"/>
    <w:rsid w:val="00617C87"/>
    <w:rsid w:val="00617FB0"/>
    <w:rsid w:val="00620037"/>
    <w:rsid w:val="006200B5"/>
    <w:rsid w:val="00620789"/>
    <w:rsid w:val="006211A4"/>
    <w:rsid w:val="00621AFD"/>
    <w:rsid w:val="006220D4"/>
    <w:rsid w:val="00622465"/>
    <w:rsid w:val="00623288"/>
    <w:rsid w:val="006233A4"/>
    <w:rsid w:val="0062377C"/>
    <w:rsid w:val="00623C9B"/>
    <w:rsid w:val="00624944"/>
    <w:rsid w:val="0062513A"/>
    <w:rsid w:val="0062523F"/>
    <w:rsid w:val="00625AC5"/>
    <w:rsid w:val="00625BAB"/>
    <w:rsid w:val="00625F1A"/>
    <w:rsid w:val="0062621D"/>
    <w:rsid w:val="00626532"/>
    <w:rsid w:val="00626D75"/>
    <w:rsid w:val="00627FDA"/>
    <w:rsid w:val="00630FB5"/>
    <w:rsid w:val="006313CF"/>
    <w:rsid w:val="00631A12"/>
    <w:rsid w:val="00631F0E"/>
    <w:rsid w:val="00632515"/>
    <w:rsid w:val="00632706"/>
    <w:rsid w:val="00632D14"/>
    <w:rsid w:val="00632D76"/>
    <w:rsid w:val="00633308"/>
    <w:rsid w:val="00634684"/>
    <w:rsid w:val="006346E6"/>
    <w:rsid w:val="00635B50"/>
    <w:rsid w:val="00635C1A"/>
    <w:rsid w:val="0063661A"/>
    <w:rsid w:val="0063679D"/>
    <w:rsid w:val="00636DD2"/>
    <w:rsid w:val="0063738B"/>
    <w:rsid w:val="00637B3F"/>
    <w:rsid w:val="0064005B"/>
    <w:rsid w:val="006400C7"/>
    <w:rsid w:val="00640F81"/>
    <w:rsid w:val="00641355"/>
    <w:rsid w:val="00641B37"/>
    <w:rsid w:val="00641D09"/>
    <w:rsid w:val="00641D61"/>
    <w:rsid w:val="00641E49"/>
    <w:rsid w:val="00641FE8"/>
    <w:rsid w:val="00642568"/>
    <w:rsid w:val="00642A07"/>
    <w:rsid w:val="00642B83"/>
    <w:rsid w:val="00642FB3"/>
    <w:rsid w:val="0064336D"/>
    <w:rsid w:val="0064408B"/>
    <w:rsid w:val="00645A79"/>
    <w:rsid w:val="00646EE0"/>
    <w:rsid w:val="0065053F"/>
    <w:rsid w:val="00651F63"/>
    <w:rsid w:val="00652503"/>
    <w:rsid w:val="00652651"/>
    <w:rsid w:val="00652931"/>
    <w:rsid w:val="0065333F"/>
    <w:rsid w:val="00654084"/>
    <w:rsid w:val="00654148"/>
    <w:rsid w:val="0065544E"/>
    <w:rsid w:val="006554ED"/>
    <w:rsid w:val="00656AB4"/>
    <w:rsid w:val="006570EE"/>
    <w:rsid w:val="00657A9F"/>
    <w:rsid w:val="00657DCF"/>
    <w:rsid w:val="006628A9"/>
    <w:rsid w:val="00662A24"/>
    <w:rsid w:val="00663B7B"/>
    <w:rsid w:val="00664365"/>
    <w:rsid w:val="00665289"/>
    <w:rsid w:val="00665329"/>
    <w:rsid w:val="00665340"/>
    <w:rsid w:val="00665A68"/>
    <w:rsid w:val="00665ACA"/>
    <w:rsid w:val="00665D16"/>
    <w:rsid w:val="00666611"/>
    <w:rsid w:val="00666DC3"/>
    <w:rsid w:val="006671F4"/>
    <w:rsid w:val="0066721F"/>
    <w:rsid w:val="00667A7E"/>
    <w:rsid w:val="00667D7F"/>
    <w:rsid w:val="006700FF"/>
    <w:rsid w:val="00670D29"/>
    <w:rsid w:val="0067127A"/>
    <w:rsid w:val="00671CE1"/>
    <w:rsid w:val="00671DAB"/>
    <w:rsid w:val="00672463"/>
    <w:rsid w:val="00672EF7"/>
    <w:rsid w:val="006730DE"/>
    <w:rsid w:val="00673C87"/>
    <w:rsid w:val="006757C1"/>
    <w:rsid w:val="006761D3"/>
    <w:rsid w:val="006762CC"/>
    <w:rsid w:val="00677F3D"/>
    <w:rsid w:val="00680218"/>
    <w:rsid w:val="00680BCF"/>
    <w:rsid w:val="00680FF8"/>
    <w:rsid w:val="006811D0"/>
    <w:rsid w:val="006815C2"/>
    <w:rsid w:val="0068185B"/>
    <w:rsid w:val="00682D58"/>
    <w:rsid w:val="00683046"/>
    <w:rsid w:val="006830A0"/>
    <w:rsid w:val="00683370"/>
    <w:rsid w:val="00683C9E"/>
    <w:rsid w:val="0068499F"/>
    <w:rsid w:val="00684A20"/>
    <w:rsid w:val="00685412"/>
    <w:rsid w:val="00686C0E"/>
    <w:rsid w:val="00686CF2"/>
    <w:rsid w:val="00686EA5"/>
    <w:rsid w:val="006870BF"/>
    <w:rsid w:val="00687DE4"/>
    <w:rsid w:val="00687DF8"/>
    <w:rsid w:val="00687FA7"/>
    <w:rsid w:val="006907E4"/>
    <w:rsid w:val="00690824"/>
    <w:rsid w:val="00691462"/>
    <w:rsid w:val="00691980"/>
    <w:rsid w:val="00691B00"/>
    <w:rsid w:val="00691CB7"/>
    <w:rsid w:val="00692080"/>
    <w:rsid w:val="006929F9"/>
    <w:rsid w:val="00692CA8"/>
    <w:rsid w:val="00692F62"/>
    <w:rsid w:val="006934E7"/>
    <w:rsid w:val="006939F9"/>
    <w:rsid w:val="00693A27"/>
    <w:rsid w:val="00693F87"/>
    <w:rsid w:val="006946B4"/>
    <w:rsid w:val="0069483D"/>
    <w:rsid w:val="0069486A"/>
    <w:rsid w:val="00694B60"/>
    <w:rsid w:val="00694C34"/>
    <w:rsid w:val="006951F6"/>
    <w:rsid w:val="006953B4"/>
    <w:rsid w:val="00695D49"/>
    <w:rsid w:val="00695F41"/>
    <w:rsid w:val="00696283"/>
    <w:rsid w:val="00696C5D"/>
    <w:rsid w:val="006977A2"/>
    <w:rsid w:val="00697D78"/>
    <w:rsid w:val="006A00B9"/>
    <w:rsid w:val="006A0A32"/>
    <w:rsid w:val="006A0AF6"/>
    <w:rsid w:val="006A146F"/>
    <w:rsid w:val="006A2603"/>
    <w:rsid w:val="006A29CE"/>
    <w:rsid w:val="006A2FE4"/>
    <w:rsid w:val="006A35CF"/>
    <w:rsid w:val="006A3CEB"/>
    <w:rsid w:val="006A3D97"/>
    <w:rsid w:val="006A46D0"/>
    <w:rsid w:val="006A472E"/>
    <w:rsid w:val="006A5257"/>
    <w:rsid w:val="006A5798"/>
    <w:rsid w:val="006A695B"/>
    <w:rsid w:val="006A7A3F"/>
    <w:rsid w:val="006B03F6"/>
    <w:rsid w:val="006B15C7"/>
    <w:rsid w:val="006B1A06"/>
    <w:rsid w:val="006B1DD1"/>
    <w:rsid w:val="006B24A9"/>
    <w:rsid w:val="006B2632"/>
    <w:rsid w:val="006B2735"/>
    <w:rsid w:val="006B29DC"/>
    <w:rsid w:val="006B2DB4"/>
    <w:rsid w:val="006B3388"/>
    <w:rsid w:val="006B3E3F"/>
    <w:rsid w:val="006B4147"/>
    <w:rsid w:val="006B4BA8"/>
    <w:rsid w:val="006B58F3"/>
    <w:rsid w:val="006B5B70"/>
    <w:rsid w:val="006B5EAC"/>
    <w:rsid w:val="006B6947"/>
    <w:rsid w:val="006B6CE6"/>
    <w:rsid w:val="006B6E20"/>
    <w:rsid w:val="006B73BC"/>
    <w:rsid w:val="006C0131"/>
    <w:rsid w:val="006C0452"/>
    <w:rsid w:val="006C06CD"/>
    <w:rsid w:val="006C12B6"/>
    <w:rsid w:val="006C1C12"/>
    <w:rsid w:val="006C1F97"/>
    <w:rsid w:val="006C2511"/>
    <w:rsid w:val="006C28AB"/>
    <w:rsid w:val="006C35F7"/>
    <w:rsid w:val="006C3DCE"/>
    <w:rsid w:val="006C408C"/>
    <w:rsid w:val="006C458C"/>
    <w:rsid w:val="006C59A9"/>
    <w:rsid w:val="006C5BA7"/>
    <w:rsid w:val="006C5E99"/>
    <w:rsid w:val="006C6828"/>
    <w:rsid w:val="006C68B9"/>
    <w:rsid w:val="006C6C29"/>
    <w:rsid w:val="006C7D69"/>
    <w:rsid w:val="006D01F7"/>
    <w:rsid w:val="006D0287"/>
    <w:rsid w:val="006D0D4C"/>
    <w:rsid w:val="006D1011"/>
    <w:rsid w:val="006D141C"/>
    <w:rsid w:val="006D1A2F"/>
    <w:rsid w:val="006D1B96"/>
    <w:rsid w:val="006D1C55"/>
    <w:rsid w:val="006D1C60"/>
    <w:rsid w:val="006D22FC"/>
    <w:rsid w:val="006D2928"/>
    <w:rsid w:val="006D2F1F"/>
    <w:rsid w:val="006D359A"/>
    <w:rsid w:val="006D36AE"/>
    <w:rsid w:val="006D4521"/>
    <w:rsid w:val="006D4717"/>
    <w:rsid w:val="006D50D9"/>
    <w:rsid w:val="006D5D20"/>
    <w:rsid w:val="006D670D"/>
    <w:rsid w:val="006D6847"/>
    <w:rsid w:val="006D68B8"/>
    <w:rsid w:val="006D69C1"/>
    <w:rsid w:val="006D77FA"/>
    <w:rsid w:val="006D7872"/>
    <w:rsid w:val="006D7C22"/>
    <w:rsid w:val="006D7DEC"/>
    <w:rsid w:val="006D7F72"/>
    <w:rsid w:val="006E05F1"/>
    <w:rsid w:val="006E0874"/>
    <w:rsid w:val="006E23A7"/>
    <w:rsid w:val="006E40B3"/>
    <w:rsid w:val="006E40B7"/>
    <w:rsid w:val="006E47DC"/>
    <w:rsid w:val="006E4D8E"/>
    <w:rsid w:val="006E68EE"/>
    <w:rsid w:val="006E6E40"/>
    <w:rsid w:val="006E712D"/>
    <w:rsid w:val="006E790A"/>
    <w:rsid w:val="006F0FB7"/>
    <w:rsid w:val="006F1400"/>
    <w:rsid w:val="006F16BB"/>
    <w:rsid w:val="006F1A08"/>
    <w:rsid w:val="006F1A17"/>
    <w:rsid w:val="006F2241"/>
    <w:rsid w:val="006F2666"/>
    <w:rsid w:val="006F2C76"/>
    <w:rsid w:val="006F2CD0"/>
    <w:rsid w:val="006F2DA8"/>
    <w:rsid w:val="006F33AE"/>
    <w:rsid w:val="006F38D1"/>
    <w:rsid w:val="006F3F6E"/>
    <w:rsid w:val="006F54CB"/>
    <w:rsid w:val="006F5BE3"/>
    <w:rsid w:val="006F7E4A"/>
    <w:rsid w:val="00700836"/>
    <w:rsid w:val="0070089A"/>
    <w:rsid w:val="00700ACA"/>
    <w:rsid w:val="007016C9"/>
    <w:rsid w:val="007018DF"/>
    <w:rsid w:val="00702ABA"/>
    <w:rsid w:val="00703092"/>
    <w:rsid w:val="00703376"/>
    <w:rsid w:val="00703B87"/>
    <w:rsid w:val="00703DA0"/>
    <w:rsid w:val="00704AE4"/>
    <w:rsid w:val="00705C90"/>
    <w:rsid w:val="007075D7"/>
    <w:rsid w:val="007106BD"/>
    <w:rsid w:val="007109FA"/>
    <w:rsid w:val="00712C7B"/>
    <w:rsid w:val="00714368"/>
    <w:rsid w:val="0071447D"/>
    <w:rsid w:val="0071649D"/>
    <w:rsid w:val="00720749"/>
    <w:rsid w:val="007209ED"/>
    <w:rsid w:val="00720CD2"/>
    <w:rsid w:val="00720F43"/>
    <w:rsid w:val="0072121A"/>
    <w:rsid w:val="0072132D"/>
    <w:rsid w:val="0072176E"/>
    <w:rsid w:val="00722545"/>
    <w:rsid w:val="00722DBF"/>
    <w:rsid w:val="00722ED9"/>
    <w:rsid w:val="007234B6"/>
    <w:rsid w:val="00723585"/>
    <w:rsid w:val="007236E5"/>
    <w:rsid w:val="00723D2D"/>
    <w:rsid w:val="00723E90"/>
    <w:rsid w:val="00724837"/>
    <w:rsid w:val="00724DE4"/>
    <w:rsid w:val="00725F31"/>
    <w:rsid w:val="0072739A"/>
    <w:rsid w:val="007276FD"/>
    <w:rsid w:val="0073024D"/>
    <w:rsid w:val="0073031B"/>
    <w:rsid w:val="0073096B"/>
    <w:rsid w:val="00730C8B"/>
    <w:rsid w:val="007317D1"/>
    <w:rsid w:val="00731E53"/>
    <w:rsid w:val="0073267F"/>
    <w:rsid w:val="00732FA7"/>
    <w:rsid w:val="00733625"/>
    <w:rsid w:val="00734442"/>
    <w:rsid w:val="00734744"/>
    <w:rsid w:val="007349CB"/>
    <w:rsid w:val="00735165"/>
    <w:rsid w:val="0073547B"/>
    <w:rsid w:val="00735812"/>
    <w:rsid w:val="00736896"/>
    <w:rsid w:val="0073713A"/>
    <w:rsid w:val="00737E89"/>
    <w:rsid w:val="00737F8D"/>
    <w:rsid w:val="007400F5"/>
    <w:rsid w:val="007402FB"/>
    <w:rsid w:val="00740FC9"/>
    <w:rsid w:val="00741701"/>
    <w:rsid w:val="00741D59"/>
    <w:rsid w:val="00742026"/>
    <w:rsid w:val="00742D9E"/>
    <w:rsid w:val="007436F4"/>
    <w:rsid w:val="00743EA6"/>
    <w:rsid w:val="0074456A"/>
    <w:rsid w:val="00744667"/>
    <w:rsid w:val="007448F7"/>
    <w:rsid w:val="007449FC"/>
    <w:rsid w:val="0074504D"/>
    <w:rsid w:val="00745437"/>
    <w:rsid w:val="00745C60"/>
    <w:rsid w:val="007460E3"/>
    <w:rsid w:val="007475A0"/>
    <w:rsid w:val="007478EE"/>
    <w:rsid w:val="00747BB4"/>
    <w:rsid w:val="00747DA5"/>
    <w:rsid w:val="00747E35"/>
    <w:rsid w:val="007504DE"/>
    <w:rsid w:val="00750930"/>
    <w:rsid w:val="00750E1F"/>
    <w:rsid w:val="00750FAC"/>
    <w:rsid w:val="0075162B"/>
    <w:rsid w:val="00751C5C"/>
    <w:rsid w:val="007525F2"/>
    <w:rsid w:val="00752646"/>
    <w:rsid w:val="0075390B"/>
    <w:rsid w:val="0075395D"/>
    <w:rsid w:val="00753B44"/>
    <w:rsid w:val="00753C2F"/>
    <w:rsid w:val="00754D4B"/>
    <w:rsid w:val="0075552D"/>
    <w:rsid w:val="00755659"/>
    <w:rsid w:val="00755D0D"/>
    <w:rsid w:val="00756081"/>
    <w:rsid w:val="0075643E"/>
    <w:rsid w:val="00756E2F"/>
    <w:rsid w:val="00756E68"/>
    <w:rsid w:val="00757949"/>
    <w:rsid w:val="007600D4"/>
    <w:rsid w:val="0076077C"/>
    <w:rsid w:val="00760A7E"/>
    <w:rsid w:val="00760C88"/>
    <w:rsid w:val="0076119F"/>
    <w:rsid w:val="0076165E"/>
    <w:rsid w:val="00761F80"/>
    <w:rsid w:val="007629B5"/>
    <w:rsid w:val="00762D89"/>
    <w:rsid w:val="007631A7"/>
    <w:rsid w:val="00763324"/>
    <w:rsid w:val="00763E5F"/>
    <w:rsid w:val="00765FA0"/>
    <w:rsid w:val="00766CC9"/>
    <w:rsid w:val="007674AC"/>
    <w:rsid w:val="0077068B"/>
    <w:rsid w:val="00770D40"/>
    <w:rsid w:val="00771380"/>
    <w:rsid w:val="00773A7F"/>
    <w:rsid w:val="007741BD"/>
    <w:rsid w:val="007742DF"/>
    <w:rsid w:val="007743D2"/>
    <w:rsid w:val="007746B2"/>
    <w:rsid w:val="00775E8C"/>
    <w:rsid w:val="0077609D"/>
    <w:rsid w:val="007765DD"/>
    <w:rsid w:val="00776AAB"/>
    <w:rsid w:val="00776E89"/>
    <w:rsid w:val="00777894"/>
    <w:rsid w:val="00781495"/>
    <w:rsid w:val="007817E6"/>
    <w:rsid w:val="007820B4"/>
    <w:rsid w:val="00783213"/>
    <w:rsid w:val="007837E6"/>
    <w:rsid w:val="00783BE5"/>
    <w:rsid w:val="00783C6A"/>
    <w:rsid w:val="00784535"/>
    <w:rsid w:val="007847F2"/>
    <w:rsid w:val="007848A1"/>
    <w:rsid w:val="0078506B"/>
    <w:rsid w:val="00785C17"/>
    <w:rsid w:val="0078625B"/>
    <w:rsid w:val="007862E3"/>
    <w:rsid w:val="007868AB"/>
    <w:rsid w:val="00786F81"/>
    <w:rsid w:val="00787255"/>
    <w:rsid w:val="007872F4"/>
    <w:rsid w:val="0078797B"/>
    <w:rsid w:val="00787DC8"/>
    <w:rsid w:val="00787F7E"/>
    <w:rsid w:val="00787FC8"/>
    <w:rsid w:val="0079046D"/>
    <w:rsid w:val="00790D2A"/>
    <w:rsid w:val="00791FB9"/>
    <w:rsid w:val="007938D0"/>
    <w:rsid w:val="007945BD"/>
    <w:rsid w:val="00796F5D"/>
    <w:rsid w:val="007978C5"/>
    <w:rsid w:val="00797D51"/>
    <w:rsid w:val="007A020F"/>
    <w:rsid w:val="007A02D7"/>
    <w:rsid w:val="007A04A2"/>
    <w:rsid w:val="007A15EB"/>
    <w:rsid w:val="007A2233"/>
    <w:rsid w:val="007A2529"/>
    <w:rsid w:val="007A2759"/>
    <w:rsid w:val="007A2B72"/>
    <w:rsid w:val="007A38BE"/>
    <w:rsid w:val="007A4A66"/>
    <w:rsid w:val="007A4AA9"/>
    <w:rsid w:val="007A59C7"/>
    <w:rsid w:val="007A6532"/>
    <w:rsid w:val="007A658E"/>
    <w:rsid w:val="007A664D"/>
    <w:rsid w:val="007A6F67"/>
    <w:rsid w:val="007A6F8B"/>
    <w:rsid w:val="007A709F"/>
    <w:rsid w:val="007A70F6"/>
    <w:rsid w:val="007A785F"/>
    <w:rsid w:val="007B0486"/>
    <w:rsid w:val="007B04CC"/>
    <w:rsid w:val="007B08F0"/>
    <w:rsid w:val="007B0B3B"/>
    <w:rsid w:val="007B1124"/>
    <w:rsid w:val="007B117A"/>
    <w:rsid w:val="007B11BB"/>
    <w:rsid w:val="007B150A"/>
    <w:rsid w:val="007B1928"/>
    <w:rsid w:val="007B1D47"/>
    <w:rsid w:val="007B23AB"/>
    <w:rsid w:val="007B2736"/>
    <w:rsid w:val="007B2D2D"/>
    <w:rsid w:val="007B372B"/>
    <w:rsid w:val="007B3C41"/>
    <w:rsid w:val="007B4098"/>
    <w:rsid w:val="007B4ED4"/>
    <w:rsid w:val="007B51F5"/>
    <w:rsid w:val="007B54BB"/>
    <w:rsid w:val="007B5EB3"/>
    <w:rsid w:val="007B605A"/>
    <w:rsid w:val="007B6A2E"/>
    <w:rsid w:val="007B6EC5"/>
    <w:rsid w:val="007B79F4"/>
    <w:rsid w:val="007B7E45"/>
    <w:rsid w:val="007B7E6C"/>
    <w:rsid w:val="007C0EF7"/>
    <w:rsid w:val="007C1AF0"/>
    <w:rsid w:val="007C2120"/>
    <w:rsid w:val="007C26A1"/>
    <w:rsid w:val="007C2BC6"/>
    <w:rsid w:val="007C2E54"/>
    <w:rsid w:val="007C34F5"/>
    <w:rsid w:val="007C435A"/>
    <w:rsid w:val="007C5670"/>
    <w:rsid w:val="007C5D26"/>
    <w:rsid w:val="007C60C4"/>
    <w:rsid w:val="007C6474"/>
    <w:rsid w:val="007C66AA"/>
    <w:rsid w:val="007C66FC"/>
    <w:rsid w:val="007D07CB"/>
    <w:rsid w:val="007D0BDC"/>
    <w:rsid w:val="007D0D51"/>
    <w:rsid w:val="007D100B"/>
    <w:rsid w:val="007D11B6"/>
    <w:rsid w:val="007D1F42"/>
    <w:rsid w:val="007D22B0"/>
    <w:rsid w:val="007D400E"/>
    <w:rsid w:val="007D48C8"/>
    <w:rsid w:val="007D50A8"/>
    <w:rsid w:val="007D51B2"/>
    <w:rsid w:val="007D54C8"/>
    <w:rsid w:val="007D712F"/>
    <w:rsid w:val="007D76F4"/>
    <w:rsid w:val="007D7B86"/>
    <w:rsid w:val="007D7BD7"/>
    <w:rsid w:val="007D7DB0"/>
    <w:rsid w:val="007E0649"/>
    <w:rsid w:val="007E16A9"/>
    <w:rsid w:val="007E27C1"/>
    <w:rsid w:val="007E37D5"/>
    <w:rsid w:val="007E3941"/>
    <w:rsid w:val="007E58CA"/>
    <w:rsid w:val="007E6ADA"/>
    <w:rsid w:val="007E6F50"/>
    <w:rsid w:val="007F0AFE"/>
    <w:rsid w:val="007F0B7C"/>
    <w:rsid w:val="007F1B74"/>
    <w:rsid w:val="007F2A7B"/>
    <w:rsid w:val="007F34E1"/>
    <w:rsid w:val="007F3AC0"/>
    <w:rsid w:val="007F46B5"/>
    <w:rsid w:val="007F5004"/>
    <w:rsid w:val="007F5801"/>
    <w:rsid w:val="007F59C0"/>
    <w:rsid w:val="007F6695"/>
    <w:rsid w:val="007F6CAE"/>
    <w:rsid w:val="007F6E16"/>
    <w:rsid w:val="00800382"/>
    <w:rsid w:val="0080054C"/>
    <w:rsid w:val="00800715"/>
    <w:rsid w:val="00800847"/>
    <w:rsid w:val="0080126B"/>
    <w:rsid w:val="0080133D"/>
    <w:rsid w:val="008013CF"/>
    <w:rsid w:val="0080149B"/>
    <w:rsid w:val="00801587"/>
    <w:rsid w:val="00801601"/>
    <w:rsid w:val="0080169F"/>
    <w:rsid w:val="0080236C"/>
    <w:rsid w:val="00802DCD"/>
    <w:rsid w:val="008041AF"/>
    <w:rsid w:val="00804202"/>
    <w:rsid w:val="00804307"/>
    <w:rsid w:val="0080523E"/>
    <w:rsid w:val="0080561D"/>
    <w:rsid w:val="00805935"/>
    <w:rsid w:val="008060B6"/>
    <w:rsid w:val="008062B1"/>
    <w:rsid w:val="00806666"/>
    <w:rsid w:val="00806F56"/>
    <w:rsid w:val="0080779C"/>
    <w:rsid w:val="00807BC0"/>
    <w:rsid w:val="00810470"/>
    <w:rsid w:val="00810F97"/>
    <w:rsid w:val="00811999"/>
    <w:rsid w:val="00811ABC"/>
    <w:rsid w:val="00811B55"/>
    <w:rsid w:val="00812456"/>
    <w:rsid w:val="008128F5"/>
    <w:rsid w:val="00812F16"/>
    <w:rsid w:val="00813042"/>
    <w:rsid w:val="008136C7"/>
    <w:rsid w:val="0081441A"/>
    <w:rsid w:val="008150E9"/>
    <w:rsid w:val="00815464"/>
    <w:rsid w:val="00815762"/>
    <w:rsid w:val="00815927"/>
    <w:rsid w:val="00815CF1"/>
    <w:rsid w:val="00815D85"/>
    <w:rsid w:val="00816336"/>
    <w:rsid w:val="0081639F"/>
    <w:rsid w:val="00817F15"/>
    <w:rsid w:val="00817FE8"/>
    <w:rsid w:val="008202DE"/>
    <w:rsid w:val="00820481"/>
    <w:rsid w:val="00820CC6"/>
    <w:rsid w:val="00821618"/>
    <w:rsid w:val="008224F2"/>
    <w:rsid w:val="008230B0"/>
    <w:rsid w:val="00823136"/>
    <w:rsid w:val="00823843"/>
    <w:rsid w:val="00823D8B"/>
    <w:rsid w:val="00824B1B"/>
    <w:rsid w:val="00824BEC"/>
    <w:rsid w:val="00825160"/>
    <w:rsid w:val="00825391"/>
    <w:rsid w:val="0082553F"/>
    <w:rsid w:val="008259D3"/>
    <w:rsid w:val="0082742A"/>
    <w:rsid w:val="00827D23"/>
    <w:rsid w:val="00827EFE"/>
    <w:rsid w:val="00830137"/>
    <w:rsid w:val="00830A11"/>
    <w:rsid w:val="00830B2D"/>
    <w:rsid w:val="00830EB9"/>
    <w:rsid w:val="00830FA8"/>
    <w:rsid w:val="00831244"/>
    <w:rsid w:val="00831BBF"/>
    <w:rsid w:val="00833128"/>
    <w:rsid w:val="008332B1"/>
    <w:rsid w:val="0083365C"/>
    <w:rsid w:val="00833EA6"/>
    <w:rsid w:val="008342D0"/>
    <w:rsid w:val="00834879"/>
    <w:rsid w:val="00835DFF"/>
    <w:rsid w:val="00836385"/>
    <w:rsid w:val="00836FB5"/>
    <w:rsid w:val="008374F3"/>
    <w:rsid w:val="008412A0"/>
    <w:rsid w:val="008429D7"/>
    <w:rsid w:val="00843AB1"/>
    <w:rsid w:val="00843AE1"/>
    <w:rsid w:val="00844128"/>
    <w:rsid w:val="008448C5"/>
    <w:rsid w:val="00845113"/>
    <w:rsid w:val="00845553"/>
    <w:rsid w:val="00846C38"/>
    <w:rsid w:val="00846C7C"/>
    <w:rsid w:val="00847715"/>
    <w:rsid w:val="008479DC"/>
    <w:rsid w:val="008505A8"/>
    <w:rsid w:val="008508A3"/>
    <w:rsid w:val="008511F1"/>
    <w:rsid w:val="00851765"/>
    <w:rsid w:val="008522EF"/>
    <w:rsid w:val="00852DB5"/>
    <w:rsid w:val="008533E6"/>
    <w:rsid w:val="00853815"/>
    <w:rsid w:val="0085494F"/>
    <w:rsid w:val="00854C93"/>
    <w:rsid w:val="0085608E"/>
    <w:rsid w:val="00856EA3"/>
    <w:rsid w:val="00857CD7"/>
    <w:rsid w:val="00860064"/>
    <w:rsid w:val="00861057"/>
    <w:rsid w:val="0086119A"/>
    <w:rsid w:val="0086150F"/>
    <w:rsid w:val="00861B94"/>
    <w:rsid w:val="00861FAE"/>
    <w:rsid w:val="008628DB"/>
    <w:rsid w:val="00862A63"/>
    <w:rsid w:val="00864966"/>
    <w:rsid w:val="00866043"/>
    <w:rsid w:val="0086665A"/>
    <w:rsid w:val="00866B5A"/>
    <w:rsid w:val="00866C12"/>
    <w:rsid w:val="00870000"/>
    <w:rsid w:val="0087034F"/>
    <w:rsid w:val="00870FCD"/>
    <w:rsid w:val="00871971"/>
    <w:rsid w:val="008719A0"/>
    <w:rsid w:val="00871B89"/>
    <w:rsid w:val="00871FBE"/>
    <w:rsid w:val="008723E0"/>
    <w:rsid w:val="008729B8"/>
    <w:rsid w:val="00872B24"/>
    <w:rsid w:val="00872FE9"/>
    <w:rsid w:val="008731C4"/>
    <w:rsid w:val="00873730"/>
    <w:rsid w:val="0087387C"/>
    <w:rsid w:val="00873BFC"/>
    <w:rsid w:val="0087432C"/>
    <w:rsid w:val="00874569"/>
    <w:rsid w:val="008745EF"/>
    <w:rsid w:val="008749C7"/>
    <w:rsid w:val="0087554B"/>
    <w:rsid w:val="00875568"/>
    <w:rsid w:val="00876D15"/>
    <w:rsid w:val="00880590"/>
    <w:rsid w:val="00880F8D"/>
    <w:rsid w:val="0088127D"/>
    <w:rsid w:val="00881E5F"/>
    <w:rsid w:val="00882138"/>
    <w:rsid w:val="00882CFD"/>
    <w:rsid w:val="00883C32"/>
    <w:rsid w:val="00883CE4"/>
    <w:rsid w:val="008840CA"/>
    <w:rsid w:val="00884931"/>
    <w:rsid w:val="00885172"/>
    <w:rsid w:val="00886B2C"/>
    <w:rsid w:val="00886CD1"/>
    <w:rsid w:val="008870F2"/>
    <w:rsid w:val="008904A6"/>
    <w:rsid w:val="00890AA0"/>
    <w:rsid w:val="008914F9"/>
    <w:rsid w:val="00891D5B"/>
    <w:rsid w:val="00892578"/>
    <w:rsid w:val="008925FF"/>
    <w:rsid w:val="008930A5"/>
    <w:rsid w:val="00893A64"/>
    <w:rsid w:val="008941E4"/>
    <w:rsid w:val="00894356"/>
    <w:rsid w:val="00894D37"/>
    <w:rsid w:val="00894FBE"/>
    <w:rsid w:val="00895016"/>
    <w:rsid w:val="008952C1"/>
    <w:rsid w:val="0089650F"/>
    <w:rsid w:val="008965D5"/>
    <w:rsid w:val="00896788"/>
    <w:rsid w:val="00897FB2"/>
    <w:rsid w:val="008A00F9"/>
    <w:rsid w:val="008A0229"/>
    <w:rsid w:val="008A04DF"/>
    <w:rsid w:val="008A143C"/>
    <w:rsid w:val="008A20D6"/>
    <w:rsid w:val="008A2217"/>
    <w:rsid w:val="008A2953"/>
    <w:rsid w:val="008A2994"/>
    <w:rsid w:val="008A395B"/>
    <w:rsid w:val="008A39CB"/>
    <w:rsid w:val="008A3B91"/>
    <w:rsid w:val="008A3E80"/>
    <w:rsid w:val="008A4449"/>
    <w:rsid w:val="008A4A7E"/>
    <w:rsid w:val="008A4E32"/>
    <w:rsid w:val="008A514B"/>
    <w:rsid w:val="008A68C1"/>
    <w:rsid w:val="008A6FDA"/>
    <w:rsid w:val="008A73C8"/>
    <w:rsid w:val="008A78C1"/>
    <w:rsid w:val="008B0AE8"/>
    <w:rsid w:val="008B32DC"/>
    <w:rsid w:val="008B36D1"/>
    <w:rsid w:val="008B4328"/>
    <w:rsid w:val="008B460E"/>
    <w:rsid w:val="008B541D"/>
    <w:rsid w:val="008B5BA4"/>
    <w:rsid w:val="008B60A4"/>
    <w:rsid w:val="008B63CA"/>
    <w:rsid w:val="008B6483"/>
    <w:rsid w:val="008B6A72"/>
    <w:rsid w:val="008B6F73"/>
    <w:rsid w:val="008B7473"/>
    <w:rsid w:val="008B75F2"/>
    <w:rsid w:val="008B7C9C"/>
    <w:rsid w:val="008B7E17"/>
    <w:rsid w:val="008C0C42"/>
    <w:rsid w:val="008C0C52"/>
    <w:rsid w:val="008C16F0"/>
    <w:rsid w:val="008C1C0D"/>
    <w:rsid w:val="008C290F"/>
    <w:rsid w:val="008C2F70"/>
    <w:rsid w:val="008C309F"/>
    <w:rsid w:val="008C46A5"/>
    <w:rsid w:val="008C52A5"/>
    <w:rsid w:val="008C5B55"/>
    <w:rsid w:val="008C68FB"/>
    <w:rsid w:val="008C695B"/>
    <w:rsid w:val="008C711C"/>
    <w:rsid w:val="008C76F2"/>
    <w:rsid w:val="008C7879"/>
    <w:rsid w:val="008D0146"/>
    <w:rsid w:val="008D0276"/>
    <w:rsid w:val="008D0DEE"/>
    <w:rsid w:val="008D0FA2"/>
    <w:rsid w:val="008D1095"/>
    <w:rsid w:val="008D1958"/>
    <w:rsid w:val="008D2A70"/>
    <w:rsid w:val="008D31D0"/>
    <w:rsid w:val="008D3D5F"/>
    <w:rsid w:val="008D3FB9"/>
    <w:rsid w:val="008D42DC"/>
    <w:rsid w:val="008D484D"/>
    <w:rsid w:val="008D639E"/>
    <w:rsid w:val="008D66DB"/>
    <w:rsid w:val="008D764E"/>
    <w:rsid w:val="008E07D5"/>
    <w:rsid w:val="008E142A"/>
    <w:rsid w:val="008E1812"/>
    <w:rsid w:val="008E20D8"/>
    <w:rsid w:val="008E2BE6"/>
    <w:rsid w:val="008E2EA6"/>
    <w:rsid w:val="008E2EDC"/>
    <w:rsid w:val="008E2FB6"/>
    <w:rsid w:val="008E3960"/>
    <w:rsid w:val="008E3A67"/>
    <w:rsid w:val="008E3B8D"/>
    <w:rsid w:val="008E4807"/>
    <w:rsid w:val="008E4958"/>
    <w:rsid w:val="008E539B"/>
    <w:rsid w:val="008E5A7E"/>
    <w:rsid w:val="008E614A"/>
    <w:rsid w:val="008E6499"/>
    <w:rsid w:val="008E65C1"/>
    <w:rsid w:val="008E66DF"/>
    <w:rsid w:val="008E6889"/>
    <w:rsid w:val="008E7D12"/>
    <w:rsid w:val="008E7FEB"/>
    <w:rsid w:val="008F0675"/>
    <w:rsid w:val="008F0743"/>
    <w:rsid w:val="008F14C3"/>
    <w:rsid w:val="008F29BD"/>
    <w:rsid w:val="008F3E28"/>
    <w:rsid w:val="008F455E"/>
    <w:rsid w:val="008F484D"/>
    <w:rsid w:val="008F49AD"/>
    <w:rsid w:val="008F4A6B"/>
    <w:rsid w:val="008F5133"/>
    <w:rsid w:val="008F5698"/>
    <w:rsid w:val="008F6A09"/>
    <w:rsid w:val="008F7E91"/>
    <w:rsid w:val="009001D8"/>
    <w:rsid w:val="00900562"/>
    <w:rsid w:val="0090077E"/>
    <w:rsid w:val="00901069"/>
    <w:rsid w:val="00901720"/>
    <w:rsid w:val="00902DD6"/>
    <w:rsid w:val="00903747"/>
    <w:rsid w:val="00903828"/>
    <w:rsid w:val="00904CA6"/>
    <w:rsid w:val="00904D51"/>
    <w:rsid w:val="00906854"/>
    <w:rsid w:val="00907074"/>
    <w:rsid w:val="009073B5"/>
    <w:rsid w:val="00907DB8"/>
    <w:rsid w:val="00910069"/>
    <w:rsid w:val="009102BB"/>
    <w:rsid w:val="00911A02"/>
    <w:rsid w:val="00911CCA"/>
    <w:rsid w:val="00912597"/>
    <w:rsid w:val="00912705"/>
    <w:rsid w:val="00913790"/>
    <w:rsid w:val="00913EC5"/>
    <w:rsid w:val="00913F08"/>
    <w:rsid w:val="00914081"/>
    <w:rsid w:val="0091421E"/>
    <w:rsid w:val="009142E2"/>
    <w:rsid w:val="0091571C"/>
    <w:rsid w:val="00915A09"/>
    <w:rsid w:val="00916492"/>
    <w:rsid w:val="00916913"/>
    <w:rsid w:val="00916982"/>
    <w:rsid w:val="009169F2"/>
    <w:rsid w:val="00917AC6"/>
    <w:rsid w:val="00920D44"/>
    <w:rsid w:val="00920EC3"/>
    <w:rsid w:val="0092276B"/>
    <w:rsid w:val="00923C1B"/>
    <w:rsid w:val="009252F6"/>
    <w:rsid w:val="009278AA"/>
    <w:rsid w:val="00930E7D"/>
    <w:rsid w:val="00933255"/>
    <w:rsid w:val="0093385B"/>
    <w:rsid w:val="009356B4"/>
    <w:rsid w:val="00935935"/>
    <w:rsid w:val="009360C2"/>
    <w:rsid w:val="0093639F"/>
    <w:rsid w:val="00936DF8"/>
    <w:rsid w:val="0093704A"/>
    <w:rsid w:val="009402DF"/>
    <w:rsid w:val="00941462"/>
    <w:rsid w:val="0094150D"/>
    <w:rsid w:val="009426FB"/>
    <w:rsid w:val="009429C1"/>
    <w:rsid w:val="00942F18"/>
    <w:rsid w:val="00944A14"/>
    <w:rsid w:val="00944B7C"/>
    <w:rsid w:val="00944FCB"/>
    <w:rsid w:val="00947255"/>
    <w:rsid w:val="00947951"/>
    <w:rsid w:val="00950360"/>
    <w:rsid w:val="00950662"/>
    <w:rsid w:val="0095126F"/>
    <w:rsid w:val="0095181C"/>
    <w:rsid w:val="00951B7D"/>
    <w:rsid w:val="00951DB6"/>
    <w:rsid w:val="00951E4F"/>
    <w:rsid w:val="00952602"/>
    <w:rsid w:val="00953098"/>
    <w:rsid w:val="0095479E"/>
    <w:rsid w:val="0095609C"/>
    <w:rsid w:val="009561B4"/>
    <w:rsid w:val="0095655D"/>
    <w:rsid w:val="00956E5F"/>
    <w:rsid w:val="00956F85"/>
    <w:rsid w:val="00957C46"/>
    <w:rsid w:val="00960663"/>
    <w:rsid w:val="009608C6"/>
    <w:rsid w:val="00960DCF"/>
    <w:rsid w:val="0096119B"/>
    <w:rsid w:val="00961649"/>
    <w:rsid w:val="00961796"/>
    <w:rsid w:val="009627D4"/>
    <w:rsid w:val="00962AED"/>
    <w:rsid w:val="0096344B"/>
    <w:rsid w:val="0096351A"/>
    <w:rsid w:val="009635C6"/>
    <w:rsid w:val="00964F38"/>
    <w:rsid w:val="009652A6"/>
    <w:rsid w:val="00965ABD"/>
    <w:rsid w:val="00965D6C"/>
    <w:rsid w:val="009674F0"/>
    <w:rsid w:val="0096755B"/>
    <w:rsid w:val="00967873"/>
    <w:rsid w:val="00967987"/>
    <w:rsid w:val="00971F95"/>
    <w:rsid w:val="009725C1"/>
    <w:rsid w:val="00974AEC"/>
    <w:rsid w:val="00975C0E"/>
    <w:rsid w:val="00975CE7"/>
    <w:rsid w:val="00976407"/>
    <w:rsid w:val="009767FB"/>
    <w:rsid w:val="00976C6B"/>
    <w:rsid w:val="0097726D"/>
    <w:rsid w:val="00977B8D"/>
    <w:rsid w:val="009803A1"/>
    <w:rsid w:val="00980C53"/>
    <w:rsid w:val="009810FB"/>
    <w:rsid w:val="009811A6"/>
    <w:rsid w:val="00981602"/>
    <w:rsid w:val="00982ED3"/>
    <w:rsid w:val="00982F85"/>
    <w:rsid w:val="0098301B"/>
    <w:rsid w:val="0098353A"/>
    <w:rsid w:val="0098410B"/>
    <w:rsid w:val="009842CF"/>
    <w:rsid w:val="009879B1"/>
    <w:rsid w:val="00987D02"/>
    <w:rsid w:val="00990830"/>
    <w:rsid w:val="009910E5"/>
    <w:rsid w:val="009914D0"/>
    <w:rsid w:val="00991598"/>
    <w:rsid w:val="009915F9"/>
    <w:rsid w:val="00991769"/>
    <w:rsid w:val="00991C3E"/>
    <w:rsid w:val="00992096"/>
    <w:rsid w:val="00992400"/>
    <w:rsid w:val="009927AE"/>
    <w:rsid w:val="0099339D"/>
    <w:rsid w:val="0099340B"/>
    <w:rsid w:val="00993B68"/>
    <w:rsid w:val="009954A1"/>
    <w:rsid w:val="009959D0"/>
    <w:rsid w:val="00995CAE"/>
    <w:rsid w:val="00996179"/>
    <w:rsid w:val="009972E1"/>
    <w:rsid w:val="00997B92"/>
    <w:rsid w:val="00997BBA"/>
    <w:rsid w:val="009A09BB"/>
    <w:rsid w:val="009A0F66"/>
    <w:rsid w:val="009A1237"/>
    <w:rsid w:val="009A13BA"/>
    <w:rsid w:val="009A143B"/>
    <w:rsid w:val="009A303E"/>
    <w:rsid w:val="009A3214"/>
    <w:rsid w:val="009A3447"/>
    <w:rsid w:val="009A367C"/>
    <w:rsid w:val="009A42E4"/>
    <w:rsid w:val="009A442C"/>
    <w:rsid w:val="009A46E6"/>
    <w:rsid w:val="009A584D"/>
    <w:rsid w:val="009A6325"/>
    <w:rsid w:val="009A63CA"/>
    <w:rsid w:val="009A6C89"/>
    <w:rsid w:val="009A6D5D"/>
    <w:rsid w:val="009A723C"/>
    <w:rsid w:val="009A789D"/>
    <w:rsid w:val="009A7D06"/>
    <w:rsid w:val="009B0BDF"/>
    <w:rsid w:val="009B0F63"/>
    <w:rsid w:val="009B15AE"/>
    <w:rsid w:val="009B167A"/>
    <w:rsid w:val="009B298C"/>
    <w:rsid w:val="009B2B77"/>
    <w:rsid w:val="009B2FF6"/>
    <w:rsid w:val="009B33F9"/>
    <w:rsid w:val="009B370E"/>
    <w:rsid w:val="009B3AB3"/>
    <w:rsid w:val="009B3F8E"/>
    <w:rsid w:val="009B4386"/>
    <w:rsid w:val="009B4743"/>
    <w:rsid w:val="009B48FC"/>
    <w:rsid w:val="009B4CA2"/>
    <w:rsid w:val="009B4E28"/>
    <w:rsid w:val="009B5CE2"/>
    <w:rsid w:val="009B5DB8"/>
    <w:rsid w:val="009B7291"/>
    <w:rsid w:val="009B72C7"/>
    <w:rsid w:val="009B776F"/>
    <w:rsid w:val="009B7CBC"/>
    <w:rsid w:val="009C0F4C"/>
    <w:rsid w:val="009C0FCF"/>
    <w:rsid w:val="009C1385"/>
    <w:rsid w:val="009C141C"/>
    <w:rsid w:val="009C145E"/>
    <w:rsid w:val="009C1BC2"/>
    <w:rsid w:val="009C24CF"/>
    <w:rsid w:val="009C2DEA"/>
    <w:rsid w:val="009C2F12"/>
    <w:rsid w:val="009C33A4"/>
    <w:rsid w:val="009C33C6"/>
    <w:rsid w:val="009C366D"/>
    <w:rsid w:val="009C36E6"/>
    <w:rsid w:val="009C373D"/>
    <w:rsid w:val="009C3A2B"/>
    <w:rsid w:val="009C482B"/>
    <w:rsid w:val="009C4A43"/>
    <w:rsid w:val="009C5AC6"/>
    <w:rsid w:val="009C62E9"/>
    <w:rsid w:val="009C696A"/>
    <w:rsid w:val="009C7AC6"/>
    <w:rsid w:val="009D024F"/>
    <w:rsid w:val="009D0529"/>
    <w:rsid w:val="009D183D"/>
    <w:rsid w:val="009D2301"/>
    <w:rsid w:val="009D24F5"/>
    <w:rsid w:val="009D286F"/>
    <w:rsid w:val="009D2CA3"/>
    <w:rsid w:val="009D3029"/>
    <w:rsid w:val="009D3385"/>
    <w:rsid w:val="009D3D81"/>
    <w:rsid w:val="009D3FBF"/>
    <w:rsid w:val="009D4835"/>
    <w:rsid w:val="009D54B1"/>
    <w:rsid w:val="009D562F"/>
    <w:rsid w:val="009D686E"/>
    <w:rsid w:val="009D7783"/>
    <w:rsid w:val="009E006B"/>
    <w:rsid w:val="009E0623"/>
    <w:rsid w:val="009E19D9"/>
    <w:rsid w:val="009E218F"/>
    <w:rsid w:val="009E2BB4"/>
    <w:rsid w:val="009E32FA"/>
    <w:rsid w:val="009E372C"/>
    <w:rsid w:val="009E3D7D"/>
    <w:rsid w:val="009E451D"/>
    <w:rsid w:val="009E4A14"/>
    <w:rsid w:val="009E65E4"/>
    <w:rsid w:val="009E67CF"/>
    <w:rsid w:val="009E67FB"/>
    <w:rsid w:val="009E71C8"/>
    <w:rsid w:val="009E752A"/>
    <w:rsid w:val="009F0AE0"/>
    <w:rsid w:val="009F0CDD"/>
    <w:rsid w:val="009F1783"/>
    <w:rsid w:val="009F1CE5"/>
    <w:rsid w:val="009F2051"/>
    <w:rsid w:val="009F2F1F"/>
    <w:rsid w:val="009F3533"/>
    <w:rsid w:val="009F3C21"/>
    <w:rsid w:val="009F3D20"/>
    <w:rsid w:val="009F42F6"/>
    <w:rsid w:val="009F4D95"/>
    <w:rsid w:val="009F60AD"/>
    <w:rsid w:val="009F6140"/>
    <w:rsid w:val="009F67B6"/>
    <w:rsid w:val="009F6D7F"/>
    <w:rsid w:val="009F7C51"/>
    <w:rsid w:val="009F7ECF"/>
    <w:rsid w:val="00A00989"/>
    <w:rsid w:val="00A01585"/>
    <w:rsid w:val="00A01E15"/>
    <w:rsid w:val="00A02315"/>
    <w:rsid w:val="00A02337"/>
    <w:rsid w:val="00A02EAF"/>
    <w:rsid w:val="00A0363E"/>
    <w:rsid w:val="00A037DD"/>
    <w:rsid w:val="00A04509"/>
    <w:rsid w:val="00A04F10"/>
    <w:rsid w:val="00A0574F"/>
    <w:rsid w:val="00A0737A"/>
    <w:rsid w:val="00A075C5"/>
    <w:rsid w:val="00A07678"/>
    <w:rsid w:val="00A0790E"/>
    <w:rsid w:val="00A07EA1"/>
    <w:rsid w:val="00A10583"/>
    <w:rsid w:val="00A106A5"/>
    <w:rsid w:val="00A10D34"/>
    <w:rsid w:val="00A11ED4"/>
    <w:rsid w:val="00A125FF"/>
    <w:rsid w:val="00A127DB"/>
    <w:rsid w:val="00A13920"/>
    <w:rsid w:val="00A1448A"/>
    <w:rsid w:val="00A16095"/>
    <w:rsid w:val="00A204C0"/>
    <w:rsid w:val="00A20781"/>
    <w:rsid w:val="00A20B25"/>
    <w:rsid w:val="00A21B30"/>
    <w:rsid w:val="00A22688"/>
    <w:rsid w:val="00A233C1"/>
    <w:rsid w:val="00A23960"/>
    <w:rsid w:val="00A24067"/>
    <w:rsid w:val="00A24423"/>
    <w:rsid w:val="00A25C06"/>
    <w:rsid w:val="00A25EC2"/>
    <w:rsid w:val="00A265C3"/>
    <w:rsid w:val="00A27BCA"/>
    <w:rsid w:val="00A302FA"/>
    <w:rsid w:val="00A305D1"/>
    <w:rsid w:val="00A31A33"/>
    <w:rsid w:val="00A31CA3"/>
    <w:rsid w:val="00A32865"/>
    <w:rsid w:val="00A32F17"/>
    <w:rsid w:val="00A33574"/>
    <w:rsid w:val="00A33ED1"/>
    <w:rsid w:val="00A34998"/>
    <w:rsid w:val="00A34FD6"/>
    <w:rsid w:val="00A350B3"/>
    <w:rsid w:val="00A35711"/>
    <w:rsid w:val="00A3592D"/>
    <w:rsid w:val="00A35ADE"/>
    <w:rsid w:val="00A35B4B"/>
    <w:rsid w:val="00A36265"/>
    <w:rsid w:val="00A366E9"/>
    <w:rsid w:val="00A36997"/>
    <w:rsid w:val="00A36FDC"/>
    <w:rsid w:val="00A37599"/>
    <w:rsid w:val="00A37E7D"/>
    <w:rsid w:val="00A4069E"/>
    <w:rsid w:val="00A409CE"/>
    <w:rsid w:val="00A4196C"/>
    <w:rsid w:val="00A41AF6"/>
    <w:rsid w:val="00A41B72"/>
    <w:rsid w:val="00A422DF"/>
    <w:rsid w:val="00A42533"/>
    <w:rsid w:val="00A42548"/>
    <w:rsid w:val="00A42AE1"/>
    <w:rsid w:val="00A431BF"/>
    <w:rsid w:val="00A438BD"/>
    <w:rsid w:val="00A43A84"/>
    <w:rsid w:val="00A43C98"/>
    <w:rsid w:val="00A4459B"/>
    <w:rsid w:val="00A44D6A"/>
    <w:rsid w:val="00A45341"/>
    <w:rsid w:val="00A4560E"/>
    <w:rsid w:val="00A45CC6"/>
    <w:rsid w:val="00A45ED4"/>
    <w:rsid w:val="00A46721"/>
    <w:rsid w:val="00A468AA"/>
    <w:rsid w:val="00A46B6E"/>
    <w:rsid w:val="00A46CC4"/>
    <w:rsid w:val="00A47853"/>
    <w:rsid w:val="00A47A77"/>
    <w:rsid w:val="00A47F59"/>
    <w:rsid w:val="00A50C5E"/>
    <w:rsid w:val="00A515AB"/>
    <w:rsid w:val="00A51C31"/>
    <w:rsid w:val="00A51C3A"/>
    <w:rsid w:val="00A522FE"/>
    <w:rsid w:val="00A523AB"/>
    <w:rsid w:val="00A53A37"/>
    <w:rsid w:val="00A53D60"/>
    <w:rsid w:val="00A5403C"/>
    <w:rsid w:val="00A54194"/>
    <w:rsid w:val="00A54546"/>
    <w:rsid w:val="00A54DF7"/>
    <w:rsid w:val="00A558A1"/>
    <w:rsid w:val="00A559E0"/>
    <w:rsid w:val="00A564A3"/>
    <w:rsid w:val="00A567C7"/>
    <w:rsid w:val="00A56896"/>
    <w:rsid w:val="00A57736"/>
    <w:rsid w:val="00A57AB8"/>
    <w:rsid w:val="00A57C69"/>
    <w:rsid w:val="00A57C99"/>
    <w:rsid w:val="00A57E1E"/>
    <w:rsid w:val="00A602ED"/>
    <w:rsid w:val="00A609DA"/>
    <w:rsid w:val="00A61BCF"/>
    <w:rsid w:val="00A63F8E"/>
    <w:rsid w:val="00A65543"/>
    <w:rsid w:val="00A66053"/>
    <w:rsid w:val="00A678E2"/>
    <w:rsid w:val="00A67AEF"/>
    <w:rsid w:val="00A712DD"/>
    <w:rsid w:val="00A7138F"/>
    <w:rsid w:val="00A72DBE"/>
    <w:rsid w:val="00A7343A"/>
    <w:rsid w:val="00A73838"/>
    <w:rsid w:val="00A73A20"/>
    <w:rsid w:val="00A741FE"/>
    <w:rsid w:val="00A74E2D"/>
    <w:rsid w:val="00A757E1"/>
    <w:rsid w:val="00A75A00"/>
    <w:rsid w:val="00A76405"/>
    <w:rsid w:val="00A7685B"/>
    <w:rsid w:val="00A769FA"/>
    <w:rsid w:val="00A76B03"/>
    <w:rsid w:val="00A80190"/>
    <w:rsid w:val="00A81AE3"/>
    <w:rsid w:val="00A822C9"/>
    <w:rsid w:val="00A8258B"/>
    <w:rsid w:val="00A82A4F"/>
    <w:rsid w:val="00A8326E"/>
    <w:rsid w:val="00A841D0"/>
    <w:rsid w:val="00A8470D"/>
    <w:rsid w:val="00A84A08"/>
    <w:rsid w:val="00A84D76"/>
    <w:rsid w:val="00A8562B"/>
    <w:rsid w:val="00A867B9"/>
    <w:rsid w:val="00A86D7E"/>
    <w:rsid w:val="00A8717A"/>
    <w:rsid w:val="00A87202"/>
    <w:rsid w:val="00A9029D"/>
    <w:rsid w:val="00A91608"/>
    <w:rsid w:val="00A9213E"/>
    <w:rsid w:val="00A9281C"/>
    <w:rsid w:val="00A92CBE"/>
    <w:rsid w:val="00A9395F"/>
    <w:rsid w:val="00A93BFA"/>
    <w:rsid w:val="00A94521"/>
    <w:rsid w:val="00A94F93"/>
    <w:rsid w:val="00A95BFB"/>
    <w:rsid w:val="00A95DB8"/>
    <w:rsid w:val="00A966A2"/>
    <w:rsid w:val="00A96833"/>
    <w:rsid w:val="00A97859"/>
    <w:rsid w:val="00AA00AD"/>
    <w:rsid w:val="00AA08AF"/>
    <w:rsid w:val="00AA09A9"/>
    <w:rsid w:val="00AA122F"/>
    <w:rsid w:val="00AA1A62"/>
    <w:rsid w:val="00AA24B0"/>
    <w:rsid w:val="00AA2758"/>
    <w:rsid w:val="00AA2BDF"/>
    <w:rsid w:val="00AA2F9F"/>
    <w:rsid w:val="00AA3444"/>
    <w:rsid w:val="00AA3C82"/>
    <w:rsid w:val="00AA467A"/>
    <w:rsid w:val="00AA4D18"/>
    <w:rsid w:val="00AA4FDD"/>
    <w:rsid w:val="00AA5A41"/>
    <w:rsid w:val="00AA5B49"/>
    <w:rsid w:val="00AA5BDD"/>
    <w:rsid w:val="00AA5ED2"/>
    <w:rsid w:val="00AA6CC9"/>
    <w:rsid w:val="00AA717A"/>
    <w:rsid w:val="00AA7671"/>
    <w:rsid w:val="00AA7EDB"/>
    <w:rsid w:val="00AA7EDE"/>
    <w:rsid w:val="00AB02CF"/>
    <w:rsid w:val="00AB049B"/>
    <w:rsid w:val="00AB0898"/>
    <w:rsid w:val="00AB1642"/>
    <w:rsid w:val="00AB1833"/>
    <w:rsid w:val="00AB1C7E"/>
    <w:rsid w:val="00AB22E8"/>
    <w:rsid w:val="00AB2E65"/>
    <w:rsid w:val="00AB30E5"/>
    <w:rsid w:val="00AB37F9"/>
    <w:rsid w:val="00AB393A"/>
    <w:rsid w:val="00AB3C8B"/>
    <w:rsid w:val="00AB42C9"/>
    <w:rsid w:val="00AB492D"/>
    <w:rsid w:val="00AB507C"/>
    <w:rsid w:val="00AB5276"/>
    <w:rsid w:val="00AB77D3"/>
    <w:rsid w:val="00AC11B6"/>
    <w:rsid w:val="00AC1BC2"/>
    <w:rsid w:val="00AC21A8"/>
    <w:rsid w:val="00AC2701"/>
    <w:rsid w:val="00AC271A"/>
    <w:rsid w:val="00AC285A"/>
    <w:rsid w:val="00AC2A37"/>
    <w:rsid w:val="00AC3395"/>
    <w:rsid w:val="00AC35CA"/>
    <w:rsid w:val="00AC49DE"/>
    <w:rsid w:val="00AC5A12"/>
    <w:rsid w:val="00AC5D52"/>
    <w:rsid w:val="00AC5D88"/>
    <w:rsid w:val="00AC61DC"/>
    <w:rsid w:val="00AC6774"/>
    <w:rsid w:val="00AC7018"/>
    <w:rsid w:val="00AC78EE"/>
    <w:rsid w:val="00AC7D1D"/>
    <w:rsid w:val="00AC7DDB"/>
    <w:rsid w:val="00AD0266"/>
    <w:rsid w:val="00AD09AC"/>
    <w:rsid w:val="00AD23D1"/>
    <w:rsid w:val="00AD2ED4"/>
    <w:rsid w:val="00AD2F6F"/>
    <w:rsid w:val="00AD3181"/>
    <w:rsid w:val="00AD32BB"/>
    <w:rsid w:val="00AD3743"/>
    <w:rsid w:val="00AD3803"/>
    <w:rsid w:val="00AD3A6B"/>
    <w:rsid w:val="00AD3BE4"/>
    <w:rsid w:val="00AD4354"/>
    <w:rsid w:val="00AD4AE8"/>
    <w:rsid w:val="00AD5ED4"/>
    <w:rsid w:val="00AD6ACF"/>
    <w:rsid w:val="00AD73E7"/>
    <w:rsid w:val="00AD7BC2"/>
    <w:rsid w:val="00AE09DB"/>
    <w:rsid w:val="00AE153E"/>
    <w:rsid w:val="00AE181D"/>
    <w:rsid w:val="00AE2010"/>
    <w:rsid w:val="00AE209F"/>
    <w:rsid w:val="00AE27CB"/>
    <w:rsid w:val="00AE29A5"/>
    <w:rsid w:val="00AE2A16"/>
    <w:rsid w:val="00AE2A96"/>
    <w:rsid w:val="00AE3703"/>
    <w:rsid w:val="00AE3865"/>
    <w:rsid w:val="00AE3F4B"/>
    <w:rsid w:val="00AE40B1"/>
    <w:rsid w:val="00AE5957"/>
    <w:rsid w:val="00AE5E51"/>
    <w:rsid w:val="00AE69B8"/>
    <w:rsid w:val="00AE73A6"/>
    <w:rsid w:val="00AE7882"/>
    <w:rsid w:val="00AF0078"/>
    <w:rsid w:val="00AF0094"/>
    <w:rsid w:val="00AF0EDD"/>
    <w:rsid w:val="00AF1454"/>
    <w:rsid w:val="00AF1A42"/>
    <w:rsid w:val="00AF20A1"/>
    <w:rsid w:val="00AF25C7"/>
    <w:rsid w:val="00AF2D47"/>
    <w:rsid w:val="00AF3632"/>
    <w:rsid w:val="00AF4B52"/>
    <w:rsid w:val="00AF5393"/>
    <w:rsid w:val="00AF5884"/>
    <w:rsid w:val="00AF5D85"/>
    <w:rsid w:val="00AF6865"/>
    <w:rsid w:val="00AF69F1"/>
    <w:rsid w:val="00AF7BC4"/>
    <w:rsid w:val="00B009DA"/>
    <w:rsid w:val="00B00A27"/>
    <w:rsid w:val="00B0217A"/>
    <w:rsid w:val="00B02246"/>
    <w:rsid w:val="00B03A35"/>
    <w:rsid w:val="00B0466D"/>
    <w:rsid w:val="00B04D68"/>
    <w:rsid w:val="00B05491"/>
    <w:rsid w:val="00B05D69"/>
    <w:rsid w:val="00B05ED6"/>
    <w:rsid w:val="00B06055"/>
    <w:rsid w:val="00B06A71"/>
    <w:rsid w:val="00B06D84"/>
    <w:rsid w:val="00B06DED"/>
    <w:rsid w:val="00B0793B"/>
    <w:rsid w:val="00B10137"/>
    <w:rsid w:val="00B10269"/>
    <w:rsid w:val="00B10A0F"/>
    <w:rsid w:val="00B11E92"/>
    <w:rsid w:val="00B11FAE"/>
    <w:rsid w:val="00B123F9"/>
    <w:rsid w:val="00B12440"/>
    <w:rsid w:val="00B125A6"/>
    <w:rsid w:val="00B12920"/>
    <w:rsid w:val="00B131EE"/>
    <w:rsid w:val="00B137B9"/>
    <w:rsid w:val="00B13AF9"/>
    <w:rsid w:val="00B145EF"/>
    <w:rsid w:val="00B14844"/>
    <w:rsid w:val="00B14A60"/>
    <w:rsid w:val="00B151E2"/>
    <w:rsid w:val="00B15EC9"/>
    <w:rsid w:val="00B15FD4"/>
    <w:rsid w:val="00B169CA"/>
    <w:rsid w:val="00B16B89"/>
    <w:rsid w:val="00B16BA0"/>
    <w:rsid w:val="00B17F9F"/>
    <w:rsid w:val="00B20A28"/>
    <w:rsid w:val="00B218EC"/>
    <w:rsid w:val="00B222CA"/>
    <w:rsid w:val="00B22522"/>
    <w:rsid w:val="00B22B63"/>
    <w:rsid w:val="00B23077"/>
    <w:rsid w:val="00B23116"/>
    <w:rsid w:val="00B241CE"/>
    <w:rsid w:val="00B242B0"/>
    <w:rsid w:val="00B2454B"/>
    <w:rsid w:val="00B24B29"/>
    <w:rsid w:val="00B24BA2"/>
    <w:rsid w:val="00B25002"/>
    <w:rsid w:val="00B2554C"/>
    <w:rsid w:val="00B26962"/>
    <w:rsid w:val="00B26DD3"/>
    <w:rsid w:val="00B2719D"/>
    <w:rsid w:val="00B30365"/>
    <w:rsid w:val="00B30A5D"/>
    <w:rsid w:val="00B30A77"/>
    <w:rsid w:val="00B30AB2"/>
    <w:rsid w:val="00B312DF"/>
    <w:rsid w:val="00B31D90"/>
    <w:rsid w:val="00B31F43"/>
    <w:rsid w:val="00B32610"/>
    <w:rsid w:val="00B32AA8"/>
    <w:rsid w:val="00B33E3C"/>
    <w:rsid w:val="00B34B26"/>
    <w:rsid w:val="00B35040"/>
    <w:rsid w:val="00B35387"/>
    <w:rsid w:val="00B35CF9"/>
    <w:rsid w:val="00B35D83"/>
    <w:rsid w:val="00B3612B"/>
    <w:rsid w:val="00B367A7"/>
    <w:rsid w:val="00B379E3"/>
    <w:rsid w:val="00B37BB4"/>
    <w:rsid w:val="00B37C85"/>
    <w:rsid w:val="00B40161"/>
    <w:rsid w:val="00B409CE"/>
    <w:rsid w:val="00B41241"/>
    <w:rsid w:val="00B4169B"/>
    <w:rsid w:val="00B41EFB"/>
    <w:rsid w:val="00B42F79"/>
    <w:rsid w:val="00B438E6"/>
    <w:rsid w:val="00B4482F"/>
    <w:rsid w:val="00B45061"/>
    <w:rsid w:val="00B455EB"/>
    <w:rsid w:val="00B45A84"/>
    <w:rsid w:val="00B45ECE"/>
    <w:rsid w:val="00B461EC"/>
    <w:rsid w:val="00B46500"/>
    <w:rsid w:val="00B46FC7"/>
    <w:rsid w:val="00B4719D"/>
    <w:rsid w:val="00B47CB7"/>
    <w:rsid w:val="00B510FF"/>
    <w:rsid w:val="00B511D5"/>
    <w:rsid w:val="00B512B6"/>
    <w:rsid w:val="00B519F6"/>
    <w:rsid w:val="00B51A3A"/>
    <w:rsid w:val="00B52470"/>
    <w:rsid w:val="00B5274C"/>
    <w:rsid w:val="00B53022"/>
    <w:rsid w:val="00B53397"/>
    <w:rsid w:val="00B53BED"/>
    <w:rsid w:val="00B53E3F"/>
    <w:rsid w:val="00B54311"/>
    <w:rsid w:val="00B54D3B"/>
    <w:rsid w:val="00B55D37"/>
    <w:rsid w:val="00B56400"/>
    <w:rsid w:val="00B5652B"/>
    <w:rsid w:val="00B573B1"/>
    <w:rsid w:val="00B57C63"/>
    <w:rsid w:val="00B57F23"/>
    <w:rsid w:val="00B60C01"/>
    <w:rsid w:val="00B61F26"/>
    <w:rsid w:val="00B62CDA"/>
    <w:rsid w:val="00B63EA8"/>
    <w:rsid w:val="00B6456D"/>
    <w:rsid w:val="00B6479C"/>
    <w:rsid w:val="00B647A5"/>
    <w:rsid w:val="00B648FD"/>
    <w:rsid w:val="00B6499E"/>
    <w:rsid w:val="00B65976"/>
    <w:rsid w:val="00B65A2A"/>
    <w:rsid w:val="00B66A67"/>
    <w:rsid w:val="00B66BD6"/>
    <w:rsid w:val="00B70494"/>
    <w:rsid w:val="00B70D61"/>
    <w:rsid w:val="00B70DC4"/>
    <w:rsid w:val="00B71B7D"/>
    <w:rsid w:val="00B72381"/>
    <w:rsid w:val="00B72F80"/>
    <w:rsid w:val="00B7304F"/>
    <w:rsid w:val="00B73E12"/>
    <w:rsid w:val="00B74915"/>
    <w:rsid w:val="00B7499E"/>
    <w:rsid w:val="00B74DB4"/>
    <w:rsid w:val="00B75268"/>
    <w:rsid w:val="00B7563F"/>
    <w:rsid w:val="00B75BD3"/>
    <w:rsid w:val="00B769C8"/>
    <w:rsid w:val="00B772AB"/>
    <w:rsid w:val="00B77C3D"/>
    <w:rsid w:val="00B805C1"/>
    <w:rsid w:val="00B811E0"/>
    <w:rsid w:val="00B81359"/>
    <w:rsid w:val="00B81C9C"/>
    <w:rsid w:val="00B81D31"/>
    <w:rsid w:val="00B8225C"/>
    <w:rsid w:val="00B82528"/>
    <w:rsid w:val="00B82B05"/>
    <w:rsid w:val="00B8363C"/>
    <w:rsid w:val="00B83CC9"/>
    <w:rsid w:val="00B84242"/>
    <w:rsid w:val="00B8426C"/>
    <w:rsid w:val="00B84566"/>
    <w:rsid w:val="00B8481A"/>
    <w:rsid w:val="00B85504"/>
    <w:rsid w:val="00B85884"/>
    <w:rsid w:val="00B85B05"/>
    <w:rsid w:val="00B85DE1"/>
    <w:rsid w:val="00B8608B"/>
    <w:rsid w:val="00B8638B"/>
    <w:rsid w:val="00B86AF6"/>
    <w:rsid w:val="00B86DD0"/>
    <w:rsid w:val="00B87052"/>
    <w:rsid w:val="00B90BBE"/>
    <w:rsid w:val="00B90E9C"/>
    <w:rsid w:val="00B91251"/>
    <w:rsid w:val="00B91F9D"/>
    <w:rsid w:val="00B933D7"/>
    <w:rsid w:val="00B9376A"/>
    <w:rsid w:val="00B93843"/>
    <w:rsid w:val="00B948E5"/>
    <w:rsid w:val="00B95263"/>
    <w:rsid w:val="00B962B4"/>
    <w:rsid w:val="00B973E6"/>
    <w:rsid w:val="00B97793"/>
    <w:rsid w:val="00B97FA7"/>
    <w:rsid w:val="00BA0338"/>
    <w:rsid w:val="00BA03AA"/>
    <w:rsid w:val="00BA1A3C"/>
    <w:rsid w:val="00BA27AA"/>
    <w:rsid w:val="00BA2E4C"/>
    <w:rsid w:val="00BA3974"/>
    <w:rsid w:val="00BA39F8"/>
    <w:rsid w:val="00BA4541"/>
    <w:rsid w:val="00BA4A46"/>
    <w:rsid w:val="00BA4FF3"/>
    <w:rsid w:val="00BA52B0"/>
    <w:rsid w:val="00BA64EA"/>
    <w:rsid w:val="00BA7453"/>
    <w:rsid w:val="00BA7BD7"/>
    <w:rsid w:val="00BB021C"/>
    <w:rsid w:val="00BB04A5"/>
    <w:rsid w:val="00BB0782"/>
    <w:rsid w:val="00BB136E"/>
    <w:rsid w:val="00BB172E"/>
    <w:rsid w:val="00BB1B1E"/>
    <w:rsid w:val="00BB413F"/>
    <w:rsid w:val="00BB4376"/>
    <w:rsid w:val="00BB45AD"/>
    <w:rsid w:val="00BB5631"/>
    <w:rsid w:val="00BB64A6"/>
    <w:rsid w:val="00BB6979"/>
    <w:rsid w:val="00BB6DCF"/>
    <w:rsid w:val="00BB765A"/>
    <w:rsid w:val="00BB7BDD"/>
    <w:rsid w:val="00BC1562"/>
    <w:rsid w:val="00BC1D7D"/>
    <w:rsid w:val="00BC32C8"/>
    <w:rsid w:val="00BC3C37"/>
    <w:rsid w:val="00BC3F75"/>
    <w:rsid w:val="00BC48C7"/>
    <w:rsid w:val="00BC6774"/>
    <w:rsid w:val="00BC7B5F"/>
    <w:rsid w:val="00BC7D91"/>
    <w:rsid w:val="00BC7F2C"/>
    <w:rsid w:val="00BD1104"/>
    <w:rsid w:val="00BD1893"/>
    <w:rsid w:val="00BD263F"/>
    <w:rsid w:val="00BD2FF3"/>
    <w:rsid w:val="00BD40B2"/>
    <w:rsid w:val="00BD44CB"/>
    <w:rsid w:val="00BD4700"/>
    <w:rsid w:val="00BD4ABE"/>
    <w:rsid w:val="00BD52A8"/>
    <w:rsid w:val="00BD567A"/>
    <w:rsid w:val="00BD5F05"/>
    <w:rsid w:val="00BD61EA"/>
    <w:rsid w:val="00BD62C2"/>
    <w:rsid w:val="00BD677C"/>
    <w:rsid w:val="00BD6DF8"/>
    <w:rsid w:val="00BD7203"/>
    <w:rsid w:val="00BD732F"/>
    <w:rsid w:val="00BD7550"/>
    <w:rsid w:val="00BD78D8"/>
    <w:rsid w:val="00BD7C1A"/>
    <w:rsid w:val="00BD7D1D"/>
    <w:rsid w:val="00BE1420"/>
    <w:rsid w:val="00BE1B37"/>
    <w:rsid w:val="00BE1C99"/>
    <w:rsid w:val="00BE1FF0"/>
    <w:rsid w:val="00BE2164"/>
    <w:rsid w:val="00BE2316"/>
    <w:rsid w:val="00BE313B"/>
    <w:rsid w:val="00BE3424"/>
    <w:rsid w:val="00BE3425"/>
    <w:rsid w:val="00BE4BF9"/>
    <w:rsid w:val="00BE4C27"/>
    <w:rsid w:val="00BE4C48"/>
    <w:rsid w:val="00BE5386"/>
    <w:rsid w:val="00BE5C74"/>
    <w:rsid w:val="00BE6E8F"/>
    <w:rsid w:val="00BE7033"/>
    <w:rsid w:val="00BE72AF"/>
    <w:rsid w:val="00BE75B3"/>
    <w:rsid w:val="00BE77F7"/>
    <w:rsid w:val="00BF0AA2"/>
    <w:rsid w:val="00BF16CE"/>
    <w:rsid w:val="00BF2127"/>
    <w:rsid w:val="00BF270A"/>
    <w:rsid w:val="00BF2B00"/>
    <w:rsid w:val="00BF2BB0"/>
    <w:rsid w:val="00BF2E07"/>
    <w:rsid w:val="00BF32DE"/>
    <w:rsid w:val="00BF354F"/>
    <w:rsid w:val="00BF4746"/>
    <w:rsid w:val="00BF4817"/>
    <w:rsid w:val="00BF5E13"/>
    <w:rsid w:val="00BF6322"/>
    <w:rsid w:val="00BF662B"/>
    <w:rsid w:val="00BF73EB"/>
    <w:rsid w:val="00BF7B38"/>
    <w:rsid w:val="00BF7FBB"/>
    <w:rsid w:val="00C0067B"/>
    <w:rsid w:val="00C00689"/>
    <w:rsid w:val="00C00CDC"/>
    <w:rsid w:val="00C0114D"/>
    <w:rsid w:val="00C01181"/>
    <w:rsid w:val="00C01AA6"/>
    <w:rsid w:val="00C023A7"/>
    <w:rsid w:val="00C030DC"/>
    <w:rsid w:val="00C0363C"/>
    <w:rsid w:val="00C03D5F"/>
    <w:rsid w:val="00C03F5B"/>
    <w:rsid w:val="00C03FCA"/>
    <w:rsid w:val="00C06040"/>
    <w:rsid w:val="00C061BB"/>
    <w:rsid w:val="00C06943"/>
    <w:rsid w:val="00C06953"/>
    <w:rsid w:val="00C10117"/>
    <w:rsid w:val="00C107DA"/>
    <w:rsid w:val="00C10977"/>
    <w:rsid w:val="00C10C00"/>
    <w:rsid w:val="00C116B7"/>
    <w:rsid w:val="00C11F4A"/>
    <w:rsid w:val="00C12435"/>
    <w:rsid w:val="00C12ABF"/>
    <w:rsid w:val="00C13608"/>
    <w:rsid w:val="00C14062"/>
    <w:rsid w:val="00C1478A"/>
    <w:rsid w:val="00C16B09"/>
    <w:rsid w:val="00C172D9"/>
    <w:rsid w:val="00C17881"/>
    <w:rsid w:val="00C17D99"/>
    <w:rsid w:val="00C214C7"/>
    <w:rsid w:val="00C2227C"/>
    <w:rsid w:val="00C223F6"/>
    <w:rsid w:val="00C22EE2"/>
    <w:rsid w:val="00C23433"/>
    <w:rsid w:val="00C236A5"/>
    <w:rsid w:val="00C244C2"/>
    <w:rsid w:val="00C248A6"/>
    <w:rsid w:val="00C24A36"/>
    <w:rsid w:val="00C264CE"/>
    <w:rsid w:val="00C26733"/>
    <w:rsid w:val="00C26F42"/>
    <w:rsid w:val="00C27094"/>
    <w:rsid w:val="00C3012F"/>
    <w:rsid w:val="00C30891"/>
    <w:rsid w:val="00C31938"/>
    <w:rsid w:val="00C31A9D"/>
    <w:rsid w:val="00C31DF2"/>
    <w:rsid w:val="00C31FBE"/>
    <w:rsid w:val="00C323E7"/>
    <w:rsid w:val="00C32912"/>
    <w:rsid w:val="00C33276"/>
    <w:rsid w:val="00C34463"/>
    <w:rsid w:val="00C344CE"/>
    <w:rsid w:val="00C3498F"/>
    <w:rsid w:val="00C35046"/>
    <w:rsid w:val="00C352C5"/>
    <w:rsid w:val="00C357A5"/>
    <w:rsid w:val="00C360F8"/>
    <w:rsid w:val="00C369CA"/>
    <w:rsid w:val="00C36E0E"/>
    <w:rsid w:val="00C36EA9"/>
    <w:rsid w:val="00C37616"/>
    <w:rsid w:val="00C37CAC"/>
    <w:rsid w:val="00C41CB9"/>
    <w:rsid w:val="00C42F31"/>
    <w:rsid w:val="00C43399"/>
    <w:rsid w:val="00C4424F"/>
    <w:rsid w:val="00C4428E"/>
    <w:rsid w:val="00C444E8"/>
    <w:rsid w:val="00C44A3B"/>
    <w:rsid w:val="00C44C33"/>
    <w:rsid w:val="00C45990"/>
    <w:rsid w:val="00C45D14"/>
    <w:rsid w:val="00C46665"/>
    <w:rsid w:val="00C46C73"/>
    <w:rsid w:val="00C47098"/>
    <w:rsid w:val="00C4751F"/>
    <w:rsid w:val="00C47B44"/>
    <w:rsid w:val="00C50DA1"/>
    <w:rsid w:val="00C5105E"/>
    <w:rsid w:val="00C5268E"/>
    <w:rsid w:val="00C5269C"/>
    <w:rsid w:val="00C52A28"/>
    <w:rsid w:val="00C547A3"/>
    <w:rsid w:val="00C55FBF"/>
    <w:rsid w:val="00C55FC0"/>
    <w:rsid w:val="00C56447"/>
    <w:rsid w:val="00C56759"/>
    <w:rsid w:val="00C56D16"/>
    <w:rsid w:val="00C571F6"/>
    <w:rsid w:val="00C57944"/>
    <w:rsid w:val="00C57AE4"/>
    <w:rsid w:val="00C57BE2"/>
    <w:rsid w:val="00C60129"/>
    <w:rsid w:val="00C60163"/>
    <w:rsid w:val="00C60B1A"/>
    <w:rsid w:val="00C6164B"/>
    <w:rsid w:val="00C622AE"/>
    <w:rsid w:val="00C622C1"/>
    <w:rsid w:val="00C6264C"/>
    <w:rsid w:val="00C6285F"/>
    <w:rsid w:val="00C62AF2"/>
    <w:rsid w:val="00C62EC3"/>
    <w:rsid w:val="00C63209"/>
    <w:rsid w:val="00C64F1F"/>
    <w:rsid w:val="00C66B5A"/>
    <w:rsid w:val="00C66B5E"/>
    <w:rsid w:val="00C67421"/>
    <w:rsid w:val="00C67F48"/>
    <w:rsid w:val="00C700D0"/>
    <w:rsid w:val="00C70563"/>
    <w:rsid w:val="00C70773"/>
    <w:rsid w:val="00C70D19"/>
    <w:rsid w:val="00C7113D"/>
    <w:rsid w:val="00C714B5"/>
    <w:rsid w:val="00C71FEA"/>
    <w:rsid w:val="00C73194"/>
    <w:rsid w:val="00C740E3"/>
    <w:rsid w:val="00C74455"/>
    <w:rsid w:val="00C74D78"/>
    <w:rsid w:val="00C767BD"/>
    <w:rsid w:val="00C76D9B"/>
    <w:rsid w:val="00C771B3"/>
    <w:rsid w:val="00C779BE"/>
    <w:rsid w:val="00C8083C"/>
    <w:rsid w:val="00C80B66"/>
    <w:rsid w:val="00C80EEC"/>
    <w:rsid w:val="00C812F2"/>
    <w:rsid w:val="00C81641"/>
    <w:rsid w:val="00C822B1"/>
    <w:rsid w:val="00C82A34"/>
    <w:rsid w:val="00C836B3"/>
    <w:rsid w:val="00C83DF5"/>
    <w:rsid w:val="00C8413B"/>
    <w:rsid w:val="00C85256"/>
    <w:rsid w:val="00C85678"/>
    <w:rsid w:val="00C85DD9"/>
    <w:rsid w:val="00C85E9C"/>
    <w:rsid w:val="00C86071"/>
    <w:rsid w:val="00C86718"/>
    <w:rsid w:val="00C8691E"/>
    <w:rsid w:val="00C87942"/>
    <w:rsid w:val="00C91301"/>
    <w:rsid w:val="00C9193C"/>
    <w:rsid w:val="00C91DC8"/>
    <w:rsid w:val="00C921B7"/>
    <w:rsid w:val="00C9289F"/>
    <w:rsid w:val="00C92D20"/>
    <w:rsid w:val="00C92F80"/>
    <w:rsid w:val="00C93033"/>
    <w:rsid w:val="00C930A4"/>
    <w:rsid w:val="00C938B8"/>
    <w:rsid w:val="00C94360"/>
    <w:rsid w:val="00C94C5F"/>
    <w:rsid w:val="00C94FEF"/>
    <w:rsid w:val="00C95197"/>
    <w:rsid w:val="00C952B6"/>
    <w:rsid w:val="00C96454"/>
    <w:rsid w:val="00C9679D"/>
    <w:rsid w:val="00C96BC0"/>
    <w:rsid w:val="00C97D59"/>
    <w:rsid w:val="00CA0255"/>
    <w:rsid w:val="00CA0444"/>
    <w:rsid w:val="00CA0941"/>
    <w:rsid w:val="00CA0DD9"/>
    <w:rsid w:val="00CA1342"/>
    <w:rsid w:val="00CA1615"/>
    <w:rsid w:val="00CA1C87"/>
    <w:rsid w:val="00CA21FE"/>
    <w:rsid w:val="00CA298B"/>
    <w:rsid w:val="00CA3C7A"/>
    <w:rsid w:val="00CA404D"/>
    <w:rsid w:val="00CA407C"/>
    <w:rsid w:val="00CA40F9"/>
    <w:rsid w:val="00CA4427"/>
    <w:rsid w:val="00CA4D9B"/>
    <w:rsid w:val="00CA4DCE"/>
    <w:rsid w:val="00CA4ECB"/>
    <w:rsid w:val="00CA5A38"/>
    <w:rsid w:val="00CA5C48"/>
    <w:rsid w:val="00CA6E29"/>
    <w:rsid w:val="00CA787A"/>
    <w:rsid w:val="00CA7CEA"/>
    <w:rsid w:val="00CA7D74"/>
    <w:rsid w:val="00CA7FCD"/>
    <w:rsid w:val="00CB0A40"/>
    <w:rsid w:val="00CB1002"/>
    <w:rsid w:val="00CB103E"/>
    <w:rsid w:val="00CB1C79"/>
    <w:rsid w:val="00CB1CE4"/>
    <w:rsid w:val="00CB32E7"/>
    <w:rsid w:val="00CB398B"/>
    <w:rsid w:val="00CB4784"/>
    <w:rsid w:val="00CB4EDE"/>
    <w:rsid w:val="00CB5CBA"/>
    <w:rsid w:val="00CB6375"/>
    <w:rsid w:val="00CB6AC4"/>
    <w:rsid w:val="00CB79BC"/>
    <w:rsid w:val="00CB7DB4"/>
    <w:rsid w:val="00CC0851"/>
    <w:rsid w:val="00CC0990"/>
    <w:rsid w:val="00CC197D"/>
    <w:rsid w:val="00CC1A40"/>
    <w:rsid w:val="00CC1E60"/>
    <w:rsid w:val="00CC1F86"/>
    <w:rsid w:val="00CC33C5"/>
    <w:rsid w:val="00CC44A3"/>
    <w:rsid w:val="00CC6311"/>
    <w:rsid w:val="00CC6669"/>
    <w:rsid w:val="00CC7011"/>
    <w:rsid w:val="00CC744F"/>
    <w:rsid w:val="00CC7540"/>
    <w:rsid w:val="00CD07DF"/>
    <w:rsid w:val="00CD0CB0"/>
    <w:rsid w:val="00CD105D"/>
    <w:rsid w:val="00CD11D7"/>
    <w:rsid w:val="00CD3415"/>
    <w:rsid w:val="00CD365D"/>
    <w:rsid w:val="00CD3CD9"/>
    <w:rsid w:val="00CD4740"/>
    <w:rsid w:val="00CD4A56"/>
    <w:rsid w:val="00CD53AF"/>
    <w:rsid w:val="00CD59CC"/>
    <w:rsid w:val="00CD66D6"/>
    <w:rsid w:val="00CD66D7"/>
    <w:rsid w:val="00CE1B80"/>
    <w:rsid w:val="00CE3267"/>
    <w:rsid w:val="00CE5765"/>
    <w:rsid w:val="00CE57BC"/>
    <w:rsid w:val="00CE5D26"/>
    <w:rsid w:val="00CE6046"/>
    <w:rsid w:val="00CE608C"/>
    <w:rsid w:val="00CE72A9"/>
    <w:rsid w:val="00CE78E1"/>
    <w:rsid w:val="00CE7D63"/>
    <w:rsid w:val="00CE7F55"/>
    <w:rsid w:val="00CF002A"/>
    <w:rsid w:val="00CF0397"/>
    <w:rsid w:val="00CF1D75"/>
    <w:rsid w:val="00CF1E76"/>
    <w:rsid w:val="00CF210A"/>
    <w:rsid w:val="00CF21A9"/>
    <w:rsid w:val="00CF2A0F"/>
    <w:rsid w:val="00CF2A7A"/>
    <w:rsid w:val="00CF2BC5"/>
    <w:rsid w:val="00CF36AA"/>
    <w:rsid w:val="00CF39F7"/>
    <w:rsid w:val="00CF3CB5"/>
    <w:rsid w:val="00CF4106"/>
    <w:rsid w:val="00CF545B"/>
    <w:rsid w:val="00CF64EF"/>
    <w:rsid w:val="00CF7D0A"/>
    <w:rsid w:val="00D006A5"/>
    <w:rsid w:val="00D00A3D"/>
    <w:rsid w:val="00D00FD6"/>
    <w:rsid w:val="00D011F7"/>
    <w:rsid w:val="00D0157A"/>
    <w:rsid w:val="00D02024"/>
    <w:rsid w:val="00D02615"/>
    <w:rsid w:val="00D0266E"/>
    <w:rsid w:val="00D02E05"/>
    <w:rsid w:val="00D03238"/>
    <w:rsid w:val="00D03B61"/>
    <w:rsid w:val="00D042EA"/>
    <w:rsid w:val="00D053F3"/>
    <w:rsid w:val="00D055D9"/>
    <w:rsid w:val="00D05C54"/>
    <w:rsid w:val="00D05D8B"/>
    <w:rsid w:val="00D05DE3"/>
    <w:rsid w:val="00D0663D"/>
    <w:rsid w:val="00D06C75"/>
    <w:rsid w:val="00D073C8"/>
    <w:rsid w:val="00D10509"/>
    <w:rsid w:val="00D109CF"/>
    <w:rsid w:val="00D110BB"/>
    <w:rsid w:val="00D11BBE"/>
    <w:rsid w:val="00D11FE6"/>
    <w:rsid w:val="00D140F5"/>
    <w:rsid w:val="00D14129"/>
    <w:rsid w:val="00D1525D"/>
    <w:rsid w:val="00D158AE"/>
    <w:rsid w:val="00D16419"/>
    <w:rsid w:val="00D16679"/>
    <w:rsid w:val="00D16EF5"/>
    <w:rsid w:val="00D17D8C"/>
    <w:rsid w:val="00D17DF4"/>
    <w:rsid w:val="00D208C1"/>
    <w:rsid w:val="00D20BE9"/>
    <w:rsid w:val="00D2151A"/>
    <w:rsid w:val="00D21713"/>
    <w:rsid w:val="00D21F00"/>
    <w:rsid w:val="00D22DD7"/>
    <w:rsid w:val="00D23249"/>
    <w:rsid w:val="00D23C58"/>
    <w:rsid w:val="00D23E8D"/>
    <w:rsid w:val="00D24367"/>
    <w:rsid w:val="00D2453C"/>
    <w:rsid w:val="00D248BB"/>
    <w:rsid w:val="00D2494A"/>
    <w:rsid w:val="00D26751"/>
    <w:rsid w:val="00D26AE9"/>
    <w:rsid w:val="00D26B7F"/>
    <w:rsid w:val="00D27EF0"/>
    <w:rsid w:val="00D302AC"/>
    <w:rsid w:val="00D302FA"/>
    <w:rsid w:val="00D30555"/>
    <w:rsid w:val="00D30A48"/>
    <w:rsid w:val="00D3268B"/>
    <w:rsid w:val="00D333F8"/>
    <w:rsid w:val="00D34188"/>
    <w:rsid w:val="00D3430A"/>
    <w:rsid w:val="00D34635"/>
    <w:rsid w:val="00D360A3"/>
    <w:rsid w:val="00D36A2A"/>
    <w:rsid w:val="00D37675"/>
    <w:rsid w:val="00D37A50"/>
    <w:rsid w:val="00D40013"/>
    <w:rsid w:val="00D40332"/>
    <w:rsid w:val="00D40993"/>
    <w:rsid w:val="00D40DDD"/>
    <w:rsid w:val="00D40FFD"/>
    <w:rsid w:val="00D41BD8"/>
    <w:rsid w:val="00D41C5A"/>
    <w:rsid w:val="00D41FF0"/>
    <w:rsid w:val="00D4210D"/>
    <w:rsid w:val="00D425C9"/>
    <w:rsid w:val="00D426FF"/>
    <w:rsid w:val="00D43446"/>
    <w:rsid w:val="00D44F0F"/>
    <w:rsid w:val="00D47497"/>
    <w:rsid w:val="00D47CEB"/>
    <w:rsid w:val="00D50234"/>
    <w:rsid w:val="00D5115B"/>
    <w:rsid w:val="00D51961"/>
    <w:rsid w:val="00D51F8C"/>
    <w:rsid w:val="00D52189"/>
    <w:rsid w:val="00D52541"/>
    <w:rsid w:val="00D52D4B"/>
    <w:rsid w:val="00D52ECD"/>
    <w:rsid w:val="00D52F94"/>
    <w:rsid w:val="00D55330"/>
    <w:rsid w:val="00D5585D"/>
    <w:rsid w:val="00D55A41"/>
    <w:rsid w:val="00D568E2"/>
    <w:rsid w:val="00D5696F"/>
    <w:rsid w:val="00D57116"/>
    <w:rsid w:val="00D57413"/>
    <w:rsid w:val="00D601A3"/>
    <w:rsid w:val="00D60F24"/>
    <w:rsid w:val="00D62FAE"/>
    <w:rsid w:val="00D6316C"/>
    <w:rsid w:val="00D638FE"/>
    <w:rsid w:val="00D63CAA"/>
    <w:rsid w:val="00D643C5"/>
    <w:rsid w:val="00D644D9"/>
    <w:rsid w:val="00D648A7"/>
    <w:rsid w:val="00D65465"/>
    <w:rsid w:val="00D662AF"/>
    <w:rsid w:val="00D66526"/>
    <w:rsid w:val="00D67794"/>
    <w:rsid w:val="00D67AA4"/>
    <w:rsid w:val="00D70A52"/>
    <w:rsid w:val="00D70BC7"/>
    <w:rsid w:val="00D7174A"/>
    <w:rsid w:val="00D72807"/>
    <w:rsid w:val="00D73005"/>
    <w:rsid w:val="00D73F79"/>
    <w:rsid w:val="00D746DC"/>
    <w:rsid w:val="00D75689"/>
    <w:rsid w:val="00D75848"/>
    <w:rsid w:val="00D75CEC"/>
    <w:rsid w:val="00D761CC"/>
    <w:rsid w:val="00D77860"/>
    <w:rsid w:val="00D80917"/>
    <w:rsid w:val="00D81335"/>
    <w:rsid w:val="00D81523"/>
    <w:rsid w:val="00D816EB"/>
    <w:rsid w:val="00D8173B"/>
    <w:rsid w:val="00D819FE"/>
    <w:rsid w:val="00D81C4F"/>
    <w:rsid w:val="00D81FDF"/>
    <w:rsid w:val="00D8228F"/>
    <w:rsid w:val="00D8288C"/>
    <w:rsid w:val="00D83105"/>
    <w:rsid w:val="00D847E1"/>
    <w:rsid w:val="00D84CA2"/>
    <w:rsid w:val="00D8500F"/>
    <w:rsid w:val="00D85030"/>
    <w:rsid w:val="00D85B99"/>
    <w:rsid w:val="00D86530"/>
    <w:rsid w:val="00D8670F"/>
    <w:rsid w:val="00D869A8"/>
    <w:rsid w:val="00D86CA2"/>
    <w:rsid w:val="00D87000"/>
    <w:rsid w:val="00D87790"/>
    <w:rsid w:val="00D901C3"/>
    <w:rsid w:val="00D9027A"/>
    <w:rsid w:val="00D90299"/>
    <w:rsid w:val="00D90B66"/>
    <w:rsid w:val="00D9134B"/>
    <w:rsid w:val="00D91666"/>
    <w:rsid w:val="00D91A18"/>
    <w:rsid w:val="00D92850"/>
    <w:rsid w:val="00D9294B"/>
    <w:rsid w:val="00D92DCA"/>
    <w:rsid w:val="00D934CC"/>
    <w:rsid w:val="00D93897"/>
    <w:rsid w:val="00D938C8"/>
    <w:rsid w:val="00D938DB"/>
    <w:rsid w:val="00D93FFC"/>
    <w:rsid w:val="00D9467A"/>
    <w:rsid w:val="00D9486B"/>
    <w:rsid w:val="00D96624"/>
    <w:rsid w:val="00D966EE"/>
    <w:rsid w:val="00D967D2"/>
    <w:rsid w:val="00D97258"/>
    <w:rsid w:val="00D97F36"/>
    <w:rsid w:val="00DA02CA"/>
    <w:rsid w:val="00DA0757"/>
    <w:rsid w:val="00DA14ED"/>
    <w:rsid w:val="00DA1613"/>
    <w:rsid w:val="00DA1F4D"/>
    <w:rsid w:val="00DA2993"/>
    <w:rsid w:val="00DA29B2"/>
    <w:rsid w:val="00DA2D6E"/>
    <w:rsid w:val="00DA32C0"/>
    <w:rsid w:val="00DA3B14"/>
    <w:rsid w:val="00DA4F38"/>
    <w:rsid w:val="00DA54E5"/>
    <w:rsid w:val="00DA6CC1"/>
    <w:rsid w:val="00DA6EA2"/>
    <w:rsid w:val="00DA784B"/>
    <w:rsid w:val="00DB05AA"/>
    <w:rsid w:val="00DB0AD1"/>
    <w:rsid w:val="00DB2150"/>
    <w:rsid w:val="00DB2660"/>
    <w:rsid w:val="00DB4234"/>
    <w:rsid w:val="00DB4937"/>
    <w:rsid w:val="00DB5511"/>
    <w:rsid w:val="00DB5922"/>
    <w:rsid w:val="00DB5E54"/>
    <w:rsid w:val="00DB6D57"/>
    <w:rsid w:val="00DB6F11"/>
    <w:rsid w:val="00DB7DE8"/>
    <w:rsid w:val="00DC091C"/>
    <w:rsid w:val="00DC113E"/>
    <w:rsid w:val="00DC1173"/>
    <w:rsid w:val="00DC1604"/>
    <w:rsid w:val="00DC19AD"/>
    <w:rsid w:val="00DC3012"/>
    <w:rsid w:val="00DC30A1"/>
    <w:rsid w:val="00DC30F8"/>
    <w:rsid w:val="00DC3FCA"/>
    <w:rsid w:val="00DC573A"/>
    <w:rsid w:val="00DC5806"/>
    <w:rsid w:val="00DC584D"/>
    <w:rsid w:val="00DC5D65"/>
    <w:rsid w:val="00DC5E39"/>
    <w:rsid w:val="00DC60E1"/>
    <w:rsid w:val="00DC636B"/>
    <w:rsid w:val="00DC6E2C"/>
    <w:rsid w:val="00DC7126"/>
    <w:rsid w:val="00DC7274"/>
    <w:rsid w:val="00DC7505"/>
    <w:rsid w:val="00DC77BB"/>
    <w:rsid w:val="00DC7B30"/>
    <w:rsid w:val="00DC7C49"/>
    <w:rsid w:val="00DD0E5B"/>
    <w:rsid w:val="00DD14C2"/>
    <w:rsid w:val="00DD20B1"/>
    <w:rsid w:val="00DD29BF"/>
    <w:rsid w:val="00DD2F83"/>
    <w:rsid w:val="00DD30E7"/>
    <w:rsid w:val="00DD34E0"/>
    <w:rsid w:val="00DD4546"/>
    <w:rsid w:val="00DD464B"/>
    <w:rsid w:val="00DD4D3F"/>
    <w:rsid w:val="00DD59C9"/>
    <w:rsid w:val="00DD79C7"/>
    <w:rsid w:val="00DE00FA"/>
    <w:rsid w:val="00DE1B1C"/>
    <w:rsid w:val="00DE30FF"/>
    <w:rsid w:val="00DE35FA"/>
    <w:rsid w:val="00DE4704"/>
    <w:rsid w:val="00DE47A6"/>
    <w:rsid w:val="00DE5977"/>
    <w:rsid w:val="00DE5E06"/>
    <w:rsid w:val="00DE62C7"/>
    <w:rsid w:val="00DE630C"/>
    <w:rsid w:val="00DE74CB"/>
    <w:rsid w:val="00DE7A10"/>
    <w:rsid w:val="00DE7B71"/>
    <w:rsid w:val="00DF1732"/>
    <w:rsid w:val="00DF3644"/>
    <w:rsid w:val="00DF36BB"/>
    <w:rsid w:val="00DF377A"/>
    <w:rsid w:val="00DF38B6"/>
    <w:rsid w:val="00DF3A41"/>
    <w:rsid w:val="00DF3D6D"/>
    <w:rsid w:val="00DF3E20"/>
    <w:rsid w:val="00DF3FB1"/>
    <w:rsid w:val="00DF53B4"/>
    <w:rsid w:val="00DF67E2"/>
    <w:rsid w:val="00DF6B55"/>
    <w:rsid w:val="00DF6EC4"/>
    <w:rsid w:val="00DF763D"/>
    <w:rsid w:val="00DF79C3"/>
    <w:rsid w:val="00DF7A56"/>
    <w:rsid w:val="00E00354"/>
    <w:rsid w:val="00E00526"/>
    <w:rsid w:val="00E00B21"/>
    <w:rsid w:val="00E01072"/>
    <w:rsid w:val="00E0226A"/>
    <w:rsid w:val="00E022AA"/>
    <w:rsid w:val="00E03053"/>
    <w:rsid w:val="00E03650"/>
    <w:rsid w:val="00E0372C"/>
    <w:rsid w:val="00E0379E"/>
    <w:rsid w:val="00E040F5"/>
    <w:rsid w:val="00E0417A"/>
    <w:rsid w:val="00E043AC"/>
    <w:rsid w:val="00E058F1"/>
    <w:rsid w:val="00E05B0D"/>
    <w:rsid w:val="00E05DBB"/>
    <w:rsid w:val="00E0605C"/>
    <w:rsid w:val="00E066C8"/>
    <w:rsid w:val="00E06C19"/>
    <w:rsid w:val="00E06D3C"/>
    <w:rsid w:val="00E07B36"/>
    <w:rsid w:val="00E10CBE"/>
    <w:rsid w:val="00E11212"/>
    <w:rsid w:val="00E11F4B"/>
    <w:rsid w:val="00E125E0"/>
    <w:rsid w:val="00E13403"/>
    <w:rsid w:val="00E13D1B"/>
    <w:rsid w:val="00E1480E"/>
    <w:rsid w:val="00E15B04"/>
    <w:rsid w:val="00E15B14"/>
    <w:rsid w:val="00E1631F"/>
    <w:rsid w:val="00E16EAF"/>
    <w:rsid w:val="00E17D8A"/>
    <w:rsid w:val="00E20445"/>
    <w:rsid w:val="00E20C0F"/>
    <w:rsid w:val="00E22085"/>
    <w:rsid w:val="00E226B7"/>
    <w:rsid w:val="00E226F6"/>
    <w:rsid w:val="00E2340F"/>
    <w:rsid w:val="00E23645"/>
    <w:rsid w:val="00E24073"/>
    <w:rsid w:val="00E24248"/>
    <w:rsid w:val="00E24352"/>
    <w:rsid w:val="00E24C61"/>
    <w:rsid w:val="00E25196"/>
    <w:rsid w:val="00E2580C"/>
    <w:rsid w:val="00E26CE2"/>
    <w:rsid w:val="00E2792A"/>
    <w:rsid w:val="00E30C55"/>
    <w:rsid w:val="00E31228"/>
    <w:rsid w:val="00E31589"/>
    <w:rsid w:val="00E31BD6"/>
    <w:rsid w:val="00E32090"/>
    <w:rsid w:val="00E3284D"/>
    <w:rsid w:val="00E32B99"/>
    <w:rsid w:val="00E33AA3"/>
    <w:rsid w:val="00E33FE0"/>
    <w:rsid w:val="00E35474"/>
    <w:rsid w:val="00E35FEE"/>
    <w:rsid w:val="00E36AA9"/>
    <w:rsid w:val="00E37A71"/>
    <w:rsid w:val="00E37E52"/>
    <w:rsid w:val="00E410C2"/>
    <w:rsid w:val="00E42973"/>
    <w:rsid w:val="00E429FE"/>
    <w:rsid w:val="00E43570"/>
    <w:rsid w:val="00E44304"/>
    <w:rsid w:val="00E44721"/>
    <w:rsid w:val="00E45E40"/>
    <w:rsid w:val="00E46CB6"/>
    <w:rsid w:val="00E46DEF"/>
    <w:rsid w:val="00E47002"/>
    <w:rsid w:val="00E475F2"/>
    <w:rsid w:val="00E47747"/>
    <w:rsid w:val="00E503AF"/>
    <w:rsid w:val="00E50F83"/>
    <w:rsid w:val="00E512F1"/>
    <w:rsid w:val="00E518C7"/>
    <w:rsid w:val="00E520F7"/>
    <w:rsid w:val="00E532B0"/>
    <w:rsid w:val="00E5554C"/>
    <w:rsid w:val="00E564EE"/>
    <w:rsid w:val="00E56E68"/>
    <w:rsid w:val="00E5712A"/>
    <w:rsid w:val="00E5755F"/>
    <w:rsid w:val="00E604FD"/>
    <w:rsid w:val="00E606D7"/>
    <w:rsid w:val="00E612EC"/>
    <w:rsid w:val="00E614B4"/>
    <w:rsid w:val="00E61751"/>
    <w:rsid w:val="00E617CF"/>
    <w:rsid w:val="00E62386"/>
    <w:rsid w:val="00E62C39"/>
    <w:rsid w:val="00E62CB9"/>
    <w:rsid w:val="00E63270"/>
    <w:rsid w:val="00E636DC"/>
    <w:rsid w:val="00E65CD3"/>
    <w:rsid w:val="00E6615E"/>
    <w:rsid w:val="00E66646"/>
    <w:rsid w:val="00E66888"/>
    <w:rsid w:val="00E66D18"/>
    <w:rsid w:val="00E66D87"/>
    <w:rsid w:val="00E70E9E"/>
    <w:rsid w:val="00E7117A"/>
    <w:rsid w:val="00E711F2"/>
    <w:rsid w:val="00E712B0"/>
    <w:rsid w:val="00E72642"/>
    <w:rsid w:val="00E73AB0"/>
    <w:rsid w:val="00E75000"/>
    <w:rsid w:val="00E753AE"/>
    <w:rsid w:val="00E75572"/>
    <w:rsid w:val="00E75603"/>
    <w:rsid w:val="00E76E80"/>
    <w:rsid w:val="00E803C5"/>
    <w:rsid w:val="00E8056D"/>
    <w:rsid w:val="00E820CB"/>
    <w:rsid w:val="00E8307A"/>
    <w:rsid w:val="00E83716"/>
    <w:rsid w:val="00E84293"/>
    <w:rsid w:val="00E8483C"/>
    <w:rsid w:val="00E87FAA"/>
    <w:rsid w:val="00E9049B"/>
    <w:rsid w:val="00E9091A"/>
    <w:rsid w:val="00E90F11"/>
    <w:rsid w:val="00E916D5"/>
    <w:rsid w:val="00E91EBD"/>
    <w:rsid w:val="00E92088"/>
    <w:rsid w:val="00E9224D"/>
    <w:rsid w:val="00E933F2"/>
    <w:rsid w:val="00E944BA"/>
    <w:rsid w:val="00E94C80"/>
    <w:rsid w:val="00E95309"/>
    <w:rsid w:val="00E9539B"/>
    <w:rsid w:val="00E963D1"/>
    <w:rsid w:val="00E97143"/>
    <w:rsid w:val="00EA0CDB"/>
    <w:rsid w:val="00EA0D80"/>
    <w:rsid w:val="00EA2905"/>
    <w:rsid w:val="00EA2AFD"/>
    <w:rsid w:val="00EA2B43"/>
    <w:rsid w:val="00EA34CB"/>
    <w:rsid w:val="00EA370E"/>
    <w:rsid w:val="00EA3A1A"/>
    <w:rsid w:val="00EA4590"/>
    <w:rsid w:val="00EA4FA4"/>
    <w:rsid w:val="00EA531A"/>
    <w:rsid w:val="00EA5DB5"/>
    <w:rsid w:val="00EA60C7"/>
    <w:rsid w:val="00EA68D3"/>
    <w:rsid w:val="00EA70A3"/>
    <w:rsid w:val="00EA7946"/>
    <w:rsid w:val="00EA7A08"/>
    <w:rsid w:val="00EA7B6E"/>
    <w:rsid w:val="00EA7CB8"/>
    <w:rsid w:val="00EB1476"/>
    <w:rsid w:val="00EB15FB"/>
    <w:rsid w:val="00EB19A0"/>
    <w:rsid w:val="00EB23A8"/>
    <w:rsid w:val="00EB3328"/>
    <w:rsid w:val="00EB3725"/>
    <w:rsid w:val="00EB3804"/>
    <w:rsid w:val="00EB3896"/>
    <w:rsid w:val="00EB5166"/>
    <w:rsid w:val="00EB5B03"/>
    <w:rsid w:val="00EB5FA0"/>
    <w:rsid w:val="00EB6917"/>
    <w:rsid w:val="00EB74CD"/>
    <w:rsid w:val="00EB74D8"/>
    <w:rsid w:val="00EB7D8E"/>
    <w:rsid w:val="00EC0219"/>
    <w:rsid w:val="00EC0756"/>
    <w:rsid w:val="00EC07EB"/>
    <w:rsid w:val="00EC0EB9"/>
    <w:rsid w:val="00EC238E"/>
    <w:rsid w:val="00EC293D"/>
    <w:rsid w:val="00EC2ED3"/>
    <w:rsid w:val="00EC38E1"/>
    <w:rsid w:val="00EC47F0"/>
    <w:rsid w:val="00EC4DF0"/>
    <w:rsid w:val="00EC5510"/>
    <w:rsid w:val="00EC5DCA"/>
    <w:rsid w:val="00EC5DFE"/>
    <w:rsid w:val="00EC61D8"/>
    <w:rsid w:val="00EC6AC6"/>
    <w:rsid w:val="00ED06EB"/>
    <w:rsid w:val="00ED1FE3"/>
    <w:rsid w:val="00ED229D"/>
    <w:rsid w:val="00ED26ED"/>
    <w:rsid w:val="00ED2A48"/>
    <w:rsid w:val="00ED5CA9"/>
    <w:rsid w:val="00ED6A28"/>
    <w:rsid w:val="00ED7521"/>
    <w:rsid w:val="00ED7C8B"/>
    <w:rsid w:val="00EE050F"/>
    <w:rsid w:val="00EE1083"/>
    <w:rsid w:val="00EE165E"/>
    <w:rsid w:val="00EE219B"/>
    <w:rsid w:val="00EE2545"/>
    <w:rsid w:val="00EE267D"/>
    <w:rsid w:val="00EE2E2B"/>
    <w:rsid w:val="00EE2F4F"/>
    <w:rsid w:val="00EE4C7A"/>
    <w:rsid w:val="00EE4DC5"/>
    <w:rsid w:val="00EE5578"/>
    <w:rsid w:val="00EE597E"/>
    <w:rsid w:val="00EE62F8"/>
    <w:rsid w:val="00EE6C36"/>
    <w:rsid w:val="00EE6C64"/>
    <w:rsid w:val="00EE6CD3"/>
    <w:rsid w:val="00EE6D85"/>
    <w:rsid w:val="00EE6E6B"/>
    <w:rsid w:val="00EE7457"/>
    <w:rsid w:val="00EE764D"/>
    <w:rsid w:val="00EE7650"/>
    <w:rsid w:val="00EE78C1"/>
    <w:rsid w:val="00EE79F4"/>
    <w:rsid w:val="00EE7D8F"/>
    <w:rsid w:val="00EE7E8B"/>
    <w:rsid w:val="00EE7E98"/>
    <w:rsid w:val="00EF06CA"/>
    <w:rsid w:val="00EF0894"/>
    <w:rsid w:val="00EF2588"/>
    <w:rsid w:val="00EF2825"/>
    <w:rsid w:val="00EF2F22"/>
    <w:rsid w:val="00EF316B"/>
    <w:rsid w:val="00EF3BE7"/>
    <w:rsid w:val="00EF3C0B"/>
    <w:rsid w:val="00EF4523"/>
    <w:rsid w:val="00EF49A5"/>
    <w:rsid w:val="00EF4C36"/>
    <w:rsid w:val="00EF4EE4"/>
    <w:rsid w:val="00EF5192"/>
    <w:rsid w:val="00EF5D2E"/>
    <w:rsid w:val="00EF5DCD"/>
    <w:rsid w:val="00F01202"/>
    <w:rsid w:val="00F0187E"/>
    <w:rsid w:val="00F026D8"/>
    <w:rsid w:val="00F02EB5"/>
    <w:rsid w:val="00F03378"/>
    <w:rsid w:val="00F035FD"/>
    <w:rsid w:val="00F03B98"/>
    <w:rsid w:val="00F04421"/>
    <w:rsid w:val="00F047F8"/>
    <w:rsid w:val="00F04DD9"/>
    <w:rsid w:val="00F04DDC"/>
    <w:rsid w:val="00F05E7E"/>
    <w:rsid w:val="00F06316"/>
    <w:rsid w:val="00F06495"/>
    <w:rsid w:val="00F0716A"/>
    <w:rsid w:val="00F07B48"/>
    <w:rsid w:val="00F1000D"/>
    <w:rsid w:val="00F100A9"/>
    <w:rsid w:val="00F10884"/>
    <w:rsid w:val="00F1093D"/>
    <w:rsid w:val="00F10A95"/>
    <w:rsid w:val="00F1124F"/>
    <w:rsid w:val="00F11B3E"/>
    <w:rsid w:val="00F11B77"/>
    <w:rsid w:val="00F11F1E"/>
    <w:rsid w:val="00F11F5C"/>
    <w:rsid w:val="00F12006"/>
    <w:rsid w:val="00F1200E"/>
    <w:rsid w:val="00F122A4"/>
    <w:rsid w:val="00F1436A"/>
    <w:rsid w:val="00F14808"/>
    <w:rsid w:val="00F14C28"/>
    <w:rsid w:val="00F15084"/>
    <w:rsid w:val="00F15236"/>
    <w:rsid w:val="00F15F8F"/>
    <w:rsid w:val="00F166EF"/>
    <w:rsid w:val="00F16D98"/>
    <w:rsid w:val="00F16F86"/>
    <w:rsid w:val="00F179AC"/>
    <w:rsid w:val="00F17A71"/>
    <w:rsid w:val="00F20074"/>
    <w:rsid w:val="00F20395"/>
    <w:rsid w:val="00F20FD0"/>
    <w:rsid w:val="00F21CAB"/>
    <w:rsid w:val="00F22078"/>
    <w:rsid w:val="00F22280"/>
    <w:rsid w:val="00F2260A"/>
    <w:rsid w:val="00F22833"/>
    <w:rsid w:val="00F229E2"/>
    <w:rsid w:val="00F2376E"/>
    <w:rsid w:val="00F239C5"/>
    <w:rsid w:val="00F23D08"/>
    <w:rsid w:val="00F23EDC"/>
    <w:rsid w:val="00F24369"/>
    <w:rsid w:val="00F2441C"/>
    <w:rsid w:val="00F24974"/>
    <w:rsid w:val="00F249D7"/>
    <w:rsid w:val="00F24C0B"/>
    <w:rsid w:val="00F24CD7"/>
    <w:rsid w:val="00F24DE8"/>
    <w:rsid w:val="00F25FE3"/>
    <w:rsid w:val="00F26014"/>
    <w:rsid w:val="00F260F1"/>
    <w:rsid w:val="00F262D1"/>
    <w:rsid w:val="00F26760"/>
    <w:rsid w:val="00F30673"/>
    <w:rsid w:val="00F30B4A"/>
    <w:rsid w:val="00F30B54"/>
    <w:rsid w:val="00F30BCC"/>
    <w:rsid w:val="00F31146"/>
    <w:rsid w:val="00F31245"/>
    <w:rsid w:val="00F31978"/>
    <w:rsid w:val="00F31A46"/>
    <w:rsid w:val="00F3253F"/>
    <w:rsid w:val="00F32B62"/>
    <w:rsid w:val="00F32E6C"/>
    <w:rsid w:val="00F32EA7"/>
    <w:rsid w:val="00F33164"/>
    <w:rsid w:val="00F33930"/>
    <w:rsid w:val="00F34918"/>
    <w:rsid w:val="00F34BBD"/>
    <w:rsid w:val="00F3548B"/>
    <w:rsid w:val="00F368B0"/>
    <w:rsid w:val="00F374A7"/>
    <w:rsid w:val="00F378B7"/>
    <w:rsid w:val="00F40E97"/>
    <w:rsid w:val="00F425F5"/>
    <w:rsid w:val="00F4319B"/>
    <w:rsid w:val="00F4335A"/>
    <w:rsid w:val="00F433A6"/>
    <w:rsid w:val="00F45695"/>
    <w:rsid w:val="00F456EF"/>
    <w:rsid w:val="00F45F67"/>
    <w:rsid w:val="00F46AAC"/>
    <w:rsid w:val="00F478C2"/>
    <w:rsid w:val="00F50328"/>
    <w:rsid w:val="00F51635"/>
    <w:rsid w:val="00F521F1"/>
    <w:rsid w:val="00F52DB2"/>
    <w:rsid w:val="00F52EAD"/>
    <w:rsid w:val="00F53147"/>
    <w:rsid w:val="00F5381E"/>
    <w:rsid w:val="00F54606"/>
    <w:rsid w:val="00F54956"/>
    <w:rsid w:val="00F54BC4"/>
    <w:rsid w:val="00F55049"/>
    <w:rsid w:val="00F550FF"/>
    <w:rsid w:val="00F56923"/>
    <w:rsid w:val="00F570C1"/>
    <w:rsid w:val="00F5737D"/>
    <w:rsid w:val="00F573D8"/>
    <w:rsid w:val="00F579F0"/>
    <w:rsid w:val="00F6016B"/>
    <w:rsid w:val="00F60C12"/>
    <w:rsid w:val="00F60D12"/>
    <w:rsid w:val="00F623DE"/>
    <w:rsid w:val="00F62443"/>
    <w:rsid w:val="00F62510"/>
    <w:rsid w:val="00F626C3"/>
    <w:rsid w:val="00F633B3"/>
    <w:rsid w:val="00F63530"/>
    <w:rsid w:val="00F6354D"/>
    <w:rsid w:val="00F63947"/>
    <w:rsid w:val="00F63D72"/>
    <w:rsid w:val="00F63ECF"/>
    <w:rsid w:val="00F645C2"/>
    <w:rsid w:val="00F645CC"/>
    <w:rsid w:val="00F647B6"/>
    <w:rsid w:val="00F64842"/>
    <w:rsid w:val="00F64FD0"/>
    <w:rsid w:val="00F65A97"/>
    <w:rsid w:val="00F66166"/>
    <w:rsid w:val="00F663C5"/>
    <w:rsid w:val="00F66450"/>
    <w:rsid w:val="00F665BB"/>
    <w:rsid w:val="00F66DF4"/>
    <w:rsid w:val="00F66E2A"/>
    <w:rsid w:val="00F6776A"/>
    <w:rsid w:val="00F70017"/>
    <w:rsid w:val="00F70097"/>
    <w:rsid w:val="00F7048B"/>
    <w:rsid w:val="00F7099F"/>
    <w:rsid w:val="00F712A7"/>
    <w:rsid w:val="00F71DC0"/>
    <w:rsid w:val="00F71E39"/>
    <w:rsid w:val="00F723FE"/>
    <w:rsid w:val="00F7243B"/>
    <w:rsid w:val="00F749EE"/>
    <w:rsid w:val="00F74AB9"/>
    <w:rsid w:val="00F74C5D"/>
    <w:rsid w:val="00F74FE4"/>
    <w:rsid w:val="00F7522E"/>
    <w:rsid w:val="00F75330"/>
    <w:rsid w:val="00F757A9"/>
    <w:rsid w:val="00F75B22"/>
    <w:rsid w:val="00F75B52"/>
    <w:rsid w:val="00F7625A"/>
    <w:rsid w:val="00F76360"/>
    <w:rsid w:val="00F7656E"/>
    <w:rsid w:val="00F76887"/>
    <w:rsid w:val="00F77D47"/>
    <w:rsid w:val="00F80567"/>
    <w:rsid w:val="00F817C3"/>
    <w:rsid w:val="00F823E5"/>
    <w:rsid w:val="00F826F3"/>
    <w:rsid w:val="00F8271E"/>
    <w:rsid w:val="00F829A3"/>
    <w:rsid w:val="00F83815"/>
    <w:rsid w:val="00F8387D"/>
    <w:rsid w:val="00F83990"/>
    <w:rsid w:val="00F85170"/>
    <w:rsid w:val="00F85787"/>
    <w:rsid w:val="00F859DA"/>
    <w:rsid w:val="00F85A7F"/>
    <w:rsid w:val="00F8603C"/>
    <w:rsid w:val="00F864F5"/>
    <w:rsid w:val="00F865D9"/>
    <w:rsid w:val="00F8695A"/>
    <w:rsid w:val="00F86B23"/>
    <w:rsid w:val="00F86C13"/>
    <w:rsid w:val="00F86E9A"/>
    <w:rsid w:val="00F9051C"/>
    <w:rsid w:val="00F90828"/>
    <w:rsid w:val="00F91C88"/>
    <w:rsid w:val="00F91DA2"/>
    <w:rsid w:val="00F93143"/>
    <w:rsid w:val="00F93983"/>
    <w:rsid w:val="00F9486B"/>
    <w:rsid w:val="00F94D0B"/>
    <w:rsid w:val="00F95CAA"/>
    <w:rsid w:val="00F95FBF"/>
    <w:rsid w:val="00F96082"/>
    <w:rsid w:val="00F965D7"/>
    <w:rsid w:val="00F96A2B"/>
    <w:rsid w:val="00F96BD7"/>
    <w:rsid w:val="00F97E6C"/>
    <w:rsid w:val="00FA075A"/>
    <w:rsid w:val="00FA0DE5"/>
    <w:rsid w:val="00FA1355"/>
    <w:rsid w:val="00FA16B6"/>
    <w:rsid w:val="00FA1905"/>
    <w:rsid w:val="00FA2909"/>
    <w:rsid w:val="00FA2CCD"/>
    <w:rsid w:val="00FA32FC"/>
    <w:rsid w:val="00FA4136"/>
    <w:rsid w:val="00FA42A4"/>
    <w:rsid w:val="00FA447C"/>
    <w:rsid w:val="00FA4632"/>
    <w:rsid w:val="00FA4709"/>
    <w:rsid w:val="00FA4D18"/>
    <w:rsid w:val="00FA5593"/>
    <w:rsid w:val="00FA5ACD"/>
    <w:rsid w:val="00FA6F1B"/>
    <w:rsid w:val="00FA6FF0"/>
    <w:rsid w:val="00FA73C2"/>
    <w:rsid w:val="00FA7857"/>
    <w:rsid w:val="00FA7A87"/>
    <w:rsid w:val="00FA7F27"/>
    <w:rsid w:val="00FB004C"/>
    <w:rsid w:val="00FB00FF"/>
    <w:rsid w:val="00FB112A"/>
    <w:rsid w:val="00FB1149"/>
    <w:rsid w:val="00FB166B"/>
    <w:rsid w:val="00FB1E0C"/>
    <w:rsid w:val="00FB291B"/>
    <w:rsid w:val="00FB2D52"/>
    <w:rsid w:val="00FB346F"/>
    <w:rsid w:val="00FB349E"/>
    <w:rsid w:val="00FB3656"/>
    <w:rsid w:val="00FB3CFA"/>
    <w:rsid w:val="00FB3DFD"/>
    <w:rsid w:val="00FB3EBD"/>
    <w:rsid w:val="00FB41B6"/>
    <w:rsid w:val="00FB6214"/>
    <w:rsid w:val="00FB6231"/>
    <w:rsid w:val="00FB7628"/>
    <w:rsid w:val="00FB77D7"/>
    <w:rsid w:val="00FB7A71"/>
    <w:rsid w:val="00FC027D"/>
    <w:rsid w:val="00FC08CC"/>
    <w:rsid w:val="00FC10BA"/>
    <w:rsid w:val="00FC15F2"/>
    <w:rsid w:val="00FC1E96"/>
    <w:rsid w:val="00FC1F54"/>
    <w:rsid w:val="00FC2354"/>
    <w:rsid w:val="00FC39AD"/>
    <w:rsid w:val="00FC3D33"/>
    <w:rsid w:val="00FC52DF"/>
    <w:rsid w:val="00FC5D0F"/>
    <w:rsid w:val="00FC6058"/>
    <w:rsid w:val="00FC624B"/>
    <w:rsid w:val="00FC6557"/>
    <w:rsid w:val="00FC65AC"/>
    <w:rsid w:val="00FC67CB"/>
    <w:rsid w:val="00FC726C"/>
    <w:rsid w:val="00FC7706"/>
    <w:rsid w:val="00FC7E9B"/>
    <w:rsid w:val="00FC7F24"/>
    <w:rsid w:val="00FD035D"/>
    <w:rsid w:val="00FD09B0"/>
    <w:rsid w:val="00FD0F73"/>
    <w:rsid w:val="00FD19B1"/>
    <w:rsid w:val="00FD1E0E"/>
    <w:rsid w:val="00FD1E7A"/>
    <w:rsid w:val="00FD1F90"/>
    <w:rsid w:val="00FD3147"/>
    <w:rsid w:val="00FD32C4"/>
    <w:rsid w:val="00FD3B68"/>
    <w:rsid w:val="00FD3D51"/>
    <w:rsid w:val="00FD3E08"/>
    <w:rsid w:val="00FD4753"/>
    <w:rsid w:val="00FD5A51"/>
    <w:rsid w:val="00FD5E2F"/>
    <w:rsid w:val="00FD5FF8"/>
    <w:rsid w:val="00FD6076"/>
    <w:rsid w:val="00FD7999"/>
    <w:rsid w:val="00FD7FA2"/>
    <w:rsid w:val="00FE1253"/>
    <w:rsid w:val="00FE132C"/>
    <w:rsid w:val="00FE16F2"/>
    <w:rsid w:val="00FE2576"/>
    <w:rsid w:val="00FE2957"/>
    <w:rsid w:val="00FE3405"/>
    <w:rsid w:val="00FE3D45"/>
    <w:rsid w:val="00FE4038"/>
    <w:rsid w:val="00FE4B67"/>
    <w:rsid w:val="00FE5BD4"/>
    <w:rsid w:val="00FE5E37"/>
    <w:rsid w:val="00FE60B6"/>
    <w:rsid w:val="00FE61A1"/>
    <w:rsid w:val="00FE6917"/>
    <w:rsid w:val="00FE749F"/>
    <w:rsid w:val="00FE7CD2"/>
    <w:rsid w:val="00FF08F2"/>
    <w:rsid w:val="00FF0FF8"/>
    <w:rsid w:val="00FF1765"/>
    <w:rsid w:val="00FF178B"/>
    <w:rsid w:val="00FF1C81"/>
    <w:rsid w:val="00FF332F"/>
    <w:rsid w:val="00FF37B2"/>
    <w:rsid w:val="00FF3B20"/>
    <w:rsid w:val="00FF4558"/>
    <w:rsid w:val="00FF4F07"/>
    <w:rsid w:val="00FF52D5"/>
    <w:rsid w:val="00FF55A2"/>
    <w:rsid w:val="00FF5A43"/>
    <w:rsid w:val="00FF5BC6"/>
    <w:rsid w:val="00FF5E4B"/>
    <w:rsid w:val="00FF671C"/>
    <w:rsid w:val="00FF6B28"/>
    <w:rsid w:val="00FF7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76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B076A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16514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0"/>
      <w:szCs w:val="20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D643C5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B076A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16514"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643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paragraph" w:styleId="BodyText">
    <w:name w:val="Body Text"/>
    <w:basedOn w:val="Normal"/>
    <w:link w:val="BodyTextChar"/>
    <w:uiPriority w:val="99"/>
    <w:rsid w:val="002B076A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B076A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434ED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List">
    <w:name w:val="List"/>
    <w:basedOn w:val="Normal"/>
    <w:uiPriority w:val="99"/>
    <w:rsid w:val="00516514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PlainText">
    <w:name w:val="Plain Text"/>
    <w:basedOn w:val="Normal"/>
    <w:link w:val="PlainTextChar"/>
    <w:uiPriority w:val="99"/>
    <w:rsid w:val="0051651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16514"/>
    <w:rPr>
      <w:rFonts w:ascii="Courier New" w:hAnsi="Courier New" w:cs="Courier New"/>
      <w:sz w:val="20"/>
      <w:szCs w:val="20"/>
      <w:lang w:eastAsia="ru-RU"/>
    </w:rPr>
  </w:style>
  <w:style w:type="paragraph" w:customStyle="1" w:styleId="Default">
    <w:name w:val="Default"/>
    <w:uiPriority w:val="99"/>
    <w:rsid w:val="0051651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rsid w:val="00A22688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A22688"/>
    <w:rPr>
      <w:rFonts w:eastAsia="Times New Roman" w:cs="Times New Roman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61</TotalTime>
  <Pages>4</Pages>
  <Words>1210</Words>
  <Characters>6897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ChuTN</cp:lastModifiedBy>
  <cp:revision>15</cp:revision>
  <dcterms:created xsi:type="dcterms:W3CDTF">2014-05-10T04:46:00Z</dcterms:created>
  <dcterms:modified xsi:type="dcterms:W3CDTF">2016-12-07T07:27:00Z</dcterms:modified>
</cp:coreProperties>
</file>