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88C" w:rsidRPr="00B72A2B" w:rsidRDefault="005E288C" w:rsidP="00593E85">
      <w:pPr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B72A2B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5E288C" w:rsidRPr="00B72A2B" w:rsidRDefault="005E288C" w:rsidP="00593E85">
      <w:pPr>
        <w:spacing w:after="0" w:line="216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B72A2B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Б1.Б.5  Физическая</w:t>
      </w:r>
      <w:r w:rsidRPr="00B72A2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культура и спорт</w:t>
      </w:r>
    </w:p>
    <w:p w:rsidR="005E288C" w:rsidRPr="000158E2" w:rsidRDefault="005E288C" w:rsidP="00DA4BFA">
      <w:pPr>
        <w:autoSpaceDE w:val="0"/>
        <w:autoSpaceDN w:val="0"/>
        <w:adjustRightInd w:val="0"/>
        <w:spacing w:line="120" w:lineRule="auto"/>
        <w:jc w:val="both"/>
        <w:rPr>
          <w:rFonts w:ascii="Times New Roman" w:hAnsi="Times New Roman"/>
          <w:b/>
          <w:sz w:val="28"/>
          <w:szCs w:val="28"/>
        </w:rPr>
      </w:pPr>
      <w:r w:rsidRPr="001E033B">
        <w:rPr>
          <w:rFonts w:ascii="Times New Roman" w:hAnsi="Times New Roman"/>
          <w:b/>
          <w:sz w:val="28"/>
          <w:szCs w:val="28"/>
        </w:rPr>
        <w:t xml:space="preserve">         </w:t>
      </w:r>
    </w:p>
    <w:p w:rsidR="005E288C" w:rsidRPr="003E2FAB" w:rsidRDefault="005E288C" w:rsidP="001A5C90">
      <w:pPr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158E2">
        <w:rPr>
          <w:rFonts w:ascii="Times New Roman" w:hAnsi="Times New Roman"/>
          <w:b/>
          <w:sz w:val="28"/>
          <w:szCs w:val="28"/>
        </w:rPr>
        <w:t xml:space="preserve">        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1E033B">
        <w:rPr>
          <w:rFonts w:ascii="Times New Roman" w:hAnsi="Times New Roman"/>
          <w:b/>
          <w:sz w:val="28"/>
          <w:szCs w:val="28"/>
        </w:rPr>
        <w:t>Семестр:</w:t>
      </w:r>
      <w:r w:rsidRPr="00A964E6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1,2</w:t>
      </w:r>
    </w:p>
    <w:p w:rsidR="005E288C" w:rsidRDefault="005E288C" w:rsidP="001A5C90">
      <w:pPr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033B">
        <w:rPr>
          <w:rFonts w:ascii="Times New Roman" w:hAnsi="Times New Roman"/>
          <w:b/>
          <w:sz w:val="28"/>
          <w:szCs w:val="28"/>
        </w:rPr>
        <w:t xml:space="preserve">         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1E033B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5E288C" w:rsidRPr="006D1B22" w:rsidRDefault="005E288C" w:rsidP="001A5C90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</w:t>
      </w:r>
      <w:r w:rsidRPr="006D1B22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5E288C" w:rsidRPr="006467ED" w:rsidRDefault="005E288C" w:rsidP="001A5C90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A4BFA">
        <w:rPr>
          <w:rFonts w:ascii="Times New Roman" w:hAnsi="Times New Roman"/>
          <w:b/>
          <w:sz w:val="28"/>
          <w:szCs w:val="28"/>
        </w:rPr>
        <w:t xml:space="preserve">    </w:t>
      </w: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1E033B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E033B">
        <w:rPr>
          <w:rFonts w:ascii="Times New Roman" w:hAnsi="Times New Roman"/>
          <w:sz w:val="28"/>
          <w:szCs w:val="28"/>
        </w:rPr>
        <w:t>зачет</w:t>
      </w:r>
    </w:p>
    <w:p w:rsidR="005E288C" w:rsidRPr="006467ED" w:rsidRDefault="005E288C" w:rsidP="001A5C90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E288C" w:rsidRPr="006467ED" w:rsidRDefault="005E288C" w:rsidP="001A5C9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A4BFA">
        <w:rPr>
          <w:rFonts w:ascii="Times New Roman" w:hAnsi="Times New Roman"/>
          <w:b/>
          <w:sz w:val="28"/>
          <w:szCs w:val="28"/>
        </w:rPr>
        <w:t xml:space="preserve">    </w:t>
      </w: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5E288C" w:rsidRPr="006467ED" w:rsidRDefault="005E288C" w:rsidP="001A5C90">
      <w:pPr>
        <w:tabs>
          <w:tab w:val="left" w:pos="900"/>
        </w:tabs>
        <w:spacing w:after="0" w:line="216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Pr="00DA4BFA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     Дисциплина </w:t>
      </w:r>
      <w:r w:rsidRPr="00B72A2B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Физическая</w:t>
      </w:r>
      <w:r w:rsidRPr="00B72A2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культура и спорт</w:t>
      </w:r>
      <w:r w:rsidRPr="00B72A2B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включена в базовую часть учебного плана подготовки бакалавров по направлению 44.03.01 </w:t>
      </w:r>
      <w:r>
        <w:rPr>
          <w:rFonts w:ascii="Times New Roman" w:hAnsi="Times New Roman"/>
          <w:i/>
          <w:sz w:val="28"/>
          <w:szCs w:val="28"/>
          <w:lang w:eastAsia="ru-RU"/>
        </w:rPr>
        <w:t>Педагогическое образование</w:t>
      </w:r>
      <w:r w:rsidRPr="006467ED">
        <w:rPr>
          <w:rFonts w:ascii="Times New Roman" w:hAnsi="Times New Roman"/>
          <w:i/>
          <w:sz w:val="28"/>
          <w:szCs w:val="28"/>
          <w:lang w:eastAsia="ru-RU"/>
        </w:rPr>
        <w:t>.</w:t>
      </w:r>
    </w:p>
    <w:p w:rsidR="005E288C" w:rsidRDefault="005E288C" w:rsidP="00F12655">
      <w:pPr>
        <w:tabs>
          <w:tab w:val="left" w:pos="540"/>
        </w:tabs>
        <w:spacing w:after="0" w:line="240" w:lineRule="auto"/>
        <w:ind w:right="-44" w:firstLine="567"/>
        <w:jc w:val="both"/>
        <w:rPr>
          <w:rFonts w:ascii="Times New Roman" w:hAnsi="Times New Roman"/>
          <w:sz w:val="28"/>
          <w:szCs w:val="28"/>
        </w:rPr>
      </w:pPr>
      <w:r w:rsidRPr="008B7D99">
        <w:rPr>
          <w:rFonts w:ascii="Times New Roman" w:hAnsi="Times New Roman"/>
          <w:sz w:val="28"/>
          <w:szCs w:val="28"/>
        </w:rPr>
        <w:t>Значимость дисциплины проявляется через гармонизацию духовных и физических сил, формирование таких общечеловеческих ценностей, как здоровье, физическое и психическое благополучие, физическое совершенство.</w:t>
      </w:r>
    </w:p>
    <w:p w:rsidR="005E288C" w:rsidRPr="006467ED" w:rsidRDefault="005E288C" w:rsidP="00F12655">
      <w:pPr>
        <w:spacing w:after="0" w:line="120" w:lineRule="auto"/>
        <w:jc w:val="both"/>
        <w:rPr>
          <w:rFonts w:ascii="Times New Roman" w:hAnsi="Times New Roman"/>
          <w:sz w:val="28"/>
          <w:szCs w:val="28"/>
        </w:rPr>
      </w:pPr>
    </w:p>
    <w:p w:rsidR="005E288C" w:rsidRDefault="005E288C" w:rsidP="001A5C90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5E288C" w:rsidRDefault="005E288C" w:rsidP="001A5C90">
      <w:pPr>
        <w:spacing w:after="0" w:line="240" w:lineRule="auto"/>
        <w:ind w:right="-5"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Цель дисциплины «Физическая культура» состоит в формировании физической культуры личности.</w:t>
      </w:r>
    </w:p>
    <w:p w:rsidR="005E288C" w:rsidRPr="00321915" w:rsidRDefault="005E288C" w:rsidP="001A5C9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21915">
        <w:rPr>
          <w:rFonts w:ascii="Times New Roman" w:hAnsi="Times New Roman"/>
          <w:sz w:val="28"/>
          <w:szCs w:val="28"/>
        </w:rPr>
        <w:t>Задачи:</w:t>
      </w:r>
    </w:p>
    <w:p w:rsidR="005E288C" w:rsidRDefault="005E288C" w:rsidP="001A5C9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понимание роли физической культуры в развитии личности и подготовке ее к профессиональной деятельности;</w:t>
      </w:r>
    </w:p>
    <w:p w:rsidR="005E288C" w:rsidRDefault="005E288C" w:rsidP="001A5C9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дать знания научно-практических основы физической культуры и здорового образа жизни;</w:t>
      </w:r>
    </w:p>
    <w:p w:rsidR="005E288C" w:rsidRDefault="005E288C" w:rsidP="001A5C9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сформировать мотивационно-ценностное отношение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5E288C" w:rsidRDefault="005E288C" w:rsidP="001A5C9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5E288C" w:rsidRDefault="005E288C" w:rsidP="001A5C9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5E288C" w:rsidRDefault="005E288C" w:rsidP="001A5C9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5E288C" w:rsidRPr="00321915" w:rsidRDefault="005E288C" w:rsidP="001A5C9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593E85">
        <w:rPr>
          <w:rFonts w:ascii="Times New Roman" w:hAnsi="Times New Roman"/>
          <w:b/>
          <w:sz w:val="28"/>
          <w:szCs w:val="28"/>
        </w:rPr>
        <w:t xml:space="preserve">   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Физическая культура в общекультурной и профессиональной подготовке студентов. Основы здорового образа жизни. </w:t>
      </w:r>
      <w:r>
        <w:rPr>
          <w:rFonts w:ascii="Times New Roman" w:hAnsi="Times New Roman"/>
          <w:sz w:val="28"/>
          <w:szCs w:val="28"/>
          <w:lang w:eastAsia="ru-RU"/>
        </w:rPr>
        <w:t>В содержании раскрываются основы физической культуры как отдельно взятой общечеловеческой культуре. Ориентирует студентов на соблюдение правил здорового образа жизни и значимости двигательной активности как один из факторов улучшения работоспособности.</w:t>
      </w:r>
    </w:p>
    <w:p w:rsidR="005E288C" w:rsidRPr="00321915" w:rsidRDefault="005E288C" w:rsidP="001A5C90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Социально-биологические основы физической культуры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получения определенных знаний студентам предложено более подробно рассмотреть строение человека и работы функциональных систем организма. Затрагиваются моменты поэтапного развития человека начиная внутри утробного и вне утробного периода. Раскрыты моменты осуществления работы центральной нервной системы</w:t>
      </w:r>
      <w:r>
        <w:rPr>
          <w:rFonts w:ascii="Times New Roman" w:hAnsi="Times New Roman"/>
          <w:sz w:val="32"/>
          <w:szCs w:val="32"/>
          <w:lang w:eastAsia="ru-RU"/>
        </w:rPr>
        <w:t>.</w:t>
      </w:r>
    </w:p>
    <w:p w:rsidR="005E288C" w:rsidRPr="00321915" w:rsidRDefault="005E288C" w:rsidP="001A5C90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В этой теме подробно раскрыты основы общей физической подготовки, затронуты моменты развития и усовершенствования таких качеств как быстрота, выносливость, сила, гибкость, ловкость. Раскрыты моменты более целенаправленной подготовки человека к дальнейшей спортивной либо профессиональной деятельности. Даны приблизительные планы теоретической, тактической, психологической и физической подготовок.</w:t>
      </w:r>
    </w:p>
    <w:p w:rsidR="005E288C" w:rsidRPr="00321915" w:rsidRDefault="005E288C" w:rsidP="001A5C90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человека занимающегося физической культурой так и не принимающего участия в использовании средств физической культуры, необходимо осуществлять самоконтроль, а так же контроль под наблюдением специалиста. Для этого необходимо иметь представление о различных тестах, пробах, а так же самостоятельного наблюдения.</w:t>
      </w:r>
    </w:p>
    <w:p w:rsidR="005E288C" w:rsidRPr="00321915" w:rsidRDefault="005E288C" w:rsidP="001A5C90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Профессионально-прикладная физическая подготовка.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Сущность ППФП, ее цель и задачи в учебном процессе. Краткая характеристика параметров профессиональной подготовленности. Общая физическая подготовленность как ключевое направление профессиональной подготовки. Зависимость соотношения ОФП и СФП от избранной профессии. Свойства  «прикладности» физических упражнений. Значимость их использования в  профессиональной  деятельности специалиста.</w:t>
      </w:r>
    </w:p>
    <w:p w:rsidR="005E288C" w:rsidRDefault="005E288C" w:rsidP="001A5C90">
      <w:pPr>
        <w:spacing w:after="0" w:line="240" w:lineRule="auto"/>
        <w:ind w:firstLine="426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5E288C" w:rsidRDefault="005E288C" w:rsidP="001A5C90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 компетенциями</w:t>
      </w:r>
      <w:r w:rsidRPr="00E12B31">
        <w:rPr>
          <w:rFonts w:ascii="Times New Roman" w:hAnsi="Times New Roman"/>
          <w:sz w:val="28"/>
          <w:szCs w:val="28"/>
        </w:rPr>
        <w:t>:</w:t>
      </w:r>
      <w:bookmarkStart w:id="0" w:name="sub_1519"/>
      <w:r w:rsidRPr="00E12B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</w:t>
      </w:r>
    </w:p>
    <w:p w:rsidR="005E288C" w:rsidRPr="00B64990" w:rsidRDefault="005E288C" w:rsidP="001A5C90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ОК-8: </w:t>
      </w:r>
      <w:r w:rsidRPr="00C56447">
        <w:rPr>
          <w:rFonts w:ascii="Times New Roman" w:hAnsi="Times New Roman"/>
          <w:sz w:val="28"/>
          <w:szCs w:val="28"/>
        </w:rPr>
        <w:t>готов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C56447">
        <w:rPr>
          <w:rFonts w:ascii="Times New Roman" w:hAnsi="Times New Roman"/>
          <w:sz w:val="28"/>
          <w:szCs w:val="28"/>
        </w:rPr>
        <w:t xml:space="preserve"> поддерживать уровень физической подготовки, обеспечивающий полноценную деятельность </w:t>
      </w:r>
      <w:r w:rsidRPr="00B64990">
        <w:rPr>
          <w:rFonts w:ascii="Times New Roman" w:hAnsi="Times New Roman"/>
          <w:sz w:val="28"/>
          <w:szCs w:val="28"/>
        </w:rPr>
        <w:t>(</w:t>
      </w:r>
      <w:r w:rsidRPr="00B64990">
        <w:rPr>
          <w:rFonts w:ascii="Times New Roman" w:hAnsi="Times New Roman"/>
          <w:i/>
          <w:sz w:val="28"/>
          <w:szCs w:val="28"/>
        </w:rPr>
        <w:t xml:space="preserve">знает </w:t>
      </w:r>
      <w:r w:rsidRPr="00B64990">
        <w:rPr>
          <w:rFonts w:ascii="Times New Roman" w:hAnsi="Times New Roman"/>
          <w:sz w:val="28"/>
          <w:szCs w:val="28"/>
        </w:rPr>
        <w:t xml:space="preserve"> </w:t>
      </w:r>
      <w:r w:rsidRPr="00094F08">
        <w:rPr>
          <w:rFonts w:ascii="Times New Roman" w:hAnsi="Times New Roman"/>
          <w:sz w:val="28"/>
          <w:szCs w:val="28"/>
        </w:rPr>
        <w:t xml:space="preserve">основы законодательства о физической культуре и спорте;  </w:t>
      </w:r>
      <w:r w:rsidRPr="00094F08">
        <w:rPr>
          <w:rFonts w:ascii="Times New Roman" w:hAnsi="Times New Roman"/>
          <w:i/>
          <w:sz w:val="28"/>
          <w:szCs w:val="28"/>
        </w:rPr>
        <w:t>уме</w:t>
      </w:r>
      <w:r>
        <w:rPr>
          <w:rFonts w:ascii="Times New Roman" w:hAnsi="Times New Roman"/>
          <w:i/>
          <w:sz w:val="28"/>
          <w:szCs w:val="28"/>
        </w:rPr>
        <w:t>е</w:t>
      </w:r>
      <w:r w:rsidRPr="00094F08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094F08">
        <w:rPr>
          <w:rFonts w:ascii="Times New Roman" w:hAnsi="Times New Roman"/>
          <w:sz w:val="28"/>
          <w:szCs w:val="28"/>
        </w:rPr>
        <w:t xml:space="preserve"> использовать средства и методы физической культуры, </w:t>
      </w:r>
      <w:r>
        <w:rPr>
          <w:rFonts w:ascii="Times New Roman" w:hAnsi="Times New Roman"/>
          <w:i/>
          <w:sz w:val="28"/>
          <w:szCs w:val="28"/>
        </w:rPr>
        <w:t xml:space="preserve">владеет </w:t>
      </w:r>
      <w:r w:rsidRPr="00094F08">
        <w:rPr>
          <w:rFonts w:ascii="Times New Roman" w:hAnsi="Times New Roman"/>
          <w:sz w:val="28"/>
          <w:szCs w:val="28"/>
        </w:rPr>
        <w:t>основами законодательства</w:t>
      </w:r>
      <w:r w:rsidRPr="0074270E">
        <w:rPr>
          <w:rFonts w:ascii="Times New Roman" w:hAnsi="Times New Roman"/>
          <w:sz w:val="28"/>
          <w:szCs w:val="28"/>
        </w:rPr>
        <w:t xml:space="preserve"> о физической культуре и спорте</w:t>
      </w:r>
      <w:r w:rsidRPr="00B64990">
        <w:rPr>
          <w:rFonts w:ascii="Times New Roman" w:hAnsi="Times New Roman"/>
          <w:sz w:val="28"/>
          <w:szCs w:val="28"/>
        </w:rPr>
        <w:t>)</w:t>
      </w:r>
      <w:bookmarkStart w:id="1" w:name="sub_5122"/>
      <w:bookmarkEnd w:id="0"/>
      <w:r w:rsidRPr="00B64990">
        <w:rPr>
          <w:rFonts w:ascii="Times New Roman" w:hAnsi="Times New Roman"/>
          <w:sz w:val="28"/>
          <w:szCs w:val="28"/>
        </w:rPr>
        <w:t>.</w:t>
      </w:r>
    </w:p>
    <w:bookmarkEnd w:id="1"/>
    <w:p w:rsidR="005E288C" w:rsidRDefault="005E288C" w:rsidP="001A5C90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5E288C" w:rsidRDefault="005E288C" w:rsidP="001A5C90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Образовательные технологии: </w:t>
      </w:r>
    </w:p>
    <w:p w:rsidR="005E288C" w:rsidRDefault="005E288C" w:rsidP="001A5C90">
      <w:pPr>
        <w:tabs>
          <w:tab w:val="left" w:pos="540"/>
          <w:tab w:val="left" w:pos="72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Практические занятия и лекционный курс.</w:t>
      </w:r>
    </w:p>
    <w:p w:rsidR="005E288C" w:rsidRDefault="005E288C" w:rsidP="001A5C9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E288C" w:rsidRDefault="005E288C" w:rsidP="001A5C90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5E288C" w:rsidRPr="001C2CE1" w:rsidRDefault="005E288C" w:rsidP="00E84725">
      <w:pPr>
        <w:spacing w:after="0" w:line="240" w:lineRule="auto"/>
      </w:pPr>
    </w:p>
    <w:p w:rsidR="005E288C" w:rsidRPr="001E033B" w:rsidRDefault="005E288C" w:rsidP="001E033B"/>
    <w:sectPr w:rsidR="005E288C" w:rsidRPr="001E033B" w:rsidSect="00593E85">
      <w:pgSz w:w="11906" w:h="16838"/>
      <w:pgMar w:top="719" w:right="510" w:bottom="1077" w:left="136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C618224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DFC6E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753A08D2"/>
    <w:multiLevelType w:val="multilevel"/>
    <w:tmpl w:val="8AE4DD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1"/>
  </w:num>
  <w:num w:numId="14">
    <w:abstractNumId w:val="0"/>
  </w:num>
  <w:num w:numId="15">
    <w:abstractNumId w:val="1"/>
  </w:num>
  <w:num w:numId="16">
    <w:abstractNumId w:val="0"/>
  </w:num>
  <w:num w:numId="17">
    <w:abstractNumId w:val="1"/>
  </w:num>
  <w:num w:numId="18">
    <w:abstractNumId w:val="0"/>
  </w:num>
  <w:num w:numId="19">
    <w:abstractNumId w:val="1"/>
  </w:num>
  <w:num w:numId="20">
    <w:abstractNumId w:val="0"/>
  </w:num>
  <w:num w:numId="21">
    <w:abstractNumId w:val="1"/>
  </w:num>
  <w:num w:numId="22">
    <w:abstractNumId w:val="0"/>
  </w:num>
  <w:num w:numId="23">
    <w:abstractNumId w:val="1"/>
  </w:num>
  <w:num w:numId="24">
    <w:abstractNumId w:val="0"/>
  </w:num>
  <w:num w:numId="25">
    <w:abstractNumId w:val="1"/>
  </w:num>
  <w:num w:numId="26">
    <w:abstractNumId w:val="0"/>
  </w:num>
  <w:num w:numId="27">
    <w:abstractNumId w:val="1"/>
  </w:num>
  <w:num w:numId="28">
    <w:abstractNumId w:val="0"/>
  </w:num>
  <w:num w:numId="29">
    <w:abstractNumId w:val="1"/>
  </w:num>
  <w:num w:numId="30">
    <w:abstractNumId w:val="0"/>
  </w:num>
  <w:num w:numId="31">
    <w:abstractNumId w:val="1"/>
  </w:num>
  <w:num w:numId="32">
    <w:abstractNumId w:val="0"/>
  </w:num>
  <w:num w:numId="33">
    <w:abstractNumId w:val="1"/>
  </w:num>
  <w:num w:numId="34">
    <w:abstractNumId w:val="0"/>
  </w:num>
  <w:num w:numId="35">
    <w:abstractNumId w:val="1"/>
  </w:num>
  <w:num w:numId="36">
    <w:abstractNumId w:val="0"/>
  </w:num>
  <w:num w:numId="37">
    <w:abstractNumId w:val="1"/>
  </w:num>
  <w:num w:numId="38">
    <w:abstractNumId w:val="0"/>
  </w:num>
  <w:num w:numId="39">
    <w:abstractNumId w:val="1"/>
  </w:num>
  <w:num w:numId="40">
    <w:abstractNumId w:val="0"/>
  </w:num>
  <w:num w:numId="4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E033B"/>
    <w:rsid w:val="000158E2"/>
    <w:rsid w:val="00045A13"/>
    <w:rsid w:val="00064CDA"/>
    <w:rsid w:val="00094F08"/>
    <w:rsid w:val="0014541A"/>
    <w:rsid w:val="00197EAF"/>
    <w:rsid w:val="001A5C90"/>
    <w:rsid w:val="001C2CE1"/>
    <w:rsid w:val="001E033B"/>
    <w:rsid w:val="002F7AA9"/>
    <w:rsid w:val="00321915"/>
    <w:rsid w:val="003E03FD"/>
    <w:rsid w:val="003E2FAB"/>
    <w:rsid w:val="00414686"/>
    <w:rsid w:val="004C238D"/>
    <w:rsid w:val="00593E85"/>
    <w:rsid w:val="005E0E3C"/>
    <w:rsid w:val="005E288C"/>
    <w:rsid w:val="006467ED"/>
    <w:rsid w:val="00671161"/>
    <w:rsid w:val="00682244"/>
    <w:rsid w:val="006D1B22"/>
    <w:rsid w:val="00731B52"/>
    <w:rsid w:val="0074270E"/>
    <w:rsid w:val="007F123B"/>
    <w:rsid w:val="008B7D99"/>
    <w:rsid w:val="008C140C"/>
    <w:rsid w:val="00930BFE"/>
    <w:rsid w:val="00953098"/>
    <w:rsid w:val="00960B7E"/>
    <w:rsid w:val="009F1779"/>
    <w:rsid w:val="00A35962"/>
    <w:rsid w:val="00A45A78"/>
    <w:rsid w:val="00A70C71"/>
    <w:rsid w:val="00A8245E"/>
    <w:rsid w:val="00A964E6"/>
    <w:rsid w:val="00AB006D"/>
    <w:rsid w:val="00B01ED4"/>
    <w:rsid w:val="00B12A43"/>
    <w:rsid w:val="00B16453"/>
    <w:rsid w:val="00B26E2A"/>
    <w:rsid w:val="00B30780"/>
    <w:rsid w:val="00B52470"/>
    <w:rsid w:val="00B64990"/>
    <w:rsid w:val="00B662B3"/>
    <w:rsid w:val="00B72A2B"/>
    <w:rsid w:val="00BB4280"/>
    <w:rsid w:val="00C53604"/>
    <w:rsid w:val="00C56447"/>
    <w:rsid w:val="00C91739"/>
    <w:rsid w:val="00D618C1"/>
    <w:rsid w:val="00D958E6"/>
    <w:rsid w:val="00DA1130"/>
    <w:rsid w:val="00DA4BFA"/>
    <w:rsid w:val="00DB7E94"/>
    <w:rsid w:val="00DD59F5"/>
    <w:rsid w:val="00E10091"/>
    <w:rsid w:val="00E12B31"/>
    <w:rsid w:val="00E84725"/>
    <w:rsid w:val="00EF731C"/>
    <w:rsid w:val="00F12655"/>
    <w:rsid w:val="00F466A2"/>
    <w:rsid w:val="00F64412"/>
    <w:rsid w:val="00FF5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Bullet" w:locked="1" w:semiHidden="0" w:uiPriority="0" w:unhideWhenUsed="0"/>
    <w:lsdException w:name="List Bulle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140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0158E2"/>
    <w:pPr>
      <w:spacing w:after="0" w:line="240" w:lineRule="auto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0158E2"/>
    <w:rPr>
      <w:rFonts w:ascii="Times New Roman" w:hAnsi="Times New Roman" w:cs="Times New Roman"/>
      <w:sz w:val="20"/>
      <w:szCs w:val="20"/>
      <w:lang w:eastAsia="ru-RU"/>
    </w:rPr>
  </w:style>
  <w:style w:type="paragraph" w:styleId="ListBullet">
    <w:name w:val="List Bullet"/>
    <w:basedOn w:val="Normal"/>
    <w:autoRedefine/>
    <w:uiPriority w:val="99"/>
    <w:semiHidden/>
    <w:rsid w:val="002F7AA9"/>
    <w:pPr>
      <w:spacing w:after="0" w:line="120" w:lineRule="auto"/>
      <w:ind w:left="539"/>
      <w:jc w:val="both"/>
    </w:pPr>
    <w:rPr>
      <w:rFonts w:ascii="Times New Roman" w:eastAsia="Times New Roman" w:hAnsi="Times New Roman"/>
      <w:b/>
      <w:sz w:val="32"/>
      <w:szCs w:val="20"/>
      <w:lang w:eastAsia="ru-RU"/>
    </w:rPr>
  </w:style>
  <w:style w:type="paragraph" w:styleId="ListBullet2">
    <w:name w:val="List Bullet 2"/>
    <w:basedOn w:val="Normal"/>
    <w:autoRedefine/>
    <w:uiPriority w:val="99"/>
    <w:semiHidden/>
    <w:rsid w:val="000158E2"/>
    <w:pPr>
      <w:spacing w:after="0" w:line="240" w:lineRule="auto"/>
      <w:ind w:firstLine="567"/>
    </w:pPr>
    <w:rPr>
      <w:rFonts w:ascii="Times New Roman" w:eastAsia="Times New Roman" w:hAnsi="Times New Roman"/>
      <w:sz w:val="32"/>
      <w:szCs w:val="20"/>
      <w:lang w:eastAsia="ru-RU"/>
    </w:rPr>
  </w:style>
  <w:style w:type="paragraph" w:styleId="BodyTextIndent3">
    <w:name w:val="Body Text Indent 3"/>
    <w:basedOn w:val="Normal"/>
    <w:link w:val="BodyTextIndent3Char"/>
    <w:uiPriority w:val="99"/>
    <w:semiHidden/>
    <w:rsid w:val="000158E2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0158E2"/>
    <w:rPr>
      <w:rFonts w:cs="Times New Roman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rsid w:val="004146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146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348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45</TotalTime>
  <Pages>2</Pages>
  <Words>679</Words>
  <Characters>3876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16</cp:revision>
  <cp:lastPrinted>2013-10-09T07:10:00Z</cp:lastPrinted>
  <dcterms:created xsi:type="dcterms:W3CDTF">2013-10-10T08:38:00Z</dcterms:created>
  <dcterms:modified xsi:type="dcterms:W3CDTF">2016-12-05T04:59:00Z</dcterms:modified>
</cp:coreProperties>
</file>