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67D" w:rsidRPr="00321915" w:rsidRDefault="00D1567D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D1567D" w:rsidRPr="00321915" w:rsidRDefault="00D1567D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1567D" w:rsidRPr="00C76C3F" w:rsidRDefault="00D1567D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D1567D" w:rsidRPr="00C71697" w:rsidRDefault="00D1567D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1567D" w:rsidRDefault="00D1567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3-6</w:t>
      </w:r>
    </w:p>
    <w:p w:rsidR="00D1567D" w:rsidRPr="00321915" w:rsidRDefault="00D1567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D1567D" w:rsidRPr="00321915" w:rsidRDefault="00D1567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D1567D" w:rsidRPr="00321915" w:rsidRDefault="00D1567D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D1567D" w:rsidRPr="00C71697" w:rsidRDefault="00D1567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1567D" w:rsidRDefault="00D1567D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</w:t>
      </w:r>
      <w:r>
        <w:rPr>
          <w:b w:val="0"/>
          <w:szCs w:val="28"/>
        </w:rPr>
        <w:t>4</w:t>
      </w:r>
      <w:r w:rsidRPr="00C76C3F">
        <w:rPr>
          <w:b w:val="0"/>
          <w:szCs w:val="28"/>
        </w:rPr>
        <w:t>.03.0</w:t>
      </w:r>
      <w:r>
        <w:rPr>
          <w:b w:val="0"/>
          <w:szCs w:val="28"/>
          <w:lang w:val="en-US"/>
        </w:rPr>
        <w:t>1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</w:rPr>
        <w:t>Педагогическое образование</w:t>
      </w:r>
      <w:r w:rsidRPr="00321915">
        <w:rPr>
          <w:b w:val="0"/>
          <w:i/>
          <w:szCs w:val="28"/>
        </w:rPr>
        <w:t>.</w:t>
      </w:r>
    </w:p>
    <w:p w:rsidR="00D1567D" w:rsidRPr="00D9607C" w:rsidRDefault="00D1567D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D1567D" w:rsidRPr="00321915" w:rsidRDefault="00D1567D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1567D" w:rsidRDefault="00D1567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D1567D" w:rsidRPr="007D1600" w:rsidRDefault="00D1567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D1567D" w:rsidRPr="007D1600" w:rsidRDefault="00D1567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D1567D" w:rsidRPr="007D1600" w:rsidRDefault="00D1567D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D1567D" w:rsidRPr="007D1600" w:rsidRDefault="00D1567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D1567D" w:rsidRPr="007D1600" w:rsidRDefault="00D1567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D1567D" w:rsidRPr="007D1600" w:rsidRDefault="00D1567D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D1567D" w:rsidRDefault="00D1567D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1567D" w:rsidRDefault="00D1567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1567D" w:rsidRDefault="00D1567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D1567D" w:rsidRDefault="00D1567D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D1567D" w:rsidRDefault="00D1567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bookmarkEnd w:id="0"/>
    <w:p w:rsidR="00D1567D" w:rsidRPr="00F06530" w:rsidRDefault="00D1567D" w:rsidP="00A050BA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F06530">
        <w:rPr>
          <w:rFonts w:ascii="Times New Roman" w:hAnsi="Times New Roman"/>
        </w:rPr>
        <w:t>ОК-</w:t>
      </w:r>
      <w:r>
        <w:rPr>
          <w:rFonts w:ascii="Times New Roman" w:hAnsi="Times New Roman"/>
        </w:rPr>
        <w:t>8</w:t>
      </w:r>
      <w:r w:rsidRPr="00F06530">
        <w:rPr>
          <w:rFonts w:ascii="Times New Roman" w:hAnsi="Times New Roman"/>
        </w:rPr>
        <w:t xml:space="preserve">: </w:t>
      </w:r>
      <w:r w:rsidRPr="00104898">
        <w:rPr>
          <w:rFonts w:ascii="Times New Roman" w:hAnsi="Times New Roman"/>
        </w:rPr>
        <w:t>готов</w:t>
      </w:r>
      <w:r w:rsidRPr="00F06530">
        <w:rPr>
          <w:rFonts w:ascii="Times New Roman" w:hAnsi="Times New Roman"/>
        </w:rPr>
        <w:t xml:space="preserve">  </w:t>
      </w:r>
      <w:r w:rsidRPr="00C56447">
        <w:rPr>
          <w:rFonts w:ascii="Times New Roman" w:hAnsi="Times New Roman"/>
          <w:szCs w:val="28"/>
        </w:rPr>
        <w:t xml:space="preserve">поддерживать уровень физической подготовки, обеспечивающий полноценную деятельность </w:t>
      </w:r>
      <w:r w:rsidRPr="00F06530">
        <w:rPr>
          <w:rFonts w:ascii="Times New Roman" w:hAnsi="Times New Roman"/>
        </w:rPr>
        <w:t>(</w:t>
      </w:r>
      <w:r w:rsidRPr="00F06530">
        <w:rPr>
          <w:rFonts w:ascii="Times New Roman" w:hAnsi="Times New Roman"/>
          <w:i/>
        </w:rPr>
        <w:t>зна</w:t>
      </w:r>
      <w:r>
        <w:rPr>
          <w:rFonts w:ascii="Times New Roman" w:hAnsi="Times New Roman"/>
          <w:i/>
        </w:rPr>
        <w:t>е</w:t>
      </w:r>
      <w:r w:rsidRPr="00F06530">
        <w:rPr>
          <w:rFonts w:ascii="Times New Roman" w:hAnsi="Times New Roman"/>
          <w:i/>
        </w:rPr>
        <w:t>т</w:t>
      </w:r>
      <w:r>
        <w:rPr>
          <w:rFonts w:ascii="Times New Roman" w:hAnsi="Times New Roman"/>
          <w:i/>
        </w:rPr>
        <w:t xml:space="preserve"> </w:t>
      </w:r>
      <w:r w:rsidRPr="00F06530">
        <w:rPr>
          <w:rFonts w:ascii="Times New Roman" w:hAnsi="Times New Roman"/>
        </w:rPr>
        <w:t xml:space="preserve"> методы и средства самоконтроля; </w:t>
      </w:r>
      <w:r w:rsidRPr="00F06530">
        <w:rPr>
          <w:rFonts w:ascii="Times New Roman" w:hAnsi="Times New Roman"/>
          <w:i/>
        </w:rPr>
        <w:t>ум</w:t>
      </w:r>
      <w:r>
        <w:rPr>
          <w:rFonts w:ascii="Times New Roman" w:hAnsi="Times New Roman"/>
          <w:i/>
        </w:rPr>
        <w:t>е</w:t>
      </w:r>
      <w:r w:rsidRPr="00F06530">
        <w:rPr>
          <w:rFonts w:ascii="Times New Roman" w:hAnsi="Times New Roman"/>
          <w:i/>
        </w:rPr>
        <w:t>ет</w:t>
      </w:r>
      <w:r>
        <w:rPr>
          <w:rFonts w:ascii="Times New Roman" w:hAnsi="Times New Roman"/>
          <w:i/>
        </w:rPr>
        <w:t xml:space="preserve"> </w:t>
      </w:r>
      <w:r w:rsidRPr="00F06530">
        <w:rPr>
          <w:rFonts w:ascii="Times New Roman" w:hAnsi="Times New Roman"/>
        </w:rPr>
        <w:t xml:space="preserve">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 xml:space="preserve">владеет </w:t>
      </w:r>
      <w:r w:rsidRPr="00F06530">
        <w:rPr>
          <w:rFonts w:ascii="Times New Roman" w:hAnsi="Times New Roman"/>
        </w:rPr>
        <w:t xml:space="preserve"> метод</w:t>
      </w:r>
      <w:r>
        <w:rPr>
          <w:rFonts w:ascii="Times New Roman" w:hAnsi="Times New Roman"/>
        </w:rPr>
        <w:t xml:space="preserve">ами </w:t>
      </w:r>
      <w:r w:rsidRPr="00F06530">
        <w:rPr>
          <w:rFonts w:ascii="Times New Roman" w:hAnsi="Times New Roman"/>
        </w:rPr>
        <w:t>и средства</w:t>
      </w:r>
      <w:r>
        <w:rPr>
          <w:rFonts w:ascii="Times New Roman" w:hAnsi="Times New Roman"/>
        </w:rPr>
        <w:t>ми</w:t>
      </w:r>
      <w:r w:rsidRPr="00F06530">
        <w:rPr>
          <w:rFonts w:ascii="Times New Roman" w:hAnsi="Times New Roman"/>
        </w:rPr>
        <w:t xml:space="preserve"> познания, обучения и самоконтроля для приобретения новых знаний и умений, развития социальных и профессиональных компетенций).</w:t>
      </w:r>
    </w:p>
    <w:p w:rsidR="00D1567D" w:rsidRDefault="00D1567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D1567D" w:rsidRDefault="00D1567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D1567D" w:rsidRDefault="00D1567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D1567D" w:rsidRDefault="00D1567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D1567D" w:rsidRDefault="00D1567D" w:rsidP="00C71697">
      <w:pPr>
        <w:spacing w:after="0" w:line="240" w:lineRule="auto"/>
        <w:jc w:val="both"/>
      </w:pPr>
    </w:p>
    <w:sectPr w:rsidR="00D1567D" w:rsidSect="00104898">
      <w:pgSz w:w="11906" w:h="16838"/>
      <w:pgMar w:top="719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0E0647"/>
    <w:rsid w:val="00104898"/>
    <w:rsid w:val="00105537"/>
    <w:rsid w:val="00157E33"/>
    <w:rsid w:val="00211623"/>
    <w:rsid w:val="00272410"/>
    <w:rsid w:val="002925BA"/>
    <w:rsid w:val="00321915"/>
    <w:rsid w:val="00323555"/>
    <w:rsid w:val="003314CA"/>
    <w:rsid w:val="00341AB1"/>
    <w:rsid w:val="003605A5"/>
    <w:rsid w:val="003811A1"/>
    <w:rsid w:val="003F712B"/>
    <w:rsid w:val="004265A5"/>
    <w:rsid w:val="00464300"/>
    <w:rsid w:val="004A7E89"/>
    <w:rsid w:val="004F3796"/>
    <w:rsid w:val="00504CA7"/>
    <w:rsid w:val="00614DD5"/>
    <w:rsid w:val="006731F9"/>
    <w:rsid w:val="0069743F"/>
    <w:rsid w:val="006D4594"/>
    <w:rsid w:val="006D6F3F"/>
    <w:rsid w:val="006E0F76"/>
    <w:rsid w:val="00715B39"/>
    <w:rsid w:val="007216F4"/>
    <w:rsid w:val="0074270E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050BA"/>
    <w:rsid w:val="00AC5217"/>
    <w:rsid w:val="00AF3B1A"/>
    <w:rsid w:val="00B74B93"/>
    <w:rsid w:val="00C21032"/>
    <w:rsid w:val="00C56447"/>
    <w:rsid w:val="00C64FC1"/>
    <w:rsid w:val="00C71697"/>
    <w:rsid w:val="00C76C3F"/>
    <w:rsid w:val="00CC4AA5"/>
    <w:rsid w:val="00D1019C"/>
    <w:rsid w:val="00D1567D"/>
    <w:rsid w:val="00D24828"/>
    <w:rsid w:val="00D95174"/>
    <w:rsid w:val="00D9607C"/>
    <w:rsid w:val="00DD7EFA"/>
    <w:rsid w:val="00E32E43"/>
    <w:rsid w:val="00E569FB"/>
    <w:rsid w:val="00EB0340"/>
    <w:rsid w:val="00EC5C1A"/>
    <w:rsid w:val="00EE4D9E"/>
    <w:rsid w:val="00F019D9"/>
    <w:rsid w:val="00F0508F"/>
    <w:rsid w:val="00F06530"/>
    <w:rsid w:val="00F343D0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0">
    <w:name w:val="Основной текст + Полужирный"/>
    <w:uiPriority w:val="99"/>
    <w:rsid w:val="003314CA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997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2</Pages>
  <Words>410</Words>
  <Characters>2343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19</cp:revision>
  <dcterms:created xsi:type="dcterms:W3CDTF">2014-04-10T02:32:00Z</dcterms:created>
  <dcterms:modified xsi:type="dcterms:W3CDTF">2016-12-05T11:57:00Z</dcterms:modified>
</cp:coreProperties>
</file>