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B8F" w:rsidRPr="009C77C6" w:rsidRDefault="00722B8F" w:rsidP="00C336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22B8F" w:rsidRPr="009C77C6" w:rsidRDefault="00722B8F" w:rsidP="00CA67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22B8F" w:rsidRPr="00CA678A" w:rsidRDefault="00722B8F" w:rsidP="00CA67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895C02">
        <w:rPr>
          <w:rFonts w:ascii="Times New Roman" w:hAnsi="Times New Roman"/>
          <w:bCs/>
          <w:iCs/>
          <w:sz w:val="28"/>
          <w:szCs w:val="28"/>
        </w:rPr>
        <w:t>1</w:t>
      </w:r>
      <w:r w:rsidRPr="00CA678A">
        <w:rPr>
          <w:rFonts w:ascii="Times New Roman" w:hAnsi="Times New Roman"/>
          <w:bCs/>
          <w:iCs/>
          <w:sz w:val="28"/>
          <w:szCs w:val="28"/>
        </w:rPr>
        <w:t>.Б.</w:t>
      </w:r>
      <w:r w:rsidRPr="007048A1">
        <w:rPr>
          <w:rFonts w:ascii="Times New Roman" w:hAnsi="Times New Roman"/>
          <w:bCs/>
          <w:iCs/>
          <w:sz w:val="28"/>
          <w:szCs w:val="28"/>
        </w:rPr>
        <w:t>1</w:t>
      </w:r>
      <w:r>
        <w:rPr>
          <w:rFonts w:ascii="Times New Roman" w:hAnsi="Times New Roman"/>
          <w:bCs/>
          <w:iCs/>
          <w:sz w:val="28"/>
          <w:szCs w:val="28"/>
        </w:rPr>
        <w:t>6</w:t>
      </w:r>
      <w:r w:rsidRPr="00CA678A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7048A1">
        <w:rPr>
          <w:rFonts w:ascii="Times New Roman" w:hAnsi="Times New Roman"/>
          <w:sz w:val="28"/>
          <w:szCs w:val="28"/>
        </w:rPr>
        <w:t>Сервисная деятельность</w:t>
      </w:r>
    </w:p>
    <w:p w:rsidR="00722B8F" w:rsidRPr="00CA678A" w:rsidRDefault="00722B8F" w:rsidP="00CA67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22B8F" w:rsidRPr="007048A1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048A1">
        <w:rPr>
          <w:rFonts w:ascii="Times New Roman" w:hAnsi="Times New Roman"/>
          <w:sz w:val="28"/>
          <w:szCs w:val="28"/>
        </w:rPr>
        <w:t>4</w:t>
      </w:r>
    </w:p>
    <w:p w:rsidR="00722B8F" w:rsidRPr="007048A1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048A1">
        <w:rPr>
          <w:rFonts w:ascii="Times New Roman" w:hAnsi="Times New Roman"/>
          <w:sz w:val="28"/>
          <w:szCs w:val="28"/>
        </w:rPr>
        <w:t>180</w:t>
      </w:r>
    </w:p>
    <w:p w:rsidR="00722B8F" w:rsidRPr="00CA678A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7048A1">
        <w:rPr>
          <w:rFonts w:ascii="Times New Roman" w:hAnsi="Times New Roman"/>
          <w:sz w:val="28"/>
          <w:szCs w:val="28"/>
        </w:rPr>
        <w:t>5</w:t>
      </w:r>
      <w:r w:rsidRPr="00CA678A">
        <w:rPr>
          <w:rFonts w:ascii="Times New Roman" w:hAnsi="Times New Roman"/>
          <w:sz w:val="28"/>
          <w:szCs w:val="28"/>
        </w:rPr>
        <w:t xml:space="preserve"> </w:t>
      </w:r>
      <w:r w:rsidRPr="00CA678A">
        <w:rPr>
          <w:rFonts w:ascii="Times New Roman" w:hAnsi="Times New Roman"/>
          <w:b/>
          <w:sz w:val="28"/>
          <w:szCs w:val="28"/>
        </w:rPr>
        <w:t xml:space="preserve"> </w:t>
      </w:r>
    </w:p>
    <w:p w:rsidR="00722B8F" w:rsidRPr="00CA678A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Курсовая работа: </w:t>
      </w:r>
      <w:r w:rsidRPr="007048A1">
        <w:rPr>
          <w:rFonts w:ascii="Times New Roman" w:hAnsi="Times New Roman"/>
          <w:sz w:val="28"/>
          <w:szCs w:val="28"/>
        </w:rPr>
        <w:t xml:space="preserve">4 </w:t>
      </w:r>
      <w:r w:rsidRPr="009C77C6">
        <w:rPr>
          <w:rFonts w:ascii="Times New Roman" w:hAnsi="Times New Roman"/>
          <w:sz w:val="28"/>
          <w:szCs w:val="28"/>
        </w:rPr>
        <w:t>семестр</w:t>
      </w:r>
    </w:p>
    <w:p w:rsidR="00722B8F" w:rsidRPr="00CA678A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A678A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A678A">
        <w:rPr>
          <w:rFonts w:ascii="Times New Roman" w:hAnsi="Times New Roman"/>
          <w:sz w:val="28"/>
          <w:szCs w:val="28"/>
        </w:rPr>
        <w:t xml:space="preserve"> экзамен</w:t>
      </w:r>
    </w:p>
    <w:p w:rsidR="00722B8F" w:rsidRPr="00CA678A" w:rsidRDefault="00722B8F" w:rsidP="00CA678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22B8F" w:rsidRDefault="00722B8F" w:rsidP="00CA678A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CA678A">
        <w:rPr>
          <w:rFonts w:ascii="Times New Roman" w:hAnsi="Times New Roman"/>
          <w:b/>
          <w:sz w:val="28"/>
          <w:szCs w:val="28"/>
        </w:rPr>
        <w:t>ОП: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22B8F" w:rsidRPr="00CA678A" w:rsidRDefault="00722B8F" w:rsidP="00CA678A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CA678A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7048A1">
        <w:rPr>
          <w:rFonts w:ascii="Times New Roman" w:hAnsi="Times New Roman"/>
          <w:sz w:val="28"/>
          <w:szCs w:val="28"/>
        </w:rPr>
        <w:t>Сервисная деятельность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» включена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CA678A">
        <w:rPr>
          <w:rFonts w:ascii="Times New Roman" w:hAnsi="Times New Roman"/>
          <w:sz w:val="28"/>
          <w:szCs w:val="28"/>
          <w:lang w:eastAsia="ru-RU"/>
        </w:rPr>
        <w:t>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CA678A"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9C77C6">
        <w:rPr>
          <w:rFonts w:ascii="Times New Roman" w:hAnsi="Times New Roman"/>
          <w:sz w:val="28"/>
          <w:szCs w:val="28"/>
          <w:lang w:eastAsia="ru-RU"/>
        </w:rPr>
        <w:t>43.03.03</w:t>
      </w:r>
      <w:r w:rsidRPr="00CA678A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CA678A">
        <w:rPr>
          <w:rFonts w:ascii="Times New Roman" w:hAnsi="Times New Roman"/>
          <w:sz w:val="28"/>
          <w:szCs w:val="28"/>
        </w:rPr>
        <w:t>.</w:t>
      </w:r>
    </w:p>
    <w:p w:rsidR="00722B8F" w:rsidRPr="007048A1" w:rsidRDefault="00722B8F" w:rsidP="007048A1">
      <w:pPr>
        <w:widowControl w:val="0"/>
        <w:tabs>
          <w:tab w:val="left" w:pos="540"/>
        </w:tabs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Дисциплина «С</w:t>
      </w:r>
      <w:r w:rsidRPr="007048A1">
        <w:rPr>
          <w:rFonts w:ascii="Times New Roman" w:hAnsi="Times New Roman"/>
          <w:spacing w:val="20"/>
          <w:sz w:val="28"/>
          <w:szCs w:val="28"/>
        </w:rPr>
        <w:t>ер</w:t>
      </w:r>
      <w:r w:rsidRPr="007048A1">
        <w:rPr>
          <w:rFonts w:ascii="Times New Roman" w:hAnsi="Times New Roman"/>
          <w:sz w:val="28"/>
          <w:szCs w:val="28"/>
        </w:rPr>
        <w:t xml:space="preserve">висная деятельность» играет важную роль в профессиональной подготовке менеджеров для предприятий гостиничного сервиса. </w:t>
      </w:r>
    </w:p>
    <w:p w:rsidR="00722B8F" w:rsidRPr="007048A1" w:rsidRDefault="00722B8F" w:rsidP="007048A1">
      <w:pPr>
        <w:widowControl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дисциплинами: «Имидж гостиницы», «Организация деятельности службы приема, размещения и выписки гостей», «Организация деятельности служб бронирования гостиничных услуг», «Организация обслуживания гостей в процессе проживания», «Психология общения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7048A1">
        <w:rPr>
          <w:rFonts w:ascii="Times New Roman" w:hAnsi="Times New Roman"/>
          <w:sz w:val="28"/>
          <w:szCs w:val="28"/>
        </w:rPr>
        <w:t>и др.</w:t>
      </w:r>
    </w:p>
    <w:p w:rsidR="00722B8F" w:rsidRPr="00CA678A" w:rsidRDefault="00722B8F" w:rsidP="00CA67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22B8F" w:rsidRDefault="00722B8F" w:rsidP="00CA678A">
      <w:pPr>
        <w:keepLines/>
        <w:suppressLineNumbers/>
        <w:suppressAutoHyphens/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CA678A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CA678A">
        <w:rPr>
          <w:rFonts w:ascii="Times New Roman" w:hAnsi="Times New Roman"/>
          <w:b/>
          <w:sz w:val="28"/>
          <w:szCs w:val="28"/>
        </w:rPr>
        <w:t>дисциплины:</w:t>
      </w:r>
      <w:r w:rsidRPr="00CA678A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722B8F" w:rsidRPr="007048A1" w:rsidRDefault="00722B8F" w:rsidP="007048A1">
      <w:pPr>
        <w:pStyle w:val="BodyTextIndent"/>
        <w:tabs>
          <w:tab w:val="left" w:pos="993"/>
        </w:tabs>
        <w:ind w:firstLine="539"/>
        <w:jc w:val="both"/>
        <w:rPr>
          <w:b w:val="0"/>
          <w:szCs w:val="28"/>
        </w:rPr>
      </w:pPr>
      <w:r w:rsidRPr="007048A1">
        <w:rPr>
          <w:b w:val="0"/>
          <w:szCs w:val="28"/>
        </w:rPr>
        <w:t>Цель изучения дисциплины «Сервисная деятельность» состоит в формировании у студентов глубоких теоретических и практических знаний в области организации сервисной деятельности, овладении формами и методами работы с клиентами и персоналом сервисных организаций, принципами формирования сервисного пространства, контроля качества сервиса.</w:t>
      </w:r>
    </w:p>
    <w:p w:rsidR="00722B8F" w:rsidRPr="007048A1" w:rsidRDefault="00722B8F" w:rsidP="007048A1">
      <w:pPr>
        <w:tabs>
          <w:tab w:val="left" w:pos="993"/>
        </w:tabs>
        <w:spacing w:after="0" w:line="240" w:lineRule="auto"/>
        <w:ind w:firstLine="539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Задачи дисциплины: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дать знания современных теоретических, методических и других материалов по организации сервисной деятельности;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сформировать у студентов представление о сущности и содержании сервисной деятельности;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изучить подходы к формированию сервисного процесса и сервисной системы;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изучить методы управления спросом и предложением в организациях сферы услуг;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изучить особенности и виды сервисных технологий;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изучить особенности управления персоналом организаций сферы услуг;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изучить подходы и инструменты контроля качества услуг;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содействовать овладению культурой мышления, умению в письменной форме и устной речи оформить его результаты;</w:t>
      </w:r>
    </w:p>
    <w:p w:rsidR="00722B8F" w:rsidRPr="007048A1" w:rsidRDefault="00722B8F" w:rsidP="002E1E02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00"/>
        </w:tabs>
        <w:adjustRightInd w:val="0"/>
        <w:spacing w:after="0" w:line="240" w:lineRule="auto"/>
        <w:ind w:left="0" w:firstLine="53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048A1">
        <w:rPr>
          <w:rFonts w:ascii="Times New Roman" w:hAnsi="Times New Roman"/>
          <w:sz w:val="28"/>
          <w:szCs w:val="28"/>
        </w:rPr>
        <w:t>формировать активную позицию менеджера.</w:t>
      </w:r>
    </w:p>
    <w:p w:rsidR="00722B8F" w:rsidRPr="007048A1" w:rsidRDefault="00722B8F" w:rsidP="002E1E02">
      <w:pPr>
        <w:tabs>
          <w:tab w:val="left" w:pos="900"/>
        </w:tabs>
        <w:spacing w:after="0" w:line="240" w:lineRule="auto"/>
        <w:ind w:firstLine="539"/>
        <w:jc w:val="center"/>
        <w:rPr>
          <w:rFonts w:ascii="Times New Roman" w:hAnsi="Times New Roman"/>
          <w:sz w:val="28"/>
          <w:szCs w:val="28"/>
        </w:rPr>
      </w:pPr>
    </w:p>
    <w:p w:rsidR="00722B8F" w:rsidRPr="00CA678A" w:rsidRDefault="00722B8F" w:rsidP="007048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A678A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CA678A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722B8F" w:rsidRPr="002E1E02" w:rsidRDefault="00722B8F" w:rsidP="002E1E0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E1E02">
        <w:rPr>
          <w:rFonts w:ascii="Times New Roman" w:hAnsi="Times New Roman"/>
          <w:bCs/>
          <w:sz w:val="28"/>
          <w:szCs w:val="28"/>
        </w:rPr>
        <w:t>Сущность, роль и история развития сервисной деятельности. Классификации услуг и их характеристики. Организация сервисного процесса и сервисной системы. Сервисные технологии как инструмент эффективной организации сервисной деятельности. Сервисные работники как субъекты сервисной деятельности. Формирование клиентурных отношений. Контроль качества процесса сервиса и эффективность сервисной деятельности. Правовое регулирование сервисной деятельности.</w:t>
      </w:r>
    </w:p>
    <w:p w:rsidR="00722B8F" w:rsidRDefault="00722B8F" w:rsidP="002E1E0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22B8F" w:rsidRDefault="00722B8F" w:rsidP="002E1E0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722B8F" w:rsidRPr="00DB5173" w:rsidRDefault="00722B8F" w:rsidP="00C336C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B5173">
        <w:rPr>
          <w:rFonts w:ascii="Times New Roman" w:hAnsi="Times New Roman"/>
          <w:sz w:val="28"/>
          <w:szCs w:val="28"/>
        </w:rPr>
        <w:t xml:space="preserve">ОК-6: </w:t>
      </w:r>
      <w:r>
        <w:rPr>
          <w:rStyle w:val="a"/>
          <w:b w:val="0"/>
          <w:bCs/>
          <w:szCs w:val="28"/>
          <w:lang w:eastAsia="en-US"/>
        </w:rPr>
        <w:t>способен работать в коллективе, толерантно воспринимать социальные, этнические, конфессиональные и культурные различия</w:t>
      </w:r>
      <w:r w:rsidRPr="00DB5173">
        <w:rPr>
          <w:rFonts w:ascii="Times New Roman" w:hAnsi="Times New Roman"/>
          <w:sz w:val="28"/>
          <w:szCs w:val="28"/>
        </w:rPr>
        <w:t xml:space="preserve"> (</w:t>
      </w:r>
      <w:r w:rsidRPr="007048A1">
        <w:rPr>
          <w:rFonts w:ascii="Times New Roman" w:hAnsi="Times New Roman"/>
          <w:i/>
          <w:sz w:val="28"/>
          <w:szCs w:val="28"/>
        </w:rPr>
        <w:t xml:space="preserve">знать </w:t>
      </w:r>
      <w:r w:rsidRPr="007048A1">
        <w:rPr>
          <w:rFonts w:ascii="Times New Roman" w:hAnsi="Times New Roman"/>
          <w:sz w:val="28"/>
          <w:szCs w:val="28"/>
        </w:rPr>
        <w:t>теорию организации обслуживания,</w:t>
      </w:r>
      <w:r w:rsidRPr="007048A1">
        <w:rPr>
          <w:rFonts w:ascii="Times New Roman" w:hAnsi="Times New Roman"/>
          <w:i/>
          <w:sz w:val="28"/>
          <w:szCs w:val="28"/>
        </w:rPr>
        <w:t xml:space="preserve"> уметь </w:t>
      </w:r>
      <w:r w:rsidRPr="007048A1">
        <w:rPr>
          <w:rFonts w:ascii="Times New Roman" w:hAnsi="Times New Roman"/>
          <w:sz w:val="28"/>
          <w:szCs w:val="28"/>
        </w:rPr>
        <w:t>организовывать собственное рабочее место,</w:t>
      </w:r>
      <w:r w:rsidRPr="007048A1">
        <w:rPr>
          <w:rFonts w:ascii="Times New Roman" w:hAnsi="Times New Roman"/>
          <w:i/>
          <w:sz w:val="28"/>
          <w:szCs w:val="28"/>
        </w:rPr>
        <w:t xml:space="preserve"> владеть </w:t>
      </w:r>
      <w:r w:rsidRPr="007048A1">
        <w:rPr>
          <w:rFonts w:ascii="Times New Roman" w:hAnsi="Times New Roman"/>
          <w:sz w:val="28"/>
          <w:szCs w:val="28"/>
        </w:rPr>
        <w:t>навыками самоменеджмента</w:t>
      </w:r>
      <w:r w:rsidRPr="00DB5173">
        <w:rPr>
          <w:rFonts w:ascii="Times New Roman" w:hAnsi="Times New Roman"/>
          <w:sz w:val="28"/>
          <w:szCs w:val="28"/>
        </w:rPr>
        <w:t>);</w:t>
      </w:r>
    </w:p>
    <w:p w:rsidR="00722B8F" w:rsidRPr="00DB5173" w:rsidRDefault="00722B8F" w:rsidP="00C336C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2BAC">
        <w:rPr>
          <w:rFonts w:ascii="Times New Roman" w:hAnsi="Times New Roman"/>
          <w:sz w:val="28"/>
          <w:szCs w:val="28"/>
        </w:rPr>
        <w:t xml:space="preserve">       ПК-6: готов   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 (</w:t>
      </w:r>
      <w:r w:rsidRPr="00887020">
        <w:rPr>
          <w:rFonts w:ascii="Times New Roman" w:hAnsi="Times New Roman"/>
          <w:i/>
          <w:sz w:val="28"/>
          <w:szCs w:val="28"/>
        </w:rPr>
        <w:t xml:space="preserve">знать </w:t>
      </w:r>
      <w:r w:rsidRPr="00887020">
        <w:rPr>
          <w:rFonts w:ascii="Times New Roman" w:hAnsi="Times New Roman"/>
          <w:sz w:val="28"/>
          <w:szCs w:val="28"/>
        </w:rPr>
        <w:t xml:space="preserve">формы работы с клиентами сервисной организации, </w:t>
      </w:r>
      <w:r w:rsidRPr="00887020">
        <w:rPr>
          <w:rFonts w:ascii="Times New Roman" w:hAnsi="Times New Roman"/>
          <w:i/>
          <w:sz w:val="28"/>
          <w:szCs w:val="28"/>
        </w:rPr>
        <w:t>уметь</w:t>
      </w:r>
      <w:r w:rsidRPr="00887020">
        <w:rPr>
          <w:rFonts w:ascii="Times New Roman" w:hAnsi="Times New Roman"/>
          <w:sz w:val="28"/>
          <w:szCs w:val="28"/>
        </w:rPr>
        <w:t xml:space="preserve"> работать в контактной зоне как сфере реализации сервисной деятельности; </w:t>
      </w:r>
      <w:r w:rsidRPr="00887020">
        <w:rPr>
          <w:rFonts w:ascii="Times New Roman" w:hAnsi="Times New Roman"/>
          <w:i/>
          <w:sz w:val="28"/>
          <w:szCs w:val="28"/>
        </w:rPr>
        <w:t>владеть</w:t>
      </w:r>
      <w:r w:rsidRPr="00887020">
        <w:rPr>
          <w:rFonts w:ascii="Times New Roman" w:hAnsi="Times New Roman"/>
          <w:sz w:val="28"/>
          <w:szCs w:val="28"/>
        </w:rPr>
        <w:t xml:space="preserve"> навыками приема, регистрации и размещения гостей</w:t>
      </w:r>
      <w:r w:rsidRPr="00DB5173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722B8F" w:rsidRPr="0090659F" w:rsidRDefault="00722B8F" w:rsidP="002E1E0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22B8F" w:rsidRPr="002E1E02" w:rsidRDefault="00722B8F" w:rsidP="002E1E0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2E1E02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722B8F" w:rsidRPr="007A6975" w:rsidRDefault="00722B8F" w:rsidP="007A697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1E02">
        <w:rPr>
          <w:rFonts w:ascii="Times New Roman" w:hAnsi="Times New Roman"/>
          <w:sz w:val="28"/>
          <w:szCs w:val="28"/>
        </w:rPr>
        <w:t xml:space="preserve">      </w:t>
      </w:r>
      <w:r w:rsidRPr="005F107A">
        <w:rPr>
          <w:sz w:val="28"/>
          <w:szCs w:val="28"/>
        </w:rPr>
        <w:t xml:space="preserve"> </w:t>
      </w:r>
      <w:r w:rsidRPr="007A6975">
        <w:rPr>
          <w:rFonts w:ascii="Times New Roman" w:hAnsi="Times New Roman"/>
          <w:sz w:val="28"/>
          <w:szCs w:val="28"/>
        </w:rPr>
        <w:t>В соответствии с требованиями федеральных государственных стандартов высшего образования реализация компетентностного подхода предусматривает широкое использование в учебном процессе активных и интерактивных форм проведения занятий (проблемно-ориентированн</w:t>
      </w:r>
      <w:r>
        <w:rPr>
          <w:rFonts w:ascii="Times New Roman" w:hAnsi="Times New Roman"/>
          <w:sz w:val="28"/>
          <w:szCs w:val="28"/>
        </w:rPr>
        <w:t xml:space="preserve">ых </w:t>
      </w:r>
      <w:r w:rsidRPr="007A6975">
        <w:rPr>
          <w:rFonts w:ascii="Times New Roman" w:hAnsi="Times New Roman"/>
          <w:sz w:val="28"/>
          <w:szCs w:val="28"/>
        </w:rPr>
        <w:t>лекци</w:t>
      </w:r>
      <w:r>
        <w:rPr>
          <w:rFonts w:ascii="Times New Roman" w:hAnsi="Times New Roman"/>
          <w:sz w:val="28"/>
          <w:szCs w:val="28"/>
        </w:rPr>
        <w:t>й</w:t>
      </w:r>
      <w:r w:rsidRPr="007A6975">
        <w:rPr>
          <w:rFonts w:ascii="Times New Roman" w:hAnsi="Times New Roman"/>
          <w:sz w:val="28"/>
          <w:szCs w:val="28"/>
        </w:rPr>
        <w:t>, лекци</w:t>
      </w:r>
      <w:r>
        <w:rPr>
          <w:rFonts w:ascii="Times New Roman" w:hAnsi="Times New Roman"/>
          <w:sz w:val="28"/>
          <w:szCs w:val="28"/>
        </w:rPr>
        <w:t>й</w:t>
      </w:r>
      <w:r w:rsidRPr="007A6975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й</w:t>
      </w:r>
      <w:r w:rsidRPr="007A6975">
        <w:rPr>
          <w:rFonts w:ascii="Times New Roman" w:hAnsi="Times New Roman"/>
          <w:sz w:val="28"/>
          <w:szCs w:val="28"/>
        </w:rPr>
        <w:t xml:space="preserve">, семинаров в диалоговом режиме, дискуссий, компьютерных симуляций, деловых и ролевых игр, разбора конкретных ситуаций, вузовских и межвузовских конференций) в сочетании с внеаудиторной работой с целью формирования и развития профессиональных навыков студентов. </w:t>
      </w:r>
    </w:p>
    <w:p w:rsidR="00722B8F" w:rsidRPr="007A6975" w:rsidRDefault="00722B8F" w:rsidP="007A697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22B8F" w:rsidRPr="00CA678A" w:rsidRDefault="00722B8F" w:rsidP="00C75C98">
      <w:pPr>
        <w:tabs>
          <w:tab w:val="left" w:pos="540"/>
          <w:tab w:val="left" w:pos="831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7003CE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7003CE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7003CE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7003CE">
        <w:rPr>
          <w:rFonts w:ascii="Times New Roman" w:hAnsi="Times New Roman"/>
          <w:sz w:val="28"/>
          <w:szCs w:val="28"/>
        </w:rPr>
        <w:t>А.Н. Завьялова, канд</w:t>
      </w:r>
      <w:r>
        <w:rPr>
          <w:rFonts w:ascii="Times New Roman" w:hAnsi="Times New Roman"/>
          <w:sz w:val="28"/>
          <w:szCs w:val="28"/>
        </w:rPr>
        <w:t>.</w:t>
      </w:r>
      <w:r w:rsidRPr="007003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культурологи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</w:p>
    <w:p w:rsidR="00722B8F" w:rsidRDefault="00722B8F"/>
    <w:sectPr w:rsidR="00722B8F" w:rsidSect="007003C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69AA"/>
    <w:multiLevelType w:val="hybridMultilevel"/>
    <w:tmpl w:val="B3E03192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6C38"/>
    <w:rsid w:val="00207972"/>
    <w:rsid w:val="002E1E02"/>
    <w:rsid w:val="00301E09"/>
    <w:rsid w:val="003266E9"/>
    <w:rsid w:val="003345C9"/>
    <w:rsid w:val="003A5417"/>
    <w:rsid w:val="003D0DEB"/>
    <w:rsid w:val="00444794"/>
    <w:rsid w:val="005F107A"/>
    <w:rsid w:val="00625DFC"/>
    <w:rsid w:val="00633ACA"/>
    <w:rsid w:val="00673C7B"/>
    <w:rsid w:val="007003CE"/>
    <w:rsid w:val="007048A1"/>
    <w:rsid w:val="00722B8F"/>
    <w:rsid w:val="007A6975"/>
    <w:rsid w:val="00887020"/>
    <w:rsid w:val="00895C02"/>
    <w:rsid w:val="0090659F"/>
    <w:rsid w:val="0098736D"/>
    <w:rsid w:val="009C77C6"/>
    <w:rsid w:val="009D052E"/>
    <w:rsid w:val="00A52FB6"/>
    <w:rsid w:val="00C336C8"/>
    <w:rsid w:val="00C52BAC"/>
    <w:rsid w:val="00C75C98"/>
    <w:rsid w:val="00C877EC"/>
    <w:rsid w:val="00CA48F4"/>
    <w:rsid w:val="00CA678A"/>
    <w:rsid w:val="00CE6146"/>
    <w:rsid w:val="00D43183"/>
    <w:rsid w:val="00D665FA"/>
    <w:rsid w:val="00D76C38"/>
    <w:rsid w:val="00DB5173"/>
    <w:rsid w:val="00E25B8F"/>
    <w:rsid w:val="00E44CC8"/>
    <w:rsid w:val="00E51F90"/>
    <w:rsid w:val="00E91A69"/>
    <w:rsid w:val="00F44DC8"/>
    <w:rsid w:val="00F633DA"/>
    <w:rsid w:val="00F807DB"/>
    <w:rsid w:val="00FD0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DC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2E1E02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2E1E02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paragraph" w:styleId="BodyTextIndent">
    <w:name w:val="Body Text Indent"/>
    <w:basedOn w:val="Normal"/>
    <w:link w:val="BodyTextIndentChar"/>
    <w:uiPriority w:val="99"/>
    <w:rsid w:val="007048A1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7048A1"/>
    <w:rPr>
      <w:rFonts w:eastAsia="Times New Roman" w:cs="Times New Roman"/>
      <w:b/>
      <w:sz w:val="28"/>
      <w:lang w:val="ru-RU" w:eastAsia="ru-RU" w:bidi="ar-SA"/>
    </w:rPr>
  </w:style>
  <w:style w:type="paragraph" w:customStyle="1" w:styleId="ConsPlusNormal">
    <w:name w:val="ConsPlusNormal"/>
    <w:uiPriority w:val="99"/>
    <w:rsid w:val="007048A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6"/>
      <w:szCs w:val="16"/>
    </w:rPr>
  </w:style>
  <w:style w:type="character" w:customStyle="1" w:styleId="a">
    <w:name w:val="Основной текст + Полужирный"/>
    <w:uiPriority w:val="99"/>
    <w:rsid w:val="00C336C8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</TotalTime>
  <Pages>2</Pages>
  <Words>602</Words>
  <Characters>3435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15</cp:revision>
  <dcterms:created xsi:type="dcterms:W3CDTF">2014-05-07T17:57:00Z</dcterms:created>
  <dcterms:modified xsi:type="dcterms:W3CDTF">2016-11-01T09:08:00Z</dcterms:modified>
</cp:coreProperties>
</file>