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846" w:rsidRPr="00AC2131" w:rsidRDefault="00103846" w:rsidP="001D2ED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03846" w:rsidRPr="00AC2131" w:rsidRDefault="00103846" w:rsidP="00696AE6">
      <w:pPr>
        <w:spacing w:after="0" w:line="12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103846" w:rsidRPr="00646719" w:rsidRDefault="00103846" w:rsidP="00696AE6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D6499E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AC2131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ДВ.</w:t>
      </w:r>
      <w:r w:rsidRPr="00646719">
        <w:rPr>
          <w:rFonts w:ascii="Times New Roman" w:hAnsi="Times New Roman"/>
          <w:bCs/>
          <w:iCs/>
          <w:spacing w:val="-2"/>
          <w:sz w:val="28"/>
          <w:szCs w:val="28"/>
        </w:rPr>
        <w:t>5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.2</w:t>
      </w:r>
      <w:r w:rsidRPr="00646719"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 w:rsidRPr="002A4736">
        <w:rPr>
          <w:rFonts w:ascii="Times New Roman" w:hAnsi="Times New Roman"/>
          <w:sz w:val="28"/>
          <w:szCs w:val="28"/>
        </w:rPr>
        <w:t>Компьютерные технологии в гостиничном деле</w:t>
      </w:r>
    </w:p>
    <w:p w:rsidR="00103846" w:rsidRPr="00646719" w:rsidRDefault="00103846" w:rsidP="00696AE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103846" w:rsidRPr="00646719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646719">
        <w:rPr>
          <w:rFonts w:ascii="Times New Roman" w:hAnsi="Times New Roman"/>
          <w:sz w:val="28"/>
          <w:szCs w:val="28"/>
        </w:rPr>
        <w:t>1</w:t>
      </w:r>
    </w:p>
    <w:p w:rsidR="00103846" w:rsidRPr="00646719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646719">
        <w:rPr>
          <w:rFonts w:ascii="Times New Roman" w:hAnsi="Times New Roman"/>
          <w:sz w:val="28"/>
          <w:szCs w:val="28"/>
        </w:rPr>
        <w:t>72</w:t>
      </w:r>
    </w:p>
    <w:p w:rsidR="00103846" w:rsidRPr="00646719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646719">
        <w:rPr>
          <w:rFonts w:ascii="Times New Roman" w:hAnsi="Times New Roman"/>
          <w:sz w:val="28"/>
          <w:szCs w:val="28"/>
        </w:rPr>
        <w:t>2</w:t>
      </w:r>
    </w:p>
    <w:p w:rsidR="00103846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C2131">
        <w:rPr>
          <w:rFonts w:ascii="Times New Roman" w:hAnsi="Times New Roman"/>
          <w:sz w:val="28"/>
          <w:szCs w:val="28"/>
        </w:rPr>
        <w:t>зачёт</w:t>
      </w:r>
    </w:p>
    <w:p w:rsidR="00103846" w:rsidRPr="00AC2131" w:rsidRDefault="00103846" w:rsidP="00696AE6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103846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ОП: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103846" w:rsidRDefault="00103846" w:rsidP="00696AE6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96AE6">
        <w:rPr>
          <w:rFonts w:ascii="Times New Roman" w:hAnsi="Times New Roman"/>
          <w:sz w:val="28"/>
          <w:szCs w:val="28"/>
        </w:rPr>
        <w:t>Дисциплина</w:t>
      </w:r>
      <w:r w:rsidRPr="00D6499E">
        <w:rPr>
          <w:rFonts w:ascii="Times New Roman" w:hAnsi="Times New Roman"/>
          <w:iCs/>
          <w:sz w:val="28"/>
          <w:szCs w:val="28"/>
        </w:rPr>
        <w:t xml:space="preserve"> </w:t>
      </w:r>
      <w:r w:rsidRPr="00696AE6">
        <w:rPr>
          <w:rFonts w:ascii="Times New Roman" w:hAnsi="Times New Roman"/>
          <w:iCs/>
          <w:sz w:val="28"/>
          <w:szCs w:val="28"/>
        </w:rPr>
        <w:t xml:space="preserve">по выбору </w:t>
      </w:r>
      <w:r w:rsidRPr="00696AE6">
        <w:rPr>
          <w:rFonts w:ascii="Times New Roman" w:hAnsi="Times New Roman"/>
          <w:sz w:val="28"/>
          <w:szCs w:val="28"/>
        </w:rPr>
        <w:t>«</w:t>
      </w:r>
      <w:r w:rsidRPr="002A4736">
        <w:rPr>
          <w:rFonts w:ascii="Times New Roman" w:hAnsi="Times New Roman"/>
          <w:sz w:val="28"/>
          <w:szCs w:val="28"/>
        </w:rPr>
        <w:t>Компьютерные технологии в гостиничном деле</w:t>
      </w:r>
      <w:r>
        <w:rPr>
          <w:rFonts w:ascii="Times New Roman" w:hAnsi="Times New Roman"/>
          <w:sz w:val="28"/>
          <w:szCs w:val="28"/>
        </w:rPr>
        <w:t>» относится к</w:t>
      </w:r>
      <w:r w:rsidRPr="00696AE6">
        <w:rPr>
          <w:rFonts w:ascii="Times New Roman" w:hAnsi="Times New Roman"/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rFonts w:ascii="Times New Roman" w:hAnsi="Times New Roman"/>
          <w:sz w:val="28"/>
          <w:szCs w:val="28"/>
        </w:rPr>
        <w:t>ов</w:t>
      </w:r>
      <w:r w:rsidRPr="00696AE6">
        <w:rPr>
          <w:rFonts w:ascii="Times New Roman" w:hAnsi="Times New Roman"/>
          <w:sz w:val="28"/>
          <w:szCs w:val="28"/>
        </w:rPr>
        <w:t xml:space="preserve"> по направлению </w:t>
      </w:r>
      <w:r w:rsidRPr="00696AE6">
        <w:rPr>
          <w:rFonts w:ascii="Times New Roman" w:hAnsi="Times New Roman"/>
          <w:iCs/>
          <w:sz w:val="28"/>
          <w:szCs w:val="28"/>
        </w:rPr>
        <w:t>43.03.03  </w:t>
      </w:r>
      <w:r w:rsidRPr="00696AE6">
        <w:rPr>
          <w:rFonts w:ascii="Times New Roman" w:hAnsi="Times New Roman"/>
          <w:i/>
          <w:iCs/>
          <w:sz w:val="28"/>
          <w:szCs w:val="28"/>
        </w:rPr>
        <w:t>Гостиничное дело</w:t>
      </w:r>
      <w:r>
        <w:rPr>
          <w:rFonts w:ascii="Times New Roman" w:hAnsi="Times New Roman"/>
          <w:i/>
          <w:iCs/>
          <w:sz w:val="28"/>
          <w:szCs w:val="28"/>
        </w:rPr>
        <w:t>.</w:t>
      </w:r>
    </w:p>
    <w:p w:rsidR="00103846" w:rsidRPr="00D6499E" w:rsidRDefault="00103846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 xml:space="preserve">      </w:t>
      </w:r>
      <w:r w:rsidRPr="00696AE6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Дисциплина</w:t>
      </w:r>
      <w:r w:rsidRPr="00696AE6">
        <w:rPr>
          <w:rFonts w:ascii="Times New Roman" w:hAnsi="Times New Roman"/>
          <w:iCs/>
          <w:sz w:val="28"/>
          <w:szCs w:val="28"/>
        </w:rPr>
        <w:t xml:space="preserve"> «</w:t>
      </w:r>
      <w:r w:rsidRPr="002A4736">
        <w:rPr>
          <w:rFonts w:ascii="Times New Roman" w:hAnsi="Times New Roman"/>
          <w:sz w:val="28"/>
          <w:szCs w:val="28"/>
        </w:rPr>
        <w:t>Компьютерные технологии в гостиничном деле</w:t>
      </w:r>
      <w:r w:rsidRPr="00696AE6">
        <w:rPr>
          <w:rFonts w:ascii="Times New Roman" w:hAnsi="Times New Roman"/>
          <w:iCs/>
          <w:sz w:val="28"/>
          <w:szCs w:val="28"/>
        </w:rPr>
        <w:t xml:space="preserve">» </w:t>
      </w:r>
      <w:r w:rsidRPr="00D6499E">
        <w:rPr>
          <w:rFonts w:ascii="Times New Roman" w:hAnsi="Times New Roman"/>
          <w:sz w:val="28"/>
          <w:szCs w:val="28"/>
        </w:rPr>
        <w:t>содержательно дополняет дисциплину базовой части - «</w:t>
      </w:r>
      <w:r w:rsidRPr="002A4736">
        <w:rPr>
          <w:rFonts w:ascii="Times New Roman" w:hAnsi="Times New Roman"/>
          <w:sz w:val="28"/>
          <w:szCs w:val="28"/>
        </w:rPr>
        <w:t>Информатика</w:t>
      </w:r>
      <w:r w:rsidRPr="00D6499E">
        <w:rPr>
          <w:rFonts w:ascii="Times New Roman" w:hAnsi="Times New Roman"/>
          <w:sz w:val="28"/>
          <w:szCs w:val="28"/>
        </w:rPr>
        <w:t>».</w:t>
      </w:r>
    </w:p>
    <w:p w:rsidR="00103846" w:rsidRPr="00696AE6" w:rsidRDefault="00103846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03846" w:rsidRDefault="00103846" w:rsidP="00696AE6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AC2131">
        <w:rPr>
          <w:rFonts w:ascii="Times New Roman" w:hAnsi="Times New Roman"/>
          <w:b/>
          <w:sz w:val="28"/>
          <w:szCs w:val="28"/>
        </w:rPr>
        <w:t>освоения дисциплины: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103846" w:rsidRPr="002A4736" w:rsidRDefault="00103846" w:rsidP="00646719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A4736">
        <w:rPr>
          <w:rFonts w:ascii="Times New Roman" w:hAnsi="Times New Roman"/>
          <w:sz w:val="28"/>
          <w:szCs w:val="28"/>
        </w:rPr>
        <w:t>Целью изучения дисциплины  «</w:t>
      </w:r>
      <w:r w:rsidRPr="002A4736">
        <w:rPr>
          <w:rFonts w:ascii="Times New Roman" w:hAnsi="Times New Roman"/>
          <w:spacing w:val="-6"/>
          <w:sz w:val="28"/>
          <w:szCs w:val="28"/>
        </w:rPr>
        <w:t xml:space="preserve">Компьютерные технологии в </w:t>
      </w:r>
      <w:r w:rsidRPr="002A4736">
        <w:rPr>
          <w:rFonts w:ascii="Times New Roman" w:hAnsi="Times New Roman"/>
          <w:sz w:val="28"/>
          <w:szCs w:val="28"/>
        </w:rPr>
        <w:t>гостиничном деле» является формирование у студентов системы знаний, умений и навыков в области использования современных компьютерных технологий в профессиональной деятельности.</w:t>
      </w:r>
    </w:p>
    <w:p w:rsidR="00103846" w:rsidRPr="002A4736" w:rsidRDefault="00103846" w:rsidP="00646719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A4736">
        <w:rPr>
          <w:rFonts w:ascii="Times New Roman" w:hAnsi="Times New Roman"/>
          <w:sz w:val="28"/>
          <w:szCs w:val="28"/>
        </w:rPr>
        <w:t>Исходя из цели, в процессе изучения дисциплины решаются следующие задачи:</w:t>
      </w:r>
    </w:p>
    <w:p w:rsidR="00103846" w:rsidRPr="002A4736" w:rsidRDefault="00103846" w:rsidP="00646719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46719">
        <w:rPr>
          <w:rFonts w:ascii="Times New Roman" w:hAnsi="Times New Roman"/>
          <w:sz w:val="28"/>
          <w:szCs w:val="28"/>
        </w:rPr>
        <w:t xml:space="preserve">- </w:t>
      </w:r>
      <w:r w:rsidRPr="002A4736">
        <w:rPr>
          <w:rFonts w:ascii="Times New Roman" w:hAnsi="Times New Roman"/>
          <w:sz w:val="28"/>
          <w:szCs w:val="28"/>
        </w:rPr>
        <w:t>обзор средств СУБД в области обработки данных;</w:t>
      </w:r>
    </w:p>
    <w:p w:rsidR="00103846" w:rsidRPr="002A4736" w:rsidRDefault="00103846" w:rsidP="00646719">
      <w:pPr>
        <w:tabs>
          <w:tab w:val="left" w:pos="540"/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46719">
        <w:rPr>
          <w:rFonts w:ascii="Times New Roman" w:hAnsi="Times New Roman"/>
          <w:sz w:val="28"/>
          <w:szCs w:val="28"/>
        </w:rPr>
        <w:t xml:space="preserve">- </w:t>
      </w:r>
      <w:r w:rsidRPr="002A4736">
        <w:rPr>
          <w:rFonts w:ascii="Times New Roman" w:hAnsi="Times New Roman"/>
          <w:sz w:val="28"/>
          <w:szCs w:val="28"/>
        </w:rPr>
        <w:t>формирование навыков работы с данными в среде СУБД</w:t>
      </w:r>
      <w:r w:rsidRPr="002A4736">
        <w:rPr>
          <w:rFonts w:ascii="Times New Roman" w:hAnsi="Times New Roman"/>
          <w:bCs/>
          <w:sz w:val="28"/>
          <w:szCs w:val="28"/>
        </w:rPr>
        <w:t>;</w:t>
      </w:r>
    </w:p>
    <w:p w:rsidR="00103846" w:rsidRPr="002A4736" w:rsidRDefault="00103846" w:rsidP="0064671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46719">
        <w:rPr>
          <w:rFonts w:ascii="Times New Roman" w:hAnsi="Times New Roman"/>
          <w:sz w:val="28"/>
          <w:szCs w:val="28"/>
        </w:rPr>
        <w:t xml:space="preserve">- </w:t>
      </w:r>
      <w:r w:rsidRPr="002A4736">
        <w:rPr>
          <w:rFonts w:ascii="Times New Roman" w:hAnsi="Times New Roman"/>
          <w:sz w:val="28"/>
          <w:szCs w:val="28"/>
        </w:rPr>
        <w:t>разработка баз данных и средств их ведения;</w:t>
      </w:r>
    </w:p>
    <w:p w:rsidR="00103846" w:rsidRPr="002A4736" w:rsidRDefault="00103846" w:rsidP="00646719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46719">
        <w:rPr>
          <w:rFonts w:ascii="Times New Roman" w:hAnsi="Times New Roman"/>
          <w:sz w:val="28"/>
          <w:szCs w:val="28"/>
        </w:rPr>
        <w:t xml:space="preserve">- </w:t>
      </w:r>
      <w:r w:rsidRPr="002A4736">
        <w:rPr>
          <w:rFonts w:ascii="Times New Roman" w:hAnsi="Times New Roman"/>
          <w:sz w:val="28"/>
          <w:szCs w:val="28"/>
        </w:rPr>
        <w:t>разработка приложения в среде СУБД</w:t>
      </w:r>
      <w:r w:rsidRPr="002A4736">
        <w:rPr>
          <w:rFonts w:ascii="Times New Roman" w:hAnsi="Times New Roman"/>
          <w:bCs/>
          <w:sz w:val="28"/>
          <w:szCs w:val="28"/>
        </w:rPr>
        <w:t>.</w:t>
      </w:r>
    </w:p>
    <w:p w:rsidR="00103846" w:rsidRPr="00D6499E" w:rsidRDefault="00103846" w:rsidP="00646719">
      <w:pPr>
        <w:tabs>
          <w:tab w:val="num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03846" w:rsidRDefault="00103846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AC2131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103846" w:rsidRDefault="00103846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7718C">
        <w:rPr>
          <w:rFonts w:ascii="Times New Roman" w:hAnsi="Times New Roman"/>
          <w:sz w:val="28"/>
          <w:szCs w:val="28"/>
        </w:rPr>
        <w:t>Базовые понятия и определения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718C">
        <w:rPr>
          <w:rFonts w:ascii="Times New Roman" w:hAnsi="Times New Roman"/>
          <w:sz w:val="28"/>
          <w:szCs w:val="28"/>
        </w:rPr>
        <w:t>Информационное обеспечение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718C">
        <w:rPr>
          <w:rFonts w:ascii="Times New Roman" w:hAnsi="Times New Roman"/>
          <w:sz w:val="28"/>
          <w:szCs w:val="28"/>
        </w:rPr>
        <w:t>Аппаратно-программное обеспечение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718C">
        <w:rPr>
          <w:rFonts w:ascii="Times New Roman" w:hAnsi="Times New Roman"/>
          <w:sz w:val="28"/>
          <w:szCs w:val="28"/>
        </w:rPr>
        <w:t>Информационные компьютерные сети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A63AE">
        <w:rPr>
          <w:rFonts w:ascii="Times New Roman" w:hAnsi="Times New Roman"/>
          <w:spacing w:val="-6"/>
          <w:sz w:val="28"/>
          <w:szCs w:val="28"/>
        </w:rPr>
        <w:t>Современное состояние средств автоматизации</w:t>
      </w:r>
      <w:r>
        <w:rPr>
          <w:rFonts w:ascii="Times New Roman" w:hAnsi="Times New Roman"/>
          <w:spacing w:val="-6"/>
          <w:sz w:val="28"/>
          <w:szCs w:val="28"/>
        </w:rPr>
        <w:t xml:space="preserve">. </w:t>
      </w:r>
      <w:r w:rsidRPr="00B7718C">
        <w:rPr>
          <w:rFonts w:ascii="Times New Roman" w:hAnsi="Times New Roman"/>
          <w:sz w:val="28"/>
          <w:szCs w:val="28"/>
        </w:rPr>
        <w:t>Технология поддержки 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7718C">
        <w:rPr>
          <w:rFonts w:ascii="Times New Roman" w:hAnsi="Times New Roman"/>
          <w:sz w:val="28"/>
          <w:szCs w:val="28"/>
        </w:rPr>
        <w:t>Технология баз данных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46719">
        <w:rPr>
          <w:rFonts w:ascii="Times New Roman" w:hAnsi="Times New Roman"/>
          <w:sz w:val="28"/>
          <w:szCs w:val="28"/>
        </w:rPr>
        <w:t>Технология автоматизированного офиса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46719">
        <w:rPr>
          <w:rFonts w:ascii="Times New Roman" w:hAnsi="Times New Roman"/>
          <w:sz w:val="28"/>
          <w:szCs w:val="28"/>
        </w:rPr>
        <w:t>Технология электронных коммуникаций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646719">
        <w:rPr>
          <w:rFonts w:ascii="Times New Roman" w:hAnsi="Times New Roman"/>
          <w:sz w:val="28"/>
          <w:szCs w:val="28"/>
        </w:rPr>
        <w:t>Средства коммуникационной и организационной техники в сервисе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103846" w:rsidRPr="00646719" w:rsidRDefault="00103846" w:rsidP="00646719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03846" w:rsidRPr="00E7198D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E7198D">
        <w:rPr>
          <w:rFonts w:ascii="Times New Roman" w:hAnsi="Times New Roman"/>
          <w:sz w:val="28"/>
          <w:szCs w:val="28"/>
        </w:rPr>
        <w:t xml:space="preserve">обладать следующими общепрофессиональными (ОПК) компетенциями:  </w:t>
      </w:r>
    </w:p>
    <w:p w:rsidR="00103846" w:rsidRPr="00E7198D" w:rsidRDefault="00103846" w:rsidP="005A6C74">
      <w:pPr>
        <w:pStyle w:val="2"/>
        <w:shd w:val="clear" w:color="auto" w:fill="auto"/>
        <w:tabs>
          <w:tab w:val="left" w:pos="540"/>
        </w:tabs>
        <w:spacing w:line="240" w:lineRule="auto"/>
        <w:ind w:left="80" w:right="4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 w:rsidRPr="00E7198D">
        <w:rPr>
          <w:rFonts w:ascii="Times New Roman" w:hAnsi="Times New Roman"/>
        </w:rPr>
        <w:t>ОПК-1: 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гостиничного продукта (</w:t>
      </w:r>
      <w:r w:rsidRPr="00E7198D">
        <w:rPr>
          <w:rFonts w:ascii="Times New Roman" w:hAnsi="Times New Roman"/>
          <w:i/>
          <w:snapToGrid w:val="0"/>
        </w:rPr>
        <w:t>знать</w:t>
      </w:r>
      <w:r w:rsidRPr="00E7198D">
        <w:rPr>
          <w:rFonts w:ascii="Times New Roman" w:hAnsi="Times New Roman"/>
          <w:snapToGrid w:val="0"/>
        </w:rPr>
        <w:t xml:space="preserve"> сущность и свойства информации в современном информационном обществе; </w:t>
      </w:r>
      <w:r w:rsidRPr="00E7198D">
        <w:rPr>
          <w:rFonts w:ascii="Times New Roman" w:hAnsi="Times New Roman"/>
          <w:i/>
          <w:snapToGrid w:val="0"/>
        </w:rPr>
        <w:t>уметь</w:t>
      </w:r>
      <w:r w:rsidRPr="00E7198D">
        <w:rPr>
          <w:rFonts w:ascii="Times New Roman" w:hAnsi="Times New Roman"/>
          <w:snapToGrid w:val="0"/>
        </w:rPr>
        <w:t xml:space="preserve"> использовать основные методы и приемы обеспечения информационной безопасности; </w:t>
      </w:r>
      <w:r w:rsidRPr="00E7198D">
        <w:rPr>
          <w:rFonts w:ascii="Times New Roman" w:hAnsi="Times New Roman"/>
          <w:i/>
          <w:snapToGrid w:val="0"/>
        </w:rPr>
        <w:t>владеть</w:t>
      </w:r>
      <w:r w:rsidRPr="00E7198D">
        <w:rPr>
          <w:rFonts w:ascii="Times New Roman" w:hAnsi="Times New Roman"/>
          <w:snapToGrid w:val="0"/>
        </w:rPr>
        <w:t xml:space="preserve"> программными средствами для обработки информации в сервисе</w:t>
      </w:r>
      <w:r w:rsidRPr="00E7198D">
        <w:rPr>
          <w:rFonts w:ascii="Times New Roman" w:hAnsi="Times New Roman"/>
        </w:rPr>
        <w:t>).</w:t>
      </w:r>
    </w:p>
    <w:p w:rsidR="00103846" w:rsidRPr="00696AE6" w:rsidRDefault="00103846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103846" w:rsidRDefault="00103846" w:rsidP="001D2E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AC2131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: </w:t>
      </w:r>
    </w:p>
    <w:p w:rsidR="00103846" w:rsidRPr="00EF4449" w:rsidRDefault="00103846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«</w:t>
      </w:r>
      <w:r w:rsidRPr="002A4736">
        <w:rPr>
          <w:rFonts w:ascii="Times New Roman" w:hAnsi="Times New Roman"/>
          <w:sz w:val="28"/>
          <w:szCs w:val="28"/>
        </w:rPr>
        <w:t>Компьютерные технологии в гостиничном деле</w:t>
      </w:r>
      <w:r w:rsidRPr="009464A0">
        <w:rPr>
          <w:rFonts w:ascii="Times New Roman" w:hAnsi="Times New Roman"/>
          <w:sz w:val="28"/>
          <w:szCs w:val="28"/>
        </w:rPr>
        <w:t>» применяются разнообразные интерактивные образовательные технологии в зависимости от  направления обучения, вида и цели учебного занятия</w:t>
      </w:r>
      <w:r w:rsidRPr="00733F09">
        <w:rPr>
          <w:rFonts w:ascii="Times New Roman" w:hAnsi="Times New Roman"/>
          <w:sz w:val="28"/>
          <w:szCs w:val="28"/>
        </w:rPr>
        <w:t xml:space="preserve"> </w:t>
      </w:r>
      <w:r w:rsidRPr="00EF4449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и формировани</w:t>
      </w:r>
      <w:r w:rsidRPr="00733F09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я</w:t>
      </w:r>
      <w:r w:rsidRPr="00EF4449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компетенций выпускника, определяемых настоящим ФГОС.</w:t>
      </w:r>
    </w:p>
    <w:p w:rsidR="00103846" w:rsidRPr="00AC2131" w:rsidRDefault="00103846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  </w:t>
      </w:r>
      <w:bookmarkStart w:id="0" w:name="_GoBack"/>
      <w:bookmarkEnd w:id="0"/>
    </w:p>
    <w:p w:rsidR="00103846" w:rsidRPr="00AC2131" w:rsidRDefault="00103846" w:rsidP="00646719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62D7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46719">
        <w:rPr>
          <w:rFonts w:ascii="Times New Roman" w:hAnsi="Times New Roman"/>
          <w:sz w:val="28"/>
          <w:szCs w:val="28"/>
        </w:rPr>
        <w:t>Л.В. Галицкая, ст. преподаватель,</w:t>
      </w:r>
      <w:r w:rsidRPr="00646719">
        <w:rPr>
          <w:rFonts w:ascii="Times New Roman" w:hAnsi="Times New Roman"/>
          <w:sz w:val="28"/>
          <w:szCs w:val="28"/>
          <w:lang w:eastAsia="ru-RU"/>
        </w:rPr>
        <w:t xml:space="preserve"> кафедра </w:t>
      </w:r>
      <w:r w:rsidRPr="00646719">
        <w:rPr>
          <w:rFonts w:ascii="Times New Roman" w:hAnsi="Times New Roman"/>
          <w:sz w:val="28"/>
          <w:szCs w:val="28"/>
        </w:rPr>
        <w:t>информатики</w:t>
      </w:r>
    </w:p>
    <w:p w:rsidR="00103846" w:rsidRPr="00AC2131" w:rsidRDefault="00103846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03846" w:rsidRDefault="00103846"/>
    <w:sectPr w:rsidR="00103846" w:rsidSect="0054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>
    <w:nsid w:val="4AE31CB2"/>
    <w:multiLevelType w:val="hybridMultilevel"/>
    <w:tmpl w:val="3C92075C"/>
    <w:lvl w:ilvl="0" w:tplc="C184937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349"/>
        </w:tabs>
        <w:ind w:left="-3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1"/>
        </w:tabs>
        <w:ind w:left="3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091"/>
        </w:tabs>
        <w:ind w:left="10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811"/>
        </w:tabs>
        <w:ind w:left="181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531"/>
        </w:tabs>
        <w:ind w:left="25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251"/>
        </w:tabs>
        <w:ind w:left="32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971"/>
        </w:tabs>
        <w:ind w:left="397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691"/>
        </w:tabs>
        <w:ind w:left="4691" w:hanging="360"/>
      </w:pPr>
      <w:rPr>
        <w:rFonts w:ascii="Wingdings" w:hAnsi="Wingdings" w:hint="default"/>
      </w:rPr>
    </w:lvl>
  </w:abstractNum>
  <w:abstractNum w:abstractNumId="2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DDE"/>
    <w:rsid w:val="000673A7"/>
    <w:rsid w:val="000C34D7"/>
    <w:rsid w:val="00103846"/>
    <w:rsid w:val="00103B26"/>
    <w:rsid w:val="001A63AE"/>
    <w:rsid w:val="001D2EDC"/>
    <w:rsid w:val="001E3D8B"/>
    <w:rsid w:val="00262D72"/>
    <w:rsid w:val="002A4736"/>
    <w:rsid w:val="00370E4E"/>
    <w:rsid w:val="003C0E9B"/>
    <w:rsid w:val="004B5BC9"/>
    <w:rsid w:val="00547B58"/>
    <w:rsid w:val="005A6C74"/>
    <w:rsid w:val="005F2388"/>
    <w:rsid w:val="00646719"/>
    <w:rsid w:val="00696AE6"/>
    <w:rsid w:val="00705701"/>
    <w:rsid w:val="00733F09"/>
    <w:rsid w:val="008164B7"/>
    <w:rsid w:val="00831924"/>
    <w:rsid w:val="009464A0"/>
    <w:rsid w:val="00A76686"/>
    <w:rsid w:val="00AC2131"/>
    <w:rsid w:val="00B32F65"/>
    <w:rsid w:val="00B7718C"/>
    <w:rsid w:val="00B97F2E"/>
    <w:rsid w:val="00C61C34"/>
    <w:rsid w:val="00C725CB"/>
    <w:rsid w:val="00CE7995"/>
    <w:rsid w:val="00CF64D5"/>
    <w:rsid w:val="00D1552C"/>
    <w:rsid w:val="00D6499E"/>
    <w:rsid w:val="00E21753"/>
    <w:rsid w:val="00E63A15"/>
    <w:rsid w:val="00E7198D"/>
    <w:rsid w:val="00EF4449"/>
    <w:rsid w:val="00F73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AE6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Нормальный (таблица)"/>
    <w:basedOn w:val="Normal"/>
    <w:next w:val="Normal"/>
    <w:uiPriority w:val="99"/>
    <w:rsid w:val="003C0E9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0">
    <w:name w:val="Основной текст_"/>
    <w:link w:val="2"/>
    <w:uiPriority w:val="99"/>
    <w:locked/>
    <w:rsid w:val="001D2EDC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1D2EDC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2</Pages>
  <Words>385</Words>
  <Characters>2198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2015-03-02T09:51:00Z</dcterms:created>
  <dcterms:modified xsi:type="dcterms:W3CDTF">2016-11-02T07:23:00Z</dcterms:modified>
</cp:coreProperties>
</file>