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F4F" w:rsidRDefault="00615F4F" w:rsidP="00A42E4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15F4F" w:rsidRPr="00F91F53" w:rsidRDefault="00615F4F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5F4F" w:rsidRPr="00F91F53" w:rsidRDefault="00615F4F" w:rsidP="00F91F53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F91F53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942F0F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F91F53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ОД.</w:t>
      </w:r>
      <w:r w:rsidRPr="009F2C76">
        <w:rPr>
          <w:rFonts w:ascii="Times New Roman" w:hAnsi="Times New Roman"/>
          <w:bCs/>
          <w:iCs/>
          <w:spacing w:val="-2"/>
          <w:sz w:val="28"/>
          <w:szCs w:val="28"/>
        </w:rPr>
        <w:t>6</w:t>
      </w:r>
      <w:r w:rsidRPr="00F91F53">
        <w:rPr>
          <w:rFonts w:ascii="Times New Roman" w:hAnsi="Times New Roman"/>
          <w:b/>
          <w:sz w:val="28"/>
          <w:szCs w:val="28"/>
        </w:rPr>
        <w:t xml:space="preserve"> </w:t>
      </w:r>
      <w:r w:rsidRPr="009F2C76">
        <w:rPr>
          <w:rFonts w:ascii="Times New Roman" w:hAnsi="Times New Roman"/>
          <w:sz w:val="28"/>
          <w:szCs w:val="28"/>
        </w:rPr>
        <w:t>Информационная безопасность</w:t>
      </w:r>
    </w:p>
    <w:p w:rsidR="00615F4F" w:rsidRPr="00F91F53" w:rsidRDefault="00615F4F" w:rsidP="00F91F53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F91F53">
        <w:rPr>
          <w:rFonts w:ascii="Times New Roman" w:hAnsi="Times New Roman"/>
          <w:sz w:val="28"/>
          <w:szCs w:val="28"/>
        </w:rPr>
        <w:tab/>
      </w:r>
      <w:r w:rsidRPr="00F91F53">
        <w:rPr>
          <w:rFonts w:ascii="Times New Roman" w:hAnsi="Times New Roman"/>
          <w:sz w:val="28"/>
          <w:szCs w:val="28"/>
        </w:rPr>
        <w:tab/>
      </w:r>
    </w:p>
    <w:p w:rsidR="00615F4F" w:rsidRPr="00A42E4C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42E4C">
        <w:rPr>
          <w:rFonts w:ascii="Times New Roman" w:hAnsi="Times New Roman"/>
          <w:sz w:val="28"/>
          <w:szCs w:val="28"/>
        </w:rPr>
        <w:t>7</w:t>
      </w:r>
    </w:p>
    <w:p w:rsidR="00615F4F" w:rsidRPr="00F91F53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91F53">
        <w:rPr>
          <w:rFonts w:ascii="Times New Roman" w:hAnsi="Times New Roman"/>
          <w:sz w:val="28"/>
          <w:szCs w:val="28"/>
        </w:rPr>
        <w:t>72</w:t>
      </w:r>
    </w:p>
    <w:p w:rsidR="00615F4F" w:rsidRPr="00F91F53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F91F53">
        <w:rPr>
          <w:rFonts w:ascii="Times New Roman" w:hAnsi="Times New Roman"/>
          <w:sz w:val="28"/>
          <w:szCs w:val="28"/>
        </w:rPr>
        <w:t xml:space="preserve"> 2  </w:t>
      </w:r>
    </w:p>
    <w:p w:rsidR="00615F4F" w:rsidRPr="00F91F53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F91F53">
        <w:rPr>
          <w:rFonts w:ascii="Times New Roman" w:hAnsi="Times New Roman"/>
          <w:sz w:val="28"/>
          <w:szCs w:val="28"/>
        </w:rPr>
        <w:t>зачет</w:t>
      </w:r>
    </w:p>
    <w:p w:rsidR="00615F4F" w:rsidRPr="00F91F53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15F4F" w:rsidRDefault="00615F4F" w:rsidP="00F91F53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ООП:</w:t>
      </w:r>
      <w:r w:rsidRPr="00F91F53">
        <w:rPr>
          <w:rFonts w:ascii="Times New Roman" w:hAnsi="Times New Roman"/>
          <w:sz w:val="28"/>
          <w:szCs w:val="28"/>
        </w:rPr>
        <w:t xml:space="preserve"> </w:t>
      </w:r>
    </w:p>
    <w:p w:rsidR="00615F4F" w:rsidRDefault="00615F4F" w:rsidP="00F91F53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F91F53">
        <w:rPr>
          <w:rFonts w:ascii="Times New Roman" w:hAnsi="Times New Roman"/>
          <w:sz w:val="28"/>
          <w:szCs w:val="28"/>
        </w:rPr>
        <w:t>исциплина «</w:t>
      </w:r>
      <w:r w:rsidRPr="009F2C76">
        <w:rPr>
          <w:rFonts w:ascii="Times New Roman" w:hAnsi="Times New Roman"/>
          <w:sz w:val="28"/>
          <w:szCs w:val="28"/>
        </w:rPr>
        <w:t>Информационная безопасность</w:t>
      </w:r>
      <w:r w:rsidRPr="00F91F53">
        <w:rPr>
          <w:rFonts w:ascii="Times New Roman" w:hAnsi="Times New Roman"/>
          <w:sz w:val="28"/>
          <w:szCs w:val="28"/>
        </w:rPr>
        <w:t xml:space="preserve">» включена в    </w:t>
      </w:r>
      <w:r>
        <w:rPr>
          <w:rFonts w:ascii="Times New Roman" w:hAnsi="Times New Roman"/>
          <w:sz w:val="28"/>
          <w:szCs w:val="28"/>
        </w:rPr>
        <w:t xml:space="preserve">вариативную часть </w:t>
      </w:r>
      <w:r w:rsidRPr="00F91F53">
        <w:rPr>
          <w:rFonts w:ascii="Times New Roman" w:hAnsi="Times New Roman"/>
          <w:spacing w:val="-4"/>
          <w:sz w:val="28"/>
          <w:szCs w:val="28"/>
          <w:lang w:eastAsia="ru-RU"/>
        </w:rPr>
        <w:t>учебного плана подготовки бакалавр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ов</w:t>
      </w:r>
      <w:r w:rsidRPr="00F91F53">
        <w:rPr>
          <w:rFonts w:ascii="Times New Roman" w:hAnsi="Times New Roman"/>
          <w:spacing w:val="-4"/>
          <w:sz w:val="28"/>
          <w:szCs w:val="28"/>
          <w:lang w:eastAsia="ru-RU"/>
        </w:rPr>
        <w:t xml:space="preserve"> по </w:t>
      </w:r>
      <w:r w:rsidRPr="00F91F53">
        <w:rPr>
          <w:rFonts w:ascii="Times New Roman" w:hAnsi="Times New Roman"/>
          <w:sz w:val="28"/>
          <w:szCs w:val="28"/>
          <w:lang w:eastAsia="ru-RU"/>
        </w:rPr>
        <w:t xml:space="preserve">направлению </w:t>
      </w:r>
      <w:r w:rsidRPr="00E1123C">
        <w:rPr>
          <w:rFonts w:ascii="Times New Roman" w:hAnsi="Times New Roman"/>
          <w:sz w:val="28"/>
          <w:szCs w:val="28"/>
        </w:rPr>
        <w:t>43.03.03</w:t>
      </w:r>
      <w:r w:rsidRPr="00F91F53">
        <w:rPr>
          <w:rFonts w:ascii="Times New Roman" w:hAnsi="Times New Roman"/>
          <w:sz w:val="28"/>
          <w:szCs w:val="28"/>
        </w:rPr>
        <w:t xml:space="preserve"> </w:t>
      </w:r>
      <w:r w:rsidRPr="00F91F53">
        <w:rPr>
          <w:rFonts w:ascii="Times New Roman" w:hAnsi="Times New Roman"/>
          <w:i/>
          <w:sz w:val="28"/>
          <w:szCs w:val="28"/>
        </w:rPr>
        <w:t>Гостиничное дело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615F4F" w:rsidRDefault="00615F4F" w:rsidP="009F2C76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 xml:space="preserve">        Дисциплина «Информационная безопасность» </w:t>
      </w:r>
      <w:r>
        <w:rPr>
          <w:rFonts w:ascii="Times New Roman" w:hAnsi="Times New Roman"/>
          <w:sz w:val="28"/>
          <w:szCs w:val="28"/>
        </w:rPr>
        <w:t>взаимо</w:t>
      </w:r>
      <w:r w:rsidRPr="009F2C76">
        <w:rPr>
          <w:rFonts w:ascii="Times New Roman" w:hAnsi="Times New Roman"/>
          <w:sz w:val="28"/>
          <w:szCs w:val="28"/>
        </w:rPr>
        <w:t xml:space="preserve">связана с </w:t>
      </w:r>
      <w:r>
        <w:rPr>
          <w:rFonts w:ascii="Times New Roman" w:hAnsi="Times New Roman"/>
          <w:sz w:val="28"/>
          <w:szCs w:val="28"/>
        </w:rPr>
        <w:t>дисциплинами</w:t>
      </w:r>
      <w:r w:rsidRPr="009F2C76">
        <w:rPr>
          <w:rFonts w:ascii="Times New Roman" w:hAnsi="Times New Roman"/>
          <w:sz w:val="28"/>
          <w:szCs w:val="28"/>
        </w:rPr>
        <w:t>: «Информатика», «Математика»</w:t>
      </w:r>
      <w:r>
        <w:rPr>
          <w:rFonts w:ascii="Times New Roman" w:hAnsi="Times New Roman"/>
          <w:sz w:val="28"/>
          <w:szCs w:val="28"/>
        </w:rPr>
        <w:t>.</w:t>
      </w:r>
    </w:p>
    <w:p w:rsidR="00615F4F" w:rsidRPr="009F2C76" w:rsidRDefault="00615F4F" w:rsidP="009F2C76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615F4F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F91F53">
        <w:rPr>
          <w:rFonts w:ascii="Times New Roman" w:hAnsi="Times New Roman"/>
          <w:b/>
          <w:sz w:val="28"/>
          <w:szCs w:val="28"/>
        </w:rPr>
        <w:t xml:space="preserve">освоения дисциплины: </w:t>
      </w:r>
    </w:p>
    <w:p w:rsidR="00615F4F" w:rsidRPr="009F2C76" w:rsidRDefault="00615F4F" w:rsidP="009F2C7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>Целью дисциплины «Информационная безопасность» является обучение студентов умению и навыкам обеспечения информационной безопасности в деятельности общества, государства, предприятий и отдельных граждан.</w:t>
      </w:r>
    </w:p>
    <w:p w:rsidR="00615F4F" w:rsidRPr="009F2C76" w:rsidRDefault="00615F4F" w:rsidP="009F2C76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>Основные задачи дисциплины:</w:t>
      </w:r>
    </w:p>
    <w:p w:rsidR="00615F4F" w:rsidRPr="009F2C76" w:rsidRDefault="00615F4F" w:rsidP="009F2C76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>сформировать представление об основных положениях и понятиях информационной безопасности;</w:t>
      </w:r>
    </w:p>
    <w:p w:rsidR="00615F4F" w:rsidRPr="009F2C76" w:rsidRDefault="00615F4F" w:rsidP="009F2C76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>изучить методы информационной безопасности, вопросы её организационно-правового, методического и технического обеспечения;</w:t>
      </w:r>
    </w:p>
    <w:p w:rsidR="00615F4F" w:rsidRPr="009F2C76" w:rsidRDefault="00615F4F" w:rsidP="009F2C76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F2C76">
        <w:rPr>
          <w:rFonts w:ascii="Times New Roman" w:hAnsi="Times New Roman"/>
          <w:sz w:val="28"/>
          <w:szCs w:val="28"/>
        </w:rPr>
        <w:t>сформировать навыки разработки и реализации стратегий, моделей и систем предотвращения несанкционированного доступа в информационную систему организаций и предприятий.</w:t>
      </w:r>
    </w:p>
    <w:p w:rsidR="00615F4F" w:rsidRPr="00F91F53" w:rsidRDefault="00615F4F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5F4F" w:rsidRPr="00F91F53" w:rsidRDefault="00615F4F" w:rsidP="00F91F5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15F4F" w:rsidRPr="00F91F53" w:rsidRDefault="00615F4F" w:rsidP="005D7382">
      <w:pPr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 w:rsidRPr="00F91F5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9F2C76">
        <w:rPr>
          <w:rFonts w:ascii="Times New Roman" w:hAnsi="Times New Roman"/>
          <w:spacing w:val="-4"/>
          <w:sz w:val="28"/>
          <w:szCs w:val="28"/>
        </w:rPr>
        <w:t>Информационная безопасность. Основные положения, понятия и определения</w:t>
      </w:r>
      <w:r>
        <w:rPr>
          <w:rFonts w:ascii="Times New Roman" w:hAnsi="Times New Roman"/>
          <w:spacing w:val="-4"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F2C76">
        <w:rPr>
          <w:rFonts w:ascii="Times New Roman" w:hAnsi="Times New Roman"/>
          <w:spacing w:val="-6"/>
          <w:sz w:val="28"/>
          <w:szCs w:val="28"/>
        </w:rPr>
        <w:t>Методология обеспечения информационной безопасности деятельности общества</w:t>
      </w:r>
      <w:r>
        <w:rPr>
          <w:rFonts w:ascii="Times New Roman" w:hAnsi="Times New Roman"/>
          <w:spacing w:val="-6"/>
          <w:sz w:val="28"/>
          <w:szCs w:val="28"/>
        </w:rPr>
        <w:t>.</w:t>
      </w:r>
      <w:r w:rsidRPr="009F2C76">
        <w:rPr>
          <w:rFonts w:ascii="Times New Roman" w:hAnsi="Times New Roman"/>
          <w:spacing w:val="-4"/>
          <w:sz w:val="28"/>
          <w:szCs w:val="28"/>
        </w:rPr>
        <w:t xml:space="preserve"> Организационно-правовое обеспечение информационной безопасности.</w:t>
      </w:r>
      <w:r w:rsidRPr="009F2C76">
        <w:rPr>
          <w:rFonts w:ascii="Times New Roman" w:hAnsi="Times New Roman"/>
          <w:sz w:val="28"/>
          <w:szCs w:val="28"/>
        </w:rPr>
        <w:t xml:space="preserve"> Модели и системы обеспечения информационной безопасности деятельности организаций</w:t>
      </w:r>
      <w:r>
        <w:rPr>
          <w:rFonts w:ascii="Times New Roman" w:hAnsi="Times New Roman"/>
          <w:sz w:val="28"/>
          <w:szCs w:val="28"/>
        </w:rPr>
        <w:t>.</w:t>
      </w:r>
      <w:r w:rsidRPr="009F2C76">
        <w:rPr>
          <w:rFonts w:ascii="Times New Roman" w:hAnsi="Times New Roman"/>
          <w:sz w:val="28"/>
          <w:szCs w:val="28"/>
        </w:rPr>
        <w:t xml:space="preserve"> Техническое и методическое обеспечение информационной безопасности</w:t>
      </w:r>
      <w:r>
        <w:rPr>
          <w:rFonts w:ascii="Times New Roman" w:hAnsi="Times New Roman"/>
          <w:sz w:val="28"/>
          <w:szCs w:val="28"/>
        </w:rPr>
        <w:t>.</w:t>
      </w:r>
    </w:p>
    <w:p w:rsidR="00615F4F" w:rsidRPr="00F91F53" w:rsidRDefault="00615F4F" w:rsidP="00F91F5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15F4F" w:rsidRDefault="00615F4F" w:rsidP="00A42E4C">
      <w:pPr>
        <w:tabs>
          <w:tab w:val="left" w:pos="540"/>
        </w:tabs>
        <w:spacing w:after="0" w:line="240" w:lineRule="auto"/>
        <w:ind w:right="2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</w:t>
      </w:r>
      <w:r w:rsidRPr="009D2124">
        <w:rPr>
          <w:rFonts w:ascii="Times New Roman" w:hAnsi="Times New Roman"/>
          <w:sz w:val="28"/>
          <w:szCs w:val="28"/>
        </w:rPr>
        <w:t>профессиональн</w:t>
      </w:r>
      <w:r>
        <w:rPr>
          <w:rFonts w:ascii="Times New Roman" w:hAnsi="Times New Roman"/>
          <w:sz w:val="28"/>
          <w:szCs w:val="28"/>
        </w:rPr>
        <w:t>ыми (ОПК)</w:t>
      </w:r>
      <w:r w:rsidRPr="00ED04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71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компетенциями:</w:t>
      </w:r>
    </w:p>
    <w:p w:rsidR="00615F4F" w:rsidRPr="00F91F53" w:rsidRDefault="00615F4F" w:rsidP="00A42E4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879EC">
        <w:rPr>
          <w:rFonts w:ascii="Times New Roman" w:hAnsi="Times New Roman"/>
          <w:sz w:val="28"/>
          <w:szCs w:val="28"/>
        </w:rPr>
        <w:t xml:space="preserve">ОПК-1: </w:t>
      </w:r>
      <w:r w:rsidRPr="009879EC">
        <w:rPr>
          <w:rStyle w:val="a"/>
          <w:b w:val="0"/>
          <w:bCs/>
          <w:szCs w:val="28"/>
          <w:lang w:eastAsia="ru-RU"/>
        </w:rPr>
        <w:t>способен</w:t>
      </w:r>
      <w:r w:rsidRPr="009879EC">
        <w:rPr>
          <w:rFonts w:ascii="Times New Roman" w:hAnsi="Times New Roman"/>
          <w:sz w:val="28"/>
          <w:szCs w:val="28"/>
        </w:rPr>
        <w:t xml:space="preserve">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(</w:t>
      </w:r>
      <w:r w:rsidRPr="009879EC">
        <w:rPr>
          <w:rFonts w:ascii="Times New Roman" w:hAnsi="Times New Roman"/>
          <w:i/>
          <w:sz w:val="28"/>
          <w:szCs w:val="28"/>
        </w:rPr>
        <w:t xml:space="preserve">знает </w:t>
      </w:r>
      <w:r w:rsidRPr="009879EC">
        <w:rPr>
          <w:rFonts w:ascii="Times New Roman" w:hAnsi="Times New Roman"/>
          <w:b/>
          <w:sz w:val="32"/>
          <w:szCs w:val="32"/>
        </w:rPr>
        <w:t xml:space="preserve"> </w:t>
      </w:r>
      <w:r w:rsidRPr="009879EC">
        <w:rPr>
          <w:rFonts w:ascii="Times New Roman" w:hAnsi="Times New Roman"/>
          <w:sz w:val="28"/>
          <w:szCs w:val="28"/>
        </w:rPr>
        <w:t>сущность</w:t>
      </w:r>
      <w:r w:rsidRPr="009879EC">
        <w:rPr>
          <w:rFonts w:ascii="Times New Roman" w:hAnsi="Times New Roman"/>
        </w:rPr>
        <w:t xml:space="preserve"> </w:t>
      </w:r>
      <w:r w:rsidRPr="009879EC">
        <w:rPr>
          <w:rFonts w:ascii="Times New Roman" w:hAnsi="Times New Roman"/>
          <w:sz w:val="28"/>
          <w:szCs w:val="28"/>
        </w:rPr>
        <w:t xml:space="preserve">и значение информации и информационных технологий в развитии современного информационного общества; </w:t>
      </w:r>
      <w:r w:rsidRPr="009879EC">
        <w:rPr>
          <w:rFonts w:ascii="Times New Roman" w:hAnsi="Times New Roman"/>
          <w:i/>
          <w:sz w:val="28"/>
          <w:szCs w:val="28"/>
        </w:rPr>
        <w:t xml:space="preserve">умеет </w:t>
      </w:r>
      <w:r w:rsidRPr="009879EC">
        <w:rPr>
          <w:rFonts w:ascii="Times New Roman" w:hAnsi="Times New Roman"/>
          <w:sz w:val="28"/>
          <w:szCs w:val="28"/>
        </w:rPr>
        <w:t xml:space="preserve">осуществлять информационную защиту данных; </w:t>
      </w:r>
      <w:r w:rsidRPr="009879EC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9879EC">
        <w:rPr>
          <w:rFonts w:ascii="Times New Roman" w:hAnsi="Times New Roman"/>
          <w:sz w:val="28"/>
          <w:szCs w:val="28"/>
        </w:rPr>
        <w:t xml:space="preserve"> информационными технологиями, связанными с защитой данных).</w:t>
      </w:r>
    </w:p>
    <w:p w:rsidR="00615F4F" w:rsidRDefault="00615F4F" w:rsidP="00EE4D52">
      <w:pPr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</w:t>
      </w:r>
    </w:p>
    <w:p w:rsidR="00615F4F" w:rsidRDefault="00615F4F" w:rsidP="00A42E4C">
      <w:pPr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F91F53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F91F53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615F4F" w:rsidRDefault="00615F4F" w:rsidP="00D372F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</w:t>
      </w:r>
      <w:r w:rsidRPr="009F2C76">
        <w:rPr>
          <w:rFonts w:ascii="Times New Roman" w:hAnsi="Times New Roman"/>
          <w:sz w:val="28"/>
          <w:szCs w:val="28"/>
        </w:rPr>
        <w:t>Информационная безопасность</w:t>
      </w:r>
      <w:r w:rsidRPr="009464A0">
        <w:rPr>
          <w:rFonts w:ascii="Times New Roman" w:hAnsi="Times New Roman"/>
          <w:sz w:val="28"/>
          <w:szCs w:val="28"/>
        </w:rPr>
        <w:t>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615F4F" w:rsidRPr="009464A0" w:rsidRDefault="00615F4F" w:rsidP="00EE4D5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15F4F" w:rsidRPr="009F2C76" w:rsidRDefault="00615F4F" w:rsidP="00EE4D52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F91F53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F91F53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F91F53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F2C76">
        <w:rPr>
          <w:rFonts w:ascii="Times New Roman" w:hAnsi="Times New Roman"/>
          <w:sz w:val="28"/>
          <w:szCs w:val="28"/>
        </w:rPr>
        <w:t>Н.С. Железняк, ст. преподаватель</w:t>
      </w:r>
      <w:r w:rsidRPr="009F2C76">
        <w:rPr>
          <w:rFonts w:ascii="Times New Roman" w:hAnsi="Times New Roman"/>
          <w:sz w:val="28"/>
          <w:szCs w:val="28"/>
          <w:lang w:eastAsia="ru-RU"/>
        </w:rPr>
        <w:t>, кафедра информатики</w:t>
      </w:r>
    </w:p>
    <w:p w:rsidR="00615F4F" w:rsidRPr="00F91F53" w:rsidRDefault="00615F4F" w:rsidP="00F91F5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15F4F" w:rsidRPr="00F91F53" w:rsidRDefault="00615F4F" w:rsidP="00F91F53">
      <w:pPr>
        <w:spacing w:after="0" w:line="240" w:lineRule="auto"/>
        <w:jc w:val="both"/>
        <w:rPr>
          <w:sz w:val="28"/>
          <w:szCs w:val="28"/>
        </w:rPr>
      </w:pPr>
    </w:p>
    <w:sectPr w:rsidR="00615F4F" w:rsidRPr="00F91F53" w:rsidSect="00F91F5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74866"/>
    <w:multiLevelType w:val="hybridMultilevel"/>
    <w:tmpl w:val="49CA52D4"/>
    <w:lvl w:ilvl="0" w:tplc="E95899D0">
      <w:numFmt w:val="bullet"/>
      <w:lvlText w:val="−"/>
      <w:lvlJc w:val="left"/>
      <w:pPr>
        <w:tabs>
          <w:tab w:val="num" w:pos="851"/>
        </w:tabs>
        <w:ind w:firstLine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78FE"/>
    <w:rsid w:val="001248C1"/>
    <w:rsid w:val="001E7A0B"/>
    <w:rsid w:val="00256847"/>
    <w:rsid w:val="00310AB0"/>
    <w:rsid w:val="0036767E"/>
    <w:rsid w:val="00392C03"/>
    <w:rsid w:val="00441E73"/>
    <w:rsid w:val="004678FE"/>
    <w:rsid w:val="005D7382"/>
    <w:rsid w:val="00615F4F"/>
    <w:rsid w:val="00665800"/>
    <w:rsid w:val="00687640"/>
    <w:rsid w:val="00780556"/>
    <w:rsid w:val="00860A92"/>
    <w:rsid w:val="00942F0F"/>
    <w:rsid w:val="009464A0"/>
    <w:rsid w:val="009839BD"/>
    <w:rsid w:val="009879EC"/>
    <w:rsid w:val="009D2124"/>
    <w:rsid w:val="009D4A59"/>
    <w:rsid w:val="009F2C76"/>
    <w:rsid w:val="00A42E4C"/>
    <w:rsid w:val="00A8717A"/>
    <w:rsid w:val="00AE774A"/>
    <w:rsid w:val="00BC1AD3"/>
    <w:rsid w:val="00C404A8"/>
    <w:rsid w:val="00D2394A"/>
    <w:rsid w:val="00D32700"/>
    <w:rsid w:val="00D372FB"/>
    <w:rsid w:val="00D71BBA"/>
    <w:rsid w:val="00E1123C"/>
    <w:rsid w:val="00E4137B"/>
    <w:rsid w:val="00ED0416"/>
    <w:rsid w:val="00EE4D52"/>
    <w:rsid w:val="00F62347"/>
    <w:rsid w:val="00F91F53"/>
    <w:rsid w:val="00FC5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2F7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A42E4C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379</Words>
  <Characters>2165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12</cp:revision>
  <dcterms:created xsi:type="dcterms:W3CDTF">2014-05-13T16:34:00Z</dcterms:created>
  <dcterms:modified xsi:type="dcterms:W3CDTF">2016-10-31T10:17:00Z</dcterms:modified>
</cp:coreProperties>
</file>