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905" w:rsidRPr="005C703D" w:rsidRDefault="000F6905" w:rsidP="00AE7A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E555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F6905" w:rsidRPr="005C703D" w:rsidRDefault="000F6905" w:rsidP="00AE7AB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F6905" w:rsidRPr="00AE7AB0" w:rsidRDefault="000F6905" w:rsidP="00D13E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277370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</w:t>
      </w:r>
      <w:r w:rsidRPr="00277370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Pr="00AE7AB0">
        <w:rPr>
          <w:rFonts w:ascii="Times New Roman" w:hAnsi="Times New Roman"/>
          <w:sz w:val="28"/>
          <w:szCs w:val="28"/>
        </w:rPr>
        <w:t xml:space="preserve">Статистика </w:t>
      </w:r>
      <w:r>
        <w:rPr>
          <w:rFonts w:ascii="Times New Roman" w:hAnsi="Times New Roman"/>
          <w:sz w:val="28"/>
          <w:szCs w:val="28"/>
        </w:rPr>
        <w:t>в профессиональной деятельности</w:t>
      </w:r>
    </w:p>
    <w:p w:rsidR="000F6905" w:rsidRPr="00AE7AB0" w:rsidRDefault="000F6905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AE7AB0">
        <w:rPr>
          <w:rFonts w:ascii="Times New Roman" w:hAnsi="Times New Roman"/>
          <w:sz w:val="28"/>
          <w:szCs w:val="28"/>
        </w:rPr>
        <w:t>5</w:t>
      </w: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AE7AB0">
        <w:rPr>
          <w:rFonts w:ascii="Times New Roman" w:hAnsi="Times New Roman"/>
          <w:sz w:val="28"/>
          <w:szCs w:val="28"/>
        </w:rPr>
        <w:t>108</w:t>
      </w: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AE7AB0">
        <w:rPr>
          <w:rFonts w:ascii="Times New Roman" w:hAnsi="Times New Roman"/>
          <w:sz w:val="28"/>
          <w:szCs w:val="28"/>
        </w:rPr>
        <w:t>3</w:t>
      </w: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E7AB0">
        <w:rPr>
          <w:rFonts w:ascii="Times New Roman" w:hAnsi="Times New Roman"/>
          <w:sz w:val="28"/>
          <w:szCs w:val="28"/>
        </w:rPr>
        <w:t>зачет</w:t>
      </w:r>
    </w:p>
    <w:p w:rsidR="000F6905" w:rsidRPr="00AE7AB0" w:rsidRDefault="000F6905" w:rsidP="00AE7AB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F6905" w:rsidRDefault="000F6905" w:rsidP="00AE7AB0">
      <w:pPr>
        <w:pStyle w:val="BodyText"/>
        <w:tabs>
          <w:tab w:val="left" w:pos="567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77370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AE7AB0">
        <w:rPr>
          <w:rFonts w:ascii="Times New Roman" w:hAnsi="Times New Roman"/>
          <w:sz w:val="28"/>
          <w:szCs w:val="28"/>
        </w:rPr>
        <w:t>исциплина «Статистика в профессиональной деятельности» относится к вариативной части учебн</w:t>
      </w:r>
      <w:r>
        <w:rPr>
          <w:rFonts w:ascii="Times New Roman" w:hAnsi="Times New Roman"/>
          <w:sz w:val="28"/>
          <w:szCs w:val="28"/>
        </w:rPr>
        <w:t xml:space="preserve">ого </w:t>
      </w:r>
      <w:r w:rsidRPr="00AE7AB0">
        <w:rPr>
          <w:rFonts w:ascii="Times New Roman" w:hAnsi="Times New Roman"/>
          <w:sz w:val="28"/>
          <w:szCs w:val="28"/>
        </w:rPr>
        <w:t>план</w:t>
      </w:r>
      <w:r>
        <w:rPr>
          <w:rFonts w:ascii="Times New Roman" w:hAnsi="Times New Roman"/>
          <w:sz w:val="28"/>
          <w:szCs w:val="28"/>
        </w:rPr>
        <w:t>а</w:t>
      </w:r>
      <w:r w:rsidRPr="00AE7AB0">
        <w:rPr>
          <w:rFonts w:ascii="Times New Roman" w:hAnsi="Times New Roman"/>
          <w:sz w:val="28"/>
          <w:szCs w:val="28"/>
        </w:rPr>
        <w:t xml:space="preserve">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E7AB0">
        <w:rPr>
          <w:rFonts w:ascii="Times New Roman" w:hAnsi="Times New Roman"/>
          <w:sz w:val="28"/>
          <w:szCs w:val="28"/>
        </w:rPr>
        <w:t xml:space="preserve"> по направлени</w:t>
      </w:r>
      <w:r>
        <w:rPr>
          <w:rFonts w:ascii="Times New Roman" w:hAnsi="Times New Roman"/>
          <w:sz w:val="28"/>
          <w:szCs w:val="28"/>
        </w:rPr>
        <w:t>ю</w:t>
      </w:r>
      <w:r w:rsidRPr="00AE7AB0">
        <w:rPr>
          <w:rFonts w:ascii="Times New Roman" w:hAnsi="Times New Roman"/>
          <w:i/>
          <w:sz w:val="28"/>
          <w:szCs w:val="28"/>
        </w:rPr>
        <w:t xml:space="preserve"> </w:t>
      </w:r>
      <w:r w:rsidRPr="00E5258C">
        <w:rPr>
          <w:rFonts w:ascii="Times New Roman" w:hAnsi="Times New Roman"/>
          <w:sz w:val="28"/>
          <w:szCs w:val="28"/>
        </w:rPr>
        <w:t>43.03.02</w:t>
      </w:r>
      <w:r w:rsidRPr="00AE7AB0">
        <w:rPr>
          <w:rFonts w:ascii="Times New Roman" w:hAnsi="Times New Roman"/>
          <w:sz w:val="28"/>
          <w:szCs w:val="28"/>
        </w:rPr>
        <w:t xml:space="preserve"> </w:t>
      </w:r>
      <w:r w:rsidRPr="00AE7AB0">
        <w:rPr>
          <w:rFonts w:ascii="Times New Roman" w:hAnsi="Times New Roman"/>
          <w:i/>
          <w:sz w:val="28"/>
          <w:szCs w:val="28"/>
        </w:rPr>
        <w:t>Туризм.</w:t>
      </w:r>
    </w:p>
    <w:p w:rsidR="000F6905" w:rsidRPr="00AE7AB0" w:rsidRDefault="000F6905" w:rsidP="00AE7AB0">
      <w:pPr>
        <w:pStyle w:val="BodyText"/>
        <w:tabs>
          <w:tab w:val="left" w:pos="567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0F6905" w:rsidRPr="00AE7AB0" w:rsidRDefault="000F6905" w:rsidP="00383E6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>и задачи освоения дисциплины</w:t>
      </w:r>
      <w:r w:rsidRPr="00AE7AB0">
        <w:rPr>
          <w:rFonts w:ascii="Times New Roman" w:hAnsi="Times New Roman"/>
          <w:b/>
          <w:sz w:val="28"/>
          <w:szCs w:val="28"/>
        </w:rPr>
        <w:t xml:space="preserve">: </w:t>
      </w:r>
    </w:p>
    <w:p w:rsidR="000F6905" w:rsidRPr="00AE7AB0" w:rsidRDefault="000F6905" w:rsidP="00383E63">
      <w:pPr>
        <w:pStyle w:val="BodyTextIndent3"/>
        <w:tabs>
          <w:tab w:val="left" w:pos="54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дисциплины – </w:t>
      </w:r>
      <w:r w:rsidRPr="00AE7AB0">
        <w:rPr>
          <w:rFonts w:ascii="Times New Roman" w:hAnsi="Times New Roman"/>
          <w:sz w:val="28"/>
          <w:szCs w:val="28"/>
        </w:rPr>
        <w:t>дать студентам представление о содержании статистики как учебной дисциплины, познакомить с ее основными понятиями, методологией и методиками расчета важнейших статистических показателей и их использования для экономического анализа.</w:t>
      </w:r>
    </w:p>
    <w:p w:rsidR="000F6905" w:rsidRPr="00EF75B3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F75B3">
        <w:rPr>
          <w:rFonts w:ascii="Times New Roman" w:hAnsi="Times New Roman"/>
          <w:sz w:val="28"/>
          <w:szCs w:val="28"/>
        </w:rPr>
        <w:t xml:space="preserve">Задачи: </w:t>
      </w:r>
    </w:p>
    <w:p w:rsidR="000F6905" w:rsidRPr="00AE7AB0" w:rsidRDefault="000F6905" w:rsidP="00AE7AB0">
      <w:pPr>
        <w:pStyle w:val="BodyText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 xml:space="preserve">– изучить статистические методы исследования социально-экономических процессов и явлений; </w:t>
      </w:r>
    </w:p>
    <w:p w:rsidR="000F6905" w:rsidRPr="00AE7AB0" w:rsidRDefault="000F6905" w:rsidP="00AE7AB0">
      <w:pPr>
        <w:pStyle w:val="BodyText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 xml:space="preserve">–  научить пользоваться статистическими публикациями и первичными статистическими материалами; </w:t>
      </w:r>
    </w:p>
    <w:p w:rsidR="000F6905" w:rsidRPr="00AE7AB0" w:rsidRDefault="000F6905" w:rsidP="00AE7AB0">
      <w:pPr>
        <w:pStyle w:val="BodyText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 xml:space="preserve">– привить практические навыки социально-экономического анализа, обобщения и прогнозирования. </w:t>
      </w: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F6905" w:rsidRPr="00AE7AB0" w:rsidRDefault="000F6905" w:rsidP="00383E6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0F6905" w:rsidRPr="00AE7AB0" w:rsidRDefault="000F6905" w:rsidP="00EF75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AE7AB0">
        <w:rPr>
          <w:rFonts w:ascii="Times New Roman" w:hAnsi="Times New Roman"/>
          <w:sz w:val="28"/>
          <w:szCs w:val="28"/>
        </w:rPr>
        <w:t>Предмет,  метод и задачи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Сводка и группировка статистических данных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Абсолютные и относительные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Средние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Показатели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Индексы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7AB0">
        <w:rPr>
          <w:rFonts w:ascii="Times New Roman" w:hAnsi="Times New Roman"/>
          <w:sz w:val="28"/>
          <w:szCs w:val="28"/>
        </w:rPr>
        <w:t>Статистическое изучение взаимосвязей</w:t>
      </w:r>
      <w:r>
        <w:rPr>
          <w:rFonts w:ascii="Times New Roman" w:hAnsi="Times New Roman"/>
          <w:sz w:val="28"/>
          <w:szCs w:val="28"/>
        </w:rPr>
        <w:t>.</w:t>
      </w:r>
    </w:p>
    <w:p w:rsidR="000F6905" w:rsidRPr="00AE7AB0" w:rsidRDefault="000F6905" w:rsidP="00AE7AB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F6905" w:rsidRDefault="000F6905" w:rsidP="001E531A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общепрофессиональными (ОПК),  профессиональными (ПК)  и профильными (ПрК) компетенциями:   </w:t>
      </w:r>
    </w:p>
    <w:p w:rsidR="000F6905" w:rsidRPr="00FA7203" w:rsidRDefault="000F6905" w:rsidP="001E531A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FA7203">
        <w:rPr>
          <w:rFonts w:ascii="Times New Roman" w:hAnsi="Times New Roman"/>
        </w:rPr>
        <w:t xml:space="preserve">       ОПК-1: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туристского продукта (</w:t>
      </w:r>
      <w:r w:rsidRPr="00FA7203">
        <w:rPr>
          <w:rFonts w:ascii="Times New Roman" w:hAnsi="Times New Roman"/>
          <w:i/>
          <w:szCs w:val="28"/>
        </w:rPr>
        <w:t>знать</w:t>
      </w:r>
      <w:r w:rsidRPr="00FA7203">
        <w:rPr>
          <w:rFonts w:ascii="Times New Roman" w:hAnsi="Times New Roman"/>
          <w:szCs w:val="28"/>
        </w:rPr>
        <w:t xml:space="preserve"> объект, предмет, цели, задачи дисциплины; уровни исследований: теоретический и эмпирический и их единство; </w:t>
      </w:r>
      <w:r w:rsidRPr="00FA7203">
        <w:rPr>
          <w:rFonts w:ascii="Times New Roman" w:hAnsi="Times New Roman"/>
          <w:i/>
          <w:szCs w:val="28"/>
        </w:rPr>
        <w:t xml:space="preserve">уметь </w:t>
      </w:r>
      <w:r w:rsidRPr="00FA7203">
        <w:rPr>
          <w:rFonts w:ascii="Times New Roman" w:hAnsi="Times New Roman"/>
          <w:szCs w:val="28"/>
        </w:rPr>
        <w:t xml:space="preserve">использовать полученные знания  и добывать  новую информацию для дальнейшего профессионального роста  и  развития; </w:t>
      </w:r>
      <w:r w:rsidRPr="00FA7203">
        <w:rPr>
          <w:rFonts w:ascii="Times New Roman" w:hAnsi="Times New Roman"/>
          <w:i/>
          <w:szCs w:val="28"/>
        </w:rPr>
        <w:t xml:space="preserve">владеть </w:t>
      </w:r>
      <w:r w:rsidRPr="00FA7203">
        <w:rPr>
          <w:rFonts w:ascii="Times New Roman" w:hAnsi="Times New Roman"/>
          <w:szCs w:val="28"/>
        </w:rPr>
        <w:t>навыками  получения  новых знаний  в различных формах</w:t>
      </w:r>
      <w:r w:rsidRPr="00FA7203">
        <w:rPr>
          <w:rFonts w:ascii="Times New Roman" w:hAnsi="Times New Roman"/>
        </w:rPr>
        <w:t>);</w:t>
      </w:r>
    </w:p>
    <w:p w:rsidR="000F6905" w:rsidRDefault="000F6905" w:rsidP="0059166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</w:pPr>
      <w: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F013A1">
        <w:rPr>
          <w:rFonts w:ascii="Times New Roman" w:hAnsi="Times New Roman"/>
          <w:sz w:val="28"/>
          <w:szCs w:val="28"/>
        </w:rPr>
        <w:t>ПК-2: способен обрабатывать и интерпретировать с использованием базовых знаний математики и информатики данные, необходимые для осуществления проектной деятельности в туризме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>(</w:t>
      </w:r>
      <w:r w:rsidRPr="00AE1A80">
        <w:rPr>
          <w:rFonts w:ascii="Times New Roman" w:eastAsia="SimSun" w:hAnsi="Times New Roman" w:cs="Mangal"/>
          <w:i/>
          <w:kern w:val="3"/>
          <w:sz w:val="28"/>
          <w:szCs w:val="28"/>
          <w:lang w:eastAsia="zh-CN" w:bidi="hi-IN"/>
        </w:rPr>
        <w:t>знать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 xml:space="preserve"> основные методы обработки и интерпретации данных; </w:t>
      </w:r>
      <w:r w:rsidRPr="00517C68">
        <w:rPr>
          <w:rFonts w:ascii="Times New Roman" w:eastAsia="SimSun" w:hAnsi="Times New Roman" w:cs="Mangal"/>
          <w:i/>
          <w:kern w:val="3"/>
          <w:sz w:val="28"/>
          <w:szCs w:val="28"/>
          <w:lang w:eastAsia="zh-CN" w:bidi="hi-IN"/>
        </w:rPr>
        <w:t>уметь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 xml:space="preserve"> </w:t>
      </w:r>
      <w:r w:rsidRPr="00AD51C7"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>интерпретировать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 xml:space="preserve"> </w:t>
      </w:r>
      <w:r w:rsidRPr="00AD51C7"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>данные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 xml:space="preserve"> с помощью информационных технологий; </w:t>
      </w:r>
      <w:r w:rsidRPr="00495F1E">
        <w:rPr>
          <w:rFonts w:ascii="Times New Roman" w:eastAsia="SimSun" w:hAnsi="Times New Roman" w:cs="Mangal"/>
          <w:i/>
          <w:kern w:val="3"/>
          <w:sz w:val="28"/>
          <w:szCs w:val="28"/>
          <w:lang w:eastAsia="zh-CN" w:bidi="hi-IN"/>
        </w:rPr>
        <w:t>владеть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 xml:space="preserve"> базовыми знаниями математики информатики в туристской деятельности);</w:t>
      </w:r>
    </w:p>
    <w:p w:rsidR="000F6905" w:rsidRPr="0026082A" w:rsidRDefault="000F6905" w:rsidP="001E531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013A1">
        <w:rPr>
          <w:rFonts w:ascii="Times New Roman" w:hAnsi="Times New Roman"/>
          <w:sz w:val="28"/>
          <w:szCs w:val="28"/>
        </w:rPr>
        <w:t>ПрК-5: способен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082A">
        <w:rPr>
          <w:rFonts w:ascii="Times New Roman" w:hAnsi="Times New Roman"/>
          <w:sz w:val="28"/>
          <w:szCs w:val="28"/>
        </w:rPr>
        <w:t xml:space="preserve"> осуществлять сбор и анализ вторичной и первичной информации для управления </w:t>
      </w:r>
      <w:r>
        <w:rPr>
          <w:rFonts w:ascii="Times New Roman" w:hAnsi="Times New Roman"/>
          <w:sz w:val="28"/>
          <w:szCs w:val="28"/>
        </w:rPr>
        <w:t xml:space="preserve">предприятием индустрии туризма </w:t>
      </w:r>
      <w:r>
        <w:rPr>
          <w:rFonts w:ascii="Times New Roman" w:eastAsia="SimSun" w:hAnsi="Times New Roman" w:cs="Mangal"/>
          <w:kern w:val="3"/>
          <w:sz w:val="28"/>
          <w:szCs w:val="28"/>
          <w:lang w:eastAsia="zh-CN" w:bidi="hi-IN"/>
        </w:rPr>
        <w:t>(</w:t>
      </w:r>
      <w:r w:rsidRPr="00C715BA">
        <w:rPr>
          <w:rFonts w:ascii="Times New Roman" w:hAnsi="Times New Roman"/>
          <w:i/>
          <w:sz w:val="28"/>
          <w:szCs w:val="28"/>
        </w:rPr>
        <w:t>знать</w:t>
      </w:r>
      <w:r w:rsidRPr="00C715BA">
        <w:rPr>
          <w:rFonts w:ascii="Times New Roman" w:hAnsi="Times New Roman"/>
          <w:sz w:val="28"/>
          <w:szCs w:val="28"/>
        </w:rPr>
        <w:t xml:space="preserve"> стратегии развития туристской индустрии; </w:t>
      </w:r>
      <w:r w:rsidRPr="00C715BA">
        <w:rPr>
          <w:rFonts w:ascii="Times New Roman" w:hAnsi="Times New Roman"/>
          <w:i/>
          <w:sz w:val="28"/>
          <w:szCs w:val="28"/>
        </w:rPr>
        <w:t>уметь</w:t>
      </w:r>
      <w:r w:rsidRPr="00C715BA">
        <w:rPr>
          <w:rFonts w:ascii="Times New Roman" w:hAnsi="Times New Roman"/>
          <w:sz w:val="28"/>
          <w:szCs w:val="28"/>
        </w:rPr>
        <w:t xml:space="preserve"> применять научные методы для исследования туристской деятельности; </w:t>
      </w:r>
      <w:r w:rsidRPr="00C715BA">
        <w:rPr>
          <w:rFonts w:ascii="Times New Roman" w:hAnsi="Times New Roman"/>
          <w:i/>
          <w:sz w:val="28"/>
          <w:szCs w:val="28"/>
        </w:rPr>
        <w:t>владеть</w:t>
      </w:r>
      <w:r w:rsidRPr="00C715BA">
        <w:rPr>
          <w:rFonts w:ascii="Times New Roman" w:hAnsi="Times New Roman"/>
          <w:sz w:val="28"/>
          <w:szCs w:val="28"/>
        </w:rPr>
        <w:t xml:space="preserve"> методологией разработки стратегии развития туристской индустрии</w:t>
      </w:r>
      <w:r>
        <w:rPr>
          <w:rFonts w:ascii="Times New Roman" w:hAnsi="Times New Roman"/>
          <w:sz w:val="28"/>
          <w:szCs w:val="28"/>
        </w:rPr>
        <w:t>).</w:t>
      </w:r>
    </w:p>
    <w:p w:rsidR="000F6905" w:rsidRPr="0059671F" w:rsidRDefault="000F6905" w:rsidP="00591666">
      <w:pPr>
        <w:pStyle w:val="a"/>
        <w:widowControl w:val="0"/>
        <w:tabs>
          <w:tab w:val="left" w:pos="540"/>
        </w:tabs>
        <w:spacing w:line="240" w:lineRule="auto"/>
        <w:ind w:left="0"/>
      </w:pPr>
      <w:r>
        <w:t xml:space="preserve">              </w:t>
      </w:r>
    </w:p>
    <w:p w:rsidR="000F6905" w:rsidRPr="00AE7AB0" w:rsidRDefault="000F6905" w:rsidP="00383E6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E7AB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F6905" w:rsidRPr="00AE7AB0" w:rsidRDefault="000F6905" w:rsidP="00383E6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E7AB0">
        <w:rPr>
          <w:rFonts w:ascii="Times New Roman" w:hAnsi="Times New Roman"/>
          <w:sz w:val="28"/>
          <w:szCs w:val="28"/>
        </w:rPr>
        <w:t>В преподавании дисциплины «Статистика в профессиональной деятельности»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</w:t>
      </w:r>
      <w:r w:rsidRPr="00FF2283">
        <w:rPr>
          <w:rFonts w:ascii="Times New Roman" w:hAnsi="Times New Roman"/>
          <w:sz w:val="28"/>
          <w:szCs w:val="28"/>
        </w:rPr>
        <w:t>-</w:t>
      </w:r>
      <w:r w:rsidRPr="00AE7AB0">
        <w:rPr>
          <w:rFonts w:ascii="Times New Roman" w:hAnsi="Times New Roman"/>
          <w:sz w:val="28"/>
          <w:szCs w:val="28"/>
        </w:rPr>
        <w:t>кейсов.</w:t>
      </w:r>
    </w:p>
    <w:p w:rsidR="000F6905" w:rsidRPr="00AE7AB0" w:rsidRDefault="000F6905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F6905" w:rsidRPr="00321EBC" w:rsidRDefault="000F6905" w:rsidP="005A44C9">
      <w:pPr>
        <w:tabs>
          <w:tab w:val="left" w:pos="5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B1127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С.С.Донецкая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, кафедра статистики и математики</w:t>
      </w:r>
    </w:p>
    <w:p w:rsidR="000F6905" w:rsidRPr="00E0303F" w:rsidRDefault="000F6905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F6905" w:rsidRPr="00E0303F" w:rsidRDefault="000F6905" w:rsidP="00AE7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F6905" w:rsidRDefault="000F6905"/>
    <w:sectPr w:rsidR="000F6905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905" w:rsidRDefault="000F6905">
      <w:pPr>
        <w:spacing w:after="0" w:line="240" w:lineRule="auto"/>
      </w:pPr>
      <w:r>
        <w:separator/>
      </w:r>
    </w:p>
  </w:endnote>
  <w:endnote w:type="continuationSeparator" w:id="0">
    <w:p w:rsidR="000F6905" w:rsidRDefault="000F6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905" w:rsidRDefault="000F6905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0F6905" w:rsidRDefault="000F690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905" w:rsidRDefault="000F6905">
      <w:pPr>
        <w:spacing w:after="0" w:line="240" w:lineRule="auto"/>
      </w:pPr>
      <w:r>
        <w:separator/>
      </w:r>
    </w:p>
  </w:footnote>
  <w:footnote w:type="continuationSeparator" w:id="0">
    <w:p w:rsidR="000F6905" w:rsidRDefault="000F69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7AB0"/>
    <w:rsid w:val="0004699B"/>
    <w:rsid w:val="0008276A"/>
    <w:rsid w:val="000E1D43"/>
    <w:rsid w:val="000F6905"/>
    <w:rsid w:val="001E531A"/>
    <w:rsid w:val="00200317"/>
    <w:rsid w:val="00200993"/>
    <w:rsid w:val="00222AAB"/>
    <w:rsid w:val="002277A4"/>
    <w:rsid w:val="0026082A"/>
    <w:rsid w:val="00277370"/>
    <w:rsid w:val="002776E4"/>
    <w:rsid w:val="00321EBC"/>
    <w:rsid w:val="00336D6C"/>
    <w:rsid w:val="00353DE8"/>
    <w:rsid w:val="00383E63"/>
    <w:rsid w:val="0042397B"/>
    <w:rsid w:val="00481A61"/>
    <w:rsid w:val="00495F1E"/>
    <w:rsid w:val="004B09C5"/>
    <w:rsid w:val="004B1A30"/>
    <w:rsid w:val="004C26EE"/>
    <w:rsid w:val="004E555B"/>
    <w:rsid w:val="00517C68"/>
    <w:rsid w:val="00553FE1"/>
    <w:rsid w:val="00591666"/>
    <w:rsid w:val="0059671F"/>
    <w:rsid w:val="005A44C9"/>
    <w:rsid w:val="005B2F6E"/>
    <w:rsid w:val="005C703D"/>
    <w:rsid w:val="005D0F6B"/>
    <w:rsid w:val="006335B1"/>
    <w:rsid w:val="006D7067"/>
    <w:rsid w:val="006F141D"/>
    <w:rsid w:val="00721918"/>
    <w:rsid w:val="008124F4"/>
    <w:rsid w:val="0084212E"/>
    <w:rsid w:val="009D2124"/>
    <w:rsid w:val="00A434D7"/>
    <w:rsid w:val="00A8717A"/>
    <w:rsid w:val="00AD51C7"/>
    <w:rsid w:val="00AE1A80"/>
    <w:rsid w:val="00AE7AB0"/>
    <w:rsid w:val="00BA5075"/>
    <w:rsid w:val="00BC6BCB"/>
    <w:rsid w:val="00C216C7"/>
    <w:rsid w:val="00C42232"/>
    <w:rsid w:val="00C715BA"/>
    <w:rsid w:val="00C72645"/>
    <w:rsid w:val="00D13E84"/>
    <w:rsid w:val="00D736BA"/>
    <w:rsid w:val="00DA6CED"/>
    <w:rsid w:val="00DC5AB9"/>
    <w:rsid w:val="00DF6460"/>
    <w:rsid w:val="00E0303F"/>
    <w:rsid w:val="00E031BC"/>
    <w:rsid w:val="00E5258C"/>
    <w:rsid w:val="00ED0416"/>
    <w:rsid w:val="00EE096E"/>
    <w:rsid w:val="00EE486D"/>
    <w:rsid w:val="00EF75B3"/>
    <w:rsid w:val="00F013A1"/>
    <w:rsid w:val="00F930B5"/>
    <w:rsid w:val="00FA7203"/>
    <w:rsid w:val="00FB1127"/>
    <w:rsid w:val="00FF2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AB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AE7AB0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AE7AB0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AE7A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E7AB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E7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E7AB0"/>
    <w:rPr>
      <w:rFonts w:cs="Times New Roman"/>
    </w:rPr>
  </w:style>
  <w:style w:type="paragraph" w:styleId="BodyTextIndent3">
    <w:name w:val="Body Text Indent 3"/>
    <w:basedOn w:val="Normal"/>
    <w:link w:val="BodyTextIndent3Char"/>
    <w:uiPriority w:val="99"/>
    <w:semiHidden/>
    <w:rsid w:val="00AE7AB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E7AB0"/>
    <w:rPr>
      <w:rFonts w:cs="Times New Roman"/>
      <w:sz w:val="16"/>
      <w:szCs w:val="16"/>
    </w:rPr>
  </w:style>
  <w:style w:type="paragraph" w:customStyle="1" w:styleId="a">
    <w:name w:val="список с точками"/>
    <w:basedOn w:val="Normal"/>
    <w:uiPriority w:val="99"/>
    <w:rsid w:val="00AE7AB0"/>
    <w:pPr>
      <w:tabs>
        <w:tab w:val="left" w:pos="2628"/>
        <w:tab w:val="left" w:pos="3024"/>
      </w:tabs>
      <w:spacing w:after="0" w:line="312" w:lineRule="auto"/>
      <w:ind w:left="756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0">
    <w:name w:val="Основной текст_"/>
    <w:link w:val="2"/>
    <w:uiPriority w:val="99"/>
    <w:locked/>
    <w:rsid w:val="001E531A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1E531A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61</TotalTime>
  <Pages>2</Pages>
  <Words>470</Words>
  <Characters>2683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15</cp:revision>
  <dcterms:created xsi:type="dcterms:W3CDTF">2013-10-09T16:04:00Z</dcterms:created>
  <dcterms:modified xsi:type="dcterms:W3CDTF">2016-10-28T06:57:00Z</dcterms:modified>
</cp:coreProperties>
</file>