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638" w:rsidRPr="00BD07DF" w:rsidRDefault="00A32638" w:rsidP="00885F1C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32638" w:rsidRPr="00BD07DF" w:rsidRDefault="00A32638" w:rsidP="00885F1C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A32638" w:rsidRPr="00BD07DF" w:rsidRDefault="00A32638" w:rsidP="00BD07DF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 w:rsidRPr="00BD07DF">
        <w:rPr>
          <w:rFonts w:ascii="Times New Roman" w:hAnsi="Times New Roman"/>
          <w:sz w:val="28"/>
          <w:szCs w:val="28"/>
        </w:rPr>
        <w:t xml:space="preserve">                          </w:t>
      </w:r>
      <w:r>
        <w:rPr>
          <w:rFonts w:ascii="Times New Roman" w:hAnsi="Times New Roman"/>
          <w:sz w:val="28"/>
          <w:szCs w:val="28"/>
        </w:rPr>
        <w:t>Дисциплина Б</w:t>
      </w:r>
      <w:r w:rsidRPr="00801D34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.В.ОД.2</w:t>
      </w:r>
      <w:r w:rsidRPr="00BD07D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11AC">
        <w:rPr>
          <w:rFonts w:ascii="Times New Roman" w:hAnsi="Times New Roman"/>
          <w:sz w:val="28"/>
          <w:szCs w:val="28"/>
        </w:rPr>
        <w:t>Валеология</w:t>
      </w:r>
    </w:p>
    <w:p w:rsidR="00A32638" w:rsidRPr="00BD07DF" w:rsidRDefault="00A32638" w:rsidP="00885F1C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A32638" w:rsidRPr="00953098" w:rsidRDefault="00A32638" w:rsidP="00BD07D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6</w:t>
      </w:r>
    </w:p>
    <w:p w:rsidR="00A32638" w:rsidRDefault="00A32638" w:rsidP="00BD07D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4"/>
        </w:rPr>
        <w:t>144</w:t>
      </w:r>
    </w:p>
    <w:p w:rsidR="00A32638" w:rsidRPr="000E385A" w:rsidRDefault="00A32638" w:rsidP="00BD07D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4</w:t>
      </w:r>
    </w:p>
    <w:p w:rsidR="00A32638" w:rsidRPr="00BD07DF" w:rsidRDefault="00A32638" w:rsidP="00BD07D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A32638" w:rsidRPr="00BD07DF" w:rsidRDefault="00A32638" w:rsidP="00885F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32638" w:rsidRPr="00BD07DF" w:rsidRDefault="00A32638" w:rsidP="00BD07DF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BD07DF">
        <w:rPr>
          <w:rFonts w:ascii="Times New Roman" w:hAnsi="Times New Roman"/>
          <w:b/>
          <w:sz w:val="28"/>
          <w:szCs w:val="28"/>
        </w:rPr>
        <w:t xml:space="preserve">        </w:t>
      </w: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A32638" w:rsidRDefault="00A32638" w:rsidP="00BD07DF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i/>
          <w:sz w:val="28"/>
          <w:szCs w:val="28"/>
        </w:rPr>
      </w:pPr>
      <w:r w:rsidRPr="00BD07DF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О</w:t>
      </w:r>
      <w:r w:rsidRPr="00813554">
        <w:rPr>
          <w:rFonts w:ascii="Times New Roman" w:hAnsi="Times New Roman"/>
          <w:sz w:val="28"/>
          <w:szCs w:val="28"/>
        </w:rPr>
        <w:t>бязательн</w:t>
      </w:r>
      <w:r>
        <w:rPr>
          <w:rFonts w:ascii="Times New Roman" w:hAnsi="Times New Roman"/>
          <w:sz w:val="28"/>
          <w:szCs w:val="28"/>
        </w:rPr>
        <w:t>ая дисциплина «Валеология</w:t>
      </w:r>
      <w:r w:rsidRPr="00AD09BA">
        <w:rPr>
          <w:rFonts w:ascii="Times New Roman" w:hAnsi="Times New Roman"/>
          <w:sz w:val="28"/>
          <w:szCs w:val="28"/>
        </w:rPr>
        <w:t xml:space="preserve">» </w:t>
      </w:r>
      <w:r w:rsidRPr="00813554">
        <w:rPr>
          <w:rFonts w:ascii="Times New Roman" w:hAnsi="Times New Roman"/>
          <w:sz w:val="28"/>
          <w:szCs w:val="28"/>
        </w:rPr>
        <w:t>включена в вариативн</w:t>
      </w:r>
      <w:r w:rsidRPr="00BD07DF">
        <w:rPr>
          <w:rFonts w:ascii="Times New Roman" w:hAnsi="Times New Roman"/>
          <w:sz w:val="28"/>
          <w:szCs w:val="28"/>
        </w:rPr>
        <w:t>ую</w:t>
      </w:r>
      <w:r w:rsidRPr="00813554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 xml:space="preserve">ь </w:t>
      </w:r>
      <w:r w:rsidRPr="00801D34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41326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D09BA">
        <w:rPr>
          <w:rFonts w:ascii="Times New Roman" w:hAnsi="Times New Roman"/>
          <w:spacing w:val="-4"/>
          <w:sz w:val="28"/>
          <w:szCs w:val="28"/>
        </w:rPr>
        <w:t>учебн</w:t>
      </w:r>
      <w:r>
        <w:rPr>
          <w:rFonts w:ascii="Times New Roman" w:hAnsi="Times New Roman"/>
          <w:spacing w:val="-4"/>
          <w:sz w:val="28"/>
          <w:szCs w:val="28"/>
        </w:rPr>
        <w:t>ого плана</w:t>
      </w:r>
      <w:r w:rsidRPr="00AD09BA">
        <w:rPr>
          <w:rFonts w:ascii="Times New Roman" w:hAnsi="Times New Roman"/>
          <w:spacing w:val="-4"/>
          <w:sz w:val="28"/>
          <w:szCs w:val="28"/>
        </w:rPr>
        <w:t xml:space="preserve"> подго</w:t>
      </w:r>
      <w:r w:rsidRPr="00AD09BA">
        <w:rPr>
          <w:rFonts w:ascii="Times New Roman" w:hAnsi="Times New Roman"/>
          <w:sz w:val="28"/>
          <w:szCs w:val="28"/>
        </w:rPr>
        <w:t>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>
        <w:rPr>
          <w:rFonts w:ascii="Times New Roman" w:hAnsi="Times New Roman"/>
          <w:sz w:val="28"/>
          <w:szCs w:val="28"/>
        </w:rPr>
        <w:t>43.03.01</w:t>
      </w:r>
      <w:r w:rsidRPr="008F222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Сервис</w:t>
      </w:r>
      <w:r w:rsidRPr="00413268">
        <w:rPr>
          <w:rFonts w:ascii="Times New Roman" w:hAnsi="Times New Roman"/>
          <w:i/>
          <w:sz w:val="28"/>
          <w:szCs w:val="28"/>
        </w:rPr>
        <w:t>.</w:t>
      </w:r>
    </w:p>
    <w:p w:rsidR="00A32638" w:rsidRPr="006201F4" w:rsidRDefault="00A32638" w:rsidP="00BD07D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D07DF">
        <w:rPr>
          <w:rFonts w:ascii="Times New Roman" w:hAnsi="Times New Roman"/>
          <w:sz w:val="28"/>
          <w:szCs w:val="28"/>
        </w:rPr>
        <w:t xml:space="preserve">       </w:t>
      </w:r>
      <w:r w:rsidRPr="006201F4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дисциплины «Экология», «Социология», «Психология», «Безопасность жизнедеятельности».</w:t>
      </w:r>
    </w:p>
    <w:p w:rsidR="00A32638" w:rsidRDefault="00A32638" w:rsidP="006201F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201F4">
        <w:rPr>
          <w:rFonts w:ascii="Times New Roman" w:hAnsi="Times New Roman"/>
          <w:sz w:val="28"/>
          <w:szCs w:val="28"/>
        </w:rPr>
        <w:t xml:space="preserve">Освоение дисциплины необходимо при изучении следующих дисциплин: </w:t>
      </w:r>
      <w:r>
        <w:rPr>
          <w:rFonts w:ascii="Times New Roman" w:hAnsi="Times New Roman"/>
          <w:sz w:val="28"/>
          <w:szCs w:val="28"/>
        </w:rPr>
        <w:t xml:space="preserve"> </w:t>
      </w:r>
      <w:r w:rsidRPr="006201F4">
        <w:rPr>
          <w:rFonts w:ascii="Times New Roman" w:hAnsi="Times New Roman"/>
          <w:sz w:val="28"/>
          <w:szCs w:val="28"/>
        </w:rPr>
        <w:t>«Экологический сервис», «Безопасность товаров».</w:t>
      </w:r>
    </w:p>
    <w:p w:rsidR="00A32638" w:rsidRPr="006201F4" w:rsidRDefault="00A32638" w:rsidP="006201F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32638" w:rsidRDefault="00A32638" w:rsidP="00BD07DF">
      <w:pPr>
        <w:tabs>
          <w:tab w:val="left" w:pos="540"/>
        </w:tabs>
        <w:spacing w:after="0" w:line="240" w:lineRule="auto"/>
        <w:jc w:val="both"/>
        <w:rPr>
          <w:sz w:val="28"/>
        </w:rPr>
      </w:pPr>
      <w:r>
        <w:rPr>
          <w:rFonts w:ascii="Times New Roman" w:hAnsi="Times New Roman"/>
          <w:b/>
          <w:sz w:val="28"/>
        </w:rPr>
        <w:t xml:space="preserve">       </w:t>
      </w:r>
      <w:r w:rsidRPr="00813554">
        <w:rPr>
          <w:rFonts w:ascii="Times New Roman" w:hAnsi="Times New Roman"/>
          <w:b/>
          <w:sz w:val="28"/>
        </w:rPr>
        <w:t>Цель</w:t>
      </w:r>
      <w:r>
        <w:rPr>
          <w:rFonts w:ascii="Times New Roman" w:hAnsi="Times New Roman"/>
          <w:b/>
          <w:sz w:val="28"/>
        </w:rPr>
        <w:t xml:space="preserve"> и задачи освоения</w:t>
      </w:r>
      <w:r w:rsidRPr="00813554">
        <w:rPr>
          <w:rFonts w:ascii="Times New Roman" w:hAnsi="Times New Roman"/>
          <w:b/>
          <w:sz w:val="28"/>
        </w:rPr>
        <w:t xml:space="preserve"> дисциплины:</w:t>
      </w:r>
      <w:r w:rsidRPr="00813554">
        <w:rPr>
          <w:sz w:val="28"/>
        </w:rPr>
        <w:t xml:space="preserve"> </w:t>
      </w:r>
    </w:p>
    <w:p w:rsidR="00A32638" w:rsidRPr="00BB209F" w:rsidRDefault="00A32638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Цель дисциплины – </w:t>
      </w:r>
      <w:r w:rsidRPr="00BB209F">
        <w:rPr>
          <w:rFonts w:ascii="Times New Roman" w:hAnsi="Times New Roman"/>
          <w:sz w:val="28"/>
          <w:szCs w:val="24"/>
        </w:rPr>
        <w:t>изучение основ гармоничного взаимодействия человека с окружающим миром, сохранения здоровья практически здоровых людей, здорового образа жизни, профилактики вредных привычек. Важное место уделяется различным факторам, вызывающим стресс в повседневной жизни, и способам, смягчающим реакцию на стресс.</w:t>
      </w:r>
    </w:p>
    <w:p w:rsidR="00A32638" w:rsidRPr="00C14EB0" w:rsidRDefault="00A32638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C14EB0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A32638" w:rsidRPr="00BB209F" w:rsidRDefault="00A32638" w:rsidP="00885F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B209F">
        <w:rPr>
          <w:rFonts w:ascii="Times New Roman" w:hAnsi="Times New Roman"/>
          <w:sz w:val="28"/>
          <w:szCs w:val="28"/>
        </w:rPr>
        <w:t>- развитие валеологического сознания и мышления;</w:t>
      </w:r>
    </w:p>
    <w:p w:rsidR="00A32638" w:rsidRPr="00BB209F" w:rsidRDefault="00A32638" w:rsidP="00885F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B209F">
        <w:rPr>
          <w:rFonts w:ascii="Times New Roman" w:hAnsi="Times New Roman"/>
          <w:sz w:val="28"/>
          <w:szCs w:val="28"/>
        </w:rPr>
        <w:t>- воспитание ответственного к здоровью у работника любого уровня и специальности;</w:t>
      </w:r>
    </w:p>
    <w:p w:rsidR="00A32638" w:rsidRDefault="00A32638" w:rsidP="00885F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B209F">
        <w:rPr>
          <w:rFonts w:ascii="Times New Roman" w:hAnsi="Times New Roman"/>
          <w:sz w:val="28"/>
          <w:szCs w:val="28"/>
        </w:rPr>
        <w:t>- формирование основных элементов практического опыта сохранения здоровья.</w:t>
      </w:r>
    </w:p>
    <w:p w:rsidR="00A32638" w:rsidRPr="00BB209F" w:rsidRDefault="00A32638" w:rsidP="00885F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32638" w:rsidRPr="00953098" w:rsidRDefault="00A32638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A32638" w:rsidRDefault="00A32638" w:rsidP="00C14EB0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</w:t>
      </w:r>
      <w:r w:rsidRPr="00804BC9">
        <w:rPr>
          <w:rFonts w:ascii="Times New Roman" w:hAnsi="Times New Roman"/>
          <w:sz w:val="28"/>
          <w:szCs w:val="24"/>
        </w:rPr>
        <w:t>Здоровье как социальная ценность. Социальная медицина. Социально-гигиенические проблемы нарушения здоровья. Показатели здоровья. Здоровье и образ жизни. Основные направления организации медицинской помощи населению. Организация медико-социального патронажа. Физиология и патология репродукции. Организация валеологических услуг.</w:t>
      </w:r>
    </w:p>
    <w:p w:rsidR="00A32638" w:rsidRPr="00804BC9" w:rsidRDefault="00A32638" w:rsidP="00C14EB0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</w:p>
    <w:p w:rsidR="00A32638" w:rsidRDefault="00A32638" w:rsidP="00C14EB0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C14EB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14EB0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 профессиональными (ПК) компетенциями:</w:t>
      </w:r>
    </w:p>
    <w:p w:rsidR="00A32638" w:rsidRPr="0057212D" w:rsidRDefault="00A32638" w:rsidP="00D0623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Cs/>
          <w:iCs/>
          <w:sz w:val="28"/>
          <w:szCs w:val="28"/>
        </w:rPr>
      </w:pPr>
      <w:r w:rsidRPr="0057212D">
        <w:rPr>
          <w:rFonts w:ascii="Times New Roman" w:hAnsi="Times New Roman"/>
          <w:bCs/>
          <w:iCs/>
          <w:sz w:val="28"/>
          <w:szCs w:val="28"/>
        </w:rPr>
        <w:t xml:space="preserve">ОК-5:  способен </w:t>
      </w:r>
      <w:r w:rsidRPr="0057212D">
        <w:rPr>
          <w:rFonts w:ascii="Times New Roman" w:hAnsi="Times New Roman"/>
          <w:sz w:val="28"/>
          <w:szCs w:val="28"/>
        </w:rPr>
        <w:t>к самоорганизации и самообразованию</w:t>
      </w:r>
      <w:r w:rsidRPr="0057212D">
        <w:rPr>
          <w:rFonts w:ascii="Times New Roman" w:hAnsi="Times New Roman"/>
          <w:bCs/>
          <w:iCs/>
          <w:sz w:val="28"/>
          <w:szCs w:val="28"/>
        </w:rPr>
        <w:t xml:space="preserve"> (</w:t>
      </w:r>
      <w:r w:rsidRPr="00395662">
        <w:rPr>
          <w:rFonts w:ascii="Times New Roman" w:hAnsi="Times New Roman"/>
          <w:i/>
          <w:sz w:val="28"/>
          <w:szCs w:val="28"/>
        </w:rPr>
        <w:t xml:space="preserve">знать </w:t>
      </w:r>
      <w:r w:rsidRPr="00395662">
        <w:rPr>
          <w:rFonts w:ascii="Times New Roman" w:hAnsi="Times New Roman"/>
          <w:sz w:val="28"/>
          <w:szCs w:val="28"/>
        </w:rPr>
        <w:t xml:space="preserve"> основные параметры своего социального положения, а также отслеживать и прогнозировать его изменения; </w:t>
      </w:r>
      <w:r w:rsidRPr="00395662">
        <w:rPr>
          <w:rFonts w:ascii="Times New Roman" w:hAnsi="Times New Roman"/>
          <w:i/>
          <w:sz w:val="28"/>
          <w:szCs w:val="28"/>
        </w:rPr>
        <w:t xml:space="preserve">уметь </w:t>
      </w:r>
      <w:r w:rsidRPr="00395662">
        <w:rPr>
          <w:rFonts w:ascii="Times New Roman" w:hAnsi="Times New Roman"/>
          <w:sz w:val="28"/>
          <w:szCs w:val="28"/>
        </w:rPr>
        <w:t xml:space="preserve">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 w:rsidRPr="00395662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395662">
        <w:rPr>
          <w:rFonts w:ascii="Times New Roman" w:hAnsi="Times New Roman"/>
          <w:sz w:val="28"/>
          <w:szCs w:val="28"/>
        </w:rPr>
        <w:t>навыками практического применения полученных теоретических и прикладных знаний</w:t>
      </w:r>
      <w:r w:rsidRPr="0057212D">
        <w:rPr>
          <w:rFonts w:ascii="Times New Roman" w:hAnsi="Times New Roman"/>
          <w:bCs/>
          <w:iCs/>
          <w:sz w:val="28"/>
          <w:szCs w:val="28"/>
        </w:rPr>
        <w:t>);</w:t>
      </w:r>
    </w:p>
    <w:p w:rsidR="00A32638" w:rsidRPr="00C14EB0" w:rsidRDefault="00A32638" w:rsidP="00D0623F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</w:t>
      </w:r>
      <w:r w:rsidRPr="00663672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8</w:t>
      </w:r>
      <w:r w:rsidRPr="00663672">
        <w:rPr>
          <w:rFonts w:ascii="Times New Roman" w:hAnsi="Times New Roman"/>
          <w:sz w:val="28"/>
          <w:szCs w:val="28"/>
        </w:rPr>
        <w:t xml:space="preserve">: </w:t>
      </w:r>
      <w:r w:rsidRPr="00345630">
        <w:rPr>
          <w:rFonts w:ascii="Times New Roman" w:hAnsi="Times New Roman"/>
          <w:sz w:val="28"/>
          <w:szCs w:val="28"/>
        </w:rPr>
        <w:t>готов  пользоваться основными методами защиты производственного персонала и населения от возможных последствий аварий, катастроф, стихийных бедствий (</w:t>
      </w:r>
      <w:r w:rsidRPr="007152EB"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39CB">
        <w:rPr>
          <w:rFonts w:ascii="Times New Roman" w:hAnsi="Times New Roman"/>
          <w:sz w:val="28"/>
          <w:szCs w:val="24"/>
        </w:rPr>
        <w:t>социальные и медицинские аспекты здоровья; технологию профилактики вредных привычек</w:t>
      </w:r>
      <w:r>
        <w:rPr>
          <w:rFonts w:ascii="Times New Roman" w:hAnsi="Times New Roman"/>
          <w:sz w:val="28"/>
          <w:szCs w:val="28"/>
        </w:rPr>
        <w:t xml:space="preserve">; </w:t>
      </w:r>
      <w:r w:rsidRPr="007152EB"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39CB">
        <w:rPr>
          <w:rFonts w:ascii="Times New Roman" w:hAnsi="Times New Roman"/>
          <w:sz w:val="28"/>
          <w:szCs w:val="24"/>
        </w:rPr>
        <w:t>сохранять и защищать здоровье людей от возможных последствий аварий, катастроф, стихийных бедствий;</w:t>
      </w:r>
      <w:r>
        <w:rPr>
          <w:rFonts w:ascii="Times New Roman" w:hAnsi="Times New Roman"/>
          <w:sz w:val="28"/>
          <w:szCs w:val="24"/>
        </w:rPr>
        <w:t xml:space="preserve"> </w:t>
      </w:r>
      <w:r w:rsidRPr="00FB55D0"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39CB">
        <w:rPr>
          <w:rFonts w:ascii="Times New Roman" w:hAnsi="Times New Roman"/>
          <w:sz w:val="28"/>
          <w:szCs w:val="24"/>
        </w:rPr>
        <w:t>методами сохранения и защиты здоровья в условиях нарастающего негативного влияния внешней и внутренней среды</w:t>
      </w:r>
      <w:r w:rsidRPr="00663672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A32638" w:rsidRPr="00892595" w:rsidRDefault="00A32638" w:rsidP="00D0623F">
      <w:pPr>
        <w:pStyle w:val="BodyText"/>
        <w:tabs>
          <w:tab w:val="left" w:pos="567"/>
        </w:tabs>
        <w:ind w:firstLine="540"/>
        <w:jc w:val="both"/>
        <w:rPr>
          <w:rFonts w:ascii="Times New Roman" w:hAnsi="Times New Roman"/>
          <w:b w:val="0"/>
          <w:szCs w:val="28"/>
        </w:rPr>
      </w:pPr>
      <w:r w:rsidRPr="00892595">
        <w:rPr>
          <w:rFonts w:ascii="Times New Roman" w:hAnsi="Times New Roman"/>
          <w:b w:val="0"/>
          <w:szCs w:val="28"/>
        </w:rPr>
        <w:t xml:space="preserve">ПК-4: </w:t>
      </w:r>
      <w:r w:rsidRPr="00892595">
        <w:rPr>
          <w:rFonts w:ascii="Times New Roman" w:hAnsi="Times New Roman"/>
          <w:b w:val="0"/>
        </w:rPr>
        <w:t>готов  к участию в проведении исследований социально</w:t>
      </w:r>
      <w:r w:rsidRPr="00892595">
        <w:rPr>
          <w:rFonts w:ascii="Times New Roman" w:hAnsi="Times New Roman"/>
          <w:b w:val="0"/>
        </w:rPr>
        <w:softHyphen/>
        <w:t>психологических особенностей потребителя с учетом национально-региональных и демографических факторов</w:t>
      </w:r>
      <w:r w:rsidRPr="00892595">
        <w:rPr>
          <w:rFonts w:ascii="Times New Roman" w:hAnsi="Times New Roman"/>
        </w:rPr>
        <w:t xml:space="preserve"> </w:t>
      </w:r>
      <w:r w:rsidRPr="00892595">
        <w:rPr>
          <w:rFonts w:ascii="Times New Roman" w:hAnsi="Times New Roman"/>
          <w:b w:val="0"/>
          <w:szCs w:val="28"/>
        </w:rPr>
        <w:t>(</w:t>
      </w:r>
      <w:r w:rsidRPr="00892595">
        <w:rPr>
          <w:rFonts w:ascii="Times New Roman" w:hAnsi="Times New Roman"/>
          <w:b w:val="0"/>
          <w:i/>
          <w:szCs w:val="28"/>
        </w:rPr>
        <w:t xml:space="preserve">знать </w:t>
      </w:r>
      <w:r w:rsidRPr="00892595">
        <w:rPr>
          <w:rFonts w:ascii="Times New Roman" w:hAnsi="Times New Roman"/>
          <w:b w:val="0"/>
          <w:szCs w:val="24"/>
        </w:rPr>
        <w:t xml:space="preserve">основные количественные и качественные критерии здоровья, типологию человека; </w:t>
      </w:r>
      <w:r w:rsidRPr="00892595">
        <w:rPr>
          <w:rFonts w:ascii="Times New Roman" w:hAnsi="Times New Roman"/>
          <w:b w:val="0"/>
          <w:i/>
          <w:szCs w:val="24"/>
        </w:rPr>
        <w:t xml:space="preserve">уметь </w:t>
      </w:r>
      <w:r w:rsidRPr="00892595">
        <w:rPr>
          <w:rFonts w:ascii="Times New Roman" w:hAnsi="Times New Roman"/>
          <w:b w:val="0"/>
          <w:szCs w:val="24"/>
        </w:rPr>
        <w:t xml:space="preserve">использовать в практической деятельности диагностику здоровья; </w:t>
      </w:r>
      <w:r w:rsidRPr="00892595">
        <w:rPr>
          <w:rFonts w:ascii="Times New Roman" w:hAnsi="Times New Roman"/>
          <w:b w:val="0"/>
          <w:i/>
          <w:szCs w:val="24"/>
        </w:rPr>
        <w:t>владе</w:t>
      </w:r>
      <w:bookmarkStart w:id="0" w:name="_GoBack"/>
      <w:bookmarkEnd w:id="0"/>
      <w:r w:rsidRPr="00892595">
        <w:rPr>
          <w:rFonts w:ascii="Times New Roman" w:hAnsi="Times New Roman"/>
          <w:b w:val="0"/>
          <w:i/>
          <w:szCs w:val="24"/>
        </w:rPr>
        <w:t>ть</w:t>
      </w:r>
      <w:r w:rsidRPr="00892595">
        <w:rPr>
          <w:rFonts w:ascii="Times New Roman" w:hAnsi="Times New Roman"/>
          <w:b w:val="0"/>
          <w:szCs w:val="24"/>
        </w:rPr>
        <w:t xml:space="preserve"> навыками составления правильного режима дня и чередования труда и отдыха с учетом биоритмов человека</w:t>
      </w:r>
      <w:r w:rsidRPr="00892595">
        <w:rPr>
          <w:rFonts w:ascii="Times New Roman" w:hAnsi="Times New Roman"/>
          <w:b w:val="0"/>
          <w:szCs w:val="28"/>
        </w:rPr>
        <w:t xml:space="preserve">). </w:t>
      </w:r>
    </w:p>
    <w:p w:rsidR="00A32638" w:rsidRPr="00892595" w:rsidRDefault="00A32638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bookmarkStart w:id="1" w:name="sub_5237"/>
    </w:p>
    <w:bookmarkEnd w:id="1"/>
    <w:p w:rsidR="00A32638" w:rsidRDefault="00A32638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AD09BA">
        <w:rPr>
          <w:rFonts w:ascii="Times New Roman" w:hAnsi="Times New Roman"/>
          <w:sz w:val="28"/>
          <w:szCs w:val="28"/>
        </w:rPr>
        <w:t>проблемно-ориентированные лекции, лекция-дискуссия</w:t>
      </w:r>
      <w:r w:rsidRPr="00DF751C">
        <w:rPr>
          <w:rFonts w:ascii="Times New Roman" w:hAnsi="Times New Roman"/>
          <w:sz w:val="28"/>
          <w:szCs w:val="28"/>
        </w:rPr>
        <w:t xml:space="preserve">,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ролевые игры, </w:t>
      </w:r>
      <w:r w:rsidRPr="007968B4">
        <w:rPr>
          <w:rFonts w:ascii="Times New Roman" w:hAnsi="Times New Roman"/>
          <w:iCs/>
          <w:sz w:val="28"/>
          <w:szCs w:val="28"/>
        </w:rPr>
        <w:t>мастер-классы,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просмотр видеофильмов, </w:t>
      </w:r>
      <w:r>
        <w:rPr>
          <w:rFonts w:ascii="Times New Roman" w:hAnsi="Times New Roman"/>
          <w:bCs/>
          <w:sz w:val="28"/>
          <w:szCs w:val="28"/>
        </w:rPr>
        <w:t>а</w:t>
      </w:r>
      <w:r w:rsidRPr="00DF751C">
        <w:rPr>
          <w:rFonts w:ascii="Times New Roman" w:hAnsi="Times New Roman"/>
          <w:bCs/>
          <w:sz w:val="28"/>
          <w:szCs w:val="28"/>
        </w:rPr>
        <w:t>нализ кей</w:t>
      </w:r>
      <w:r>
        <w:rPr>
          <w:rFonts w:ascii="Times New Roman" w:hAnsi="Times New Roman"/>
          <w:bCs/>
          <w:sz w:val="28"/>
          <w:szCs w:val="28"/>
        </w:rPr>
        <w:t xml:space="preserve">сов, </w:t>
      </w:r>
      <w:r w:rsidRPr="00106F86">
        <w:rPr>
          <w:rFonts w:ascii="Times New Roman" w:hAnsi="Times New Roman"/>
          <w:bCs/>
          <w:iCs/>
          <w:sz w:val="28"/>
          <w:szCs w:val="28"/>
        </w:rPr>
        <w:t>семинары с элементами проблемности.</w:t>
      </w:r>
    </w:p>
    <w:p w:rsidR="00A32638" w:rsidRPr="00106F86" w:rsidRDefault="00A32638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</w:t>
      </w:r>
    </w:p>
    <w:p w:rsidR="00A32638" w:rsidRDefault="00A32638" w:rsidP="00C14EB0">
      <w:pPr>
        <w:tabs>
          <w:tab w:val="left" w:pos="540"/>
        </w:tabs>
        <w:spacing w:after="0" w:line="21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DF751C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Е.А. Абрамова,</w:t>
      </w:r>
      <w:r w:rsidRPr="0093766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канд. мед</w:t>
      </w:r>
      <w:r w:rsidRPr="00DF751C">
        <w:rPr>
          <w:rFonts w:ascii="Times New Roman" w:hAnsi="Times New Roman"/>
          <w:sz w:val="28"/>
          <w:szCs w:val="28"/>
        </w:rPr>
        <w:t>. наук</w:t>
      </w:r>
      <w:r>
        <w:rPr>
          <w:rFonts w:ascii="Times New Roman" w:hAnsi="Times New Roman"/>
          <w:sz w:val="28"/>
          <w:szCs w:val="28"/>
        </w:rPr>
        <w:t>, доцент, кафедра педагогики, психологии и социологии</w:t>
      </w:r>
    </w:p>
    <w:p w:rsidR="00A32638" w:rsidRDefault="00A32638" w:rsidP="00885F1C"/>
    <w:p w:rsidR="00A32638" w:rsidRDefault="00A32638"/>
    <w:sectPr w:rsidR="00A32638" w:rsidSect="00F50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5F1C"/>
    <w:rsid w:val="0003566E"/>
    <w:rsid w:val="000C0CF6"/>
    <w:rsid w:val="000E385A"/>
    <w:rsid w:val="00106F86"/>
    <w:rsid w:val="00153B5F"/>
    <w:rsid w:val="001A3460"/>
    <w:rsid w:val="00203BF0"/>
    <w:rsid w:val="00345630"/>
    <w:rsid w:val="00395662"/>
    <w:rsid w:val="003A38AA"/>
    <w:rsid w:val="003E16E0"/>
    <w:rsid w:val="00413268"/>
    <w:rsid w:val="00450C76"/>
    <w:rsid w:val="004A73D0"/>
    <w:rsid w:val="004E286D"/>
    <w:rsid w:val="00570316"/>
    <w:rsid w:val="0057212D"/>
    <w:rsid w:val="006201F4"/>
    <w:rsid w:val="00663672"/>
    <w:rsid w:val="007152EB"/>
    <w:rsid w:val="00715694"/>
    <w:rsid w:val="00750112"/>
    <w:rsid w:val="00794A37"/>
    <w:rsid w:val="007968B4"/>
    <w:rsid w:val="007B7F1D"/>
    <w:rsid w:val="007F6021"/>
    <w:rsid w:val="00801D34"/>
    <w:rsid w:val="00804BC9"/>
    <w:rsid w:val="00813554"/>
    <w:rsid w:val="00827886"/>
    <w:rsid w:val="00885F1C"/>
    <w:rsid w:val="00886DFE"/>
    <w:rsid w:val="00892595"/>
    <w:rsid w:val="008E39CB"/>
    <w:rsid w:val="008F2227"/>
    <w:rsid w:val="00937664"/>
    <w:rsid w:val="00953098"/>
    <w:rsid w:val="00A32638"/>
    <w:rsid w:val="00A53810"/>
    <w:rsid w:val="00AD09BA"/>
    <w:rsid w:val="00B911AC"/>
    <w:rsid w:val="00BA40A0"/>
    <w:rsid w:val="00BB209F"/>
    <w:rsid w:val="00BD07DF"/>
    <w:rsid w:val="00C14EB0"/>
    <w:rsid w:val="00C24101"/>
    <w:rsid w:val="00C2501D"/>
    <w:rsid w:val="00C8676C"/>
    <w:rsid w:val="00CB35D5"/>
    <w:rsid w:val="00D0623F"/>
    <w:rsid w:val="00DF751C"/>
    <w:rsid w:val="00E629C8"/>
    <w:rsid w:val="00E87F42"/>
    <w:rsid w:val="00ED14E1"/>
    <w:rsid w:val="00F2405E"/>
    <w:rsid w:val="00F50D2B"/>
    <w:rsid w:val="00F64AAA"/>
    <w:rsid w:val="00F757A9"/>
    <w:rsid w:val="00FA32FC"/>
    <w:rsid w:val="00FB5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F1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1"/>
    <w:uiPriority w:val="99"/>
    <w:rsid w:val="00D0623F"/>
    <w:pPr>
      <w:spacing w:after="0" w:line="240" w:lineRule="auto"/>
      <w:jc w:val="center"/>
    </w:pPr>
    <w:rPr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A3460"/>
    <w:rPr>
      <w:rFonts w:cs="Times New Roman"/>
      <w:lang w:eastAsia="en-US"/>
    </w:rPr>
  </w:style>
  <w:style w:type="character" w:customStyle="1" w:styleId="BodyTextChar1">
    <w:name w:val="Body Text Char1"/>
    <w:link w:val="BodyText"/>
    <w:uiPriority w:val="99"/>
    <w:locked/>
    <w:rsid w:val="00D0623F"/>
    <w:rPr>
      <w:b/>
      <w:sz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510</Words>
  <Characters>2911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14</cp:revision>
  <dcterms:created xsi:type="dcterms:W3CDTF">2014-12-02T11:34:00Z</dcterms:created>
  <dcterms:modified xsi:type="dcterms:W3CDTF">2016-10-26T08:21:00Z</dcterms:modified>
</cp:coreProperties>
</file>