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4B6" w:rsidRPr="00BC5089" w:rsidRDefault="001414B6" w:rsidP="00AE7A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E555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414B6" w:rsidRPr="00BC5089" w:rsidRDefault="001414B6" w:rsidP="00BC5089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14B6" w:rsidRPr="00BC5089" w:rsidRDefault="001414B6" w:rsidP="00BC508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5A2B53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.Б.24 </w:t>
      </w:r>
      <w:r w:rsidRPr="00AE7AB0">
        <w:rPr>
          <w:rFonts w:ascii="Times New Roman" w:hAnsi="Times New Roman"/>
          <w:sz w:val="28"/>
          <w:szCs w:val="28"/>
        </w:rPr>
        <w:t xml:space="preserve">Статистика </w:t>
      </w:r>
      <w:r>
        <w:rPr>
          <w:rFonts w:ascii="Times New Roman" w:hAnsi="Times New Roman"/>
          <w:sz w:val="28"/>
          <w:szCs w:val="28"/>
        </w:rPr>
        <w:t>в профессиональной деятельности</w:t>
      </w:r>
    </w:p>
    <w:p w:rsidR="001414B6" w:rsidRPr="00AE7AB0" w:rsidRDefault="001414B6" w:rsidP="00BC5089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AE7AB0">
        <w:rPr>
          <w:rFonts w:ascii="Times New Roman" w:hAnsi="Times New Roman"/>
          <w:sz w:val="28"/>
          <w:szCs w:val="28"/>
        </w:rPr>
        <w:t>5</w:t>
      </w: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AE7AB0">
        <w:rPr>
          <w:rFonts w:ascii="Times New Roman" w:hAnsi="Times New Roman"/>
          <w:sz w:val="28"/>
          <w:szCs w:val="28"/>
        </w:rPr>
        <w:t>108</w:t>
      </w: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AE7AB0">
        <w:rPr>
          <w:rFonts w:ascii="Times New Roman" w:hAnsi="Times New Roman"/>
          <w:sz w:val="28"/>
          <w:szCs w:val="28"/>
        </w:rPr>
        <w:t>3</w:t>
      </w: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E7AB0">
        <w:rPr>
          <w:rFonts w:ascii="Times New Roman" w:hAnsi="Times New Roman"/>
          <w:sz w:val="28"/>
          <w:szCs w:val="28"/>
        </w:rPr>
        <w:t>зачет</w:t>
      </w:r>
    </w:p>
    <w:p w:rsidR="001414B6" w:rsidRPr="00AE7AB0" w:rsidRDefault="001414B6" w:rsidP="00BC5089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414B6" w:rsidRDefault="001414B6" w:rsidP="00AE7AB0">
      <w:pPr>
        <w:pStyle w:val="BodyText"/>
        <w:tabs>
          <w:tab w:val="left" w:pos="567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Д</w:t>
      </w:r>
      <w:r w:rsidRPr="00AE7AB0">
        <w:rPr>
          <w:rFonts w:ascii="Times New Roman" w:hAnsi="Times New Roman"/>
          <w:sz w:val="28"/>
          <w:szCs w:val="28"/>
        </w:rPr>
        <w:t xml:space="preserve">исциплина «Статистика в профессиональной деятельности» относится к </w:t>
      </w:r>
      <w:r>
        <w:rPr>
          <w:rFonts w:ascii="Times New Roman" w:hAnsi="Times New Roman"/>
          <w:sz w:val="28"/>
          <w:szCs w:val="28"/>
        </w:rPr>
        <w:t>базов</w:t>
      </w:r>
      <w:r w:rsidRPr="00AE7AB0">
        <w:rPr>
          <w:rFonts w:ascii="Times New Roman" w:hAnsi="Times New Roman"/>
          <w:sz w:val="28"/>
          <w:szCs w:val="28"/>
        </w:rPr>
        <w:t xml:space="preserve">ой части </w:t>
      </w:r>
      <w:r w:rsidRPr="005A2B53">
        <w:rPr>
          <w:rFonts w:ascii="Times New Roman" w:hAnsi="Times New Roman"/>
          <w:sz w:val="28"/>
          <w:szCs w:val="28"/>
        </w:rPr>
        <w:t xml:space="preserve"> </w:t>
      </w:r>
      <w:r w:rsidRPr="00AE7AB0">
        <w:rPr>
          <w:rFonts w:ascii="Times New Roman" w:hAnsi="Times New Roman"/>
          <w:sz w:val="28"/>
          <w:szCs w:val="28"/>
        </w:rPr>
        <w:t xml:space="preserve"> учебн</w:t>
      </w:r>
      <w:r>
        <w:rPr>
          <w:rFonts w:ascii="Times New Roman" w:hAnsi="Times New Roman"/>
          <w:sz w:val="28"/>
          <w:szCs w:val="28"/>
        </w:rPr>
        <w:t>ого</w:t>
      </w:r>
      <w:r w:rsidRPr="00AE7AB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AE7AB0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E7AB0">
        <w:rPr>
          <w:rFonts w:ascii="Times New Roman" w:hAnsi="Times New Roman"/>
          <w:sz w:val="28"/>
          <w:szCs w:val="28"/>
        </w:rPr>
        <w:t xml:space="preserve"> по направлени</w:t>
      </w:r>
      <w:r>
        <w:rPr>
          <w:rFonts w:ascii="Times New Roman" w:hAnsi="Times New Roman"/>
          <w:sz w:val="28"/>
          <w:szCs w:val="28"/>
        </w:rPr>
        <w:t>ю</w:t>
      </w:r>
      <w:r w:rsidRPr="00AE7AB0">
        <w:rPr>
          <w:rFonts w:ascii="Times New Roman" w:hAnsi="Times New Roman"/>
          <w:sz w:val="28"/>
          <w:szCs w:val="28"/>
        </w:rPr>
        <w:t xml:space="preserve"> </w:t>
      </w:r>
      <w:r w:rsidRPr="00DA41F7">
        <w:rPr>
          <w:rFonts w:ascii="Times New Roman" w:hAnsi="Times New Roman"/>
          <w:sz w:val="28"/>
          <w:szCs w:val="28"/>
        </w:rPr>
        <w:t>43.03.01</w:t>
      </w:r>
      <w:r w:rsidRPr="00AE7AB0">
        <w:rPr>
          <w:rFonts w:ascii="Times New Roman" w:hAnsi="Times New Roman"/>
          <w:sz w:val="28"/>
          <w:szCs w:val="28"/>
        </w:rPr>
        <w:t xml:space="preserve"> </w:t>
      </w:r>
      <w:r w:rsidRPr="00AE7AB0">
        <w:rPr>
          <w:rFonts w:ascii="Times New Roman" w:hAnsi="Times New Roman"/>
          <w:i/>
          <w:sz w:val="28"/>
          <w:szCs w:val="28"/>
        </w:rPr>
        <w:t>Сервис.</w:t>
      </w:r>
    </w:p>
    <w:p w:rsidR="001414B6" w:rsidRPr="00AE7AB0" w:rsidRDefault="001414B6" w:rsidP="00BC5089">
      <w:pPr>
        <w:pStyle w:val="BodyText"/>
        <w:tabs>
          <w:tab w:val="left" w:pos="567"/>
        </w:tabs>
        <w:spacing w:after="0" w:line="12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>и задачи освоения дисциплины</w:t>
      </w:r>
      <w:r w:rsidRPr="00AE7AB0">
        <w:rPr>
          <w:rFonts w:ascii="Times New Roman" w:hAnsi="Times New Roman"/>
          <w:b/>
          <w:sz w:val="28"/>
          <w:szCs w:val="28"/>
        </w:rPr>
        <w:t xml:space="preserve">: </w:t>
      </w:r>
    </w:p>
    <w:p w:rsidR="001414B6" w:rsidRPr="00AE7AB0" w:rsidRDefault="001414B6" w:rsidP="00AE7AB0">
      <w:pPr>
        <w:pStyle w:val="BodyTextIndent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дисциплины – </w:t>
      </w:r>
      <w:r w:rsidRPr="00AE7AB0">
        <w:rPr>
          <w:rFonts w:ascii="Times New Roman" w:hAnsi="Times New Roman"/>
          <w:sz w:val="28"/>
          <w:szCs w:val="28"/>
        </w:rPr>
        <w:t>дать студентам представление о содержании статистики как учебной дисциплины, познакомить с ее основными понятиями, методологией и методиками расчета важнейших статистических показателей и их использования для экономического анализа.</w:t>
      </w:r>
    </w:p>
    <w:p w:rsidR="001414B6" w:rsidRPr="00EF75B3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F75B3">
        <w:rPr>
          <w:rFonts w:ascii="Times New Roman" w:hAnsi="Times New Roman"/>
          <w:sz w:val="28"/>
          <w:szCs w:val="28"/>
        </w:rPr>
        <w:t xml:space="preserve">Задачи: </w:t>
      </w:r>
    </w:p>
    <w:p w:rsidR="001414B6" w:rsidRPr="00AE7AB0" w:rsidRDefault="001414B6" w:rsidP="00BC5089">
      <w:pPr>
        <w:pStyle w:val="BodyText"/>
        <w:tabs>
          <w:tab w:val="left" w:pos="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E7AB0">
        <w:rPr>
          <w:rFonts w:ascii="Times New Roman" w:hAnsi="Times New Roman"/>
          <w:sz w:val="28"/>
          <w:szCs w:val="28"/>
        </w:rPr>
        <w:t xml:space="preserve">изучить статистические методы исследования социально-экономических процессов и явлений; </w:t>
      </w:r>
    </w:p>
    <w:p w:rsidR="001414B6" w:rsidRPr="00AE7AB0" w:rsidRDefault="001414B6" w:rsidP="00AE7AB0">
      <w:pPr>
        <w:pStyle w:val="BodyText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 xml:space="preserve">–  научить пользоваться статистическими публикациями и первичными статистическими материалами; </w:t>
      </w:r>
    </w:p>
    <w:p w:rsidR="001414B6" w:rsidRPr="00AE7AB0" w:rsidRDefault="001414B6" w:rsidP="00AE7AB0">
      <w:pPr>
        <w:pStyle w:val="BodyText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 xml:space="preserve">– привить практические навыки социально-экономического анализа, обобщения и прогнозирования. </w:t>
      </w: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414B6" w:rsidRPr="00AE7AB0" w:rsidRDefault="001414B6" w:rsidP="00EF75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AE7AB0">
        <w:rPr>
          <w:rFonts w:ascii="Times New Roman" w:hAnsi="Times New Roman"/>
          <w:sz w:val="28"/>
          <w:szCs w:val="28"/>
        </w:rPr>
        <w:t>Предмет,  метод и задачи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Сводка и группировка статистических данных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Абсолютные и относительные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Средние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Показатели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Индексы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Статистическое изучение взаимосвязей</w:t>
      </w:r>
      <w:r>
        <w:rPr>
          <w:rFonts w:ascii="Times New Roman" w:hAnsi="Times New Roman"/>
          <w:sz w:val="28"/>
          <w:szCs w:val="28"/>
        </w:rPr>
        <w:t>.</w:t>
      </w: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414B6" w:rsidRDefault="001414B6" w:rsidP="00747C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7C38">
        <w:rPr>
          <w:rFonts w:ascii="Times New Roman" w:hAnsi="Times New Roman"/>
          <w:b/>
          <w:sz w:val="28"/>
          <w:szCs w:val="28"/>
        </w:rPr>
        <w:t xml:space="preserve">          </w:t>
      </w:r>
      <w:r w:rsidRPr="000E12B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E12BC">
        <w:rPr>
          <w:rFonts w:ascii="Times New Roman" w:hAnsi="Times New Roman"/>
          <w:sz w:val="28"/>
          <w:szCs w:val="28"/>
        </w:rPr>
        <w:t xml:space="preserve"> профессиональными (ПК)  компетенциями:</w:t>
      </w:r>
    </w:p>
    <w:p w:rsidR="001414B6" w:rsidRDefault="001414B6" w:rsidP="00747C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E90E40">
        <w:rPr>
          <w:rFonts w:ascii="Times New Roman" w:hAnsi="Times New Roman"/>
          <w:sz w:val="28"/>
          <w:szCs w:val="28"/>
        </w:rPr>
        <w:t>ПК-3: готов к изучению научно-технической информации, отечественного и зарубежного опыта в сервисной деятельности (</w:t>
      </w:r>
      <w:r w:rsidRPr="00EF75B3">
        <w:rPr>
          <w:rFonts w:ascii="Times New Roman" w:hAnsi="Times New Roman"/>
          <w:i/>
          <w:sz w:val="28"/>
          <w:szCs w:val="28"/>
        </w:rPr>
        <w:t>знать</w:t>
      </w:r>
      <w:r w:rsidRPr="00EF75B3">
        <w:rPr>
          <w:rFonts w:ascii="Times New Roman" w:hAnsi="Times New Roman"/>
          <w:sz w:val="28"/>
          <w:szCs w:val="28"/>
        </w:rPr>
        <w:t xml:space="preserve"> </w:t>
      </w:r>
      <w:r w:rsidRPr="00EF75B3">
        <w:rPr>
          <w:rFonts w:ascii="Times New Roman" w:hAnsi="Times New Roman"/>
          <w:iCs/>
          <w:sz w:val="28"/>
          <w:szCs w:val="28"/>
        </w:rPr>
        <w:t>методы статистического исследования;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EF75B3">
        <w:rPr>
          <w:rFonts w:ascii="Times New Roman" w:hAnsi="Times New Roman"/>
          <w:i/>
          <w:iCs/>
          <w:sz w:val="28"/>
          <w:szCs w:val="28"/>
        </w:rPr>
        <w:t>уметь</w:t>
      </w:r>
      <w:r w:rsidRPr="00EF75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EF75B3">
        <w:rPr>
          <w:rFonts w:ascii="Times New Roman" w:hAnsi="Times New Roman"/>
          <w:iCs/>
          <w:sz w:val="28"/>
          <w:szCs w:val="28"/>
        </w:rPr>
        <w:t>выбирать источник информации;  грамотно анализировать первичную и вторичную статистическую информацию, формулировать выводы по результатам статистического анализа;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EF75B3">
        <w:rPr>
          <w:rFonts w:ascii="Times New Roman" w:hAnsi="Times New Roman"/>
          <w:i/>
          <w:iCs/>
          <w:sz w:val="28"/>
          <w:szCs w:val="28"/>
        </w:rPr>
        <w:t>владеть</w:t>
      </w:r>
      <w:r w:rsidRPr="00EF75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EF75B3">
        <w:rPr>
          <w:rFonts w:ascii="Times New Roman" w:hAnsi="Times New Roman"/>
          <w:iCs/>
          <w:sz w:val="28"/>
          <w:szCs w:val="28"/>
        </w:rPr>
        <w:t>навыками самостоятельной работы, требующей поиска и анализа статистической информации</w:t>
      </w:r>
      <w:r w:rsidRPr="00E90E4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1414B6" w:rsidRPr="00A46D57" w:rsidRDefault="001414B6" w:rsidP="00A46D57">
      <w:pPr>
        <w:pStyle w:val="BodyText"/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F31AD1">
        <w:rPr>
          <w:rFonts w:ascii="Times New Roman" w:hAnsi="Times New Roman"/>
          <w:sz w:val="28"/>
          <w:szCs w:val="28"/>
        </w:rPr>
        <w:t>ПК-10: готов  к проведению экспертизы и (или) диагностики объектов сервиса (</w:t>
      </w:r>
      <w:r w:rsidRPr="00F31AD1">
        <w:rPr>
          <w:rFonts w:ascii="Times New Roman" w:hAnsi="Times New Roman"/>
          <w:i/>
          <w:sz w:val="28"/>
          <w:szCs w:val="28"/>
        </w:rPr>
        <w:t xml:space="preserve">знать </w:t>
      </w:r>
      <w:r w:rsidRPr="00F31AD1">
        <w:rPr>
          <w:rFonts w:ascii="Times New Roman" w:hAnsi="Times New Roman"/>
          <w:sz w:val="28"/>
          <w:szCs w:val="28"/>
        </w:rPr>
        <w:t xml:space="preserve">формы и методы проведения экспертизы и диагностики объектов </w:t>
      </w:r>
      <w:r w:rsidRPr="00A46D57">
        <w:rPr>
          <w:rFonts w:ascii="Times New Roman" w:hAnsi="Times New Roman"/>
          <w:sz w:val="28"/>
          <w:szCs w:val="28"/>
        </w:rPr>
        <w:t xml:space="preserve">сервиса; </w:t>
      </w:r>
      <w:r w:rsidRPr="00A46D57">
        <w:rPr>
          <w:rFonts w:ascii="Times New Roman" w:hAnsi="Times New Roman"/>
          <w:i/>
          <w:sz w:val="28"/>
          <w:szCs w:val="28"/>
        </w:rPr>
        <w:t xml:space="preserve">уметь </w:t>
      </w:r>
      <w:r w:rsidRPr="00A46D57">
        <w:rPr>
          <w:rFonts w:ascii="Times New Roman" w:hAnsi="Times New Roman"/>
          <w:iCs/>
          <w:sz w:val="28"/>
          <w:szCs w:val="28"/>
        </w:rPr>
        <w:t>находить источники статистической информации; организовывать и проводить статистическое наблюдение; выбирать методы статистического анализа;</w:t>
      </w:r>
      <w:r w:rsidRPr="00A46D57">
        <w:rPr>
          <w:rFonts w:ascii="Times New Roman" w:hAnsi="Times New Roman"/>
          <w:sz w:val="28"/>
          <w:szCs w:val="28"/>
        </w:rPr>
        <w:t xml:space="preserve"> </w:t>
      </w:r>
      <w:r w:rsidRPr="00A46D57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A46D57">
        <w:rPr>
          <w:rFonts w:ascii="Times New Roman" w:hAnsi="Times New Roman"/>
          <w:iCs/>
          <w:sz w:val="28"/>
          <w:szCs w:val="28"/>
        </w:rPr>
        <w:t>статистическими методами сбора и обработки информации; программным обеспечением для анализа первичной статистической информации</w:t>
      </w:r>
      <w:r w:rsidRPr="00A46D57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1414B6" w:rsidRPr="00A46D57" w:rsidRDefault="001414B6" w:rsidP="00747C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414B6" w:rsidRPr="00AE7AB0" w:rsidRDefault="001414B6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>В преподавании дисциплины «Статистика в профессиональной деятельности»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миникейсов.</w:t>
      </w:r>
    </w:p>
    <w:p w:rsidR="001414B6" w:rsidRPr="00AE7AB0" w:rsidRDefault="001414B6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14B6" w:rsidRPr="00321EBC" w:rsidRDefault="001414B6" w:rsidP="00EF75B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FB1127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С.С.Донецкая, д-р экон. наук, доцент, кафедра </w:t>
      </w:r>
      <w:r w:rsidRPr="000A6870">
        <w:rPr>
          <w:rStyle w:val="FontStyle37"/>
          <w:spacing w:val="-4"/>
          <w:sz w:val="28"/>
          <w:szCs w:val="28"/>
        </w:rPr>
        <w:t>статистики и математики</w:t>
      </w:r>
    </w:p>
    <w:p w:rsidR="001414B6" w:rsidRPr="00E0303F" w:rsidRDefault="001414B6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14B6" w:rsidRPr="00E0303F" w:rsidRDefault="001414B6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14B6" w:rsidRDefault="001414B6"/>
    <w:sectPr w:rsidR="001414B6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4B6" w:rsidRDefault="001414B6">
      <w:pPr>
        <w:spacing w:after="0" w:line="240" w:lineRule="auto"/>
      </w:pPr>
      <w:r>
        <w:separator/>
      </w:r>
    </w:p>
  </w:endnote>
  <w:endnote w:type="continuationSeparator" w:id="0">
    <w:p w:rsidR="001414B6" w:rsidRDefault="00141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4B6" w:rsidRDefault="001414B6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1414B6" w:rsidRDefault="001414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4B6" w:rsidRDefault="001414B6">
      <w:pPr>
        <w:spacing w:after="0" w:line="240" w:lineRule="auto"/>
      </w:pPr>
      <w:r>
        <w:separator/>
      </w:r>
    </w:p>
  </w:footnote>
  <w:footnote w:type="continuationSeparator" w:id="0">
    <w:p w:rsidR="001414B6" w:rsidRDefault="001414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7AB0"/>
    <w:rsid w:val="00021228"/>
    <w:rsid w:val="0008276A"/>
    <w:rsid w:val="000A6870"/>
    <w:rsid w:val="000E12BC"/>
    <w:rsid w:val="001414B6"/>
    <w:rsid w:val="001C0445"/>
    <w:rsid w:val="001D6715"/>
    <w:rsid w:val="00234CF6"/>
    <w:rsid w:val="00254735"/>
    <w:rsid w:val="002822E0"/>
    <w:rsid w:val="00321EBC"/>
    <w:rsid w:val="003819AC"/>
    <w:rsid w:val="003C0497"/>
    <w:rsid w:val="00471C27"/>
    <w:rsid w:val="00490825"/>
    <w:rsid w:val="00496074"/>
    <w:rsid w:val="004B1A30"/>
    <w:rsid w:val="004D4ED9"/>
    <w:rsid w:val="004E555B"/>
    <w:rsid w:val="00546646"/>
    <w:rsid w:val="005A2B53"/>
    <w:rsid w:val="0064489F"/>
    <w:rsid w:val="00714975"/>
    <w:rsid w:val="00747C38"/>
    <w:rsid w:val="00763E3C"/>
    <w:rsid w:val="00785D4E"/>
    <w:rsid w:val="007922D0"/>
    <w:rsid w:val="007F7B8D"/>
    <w:rsid w:val="008A0E63"/>
    <w:rsid w:val="008D03D9"/>
    <w:rsid w:val="00983F0A"/>
    <w:rsid w:val="00A25FC8"/>
    <w:rsid w:val="00A46D57"/>
    <w:rsid w:val="00A729F3"/>
    <w:rsid w:val="00A92557"/>
    <w:rsid w:val="00AE7AB0"/>
    <w:rsid w:val="00BC5089"/>
    <w:rsid w:val="00BF5739"/>
    <w:rsid w:val="00C23B39"/>
    <w:rsid w:val="00C42232"/>
    <w:rsid w:val="00CF72B7"/>
    <w:rsid w:val="00D27D26"/>
    <w:rsid w:val="00DA41F7"/>
    <w:rsid w:val="00E0303F"/>
    <w:rsid w:val="00E15F16"/>
    <w:rsid w:val="00E70F37"/>
    <w:rsid w:val="00E90E40"/>
    <w:rsid w:val="00EC1484"/>
    <w:rsid w:val="00EE2C60"/>
    <w:rsid w:val="00EF1F13"/>
    <w:rsid w:val="00EF75B3"/>
    <w:rsid w:val="00F27F78"/>
    <w:rsid w:val="00F31AD1"/>
    <w:rsid w:val="00FB1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AB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AE7AB0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AE7AB0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AE7A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E7AB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E7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E7AB0"/>
    <w:rPr>
      <w:rFonts w:cs="Times New Roman"/>
    </w:rPr>
  </w:style>
  <w:style w:type="paragraph" w:styleId="BodyTextIndent3">
    <w:name w:val="Body Text Indent 3"/>
    <w:basedOn w:val="Normal"/>
    <w:link w:val="BodyTextIndent3Char"/>
    <w:uiPriority w:val="99"/>
    <w:semiHidden/>
    <w:rsid w:val="00AE7AB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E7AB0"/>
    <w:rPr>
      <w:rFonts w:cs="Times New Roman"/>
      <w:sz w:val="16"/>
      <w:szCs w:val="16"/>
    </w:rPr>
  </w:style>
  <w:style w:type="paragraph" w:customStyle="1" w:styleId="a">
    <w:name w:val="список с точками"/>
    <w:basedOn w:val="Normal"/>
    <w:uiPriority w:val="99"/>
    <w:rsid w:val="00AE7AB0"/>
    <w:pPr>
      <w:tabs>
        <w:tab w:val="left" w:pos="2628"/>
        <w:tab w:val="left" w:pos="3024"/>
      </w:tabs>
      <w:spacing w:after="0" w:line="312" w:lineRule="auto"/>
      <w:ind w:left="756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FontStyle37">
    <w:name w:val="Font Style37"/>
    <w:uiPriority w:val="99"/>
    <w:rsid w:val="00BC5089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2</Pages>
  <Words>397</Words>
  <Characters>2263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14</cp:revision>
  <dcterms:created xsi:type="dcterms:W3CDTF">2013-10-09T16:04:00Z</dcterms:created>
  <dcterms:modified xsi:type="dcterms:W3CDTF">2016-10-26T08:18:00Z</dcterms:modified>
</cp:coreProperties>
</file>