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F06" w:rsidRPr="00E65272" w:rsidRDefault="001E7F06" w:rsidP="00E77D78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E7F06" w:rsidRPr="00E65272" w:rsidRDefault="001E7F06" w:rsidP="00E65272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1E7F06" w:rsidRPr="00E65272" w:rsidRDefault="001E7F06" w:rsidP="00E65272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 w:rsidRPr="00C755D1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>Дисциплина Б</w:t>
      </w:r>
      <w:r w:rsidRPr="00C755D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</w:t>
      </w:r>
      <w:r w:rsidRPr="0057687F"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/>
          <w:sz w:val="28"/>
          <w:szCs w:val="28"/>
        </w:rPr>
        <w:t>.2</w:t>
      </w:r>
      <w:r w:rsidRPr="00C755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Психофизиология</w:t>
      </w:r>
    </w:p>
    <w:p w:rsidR="001E7F06" w:rsidRPr="00E65272" w:rsidRDefault="001E7F06" w:rsidP="00E77D78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E7F06" w:rsidRPr="00953098" w:rsidRDefault="001E7F06" w:rsidP="00E6527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</w:t>
      </w:r>
    </w:p>
    <w:p w:rsidR="001E7F06" w:rsidRDefault="001E7F06" w:rsidP="00E6527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108</w:t>
      </w:r>
    </w:p>
    <w:p w:rsidR="001E7F06" w:rsidRPr="000E385A" w:rsidRDefault="001E7F06" w:rsidP="00E6527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</w:p>
    <w:p w:rsidR="001E7F06" w:rsidRPr="00E65272" w:rsidRDefault="001E7F06" w:rsidP="00E6527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1E7F06" w:rsidRPr="00E65272" w:rsidRDefault="001E7F06" w:rsidP="00E77D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7F06" w:rsidRPr="00C755D1" w:rsidRDefault="001E7F06" w:rsidP="00E65272">
      <w:pPr>
        <w:pStyle w:val="Heading1"/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896788">
        <w:rPr>
          <w:b/>
          <w:sz w:val="28"/>
          <w:szCs w:val="28"/>
        </w:rPr>
        <w:t xml:space="preserve">Место дисциплины в структуре ООП: </w:t>
      </w:r>
    </w:p>
    <w:p w:rsidR="001E7F06" w:rsidRPr="00896788" w:rsidRDefault="001E7F06" w:rsidP="00E65272">
      <w:pPr>
        <w:pStyle w:val="Heading1"/>
        <w:tabs>
          <w:tab w:val="left" w:pos="540"/>
        </w:tabs>
        <w:jc w:val="both"/>
        <w:rPr>
          <w:i/>
          <w:sz w:val="28"/>
          <w:szCs w:val="28"/>
        </w:rPr>
      </w:pPr>
      <w:r w:rsidRPr="00E65272">
        <w:rPr>
          <w:b/>
          <w:sz w:val="28"/>
          <w:szCs w:val="28"/>
        </w:rPr>
        <w:t xml:space="preserve">       </w:t>
      </w:r>
      <w:r w:rsidRPr="0072568D">
        <w:rPr>
          <w:sz w:val="28"/>
          <w:szCs w:val="24"/>
        </w:rPr>
        <w:t xml:space="preserve">Дисциплина </w:t>
      </w:r>
      <w:r w:rsidRPr="00102F00">
        <w:rPr>
          <w:sz w:val="28"/>
          <w:szCs w:val="24"/>
        </w:rPr>
        <w:t xml:space="preserve">по выбору </w:t>
      </w:r>
      <w:r w:rsidRPr="00C13A47">
        <w:rPr>
          <w:sz w:val="28"/>
          <w:szCs w:val="24"/>
        </w:rPr>
        <w:t>«</w:t>
      </w:r>
      <w:r>
        <w:rPr>
          <w:sz w:val="28"/>
          <w:szCs w:val="24"/>
        </w:rPr>
        <w:t>Психофизиология</w:t>
      </w:r>
      <w:r w:rsidRPr="00C13A47">
        <w:rPr>
          <w:sz w:val="28"/>
          <w:szCs w:val="24"/>
        </w:rPr>
        <w:t>»</w:t>
      </w:r>
      <w:r>
        <w:rPr>
          <w:sz w:val="28"/>
          <w:szCs w:val="24"/>
        </w:rPr>
        <w:t xml:space="preserve"> </w:t>
      </w:r>
      <w:r w:rsidRPr="0072568D">
        <w:rPr>
          <w:sz w:val="28"/>
          <w:szCs w:val="24"/>
        </w:rPr>
        <w:t xml:space="preserve">включена </w:t>
      </w:r>
      <w:r>
        <w:rPr>
          <w:sz w:val="28"/>
          <w:szCs w:val="24"/>
        </w:rPr>
        <w:t xml:space="preserve">в </w:t>
      </w:r>
      <w:r w:rsidRPr="00C755D1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Pr="00121BEC">
        <w:rPr>
          <w:sz w:val="28"/>
          <w:szCs w:val="24"/>
        </w:rPr>
        <w:t>дисциплин</w:t>
      </w:r>
      <w:r>
        <w:rPr>
          <w:sz w:val="28"/>
          <w:szCs w:val="24"/>
        </w:rPr>
        <w:t>ы</w:t>
      </w:r>
      <w:r w:rsidRPr="00FA5003">
        <w:rPr>
          <w:sz w:val="28"/>
          <w:szCs w:val="24"/>
        </w:rPr>
        <w:t xml:space="preserve"> </w:t>
      </w:r>
      <w:r w:rsidRPr="00102F00">
        <w:rPr>
          <w:sz w:val="28"/>
          <w:szCs w:val="24"/>
        </w:rPr>
        <w:t>вариативной части  учебного плана</w:t>
      </w:r>
      <w:r>
        <w:rPr>
          <w:sz w:val="28"/>
          <w:szCs w:val="24"/>
        </w:rPr>
        <w:t xml:space="preserve"> </w:t>
      </w:r>
      <w:r w:rsidRPr="0072568D">
        <w:rPr>
          <w:sz w:val="28"/>
          <w:szCs w:val="24"/>
        </w:rPr>
        <w:t xml:space="preserve">подготовки бакалавров по направлению </w:t>
      </w:r>
      <w:r>
        <w:rPr>
          <w:sz w:val="28"/>
          <w:szCs w:val="24"/>
        </w:rPr>
        <w:t>1</w:t>
      </w:r>
      <w:r w:rsidRPr="0072568D">
        <w:rPr>
          <w:sz w:val="28"/>
          <w:szCs w:val="24"/>
        </w:rPr>
        <w:t>00</w:t>
      </w:r>
      <w:r>
        <w:rPr>
          <w:sz w:val="28"/>
          <w:szCs w:val="24"/>
        </w:rPr>
        <w:t>1</w:t>
      </w:r>
      <w:r w:rsidRPr="0072568D">
        <w:rPr>
          <w:sz w:val="28"/>
          <w:szCs w:val="24"/>
        </w:rPr>
        <w:t xml:space="preserve">00.62 </w:t>
      </w:r>
      <w:r>
        <w:rPr>
          <w:i/>
          <w:sz w:val="28"/>
          <w:szCs w:val="24"/>
        </w:rPr>
        <w:t>Сервис</w:t>
      </w:r>
      <w:r w:rsidRPr="0072568D">
        <w:rPr>
          <w:i/>
          <w:sz w:val="28"/>
          <w:szCs w:val="24"/>
        </w:rPr>
        <w:t>.</w:t>
      </w:r>
    </w:p>
    <w:p w:rsidR="001E7F06" w:rsidRPr="00860ADA" w:rsidRDefault="001E7F06" w:rsidP="00E77D7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860ADA">
        <w:rPr>
          <w:rFonts w:ascii="Times New Roman" w:hAnsi="Times New Roman"/>
          <w:sz w:val="28"/>
          <w:szCs w:val="24"/>
        </w:rPr>
        <w:t>Дисциплина по выбору «Психофизиология» содержательно дополняет дисциплину базовой части «</w:t>
      </w:r>
      <w:r>
        <w:rPr>
          <w:rFonts w:ascii="Times New Roman" w:hAnsi="Times New Roman"/>
          <w:sz w:val="28"/>
          <w:szCs w:val="24"/>
        </w:rPr>
        <w:t>Валеология</w:t>
      </w:r>
      <w:r w:rsidRPr="00860ADA">
        <w:rPr>
          <w:rFonts w:ascii="Times New Roman" w:hAnsi="Times New Roman"/>
          <w:sz w:val="28"/>
          <w:szCs w:val="24"/>
        </w:rPr>
        <w:t>»</w:t>
      </w:r>
      <w:r w:rsidRPr="00860ADA">
        <w:rPr>
          <w:rFonts w:ascii="Times New Roman" w:hAnsi="Times New Roman"/>
          <w:i/>
          <w:sz w:val="28"/>
          <w:szCs w:val="24"/>
        </w:rPr>
        <w:t>.</w:t>
      </w:r>
    </w:p>
    <w:p w:rsidR="001E7F06" w:rsidRPr="00C755D1" w:rsidRDefault="001E7F06" w:rsidP="0077535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77535B">
        <w:rPr>
          <w:rFonts w:ascii="Times New Roman" w:hAnsi="Times New Roman"/>
          <w:sz w:val="28"/>
          <w:szCs w:val="24"/>
        </w:rPr>
        <w:t>Изучение дисциплины базируется на знаниях и умениях, по</w:t>
      </w:r>
      <w:r>
        <w:rPr>
          <w:rFonts w:ascii="Times New Roman" w:hAnsi="Times New Roman"/>
          <w:sz w:val="28"/>
          <w:szCs w:val="24"/>
        </w:rPr>
        <w:t>лученных при изучении дисциплин</w:t>
      </w:r>
      <w:r w:rsidRPr="0077535B">
        <w:rPr>
          <w:rFonts w:ascii="Times New Roman" w:hAnsi="Times New Roman"/>
          <w:sz w:val="28"/>
          <w:szCs w:val="24"/>
        </w:rPr>
        <w:t xml:space="preserve"> «Экология», «Валеология», «Концепции современного естествознания», «Психодиагностика».</w:t>
      </w:r>
    </w:p>
    <w:p w:rsidR="001E7F06" w:rsidRPr="00E65272" w:rsidRDefault="001E7F06" w:rsidP="0077535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E65272">
        <w:rPr>
          <w:rFonts w:ascii="Times New Roman" w:hAnsi="Times New Roman"/>
          <w:sz w:val="28"/>
          <w:szCs w:val="24"/>
        </w:rPr>
        <w:t xml:space="preserve"> </w:t>
      </w:r>
    </w:p>
    <w:p w:rsidR="001E7F06" w:rsidRDefault="001E7F06" w:rsidP="00E65272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211E6C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и </w:t>
      </w:r>
      <w:r w:rsidRPr="00E65272">
        <w:rPr>
          <w:rFonts w:ascii="Times New Roman" w:hAnsi="Times New Roman"/>
          <w:b/>
          <w:sz w:val="28"/>
          <w:szCs w:val="28"/>
        </w:rPr>
        <w:t>з</w:t>
      </w:r>
      <w:r w:rsidRPr="00953098">
        <w:rPr>
          <w:rFonts w:ascii="Times New Roman" w:hAnsi="Times New Roman"/>
          <w:b/>
          <w:sz w:val="28"/>
          <w:szCs w:val="28"/>
        </w:rPr>
        <w:t>адачи</w:t>
      </w:r>
      <w:r w:rsidRPr="00211E6C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освоения </w:t>
      </w:r>
      <w:r w:rsidRPr="00211E6C">
        <w:rPr>
          <w:rFonts w:ascii="Times New Roman" w:hAnsi="Times New Roman"/>
          <w:b/>
          <w:sz w:val="28"/>
          <w:szCs w:val="28"/>
          <w:lang w:eastAsia="ru-RU"/>
        </w:rPr>
        <w:t>дисциплины:</w:t>
      </w:r>
      <w:r w:rsidRPr="00953098">
        <w:t xml:space="preserve"> </w:t>
      </w:r>
    </w:p>
    <w:p w:rsidR="001E7F06" w:rsidRPr="00860ADA" w:rsidRDefault="001E7F06" w:rsidP="00E652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E65272">
        <w:rPr>
          <w:sz w:val="28"/>
          <w:szCs w:val="28"/>
        </w:rPr>
        <w:t xml:space="preserve">         </w:t>
      </w:r>
      <w:r w:rsidRPr="00E65272">
        <w:rPr>
          <w:rFonts w:ascii="Times New Roman" w:hAnsi="Times New Roman"/>
          <w:sz w:val="28"/>
          <w:szCs w:val="28"/>
        </w:rPr>
        <w:t>Цель дисциплины</w:t>
      </w:r>
      <w:r>
        <w:t xml:space="preserve"> – </w:t>
      </w:r>
      <w:r w:rsidRPr="00860ADA">
        <w:rPr>
          <w:rFonts w:ascii="Times New Roman" w:hAnsi="Times New Roman"/>
          <w:sz w:val="28"/>
          <w:szCs w:val="24"/>
        </w:rPr>
        <w:t>изучение психофизиологичес</w:t>
      </w:r>
      <w:r w:rsidRPr="00860ADA">
        <w:rPr>
          <w:rFonts w:ascii="Times New Roman" w:hAnsi="Times New Roman"/>
          <w:sz w:val="28"/>
          <w:szCs w:val="24"/>
        </w:rPr>
        <w:softHyphen/>
        <w:t>ких закономерностей формирования здоровья и получения навы</w:t>
      </w:r>
      <w:r w:rsidRPr="00860ADA">
        <w:rPr>
          <w:rFonts w:ascii="Times New Roman" w:hAnsi="Times New Roman"/>
          <w:sz w:val="28"/>
          <w:szCs w:val="24"/>
        </w:rPr>
        <w:softHyphen/>
        <w:t>ков саморегуляции как элемента культуры со</w:t>
      </w:r>
      <w:r w:rsidRPr="00860ADA">
        <w:rPr>
          <w:rFonts w:ascii="Times New Roman" w:hAnsi="Times New Roman"/>
          <w:sz w:val="28"/>
          <w:szCs w:val="24"/>
        </w:rPr>
        <w:softHyphen/>
        <w:t>временного человека</w:t>
      </w:r>
      <w:r>
        <w:rPr>
          <w:rFonts w:ascii="Times New Roman" w:hAnsi="Times New Roman"/>
          <w:sz w:val="28"/>
          <w:szCs w:val="24"/>
        </w:rPr>
        <w:t>.</w:t>
      </w:r>
    </w:p>
    <w:p w:rsidR="001E7F06" w:rsidRPr="00E65272" w:rsidRDefault="001E7F06" w:rsidP="00E65272">
      <w:pPr>
        <w:tabs>
          <w:tab w:val="left" w:pos="540"/>
        </w:tabs>
        <w:autoSpaceDE w:val="0"/>
        <w:autoSpaceDN w:val="0"/>
        <w:spacing w:after="0" w:line="240" w:lineRule="auto"/>
        <w:ind w:right="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З</w:t>
      </w:r>
      <w:r w:rsidRPr="00E65272">
        <w:rPr>
          <w:rFonts w:ascii="Times New Roman" w:hAnsi="Times New Roman"/>
          <w:sz w:val="28"/>
          <w:szCs w:val="28"/>
        </w:rPr>
        <w:t xml:space="preserve">адачи дисциплины: </w:t>
      </w:r>
    </w:p>
    <w:p w:rsidR="001E7F06" w:rsidRPr="001132FD" w:rsidRDefault="001E7F06" w:rsidP="00E77D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1132FD">
        <w:rPr>
          <w:rFonts w:ascii="Times New Roman" w:hAnsi="Times New Roman"/>
          <w:sz w:val="28"/>
          <w:szCs w:val="28"/>
        </w:rPr>
        <w:t>обеспечить современный уровень знаний психофизиологических проблем сохранения и укрепления здоровья;</w:t>
      </w:r>
    </w:p>
    <w:p w:rsidR="001E7F06" w:rsidRPr="001132FD" w:rsidRDefault="001E7F06" w:rsidP="00E77D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1132FD">
        <w:rPr>
          <w:rFonts w:ascii="Times New Roman" w:hAnsi="Times New Roman"/>
          <w:sz w:val="28"/>
          <w:szCs w:val="28"/>
        </w:rPr>
        <w:t>обучить приемам и способам саморегуляции и релаксации;</w:t>
      </w:r>
    </w:p>
    <w:p w:rsidR="001E7F06" w:rsidRPr="001132FD" w:rsidRDefault="001E7F06" w:rsidP="00E65272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1132FD">
        <w:rPr>
          <w:rFonts w:ascii="Times New Roman" w:hAnsi="Times New Roman"/>
          <w:sz w:val="28"/>
          <w:szCs w:val="28"/>
        </w:rPr>
        <w:t>использование здоровьесберегающих технологий в профессиональной деятельности;</w:t>
      </w:r>
    </w:p>
    <w:p w:rsidR="001E7F06" w:rsidRPr="001132FD" w:rsidRDefault="001E7F06" w:rsidP="00E77D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1132FD">
        <w:rPr>
          <w:rFonts w:ascii="Times New Roman" w:hAnsi="Times New Roman"/>
          <w:sz w:val="28"/>
          <w:szCs w:val="28"/>
        </w:rPr>
        <w:t>вооружить студентов знаниями о физиологических механизмах восприятия, внимания, памяти, функциональной асимметрии больших полушарий головного мозга, эмоциональ</w:t>
      </w:r>
      <w:r w:rsidRPr="001132FD">
        <w:rPr>
          <w:rFonts w:ascii="Times New Roman" w:hAnsi="Times New Roman"/>
          <w:sz w:val="28"/>
          <w:szCs w:val="28"/>
        </w:rPr>
        <w:softHyphen/>
        <w:t>ных состояний, стресса и других психофизиологических процес</w:t>
      </w:r>
      <w:r w:rsidRPr="001132FD">
        <w:rPr>
          <w:rFonts w:ascii="Times New Roman" w:hAnsi="Times New Roman"/>
          <w:sz w:val="28"/>
          <w:szCs w:val="28"/>
        </w:rPr>
        <w:softHyphen/>
        <w:t>сов и явлений;</w:t>
      </w:r>
    </w:p>
    <w:p w:rsidR="001E7F06" w:rsidRDefault="001E7F06" w:rsidP="00E77D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1132FD">
        <w:rPr>
          <w:rFonts w:ascii="Times New Roman" w:hAnsi="Times New Roman"/>
          <w:sz w:val="28"/>
          <w:szCs w:val="28"/>
        </w:rPr>
        <w:t>научить студентов проведению практической работы, как индивидуальной, так и групповой, по предупреждению ди</w:t>
      </w:r>
      <w:r w:rsidRPr="001132FD">
        <w:rPr>
          <w:rFonts w:ascii="Times New Roman" w:hAnsi="Times New Roman"/>
          <w:sz w:val="28"/>
          <w:szCs w:val="28"/>
        </w:rPr>
        <w:softHyphen/>
        <w:t>стресса.</w:t>
      </w:r>
    </w:p>
    <w:p w:rsidR="001E7F06" w:rsidRPr="001132FD" w:rsidRDefault="001E7F06" w:rsidP="00E77D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E7F06" w:rsidRPr="00953098" w:rsidRDefault="001E7F06" w:rsidP="00E652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E7F06" w:rsidRDefault="001E7F06" w:rsidP="00E77D7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4"/>
        </w:rPr>
      </w:pPr>
      <w:r w:rsidRPr="009E08D4">
        <w:rPr>
          <w:rFonts w:ascii="Times New Roman" w:hAnsi="Times New Roman"/>
          <w:sz w:val="28"/>
          <w:szCs w:val="24"/>
        </w:rPr>
        <w:t xml:space="preserve">Введение в психофизиологию. Физиология высшей нервной деятельности. Психофизиологические функции и их развитие в онтогенезе. Адаптация. Психофизиология внимания и восприятия. Психофизиология памяти. Психофизиология речи и мышления. Биоритмология. Физическая и умственная работоспособность в различные периоды развития организма. Психофизиология профессиональной деятельности. Биологическое созревание и психическое развитие. </w:t>
      </w:r>
    </w:p>
    <w:p w:rsidR="001E7F06" w:rsidRPr="00AE1F08" w:rsidRDefault="001E7F06" w:rsidP="00E77D7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4"/>
        </w:rPr>
      </w:pPr>
    </w:p>
    <w:p w:rsidR="001E7F06" w:rsidRPr="00FE5DF3" w:rsidRDefault="001E7F06" w:rsidP="00E6527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E5DF3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E5DF3">
        <w:rPr>
          <w:rFonts w:ascii="Times New Roman" w:hAnsi="Times New Roman"/>
          <w:sz w:val="28"/>
          <w:szCs w:val="28"/>
        </w:rPr>
        <w:t>обучающийся должен обладать следующими  профессиональными (ПК) компетенциями:</w:t>
      </w:r>
    </w:p>
    <w:p w:rsidR="001E7F06" w:rsidRPr="00FE5DF3" w:rsidRDefault="001E7F06" w:rsidP="00915F00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FE5DF3">
        <w:rPr>
          <w:rFonts w:ascii="Times New Roman" w:hAnsi="Times New Roman"/>
        </w:rPr>
        <w:t>ПК-9: способен выделять и учитывать основные психологические особенности потребителя в процессе сервисной деятельности (</w:t>
      </w:r>
      <w:r w:rsidRPr="00FE5DF3">
        <w:rPr>
          <w:rFonts w:ascii="Times New Roman" w:hAnsi="Times New Roman"/>
          <w:i/>
        </w:rPr>
        <w:t>знать</w:t>
      </w:r>
      <w:r w:rsidRPr="00FE5DF3">
        <w:rPr>
          <w:rFonts w:ascii="Times New Roman" w:hAnsi="Times New Roman"/>
        </w:rPr>
        <w:t xml:space="preserve"> характерные особенности потребителей; </w:t>
      </w:r>
      <w:r w:rsidRPr="00FE5DF3">
        <w:rPr>
          <w:rFonts w:ascii="Times New Roman" w:hAnsi="Times New Roman"/>
          <w:i/>
        </w:rPr>
        <w:t>уметь</w:t>
      </w:r>
      <w:r w:rsidRPr="00FE5DF3">
        <w:rPr>
          <w:rFonts w:ascii="Times New Roman" w:hAnsi="Times New Roman"/>
        </w:rPr>
        <w:t xml:space="preserve"> предотвращать конфликтные ситуации; </w:t>
      </w:r>
      <w:r w:rsidRPr="00FE5DF3">
        <w:rPr>
          <w:rFonts w:ascii="Times New Roman" w:hAnsi="Times New Roman"/>
          <w:i/>
        </w:rPr>
        <w:t>владеть</w:t>
      </w:r>
      <w:r w:rsidRPr="00FE5DF3">
        <w:rPr>
          <w:rFonts w:ascii="Times New Roman" w:hAnsi="Times New Roman"/>
        </w:rPr>
        <w:t xml:space="preserve"> навыками работы с конфликтогенными личностями)</w:t>
      </w:r>
      <w:r w:rsidRPr="00FE5DF3">
        <w:rPr>
          <w:rFonts w:ascii="Times New Roman" w:hAnsi="Times New Roman"/>
          <w:lang/>
        </w:rPr>
        <w:t>.</w:t>
      </w:r>
    </w:p>
    <w:p w:rsidR="001E7F06" w:rsidRPr="00915F00" w:rsidRDefault="001E7F06" w:rsidP="00E6527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7F06" w:rsidRDefault="001E7F06" w:rsidP="00E652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bookmarkStart w:id="0" w:name="sub_10514"/>
      <w:r>
        <w:rPr>
          <w:rFonts w:ascii="Times New Roman" w:hAnsi="Times New Roman"/>
          <w:sz w:val="28"/>
          <w:szCs w:val="28"/>
        </w:rPr>
        <w:t xml:space="preserve">       </w:t>
      </w:r>
      <w:bookmarkEnd w:id="0"/>
      <w:r>
        <w:rPr>
          <w:rFonts w:ascii="Times New Roman" w:hAnsi="Times New Roman"/>
          <w:b/>
          <w:sz w:val="28"/>
          <w:szCs w:val="28"/>
        </w:rPr>
        <w:t xml:space="preserve">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AD09BA">
        <w:rPr>
          <w:rFonts w:ascii="Times New Roman" w:hAnsi="Times New Roman"/>
          <w:sz w:val="28"/>
          <w:szCs w:val="28"/>
        </w:rPr>
        <w:t>проблемно-ориентированные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1132FD">
        <w:rPr>
          <w:rFonts w:ascii="Times New Roman" w:hAnsi="Times New Roman"/>
          <w:iCs/>
          <w:sz w:val="28"/>
          <w:szCs w:val="28"/>
        </w:rPr>
        <w:t xml:space="preserve">мастер-классы,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1E7F06" w:rsidRPr="00106F86" w:rsidRDefault="001E7F06" w:rsidP="00E652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1E7F06" w:rsidRDefault="001E7F06" w:rsidP="00E65272">
      <w:pPr>
        <w:tabs>
          <w:tab w:val="left" w:pos="540"/>
        </w:tabs>
        <w:spacing w:after="0" w:line="216" w:lineRule="auto"/>
        <w:jc w:val="both"/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E65272">
        <w:rPr>
          <w:rFonts w:ascii="Times New Roman" w:hAnsi="Times New Roman"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Е.А. Абрамова,</w:t>
      </w:r>
      <w:r w:rsidRPr="009376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канд.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мед</w:t>
      </w:r>
      <w:r w:rsidRPr="00DF751C">
        <w:rPr>
          <w:rFonts w:ascii="Times New Roman" w:hAnsi="Times New Roman"/>
          <w:sz w:val="28"/>
          <w:szCs w:val="28"/>
        </w:rPr>
        <w:t>. наук</w:t>
      </w:r>
      <w:r>
        <w:rPr>
          <w:rFonts w:ascii="Times New Roman" w:hAnsi="Times New Roman"/>
          <w:sz w:val="28"/>
          <w:szCs w:val="28"/>
        </w:rPr>
        <w:t>, доцент, кафедра педагогики, психологии и социологии</w:t>
      </w:r>
      <w:bookmarkStart w:id="1" w:name="_GoBack"/>
      <w:bookmarkEnd w:id="1"/>
    </w:p>
    <w:sectPr w:rsidR="001E7F06" w:rsidSect="00E6527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7D78"/>
    <w:rsid w:val="00057ADE"/>
    <w:rsid w:val="000C0CF6"/>
    <w:rsid w:val="000E385A"/>
    <w:rsid w:val="00102F00"/>
    <w:rsid w:val="00106F86"/>
    <w:rsid w:val="001132FD"/>
    <w:rsid w:val="00121BEC"/>
    <w:rsid w:val="00122B6F"/>
    <w:rsid w:val="00144FEC"/>
    <w:rsid w:val="001E0DC3"/>
    <w:rsid w:val="001E7F06"/>
    <w:rsid w:val="00203BF0"/>
    <w:rsid w:val="00211E6C"/>
    <w:rsid w:val="002673A7"/>
    <w:rsid w:val="003809F7"/>
    <w:rsid w:val="004254B0"/>
    <w:rsid w:val="004A73D0"/>
    <w:rsid w:val="0057687F"/>
    <w:rsid w:val="005C3C23"/>
    <w:rsid w:val="005F1460"/>
    <w:rsid w:val="00636174"/>
    <w:rsid w:val="00677CB6"/>
    <w:rsid w:val="006D4679"/>
    <w:rsid w:val="0072568D"/>
    <w:rsid w:val="00735166"/>
    <w:rsid w:val="00750112"/>
    <w:rsid w:val="0077535B"/>
    <w:rsid w:val="0078600E"/>
    <w:rsid w:val="00837D64"/>
    <w:rsid w:val="00860ADA"/>
    <w:rsid w:val="00896116"/>
    <w:rsid w:val="00896788"/>
    <w:rsid w:val="008C67F7"/>
    <w:rsid w:val="008F4818"/>
    <w:rsid w:val="00915F00"/>
    <w:rsid w:val="00937664"/>
    <w:rsid w:val="00953098"/>
    <w:rsid w:val="009A6ABE"/>
    <w:rsid w:val="009E08D4"/>
    <w:rsid w:val="00AA1D9B"/>
    <w:rsid w:val="00AD09BA"/>
    <w:rsid w:val="00AE1F08"/>
    <w:rsid w:val="00AE6A32"/>
    <w:rsid w:val="00B677C1"/>
    <w:rsid w:val="00B85148"/>
    <w:rsid w:val="00B9240F"/>
    <w:rsid w:val="00C13A47"/>
    <w:rsid w:val="00C14EB0"/>
    <w:rsid w:val="00C755D1"/>
    <w:rsid w:val="00D52049"/>
    <w:rsid w:val="00DF751C"/>
    <w:rsid w:val="00E45DDA"/>
    <w:rsid w:val="00E56F7F"/>
    <w:rsid w:val="00E65272"/>
    <w:rsid w:val="00E77D78"/>
    <w:rsid w:val="00E935B5"/>
    <w:rsid w:val="00EF7D8F"/>
    <w:rsid w:val="00F37939"/>
    <w:rsid w:val="00F450DE"/>
    <w:rsid w:val="00F50D2B"/>
    <w:rsid w:val="00F757A9"/>
    <w:rsid w:val="00FA32FC"/>
    <w:rsid w:val="00FA5003"/>
    <w:rsid w:val="00FE5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D78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77D78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77D78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15F00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15F00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72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4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4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399</Words>
  <Characters>2279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23</cp:revision>
  <dcterms:created xsi:type="dcterms:W3CDTF">2014-12-02T12:17:00Z</dcterms:created>
  <dcterms:modified xsi:type="dcterms:W3CDTF">2016-10-26T08:10:00Z</dcterms:modified>
</cp:coreProperties>
</file>