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7C9" w:rsidRPr="00424086" w:rsidRDefault="000267C9" w:rsidP="00B8636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24086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0267C9" w:rsidRPr="00424086" w:rsidRDefault="000267C9" w:rsidP="00B037C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267C9" w:rsidRPr="00424086" w:rsidRDefault="000267C9" w:rsidP="004E56BD">
      <w:pPr>
        <w:tabs>
          <w:tab w:val="left" w:pos="600"/>
        </w:tabs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424821">
        <w:rPr>
          <w:rFonts w:ascii="Times New Roman" w:hAnsi="Times New Roman"/>
          <w:sz w:val="28"/>
          <w:szCs w:val="28"/>
        </w:rPr>
        <w:t xml:space="preserve">                         </w:t>
      </w:r>
      <w:r w:rsidRPr="00424086">
        <w:rPr>
          <w:rFonts w:ascii="Times New Roman" w:hAnsi="Times New Roman"/>
          <w:sz w:val="28"/>
          <w:szCs w:val="28"/>
        </w:rPr>
        <w:t>Дисциплина Б</w:t>
      </w:r>
      <w:r w:rsidRPr="004E56BD">
        <w:rPr>
          <w:rFonts w:ascii="Times New Roman" w:hAnsi="Times New Roman"/>
          <w:sz w:val="28"/>
          <w:szCs w:val="28"/>
        </w:rPr>
        <w:t>1</w:t>
      </w:r>
      <w:r w:rsidRPr="00424086">
        <w:rPr>
          <w:rFonts w:ascii="Times New Roman" w:hAnsi="Times New Roman"/>
          <w:sz w:val="28"/>
          <w:szCs w:val="28"/>
        </w:rPr>
        <w:t>. В.ОД.</w:t>
      </w:r>
      <w:r w:rsidRPr="004E56BD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3</w:t>
      </w:r>
      <w:r w:rsidRPr="004E56BD">
        <w:rPr>
          <w:rFonts w:ascii="Times New Roman" w:hAnsi="Times New Roman"/>
          <w:sz w:val="28"/>
          <w:szCs w:val="28"/>
        </w:rPr>
        <w:t xml:space="preserve"> </w:t>
      </w:r>
      <w:r w:rsidRPr="00424086">
        <w:rPr>
          <w:rFonts w:ascii="Times New Roman" w:hAnsi="Times New Roman"/>
          <w:sz w:val="28"/>
          <w:szCs w:val="28"/>
        </w:rPr>
        <w:t xml:space="preserve"> Кинесика</w:t>
      </w:r>
    </w:p>
    <w:p w:rsidR="000267C9" w:rsidRPr="00424086" w:rsidRDefault="000267C9" w:rsidP="001104F9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0267C9" w:rsidRPr="00424086" w:rsidRDefault="000267C9" w:rsidP="001104F9">
      <w:pPr>
        <w:spacing w:after="0" w:line="240" w:lineRule="auto"/>
        <w:ind w:firstLine="600"/>
        <w:jc w:val="both"/>
        <w:rPr>
          <w:rFonts w:ascii="Times New Roman" w:hAnsi="Times New Roman"/>
          <w:b/>
          <w:sz w:val="28"/>
          <w:szCs w:val="28"/>
        </w:rPr>
      </w:pPr>
      <w:r w:rsidRPr="00424086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424086">
        <w:rPr>
          <w:rFonts w:ascii="Times New Roman" w:hAnsi="Times New Roman"/>
          <w:sz w:val="28"/>
          <w:szCs w:val="28"/>
        </w:rPr>
        <w:t>4</w:t>
      </w:r>
    </w:p>
    <w:p w:rsidR="000267C9" w:rsidRPr="00424086" w:rsidRDefault="000267C9" w:rsidP="001104F9">
      <w:pPr>
        <w:spacing w:after="0" w:line="240" w:lineRule="auto"/>
        <w:ind w:firstLine="600"/>
        <w:jc w:val="both"/>
        <w:rPr>
          <w:rFonts w:ascii="Times New Roman" w:hAnsi="Times New Roman"/>
          <w:b/>
          <w:sz w:val="28"/>
          <w:szCs w:val="28"/>
        </w:rPr>
      </w:pPr>
      <w:r w:rsidRPr="00424086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424086">
        <w:rPr>
          <w:rFonts w:ascii="Times New Roman" w:hAnsi="Times New Roman"/>
          <w:sz w:val="28"/>
          <w:szCs w:val="28"/>
        </w:rPr>
        <w:t>108</w:t>
      </w:r>
    </w:p>
    <w:p w:rsidR="000267C9" w:rsidRPr="00424086" w:rsidRDefault="000267C9" w:rsidP="001104F9">
      <w:pPr>
        <w:spacing w:after="0" w:line="240" w:lineRule="auto"/>
        <w:ind w:firstLine="600"/>
        <w:rPr>
          <w:rFonts w:ascii="Times New Roman" w:hAnsi="Times New Roman"/>
          <w:sz w:val="28"/>
          <w:szCs w:val="28"/>
        </w:rPr>
      </w:pPr>
      <w:r w:rsidRPr="00424086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424086">
        <w:rPr>
          <w:rFonts w:ascii="Times New Roman" w:hAnsi="Times New Roman"/>
          <w:sz w:val="28"/>
          <w:szCs w:val="28"/>
        </w:rPr>
        <w:t>3</w:t>
      </w:r>
    </w:p>
    <w:p w:rsidR="000267C9" w:rsidRPr="00424086" w:rsidRDefault="000267C9" w:rsidP="001104F9">
      <w:pPr>
        <w:spacing w:after="0" w:line="240" w:lineRule="auto"/>
        <w:ind w:firstLine="600"/>
        <w:jc w:val="both"/>
        <w:rPr>
          <w:rFonts w:ascii="Times New Roman" w:hAnsi="Times New Roman"/>
          <w:sz w:val="28"/>
          <w:szCs w:val="28"/>
        </w:rPr>
      </w:pPr>
      <w:r w:rsidRPr="00424086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424086">
        <w:rPr>
          <w:rFonts w:ascii="Times New Roman" w:hAnsi="Times New Roman"/>
          <w:sz w:val="28"/>
          <w:szCs w:val="28"/>
        </w:rPr>
        <w:t xml:space="preserve"> зачет</w:t>
      </w:r>
    </w:p>
    <w:p w:rsidR="000267C9" w:rsidRPr="00424086" w:rsidRDefault="000267C9" w:rsidP="001104F9">
      <w:pPr>
        <w:spacing w:after="0" w:line="240" w:lineRule="auto"/>
        <w:ind w:firstLine="600"/>
        <w:jc w:val="both"/>
        <w:rPr>
          <w:rFonts w:ascii="Times New Roman" w:hAnsi="Times New Roman"/>
          <w:sz w:val="28"/>
          <w:szCs w:val="28"/>
        </w:rPr>
      </w:pPr>
    </w:p>
    <w:p w:rsidR="000267C9" w:rsidRPr="00424086" w:rsidRDefault="000267C9" w:rsidP="001104F9">
      <w:pPr>
        <w:spacing w:after="0" w:line="240" w:lineRule="auto"/>
        <w:ind w:firstLine="600"/>
        <w:jc w:val="both"/>
        <w:rPr>
          <w:rFonts w:ascii="Times New Roman" w:hAnsi="Times New Roman"/>
          <w:b/>
          <w:sz w:val="28"/>
          <w:szCs w:val="28"/>
        </w:rPr>
      </w:pPr>
      <w:r w:rsidRPr="00424086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0267C9" w:rsidRPr="00424086" w:rsidRDefault="000267C9" w:rsidP="00424086">
      <w:pPr>
        <w:tabs>
          <w:tab w:val="left" w:pos="600"/>
        </w:tabs>
        <w:spacing w:after="0" w:line="240" w:lineRule="auto"/>
        <w:jc w:val="both"/>
        <w:rPr>
          <w:rFonts w:ascii="Times New Roman" w:hAnsi="Times New Roman"/>
          <w:spacing w:val="-4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424086">
        <w:rPr>
          <w:rFonts w:ascii="Times New Roman" w:hAnsi="Times New Roman"/>
          <w:sz w:val="28"/>
          <w:szCs w:val="28"/>
          <w:lang w:eastAsia="ru-RU"/>
        </w:rPr>
        <w:t xml:space="preserve">Обязательная дисциплина «Кинесика» включена в вариативную часть </w:t>
      </w:r>
      <w:r w:rsidRPr="004E56BD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24086">
        <w:rPr>
          <w:rFonts w:ascii="Times New Roman" w:hAnsi="Times New Roman"/>
          <w:sz w:val="28"/>
          <w:szCs w:val="28"/>
          <w:lang w:eastAsia="ru-RU"/>
        </w:rPr>
        <w:t xml:space="preserve"> учебного плана подготовки бакалавров по направлению 43.03.01 </w:t>
      </w:r>
      <w:r w:rsidRPr="00424086">
        <w:rPr>
          <w:rFonts w:ascii="Times New Roman" w:hAnsi="Times New Roman"/>
          <w:i/>
          <w:sz w:val="28"/>
          <w:szCs w:val="28"/>
          <w:lang w:eastAsia="ru-RU"/>
        </w:rPr>
        <w:t>Сервис</w:t>
      </w:r>
      <w:r w:rsidRPr="00424086">
        <w:rPr>
          <w:rFonts w:ascii="Times New Roman" w:hAnsi="Times New Roman"/>
          <w:sz w:val="28"/>
          <w:szCs w:val="28"/>
          <w:lang w:eastAsia="ru-RU"/>
        </w:rPr>
        <w:t xml:space="preserve">, формирующего бакалавров для работы в отечественных и зарубежных сервисных компаниях. </w:t>
      </w:r>
      <w:r w:rsidRPr="00424086">
        <w:rPr>
          <w:rFonts w:ascii="Times New Roman" w:hAnsi="Times New Roman"/>
          <w:spacing w:val="-4"/>
          <w:sz w:val="28"/>
          <w:szCs w:val="28"/>
          <w:lang w:eastAsia="ru-RU"/>
        </w:rPr>
        <w:t>Основное содержание дисциплины «</w:t>
      </w:r>
      <w:r w:rsidRPr="00424086">
        <w:rPr>
          <w:rFonts w:ascii="Times New Roman" w:hAnsi="Times New Roman"/>
          <w:sz w:val="28"/>
          <w:szCs w:val="28"/>
          <w:lang w:eastAsia="ru-RU"/>
        </w:rPr>
        <w:t>Кинесика</w:t>
      </w:r>
      <w:r w:rsidRPr="00424086">
        <w:rPr>
          <w:rFonts w:ascii="Times New Roman" w:hAnsi="Times New Roman"/>
          <w:spacing w:val="-4"/>
          <w:sz w:val="28"/>
          <w:szCs w:val="28"/>
          <w:lang w:eastAsia="ru-RU"/>
        </w:rPr>
        <w:t>» обеспечивает преемственность и взаимосвязь с общими гуманитарными и общепрофессиональными дисциплинами: «Психология», «Психология делового общения», «Психодиагностика», «Конфликтология», «Физиогномика», «Имиджелогия», «Профессиональная этика и этикет», «Деловой этикет менеджера», «Техника и тактика убеждения»  и др.</w:t>
      </w:r>
    </w:p>
    <w:p w:rsidR="000267C9" w:rsidRPr="00424086" w:rsidRDefault="000267C9" w:rsidP="001104F9">
      <w:pPr>
        <w:spacing w:after="0" w:line="240" w:lineRule="auto"/>
        <w:jc w:val="both"/>
        <w:rPr>
          <w:rFonts w:ascii="Times New Roman" w:hAnsi="Times New Roman"/>
          <w:spacing w:val="-4"/>
          <w:sz w:val="28"/>
          <w:szCs w:val="28"/>
          <w:lang w:eastAsia="ru-RU"/>
        </w:rPr>
      </w:pPr>
    </w:p>
    <w:p w:rsidR="000267C9" w:rsidRPr="00424086" w:rsidRDefault="000267C9" w:rsidP="001104F9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424086"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</w:p>
    <w:p w:rsidR="000267C9" w:rsidRPr="00424086" w:rsidRDefault="000267C9" w:rsidP="001104F9">
      <w:pPr>
        <w:widowControl w:val="0"/>
        <w:shd w:val="clear" w:color="auto" w:fill="FFFFFF"/>
        <w:adjustRightInd w:val="0"/>
        <w:spacing w:after="0" w:line="240" w:lineRule="auto"/>
        <w:ind w:left="6" w:right="11" w:firstLine="266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24086">
        <w:rPr>
          <w:rFonts w:ascii="Times New Roman" w:hAnsi="Times New Roman"/>
          <w:i/>
          <w:sz w:val="28"/>
          <w:szCs w:val="28"/>
          <w:lang w:eastAsia="ru-RU"/>
        </w:rPr>
        <w:t xml:space="preserve">    </w:t>
      </w:r>
      <w:r w:rsidRPr="00424086">
        <w:rPr>
          <w:rFonts w:ascii="Times New Roman" w:hAnsi="Times New Roman"/>
          <w:sz w:val="28"/>
          <w:szCs w:val="28"/>
          <w:lang w:eastAsia="ru-RU"/>
        </w:rPr>
        <w:t>Цель дисциплины – приобретение студентами теоретических знаний и практических навыков в области распознавания невербальных сигналов, подаваемых людьми при взаимодействии друг с другом, их интерпретации и особенностях использования в невербальном акте коммуникации.</w:t>
      </w:r>
    </w:p>
    <w:p w:rsidR="000267C9" w:rsidRPr="00424086" w:rsidRDefault="000267C9" w:rsidP="001104F9">
      <w:pPr>
        <w:widowControl w:val="0"/>
        <w:tabs>
          <w:tab w:val="left" w:pos="993"/>
        </w:tabs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24086">
        <w:rPr>
          <w:rFonts w:ascii="Times New Roman" w:hAnsi="Times New Roman"/>
          <w:sz w:val="28"/>
          <w:szCs w:val="28"/>
          <w:lang w:eastAsia="ru-RU"/>
        </w:rPr>
        <w:t>Задачи дисциплины:</w:t>
      </w:r>
    </w:p>
    <w:p w:rsidR="000267C9" w:rsidRPr="00424086" w:rsidRDefault="000267C9" w:rsidP="001104F9">
      <w:pPr>
        <w:widowControl w:val="0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24086">
        <w:rPr>
          <w:rFonts w:ascii="Times New Roman" w:hAnsi="Times New Roman"/>
          <w:sz w:val="28"/>
          <w:szCs w:val="28"/>
          <w:lang w:eastAsia="ru-RU"/>
        </w:rPr>
        <w:t>–</w:t>
      </w:r>
      <w:r w:rsidRPr="00424086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424086">
        <w:rPr>
          <w:rFonts w:ascii="Times New Roman" w:hAnsi="Times New Roman"/>
          <w:sz w:val="28"/>
          <w:szCs w:val="28"/>
          <w:lang w:eastAsia="ru-RU"/>
        </w:rPr>
        <w:t xml:space="preserve">дать студентам необходимые знания о языке телодвижений; </w:t>
      </w:r>
    </w:p>
    <w:p w:rsidR="000267C9" w:rsidRPr="00424086" w:rsidRDefault="000267C9" w:rsidP="001104F9">
      <w:pPr>
        <w:widowControl w:val="0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24086">
        <w:rPr>
          <w:rFonts w:ascii="Times New Roman" w:hAnsi="Times New Roman"/>
          <w:sz w:val="28"/>
          <w:szCs w:val="28"/>
          <w:lang w:eastAsia="ru-RU"/>
        </w:rPr>
        <w:t>–</w:t>
      </w:r>
      <w:r w:rsidRPr="00424086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424086">
        <w:rPr>
          <w:rFonts w:ascii="Times New Roman" w:hAnsi="Times New Roman"/>
          <w:sz w:val="28"/>
          <w:szCs w:val="28"/>
          <w:lang w:eastAsia="ru-RU"/>
        </w:rPr>
        <w:t xml:space="preserve">научить правильно интерпретировать невербальные сигналы; </w:t>
      </w:r>
    </w:p>
    <w:p w:rsidR="000267C9" w:rsidRPr="00424086" w:rsidRDefault="000267C9" w:rsidP="001104F9">
      <w:pPr>
        <w:widowControl w:val="0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24086">
        <w:rPr>
          <w:rFonts w:ascii="Times New Roman" w:hAnsi="Times New Roman"/>
          <w:sz w:val="28"/>
          <w:szCs w:val="28"/>
          <w:lang w:eastAsia="ru-RU"/>
        </w:rPr>
        <w:t>–</w:t>
      </w:r>
      <w:r w:rsidRPr="00424086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424086">
        <w:rPr>
          <w:rFonts w:ascii="Times New Roman" w:hAnsi="Times New Roman"/>
          <w:sz w:val="28"/>
          <w:szCs w:val="28"/>
          <w:lang w:eastAsia="ru-RU"/>
        </w:rPr>
        <w:t>творчески использовать полученные знания для анализа невербального поведения людей в различных ситуациях;</w:t>
      </w:r>
    </w:p>
    <w:p w:rsidR="000267C9" w:rsidRPr="00424086" w:rsidRDefault="000267C9" w:rsidP="001104F9">
      <w:pPr>
        <w:widowControl w:val="0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24086">
        <w:rPr>
          <w:rFonts w:ascii="Times New Roman" w:hAnsi="Times New Roman"/>
          <w:sz w:val="28"/>
          <w:szCs w:val="28"/>
          <w:lang w:eastAsia="ru-RU"/>
        </w:rPr>
        <w:t>– содействовать овладению навыками тактильного и проксемного взаимодействия человека;</w:t>
      </w:r>
    </w:p>
    <w:p w:rsidR="000267C9" w:rsidRPr="00424086" w:rsidRDefault="000267C9" w:rsidP="001104F9">
      <w:pPr>
        <w:widowControl w:val="0"/>
        <w:tabs>
          <w:tab w:val="left" w:pos="993"/>
        </w:tabs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24086">
        <w:rPr>
          <w:rFonts w:ascii="Times New Roman" w:hAnsi="Times New Roman"/>
          <w:sz w:val="28"/>
          <w:szCs w:val="28"/>
          <w:lang w:eastAsia="ru-RU"/>
        </w:rPr>
        <w:t>– научить распознавать характер, темперамент и психологическое состояние людей в зависимости от их невербального поведения;</w:t>
      </w:r>
    </w:p>
    <w:p w:rsidR="000267C9" w:rsidRPr="00424086" w:rsidRDefault="000267C9" w:rsidP="001104F9">
      <w:pPr>
        <w:widowControl w:val="0"/>
        <w:tabs>
          <w:tab w:val="left" w:pos="993"/>
        </w:tabs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24086">
        <w:rPr>
          <w:rFonts w:ascii="Times New Roman" w:hAnsi="Times New Roman"/>
          <w:sz w:val="28"/>
          <w:szCs w:val="28"/>
          <w:lang w:eastAsia="ru-RU"/>
        </w:rPr>
        <w:t>– научить распознавать невербальные сигналы разных народов.</w:t>
      </w:r>
    </w:p>
    <w:p w:rsidR="000267C9" w:rsidRPr="00424086" w:rsidRDefault="000267C9" w:rsidP="001104F9">
      <w:pPr>
        <w:widowControl w:val="0"/>
        <w:tabs>
          <w:tab w:val="left" w:pos="993"/>
        </w:tabs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pacing w:val="-8"/>
          <w:sz w:val="28"/>
          <w:szCs w:val="28"/>
          <w:lang w:eastAsia="ru-RU"/>
        </w:rPr>
      </w:pPr>
    </w:p>
    <w:p w:rsidR="000267C9" w:rsidRPr="00424086" w:rsidRDefault="000267C9" w:rsidP="001104F9">
      <w:pPr>
        <w:spacing w:after="0" w:line="240" w:lineRule="auto"/>
        <w:ind w:left="600"/>
        <w:jc w:val="both"/>
        <w:rPr>
          <w:rFonts w:ascii="Times New Roman" w:hAnsi="Times New Roman"/>
          <w:b/>
          <w:sz w:val="28"/>
          <w:szCs w:val="28"/>
        </w:rPr>
      </w:pPr>
      <w:r w:rsidRPr="00424086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0267C9" w:rsidRPr="00424086" w:rsidRDefault="000267C9" w:rsidP="00FE0FB0">
      <w:pPr>
        <w:widowControl w:val="0"/>
        <w:adjustRightInd w:val="0"/>
        <w:spacing w:after="0" w:line="240" w:lineRule="auto"/>
        <w:ind w:left="600"/>
        <w:jc w:val="both"/>
        <w:textAlignment w:val="baseline"/>
        <w:rPr>
          <w:rFonts w:ascii="Times New Roman" w:hAnsi="Times New Roman"/>
          <w:i/>
          <w:sz w:val="28"/>
          <w:szCs w:val="28"/>
          <w:lang w:eastAsia="ru-RU"/>
        </w:rPr>
      </w:pPr>
      <w:r w:rsidRPr="00424086">
        <w:rPr>
          <w:rFonts w:ascii="Times New Roman" w:hAnsi="Times New Roman"/>
          <w:i/>
          <w:sz w:val="28"/>
          <w:szCs w:val="28"/>
          <w:lang w:eastAsia="ru-RU"/>
        </w:rPr>
        <w:t xml:space="preserve">Предмет науки кинесики, ее проблематика, ее практическое значение. </w:t>
      </w:r>
      <w:r w:rsidRPr="00424086">
        <w:rPr>
          <w:rFonts w:ascii="Times New Roman" w:hAnsi="Times New Roman"/>
          <w:sz w:val="28"/>
          <w:szCs w:val="28"/>
          <w:lang w:eastAsia="ru-RU"/>
        </w:rPr>
        <w:t xml:space="preserve">Предмет кинесики, ее практическая значимость. Классификация средств невербального общения. Жестика, мимика, пантомимика, такесика, проксемика: определение и содержание понятий. </w:t>
      </w:r>
    </w:p>
    <w:p w:rsidR="000267C9" w:rsidRPr="00424086" w:rsidRDefault="000267C9" w:rsidP="00FE0FB0">
      <w:pPr>
        <w:widowControl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24086">
        <w:rPr>
          <w:rFonts w:ascii="Times New Roman" w:hAnsi="Times New Roman"/>
          <w:sz w:val="28"/>
          <w:szCs w:val="28"/>
          <w:lang w:eastAsia="ru-RU"/>
        </w:rPr>
        <w:t>Типы сигналов. Невербальная коммуникация. Аналоговые сигналы. Ритм информации. Общие представления о языке телодвижений: его характеристика, связь с другими науками.</w:t>
      </w:r>
    </w:p>
    <w:p w:rsidR="000267C9" w:rsidRPr="00424086" w:rsidRDefault="000267C9" w:rsidP="00FE0FB0">
      <w:pPr>
        <w:widowControl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24086">
        <w:rPr>
          <w:rFonts w:ascii="Times New Roman" w:hAnsi="Times New Roman"/>
          <w:sz w:val="28"/>
          <w:szCs w:val="28"/>
          <w:lang w:eastAsia="ru-RU"/>
        </w:rPr>
        <w:t>Понятия «невербальное общение», «невербальная     коммуникация», «невербальное поведение». Функции невербальных форм общения.</w:t>
      </w:r>
    </w:p>
    <w:p w:rsidR="000267C9" w:rsidRPr="00424086" w:rsidRDefault="000267C9" w:rsidP="00FE0FB0">
      <w:pPr>
        <w:widowControl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24086">
        <w:rPr>
          <w:rFonts w:ascii="Times New Roman" w:hAnsi="Times New Roman"/>
          <w:sz w:val="28"/>
          <w:szCs w:val="28"/>
          <w:lang w:eastAsia="ru-RU"/>
        </w:rPr>
        <w:t>Источники происхождения невербальных форм общения. Врожденные и приобретенные сигналы.</w:t>
      </w:r>
    </w:p>
    <w:p w:rsidR="000267C9" w:rsidRPr="00424086" w:rsidRDefault="000267C9" w:rsidP="00FE0FB0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8"/>
          <w:szCs w:val="28"/>
          <w:lang w:eastAsia="ru-RU"/>
        </w:rPr>
      </w:pPr>
      <w:r w:rsidRPr="00424086">
        <w:rPr>
          <w:rFonts w:ascii="Times New Roman" w:hAnsi="Times New Roman"/>
          <w:i/>
          <w:sz w:val="28"/>
          <w:szCs w:val="28"/>
          <w:lang w:eastAsia="ru-RU"/>
        </w:rPr>
        <w:t xml:space="preserve">Основные коммуникационные жесты. </w:t>
      </w:r>
      <w:r w:rsidRPr="00424086">
        <w:rPr>
          <w:rFonts w:ascii="Times New Roman" w:hAnsi="Times New Roman"/>
          <w:sz w:val="28"/>
          <w:szCs w:val="28"/>
          <w:lang w:eastAsia="ru-RU"/>
        </w:rPr>
        <w:t>Основные группы жестов. Физиология жестов. Жесты рук, ладоней, пальцев рук. Совокупность жестов: истинность и ложь, конгруэнтность сигналов (совпадение слов и жестов). Основные коммуникационные жесты: жест «0'Кей», поднятый вверх большой палец, V–образный знак пальцами. Зеркальное отражение.</w:t>
      </w:r>
    </w:p>
    <w:p w:rsidR="000267C9" w:rsidRPr="00424086" w:rsidRDefault="000267C9" w:rsidP="001104F9">
      <w:pPr>
        <w:widowControl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24086">
        <w:rPr>
          <w:rFonts w:ascii="Times New Roman" w:hAnsi="Times New Roman"/>
          <w:sz w:val="28"/>
          <w:szCs w:val="28"/>
          <w:lang w:eastAsia="ru-RU"/>
        </w:rPr>
        <w:t xml:space="preserve">Жесты «рука-к-лицу». Жесты, связанные с манерой курить. </w:t>
      </w:r>
    </w:p>
    <w:p w:rsidR="000267C9" w:rsidRPr="00424086" w:rsidRDefault="000267C9" w:rsidP="00752609">
      <w:pPr>
        <w:widowControl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24086">
        <w:rPr>
          <w:rFonts w:ascii="Times New Roman" w:hAnsi="Times New Roman"/>
          <w:sz w:val="28"/>
          <w:szCs w:val="28"/>
          <w:lang w:eastAsia="ru-RU"/>
        </w:rPr>
        <w:t>Положение ног и ступней. Составляющие пантомимики. Понятие о динамических позициях. Значение контекста для толкования жестов. Возможность подделать язык телодвижений. Понятие психологической открытости человека. Жесты открытости, выражаемые с помощью рук, ног. Жесты защиты, оценки, готовности, доминантности – подчиненности, перестраховки, фрустрации, доверия, самоконтроля, скуки. Понятие психологической закрытости. Руки в качестве барьеров. Ноги в качестве барьеров. Влияние позиции человека на его позу.</w:t>
      </w:r>
    </w:p>
    <w:p w:rsidR="000267C9" w:rsidRPr="00424086" w:rsidRDefault="000267C9" w:rsidP="00FE0FB0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8"/>
          <w:szCs w:val="28"/>
          <w:lang w:eastAsia="ru-RU"/>
        </w:rPr>
      </w:pPr>
      <w:r w:rsidRPr="00424086">
        <w:rPr>
          <w:rFonts w:ascii="Times New Roman" w:hAnsi="Times New Roman"/>
          <w:i/>
          <w:sz w:val="28"/>
          <w:szCs w:val="28"/>
          <w:lang w:eastAsia="ru-RU"/>
        </w:rPr>
        <w:t xml:space="preserve">Проксемика – язык пространства. </w:t>
      </w:r>
      <w:r w:rsidRPr="00424086">
        <w:rPr>
          <w:rFonts w:ascii="Times New Roman" w:hAnsi="Times New Roman"/>
          <w:sz w:val="28"/>
          <w:szCs w:val="28"/>
          <w:lang w:eastAsia="ru-RU"/>
        </w:rPr>
        <w:t xml:space="preserve">Психотопография. Контактные и неконтактные культуры. Сигналы дистанции: угол ориентации, пространственное расположение, наклоны. Зональные пространства. Территориальные претензии. Жесты собственника. Способы размещения за столом. Статусные дистанции. Временная организация общения. </w:t>
      </w:r>
    </w:p>
    <w:p w:rsidR="000267C9" w:rsidRPr="00424086" w:rsidRDefault="000267C9" w:rsidP="00FE0FB0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8"/>
          <w:szCs w:val="28"/>
          <w:lang w:eastAsia="ru-RU"/>
        </w:rPr>
      </w:pPr>
      <w:r w:rsidRPr="00424086">
        <w:rPr>
          <w:rFonts w:ascii="Times New Roman" w:hAnsi="Times New Roman"/>
          <w:i/>
          <w:sz w:val="28"/>
          <w:szCs w:val="28"/>
          <w:lang w:eastAsia="ru-RU"/>
        </w:rPr>
        <w:t xml:space="preserve">Такесика – мир прикосновений. </w:t>
      </w:r>
      <w:r w:rsidRPr="00424086">
        <w:rPr>
          <w:rFonts w:ascii="Times New Roman" w:hAnsi="Times New Roman"/>
          <w:sz w:val="28"/>
          <w:szCs w:val="28"/>
          <w:lang w:eastAsia="ru-RU"/>
        </w:rPr>
        <w:t>Телесные контакты: прикосновения и соприкосновения. Манера дотрагиваться. Значение и виды рукопожатий. Объятия, похлопывания, поцелуи. Соприкосновение с собственным телом.</w:t>
      </w:r>
      <w:r w:rsidRPr="00424086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424086">
        <w:rPr>
          <w:rFonts w:ascii="Times New Roman" w:hAnsi="Times New Roman"/>
          <w:sz w:val="28"/>
          <w:szCs w:val="28"/>
          <w:lang w:eastAsia="ru-RU"/>
        </w:rPr>
        <w:t>Телесные соприкосновения, указывающие на взаимную близость.</w:t>
      </w:r>
    </w:p>
    <w:p w:rsidR="000267C9" w:rsidRPr="00424086" w:rsidRDefault="000267C9" w:rsidP="00FE0FB0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8"/>
          <w:szCs w:val="28"/>
          <w:lang w:eastAsia="ru-RU"/>
        </w:rPr>
      </w:pPr>
      <w:r w:rsidRPr="00424086">
        <w:rPr>
          <w:rFonts w:ascii="Times New Roman" w:hAnsi="Times New Roman"/>
          <w:i/>
          <w:sz w:val="28"/>
          <w:szCs w:val="28"/>
          <w:lang w:eastAsia="ru-RU"/>
        </w:rPr>
        <w:t xml:space="preserve">Манера держаться. </w:t>
      </w:r>
      <w:r w:rsidRPr="00424086">
        <w:rPr>
          <w:rFonts w:ascii="Times New Roman" w:hAnsi="Times New Roman"/>
          <w:sz w:val="28"/>
          <w:szCs w:val="28"/>
          <w:lang w:eastAsia="ru-RU"/>
        </w:rPr>
        <w:t>Сигналы тела и общие характеристики человека. Поза. Позы конвенциального рода. Ориентация тела. Положение головы (движения). Осанка. Чтение мыслей по фигуре. Привычное положение верхней части тела, положение ног и ступней. Походка (ритм, динамика, амплитуда, скорость). Способы посадки на стуле. Манера одеваться, прическа и гигиена. Невербальные правила хорошего тона.</w:t>
      </w:r>
    </w:p>
    <w:p w:rsidR="000267C9" w:rsidRPr="00424086" w:rsidRDefault="000267C9" w:rsidP="00FE0FB0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8"/>
          <w:szCs w:val="28"/>
          <w:lang w:eastAsia="ru-RU"/>
        </w:rPr>
      </w:pPr>
      <w:r w:rsidRPr="00424086">
        <w:rPr>
          <w:rFonts w:ascii="Times New Roman" w:hAnsi="Times New Roman"/>
          <w:i/>
          <w:sz w:val="28"/>
          <w:szCs w:val="28"/>
          <w:lang w:eastAsia="ru-RU"/>
        </w:rPr>
        <w:t xml:space="preserve">Невербальные взаимоотношения на работе. </w:t>
      </w:r>
      <w:r w:rsidRPr="00424086">
        <w:rPr>
          <w:rFonts w:ascii="Times New Roman" w:hAnsi="Times New Roman"/>
          <w:sz w:val="28"/>
          <w:szCs w:val="28"/>
          <w:lang w:eastAsia="ru-RU"/>
        </w:rPr>
        <w:t>Профессиональный язык тела. Тактика проведения собеседования. Использования языка телодвижений для управления командой. Язык тела в области трудовых отношений. Проведение деловых встреч и общение с клиентами. Ведение переговоров. Общение с руководством и коллегами. Невербальное поведение лидера.</w:t>
      </w:r>
    </w:p>
    <w:p w:rsidR="000267C9" w:rsidRPr="00424086" w:rsidRDefault="000267C9" w:rsidP="00FE0FB0">
      <w:pPr>
        <w:widowControl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24086">
        <w:rPr>
          <w:rFonts w:ascii="Times New Roman" w:hAnsi="Times New Roman"/>
          <w:sz w:val="28"/>
          <w:szCs w:val="28"/>
          <w:lang w:eastAsia="ru-RU"/>
        </w:rPr>
        <w:t>Эффективное невербальное поведение оратора, выступающего перед аудиторией.</w:t>
      </w:r>
    </w:p>
    <w:p w:rsidR="000267C9" w:rsidRPr="00424086" w:rsidRDefault="000267C9" w:rsidP="00FE0FB0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8"/>
          <w:szCs w:val="28"/>
          <w:lang w:eastAsia="ru-RU"/>
        </w:rPr>
      </w:pPr>
      <w:r w:rsidRPr="00424086">
        <w:rPr>
          <w:rFonts w:ascii="Times New Roman" w:hAnsi="Times New Roman"/>
          <w:i/>
          <w:sz w:val="28"/>
          <w:szCs w:val="28"/>
          <w:lang w:eastAsia="ru-RU"/>
        </w:rPr>
        <w:t xml:space="preserve">Безмолвный язык любви: сигналы флирта. </w:t>
      </w:r>
      <w:r w:rsidRPr="00424086">
        <w:rPr>
          <w:rFonts w:ascii="Times New Roman" w:hAnsi="Times New Roman"/>
          <w:sz w:val="28"/>
          <w:szCs w:val="28"/>
          <w:lang w:eastAsia="ru-RU"/>
        </w:rPr>
        <w:t>Язык тела во взаимоотношениях. Внешняя привлекательность.</w:t>
      </w:r>
    </w:p>
    <w:p w:rsidR="000267C9" w:rsidRPr="00424086" w:rsidRDefault="000267C9" w:rsidP="00FE0FB0">
      <w:pPr>
        <w:widowControl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24086">
        <w:rPr>
          <w:rFonts w:ascii="Times New Roman" w:hAnsi="Times New Roman"/>
          <w:sz w:val="28"/>
          <w:szCs w:val="28"/>
          <w:lang w:eastAsia="ru-RU"/>
        </w:rPr>
        <w:t>Оценка мужчины и женщины. Мужские и женские сигналы ухаживания. Обоюдные сигналы ухаживания. Отличительные признаки тела и сексуальность.</w:t>
      </w:r>
    </w:p>
    <w:p w:rsidR="000267C9" w:rsidRPr="00424086" w:rsidRDefault="000267C9" w:rsidP="00FE0FB0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8"/>
          <w:szCs w:val="28"/>
          <w:lang w:eastAsia="ru-RU"/>
        </w:rPr>
      </w:pPr>
      <w:r w:rsidRPr="00424086">
        <w:rPr>
          <w:rFonts w:ascii="Times New Roman" w:hAnsi="Times New Roman"/>
          <w:i/>
          <w:sz w:val="28"/>
          <w:szCs w:val="28"/>
          <w:lang w:eastAsia="ru-RU"/>
        </w:rPr>
        <w:t xml:space="preserve">Как понять иностранца без слов. </w:t>
      </w:r>
      <w:r w:rsidRPr="00424086">
        <w:rPr>
          <w:rFonts w:ascii="Times New Roman" w:hAnsi="Times New Roman"/>
          <w:sz w:val="28"/>
          <w:szCs w:val="28"/>
          <w:lang w:eastAsia="ru-RU"/>
        </w:rPr>
        <w:t>Язык тела различных народов и наций. Особенности кинетического языка в разных странах.</w:t>
      </w:r>
    </w:p>
    <w:p w:rsidR="000267C9" w:rsidRPr="00424086" w:rsidRDefault="000267C9" w:rsidP="00FE0FB0">
      <w:pPr>
        <w:widowControl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24086">
        <w:rPr>
          <w:rFonts w:ascii="Times New Roman" w:hAnsi="Times New Roman"/>
          <w:sz w:val="28"/>
          <w:szCs w:val="28"/>
          <w:lang w:eastAsia="ru-RU"/>
        </w:rPr>
        <w:t>Стандартные ситуации взаимодействия с иностранцами: деловое совещание, вечеринки, разговор по телефону.</w:t>
      </w:r>
    </w:p>
    <w:p w:rsidR="000267C9" w:rsidRPr="00424086" w:rsidRDefault="000267C9" w:rsidP="00FE0FB0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8"/>
          <w:szCs w:val="28"/>
          <w:lang w:eastAsia="ru-RU"/>
        </w:rPr>
      </w:pPr>
      <w:r w:rsidRPr="00424086">
        <w:rPr>
          <w:rFonts w:ascii="Times New Roman" w:hAnsi="Times New Roman"/>
          <w:i/>
          <w:sz w:val="28"/>
          <w:szCs w:val="28"/>
          <w:lang w:eastAsia="ru-RU"/>
        </w:rPr>
        <w:t xml:space="preserve">Факторы, влияющие на интерпретацию жестов. </w:t>
      </w:r>
      <w:r w:rsidRPr="00424086">
        <w:rPr>
          <w:rFonts w:ascii="Times New Roman" w:hAnsi="Times New Roman"/>
          <w:sz w:val="28"/>
          <w:szCs w:val="28"/>
          <w:lang w:eastAsia="ru-RU"/>
        </w:rPr>
        <w:t>Культурные и национальные традиции. Социальный статус и власть. Возраст. Физическое и психическое состояние собеседников. Отношения собеседников друг к другу. Половые различия. Типы личности. Темперамент.</w:t>
      </w:r>
    </w:p>
    <w:p w:rsidR="000267C9" w:rsidRPr="00424086" w:rsidRDefault="000267C9" w:rsidP="00FE0FB0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8"/>
          <w:szCs w:val="28"/>
          <w:lang w:eastAsia="ru-RU"/>
        </w:rPr>
      </w:pPr>
      <w:r w:rsidRPr="00424086">
        <w:rPr>
          <w:rFonts w:ascii="Times New Roman" w:hAnsi="Times New Roman"/>
          <w:i/>
          <w:sz w:val="28"/>
          <w:szCs w:val="28"/>
          <w:lang w:eastAsia="ru-RU"/>
        </w:rPr>
        <w:t xml:space="preserve">Язык тела в социальных ситуациях. </w:t>
      </w:r>
      <w:r w:rsidRPr="00424086">
        <w:rPr>
          <w:rFonts w:ascii="Times New Roman" w:hAnsi="Times New Roman"/>
          <w:sz w:val="28"/>
          <w:szCs w:val="28"/>
          <w:lang w:eastAsia="ru-RU"/>
        </w:rPr>
        <w:t>Поведение человек за рулем автомобиля. Выбор одежды и обуви как характеристика человека. Невербальное поведение при приеме пищи. Язык тела во сне.</w:t>
      </w:r>
    </w:p>
    <w:p w:rsidR="000267C9" w:rsidRPr="00424086" w:rsidRDefault="000267C9" w:rsidP="00FE0FB0">
      <w:pPr>
        <w:widowControl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24086">
        <w:rPr>
          <w:rFonts w:ascii="Times New Roman" w:hAnsi="Times New Roman"/>
          <w:sz w:val="28"/>
          <w:szCs w:val="28"/>
          <w:lang w:eastAsia="ru-RU"/>
        </w:rPr>
        <w:t>Язык тела при телефонном разговоре, во время выступления, на ярмарках и выставках, в рекламе, на приемах, вечеринках.</w:t>
      </w:r>
    </w:p>
    <w:p w:rsidR="000267C9" w:rsidRPr="00424086" w:rsidRDefault="000267C9" w:rsidP="001104F9">
      <w:pPr>
        <w:widowControl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</w:p>
    <w:p w:rsidR="000267C9" w:rsidRPr="00424821" w:rsidRDefault="000267C9" w:rsidP="0042482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424821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424821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 компетенциями:</w:t>
      </w:r>
    </w:p>
    <w:p w:rsidR="000267C9" w:rsidRPr="00AE0350" w:rsidRDefault="000267C9" w:rsidP="00424821">
      <w:pPr>
        <w:pStyle w:val="2"/>
        <w:shd w:val="clear" w:color="auto" w:fill="auto"/>
        <w:spacing w:line="240" w:lineRule="auto"/>
        <w:ind w:firstLine="720"/>
        <w:jc w:val="both"/>
        <w:rPr>
          <w:rFonts w:ascii="Times New Roman" w:hAnsi="Times New Roman"/>
        </w:rPr>
      </w:pPr>
      <w:r w:rsidRPr="00AE0350">
        <w:rPr>
          <w:rFonts w:ascii="Times New Roman" w:hAnsi="Times New Roman"/>
        </w:rPr>
        <w:t>ОК-4: способен  работать в команде, толерантно воспринимать социальные, этнические, конфессиональные и культурные различия (</w:t>
      </w:r>
      <w:r w:rsidRPr="00AE0350">
        <w:rPr>
          <w:rFonts w:ascii="Times New Roman" w:hAnsi="Times New Roman"/>
          <w:i/>
          <w:iCs/>
          <w:spacing w:val="-4"/>
        </w:rPr>
        <w:t>знать</w:t>
      </w:r>
      <w:r w:rsidRPr="00AE0350">
        <w:rPr>
          <w:rFonts w:ascii="Times New Roman" w:hAnsi="Times New Roman"/>
          <w:iCs/>
          <w:spacing w:val="-4"/>
        </w:rPr>
        <w:t xml:space="preserve"> </w:t>
      </w:r>
      <w:r w:rsidRPr="00AE0350">
        <w:rPr>
          <w:rFonts w:ascii="Times New Roman" w:hAnsi="Times New Roman"/>
        </w:rPr>
        <w:t>различия в интерпретации элементов лица, обусловленные национальной, культурной, социальной, половозрастной принадлежностью людей</w:t>
      </w:r>
      <w:r w:rsidRPr="00AE0350">
        <w:rPr>
          <w:rFonts w:ascii="Times New Roman" w:hAnsi="Times New Roman"/>
          <w:iCs/>
          <w:spacing w:val="-4"/>
        </w:rPr>
        <w:t xml:space="preserve">, </w:t>
      </w:r>
      <w:r w:rsidRPr="00AE0350">
        <w:rPr>
          <w:rFonts w:ascii="Times New Roman" w:hAnsi="Times New Roman"/>
          <w:i/>
          <w:iCs/>
          <w:spacing w:val="-4"/>
        </w:rPr>
        <w:t>уметь</w:t>
      </w:r>
      <w:r w:rsidRPr="00AE0350">
        <w:rPr>
          <w:rFonts w:ascii="Times New Roman" w:hAnsi="Times New Roman"/>
          <w:iCs/>
          <w:spacing w:val="-4"/>
        </w:rPr>
        <w:t xml:space="preserve"> </w:t>
      </w:r>
      <w:r w:rsidRPr="00AE0350">
        <w:rPr>
          <w:rFonts w:ascii="Times New Roman" w:hAnsi="Times New Roman"/>
        </w:rPr>
        <w:t>эффективно применять знания, полученные во время изучения дисциплины, во взаимоотношениях с окружающими людьми, в различных сферах деятельности</w:t>
      </w:r>
      <w:r w:rsidRPr="00AE0350">
        <w:rPr>
          <w:rFonts w:ascii="Times New Roman" w:hAnsi="Times New Roman"/>
          <w:iCs/>
          <w:spacing w:val="-4"/>
        </w:rPr>
        <w:t xml:space="preserve">, </w:t>
      </w:r>
      <w:r w:rsidRPr="00AE0350">
        <w:rPr>
          <w:rFonts w:ascii="Times New Roman" w:hAnsi="Times New Roman"/>
          <w:i/>
          <w:iCs/>
          <w:spacing w:val="-4"/>
        </w:rPr>
        <w:t xml:space="preserve">владеть </w:t>
      </w:r>
      <w:r w:rsidRPr="00AE0350">
        <w:rPr>
          <w:rFonts w:ascii="Times New Roman" w:hAnsi="Times New Roman"/>
          <w:iCs/>
          <w:spacing w:val="-4"/>
        </w:rPr>
        <w:t>навыками визуальной диагностики эмоционального состояния партнера, его отношения к ситуации общения</w:t>
      </w:r>
      <w:r w:rsidRPr="00AE0350">
        <w:rPr>
          <w:rFonts w:ascii="Times New Roman" w:hAnsi="Times New Roman"/>
        </w:rPr>
        <w:t>);</w:t>
      </w:r>
    </w:p>
    <w:p w:rsidR="000267C9" w:rsidRPr="00AE0350" w:rsidRDefault="000267C9" w:rsidP="00424821">
      <w:pPr>
        <w:pStyle w:val="2"/>
        <w:shd w:val="clear" w:color="auto" w:fill="auto"/>
        <w:spacing w:line="240" w:lineRule="auto"/>
        <w:ind w:firstLine="720"/>
        <w:jc w:val="both"/>
        <w:rPr>
          <w:rFonts w:ascii="Times New Roman" w:hAnsi="Times New Roman"/>
        </w:rPr>
      </w:pPr>
      <w:r w:rsidRPr="00AE0350">
        <w:rPr>
          <w:rFonts w:ascii="Times New Roman" w:hAnsi="Times New Roman"/>
        </w:rPr>
        <w:t>ОК-5: способен  к самоорганизации и самообразованию (</w:t>
      </w:r>
      <w:r w:rsidRPr="00AE0350">
        <w:rPr>
          <w:rFonts w:ascii="Times New Roman" w:hAnsi="Times New Roman"/>
          <w:i/>
          <w:iCs/>
          <w:spacing w:val="-4"/>
        </w:rPr>
        <w:t>знать</w:t>
      </w:r>
      <w:r w:rsidRPr="00AE0350">
        <w:rPr>
          <w:rFonts w:ascii="Times New Roman" w:hAnsi="Times New Roman"/>
          <w:iCs/>
          <w:spacing w:val="-4"/>
        </w:rPr>
        <w:t xml:space="preserve"> практические, прикладные аспекты применения физиогномики, </w:t>
      </w:r>
      <w:r w:rsidRPr="00AE0350">
        <w:rPr>
          <w:rFonts w:ascii="Times New Roman" w:hAnsi="Times New Roman"/>
          <w:i/>
          <w:iCs/>
          <w:spacing w:val="-4"/>
        </w:rPr>
        <w:t>уметь</w:t>
      </w:r>
      <w:r w:rsidRPr="00AE0350">
        <w:rPr>
          <w:rFonts w:ascii="Times New Roman" w:hAnsi="Times New Roman"/>
          <w:iCs/>
          <w:spacing w:val="-4"/>
        </w:rPr>
        <w:t xml:space="preserve"> диагностировать особенности своего психофизического состояния и развития, </w:t>
      </w:r>
      <w:r w:rsidRPr="00AE0350">
        <w:rPr>
          <w:rFonts w:ascii="Times New Roman" w:hAnsi="Times New Roman"/>
          <w:i/>
          <w:iCs/>
          <w:spacing w:val="-4"/>
        </w:rPr>
        <w:t>владеть</w:t>
      </w:r>
      <w:r w:rsidRPr="00AE0350">
        <w:rPr>
          <w:rFonts w:ascii="Times New Roman" w:hAnsi="Times New Roman"/>
          <w:iCs/>
          <w:spacing w:val="-4"/>
        </w:rPr>
        <w:t xml:space="preserve"> </w:t>
      </w:r>
      <w:r w:rsidRPr="00AE0350">
        <w:rPr>
          <w:rFonts w:ascii="Times New Roman" w:hAnsi="Times New Roman"/>
        </w:rPr>
        <w:t xml:space="preserve">навыками самокоррекции с помощью правильного использования средств визуальной презентации). </w:t>
      </w:r>
    </w:p>
    <w:p w:rsidR="000267C9" w:rsidRPr="00AE0350" w:rsidRDefault="000267C9" w:rsidP="00424086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267C9" w:rsidRPr="00424086" w:rsidRDefault="000267C9" w:rsidP="00424086">
      <w:pPr>
        <w:tabs>
          <w:tab w:val="left" w:pos="600"/>
        </w:tabs>
        <w:spacing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424086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  <w:r w:rsidRPr="00424086">
        <w:rPr>
          <w:rFonts w:ascii="Times New Roman" w:hAnsi="Times New Roman"/>
          <w:sz w:val="28"/>
          <w:szCs w:val="28"/>
          <w:lang w:eastAsia="ru-RU"/>
        </w:rPr>
        <w:t>проблемно-ориентированные лекции, лекция-дискуссия, групповая дискуссия, обсуждение в микрогруппах</w:t>
      </w:r>
      <w:r w:rsidRPr="00424086">
        <w:rPr>
          <w:rFonts w:ascii="Times New Roman" w:hAnsi="Times New Roman"/>
          <w:bCs/>
          <w:sz w:val="28"/>
          <w:szCs w:val="28"/>
          <w:lang w:eastAsia="ru-RU"/>
        </w:rPr>
        <w:t>.</w:t>
      </w:r>
    </w:p>
    <w:p w:rsidR="000267C9" w:rsidRPr="00424086" w:rsidRDefault="000267C9" w:rsidP="00C56998">
      <w:pPr>
        <w:tabs>
          <w:tab w:val="left" w:pos="60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424086">
        <w:rPr>
          <w:rFonts w:ascii="Times New Roman" w:hAnsi="Times New Roman"/>
          <w:b/>
          <w:sz w:val="28"/>
          <w:szCs w:val="28"/>
          <w:lang w:eastAsia="ru-RU"/>
        </w:rPr>
        <w:t xml:space="preserve">       Составитель:</w:t>
      </w:r>
      <w:r w:rsidRPr="004240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24086">
        <w:rPr>
          <w:rFonts w:ascii="Times New Roman" w:hAnsi="Times New Roman"/>
          <w:sz w:val="28"/>
          <w:szCs w:val="28"/>
        </w:rPr>
        <w:t>Н. Б. Куклина,  канд. социол. наук, доцент, кафедра сервиса и туризма</w:t>
      </w:r>
    </w:p>
    <w:p w:rsidR="000267C9" w:rsidRPr="00424086" w:rsidRDefault="000267C9" w:rsidP="001104F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sectPr w:rsidR="000267C9" w:rsidRPr="00424086" w:rsidSect="00424086">
      <w:pgSz w:w="11906" w:h="16838"/>
      <w:pgMar w:top="851" w:right="851" w:bottom="567" w:left="155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37C4"/>
    <w:rsid w:val="00000437"/>
    <w:rsid w:val="00000AD1"/>
    <w:rsid w:val="000012B1"/>
    <w:rsid w:val="0000160A"/>
    <w:rsid w:val="00001B7D"/>
    <w:rsid w:val="00002651"/>
    <w:rsid w:val="00002A53"/>
    <w:rsid w:val="00002D28"/>
    <w:rsid w:val="00002FF9"/>
    <w:rsid w:val="000033EF"/>
    <w:rsid w:val="00004288"/>
    <w:rsid w:val="00005169"/>
    <w:rsid w:val="00005A6C"/>
    <w:rsid w:val="0000737A"/>
    <w:rsid w:val="000076DA"/>
    <w:rsid w:val="00010286"/>
    <w:rsid w:val="00010DFD"/>
    <w:rsid w:val="00011348"/>
    <w:rsid w:val="00011474"/>
    <w:rsid w:val="00012317"/>
    <w:rsid w:val="0001234C"/>
    <w:rsid w:val="00012939"/>
    <w:rsid w:val="00013339"/>
    <w:rsid w:val="00014970"/>
    <w:rsid w:val="00015BE0"/>
    <w:rsid w:val="00016285"/>
    <w:rsid w:val="00017578"/>
    <w:rsid w:val="00017D4F"/>
    <w:rsid w:val="00020788"/>
    <w:rsid w:val="000209B0"/>
    <w:rsid w:val="0002118A"/>
    <w:rsid w:val="000216BF"/>
    <w:rsid w:val="00021EE7"/>
    <w:rsid w:val="00022246"/>
    <w:rsid w:val="00022E95"/>
    <w:rsid w:val="00024004"/>
    <w:rsid w:val="000245C6"/>
    <w:rsid w:val="0002490B"/>
    <w:rsid w:val="000250AA"/>
    <w:rsid w:val="00025E6D"/>
    <w:rsid w:val="00025EA9"/>
    <w:rsid w:val="00026219"/>
    <w:rsid w:val="000262DD"/>
    <w:rsid w:val="000267C9"/>
    <w:rsid w:val="00026943"/>
    <w:rsid w:val="00027031"/>
    <w:rsid w:val="000272E6"/>
    <w:rsid w:val="00031786"/>
    <w:rsid w:val="0003188E"/>
    <w:rsid w:val="000324D7"/>
    <w:rsid w:val="00033025"/>
    <w:rsid w:val="00033251"/>
    <w:rsid w:val="0003401F"/>
    <w:rsid w:val="000350B3"/>
    <w:rsid w:val="00035458"/>
    <w:rsid w:val="00036178"/>
    <w:rsid w:val="00037CA8"/>
    <w:rsid w:val="00040477"/>
    <w:rsid w:val="00040E0C"/>
    <w:rsid w:val="000423D9"/>
    <w:rsid w:val="000427BB"/>
    <w:rsid w:val="00042BA2"/>
    <w:rsid w:val="000442FE"/>
    <w:rsid w:val="000466B7"/>
    <w:rsid w:val="0004711B"/>
    <w:rsid w:val="00047503"/>
    <w:rsid w:val="0004791D"/>
    <w:rsid w:val="00047CB3"/>
    <w:rsid w:val="000508F5"/>
    <w:rsid w:val="00050E23"/>
    <w:rsid w:val="000511C0"/>
    <w:rsid w:val="000512B9"/>
    <w:rsid w:val="0005278B"/>
    <w:rsid w:val="00053D27"/>
    <w:rsid w:val="00057234"/>
    <w:rsid w:val="00061783"/>
    <w:rsid w:val="00063BB1"/>
    <w:rsid w:val="00063D96"/>
    <w:rsid w:val="000657C1"/>
    <w:rsid w:val="000662C0"/>
    <w:rsid w:val="0006745B"/>
    <w:rsid w:val="000675AD"/>
    <w:rsid w:val="00067CC3"/>
    <w:rsid w:val="00067FED"/>
    <w:rsid w:val="0007064E"/>
    <w:rsid w:val="00071622"/>
    <w:rsid w:val="00073C10"/>
    <w:rsid w:val="00073F05"/>
    <w:rsid w:val="00073F68"/>
    <w:rsid w:val="000746CB"/>
    <w:rsid w:val="00075FBB"/>
    <w:rsid w:val="00076F5A"/>
    <w:rsid w:val="00076FC4"/>
    <w:rsid w:val="00077BC4"/>
    <w:rsid w:val="00077D64"/>
    <w:rsid w:val="00077D7A"/>
    <w:rsid w:val="00080790"/>
    <w:rsid w:val="00080D03"/>
    <w:rsid w:val="00081B9C"/>
    <w:rsid w:val="00081EE2"/>
    <w:rsid w:val="000828CD"/>
    <w:rsid w:val="00082C6E"/>
    <w:rsid w:val="00082D08"/>
    <w:rsid w:val="00082E77"/>
    <w:rsid w:val="00083708"/>
    <w:rsid w:val="0008455F"/>
    <w:rsid w:val="00085689"/>
    <w:rsid w:val="00086409"/>
    <w:rsid w:val="00086C57"/>
    <w:rsid w:val="00087416"/>
    <w:rsid w:val="00087ACB"/>
    <w:rsid w:val="000903A9"/>
    <w:rsid w:val="0009049F"/>
    <w:rsid w:val="00090F2A"/>
    <w:rsid w:val="000920F9"/>
    <w:rsid w:val="00092486"/>
    <w:rsid w:val="00092BDC"/>
    <w:rsid w:val="00093F8B"/>
    <w:rsid w:val="000944B6"/>
    <w:rsid w:val="00094A29"/>
    <w:rsid w:val="00094E6C"/>
    <w:rsid w:val="00094E73"/>
    <w:rsid w:val="00095FF8"/>
    <w:rsid w:val="0009628E"/>
    <w:rsid w:val="000964C3"/>
    <w:rsid w:val="00097859"/>
    <w:rsid w:val="000A0A44"/>
    <w:rsid w:val="000A0C53"/>
    <w:rsid w:val="000A172B"/>
    <w:rsid w:val="000A1FD1"/>
    <w:rsid w:val="000A2522"/>
    <w:rsid w:val="000A2545"/>
    <w:rsid w:val="000A28CB"/>
    <w:rsid w:val="000A2E75"/>
    <w:rsid w:val="000A3782"/>
    <w:rsid w:val="000A3A5B"/>
    <w:rsid w:val="000A3F50"/>
    <w:rsid w:val="000A6196"/>
    <w:rsid w:val="000B09E1"/>
    <w:rsid w:val="000B0C9B"/>
    <w:rsid w:val="000B1362"/>
    <w:rsid w:val="000B14D5"/>
    <w:rsid w:val="000B243D"/>
    <w:rsid w:val="000B28F2"/>
    <w:rsid w:val="000B382A"/>
    <w:rsid w:val="000B3D83"/>
    <w:rsid w:val="000B41A2"/>
    <w:rsid w:val="000B4F1A"/>
    <w:rsid w:val="000B56C7"/>
    <w:rsid w:val="000B5825"/>
    <w:rsid w:val="000B5DA7"/>
    <w:rsid w:val="000B61AE"/>
    <w:rsid w:val="000B6246"/>
    <w:rsid w:val="000B645D"/>
    <w:rsid w:val="000B6B0E"/>
    <w:rsid w:val="000B6C20"/>
    <w:rsid w:val="000B70E1"/>
    <w:rsid w:val="000B73FC"/>
    <w:rsid w:val="000B7B1E"/>
    <w:rsid w:val="000C068C"/>
    <w:rsid w:val="000C0C6F"/>
    <w:rsid w:val="000C1683"/>
    <w:rsid w:val="000C1F33"/>
    <w:rsid w:val="000C217B"/>
    <w:rsid w:val="000C2E98"/>
    <w:rsid w:val="000C3316"/>
    <w:rsid w:val="000C3DB0"/>
    <w:rsid w:val="000C42F3"/>
    <w:rsid w:val="000C555C"/>
    <w:rsid w:val="000C59AE"/>
    <w:rsid w:val="000C5D3D"/>
    <w:rsid w:val="000C6A71"/>
    <w:rsid w:val="000C79D7"/>
    <w:rsid w:val="000D0AE0"/>
    <w:rsid w:val="000D1AA1"/>
    <w:rsid w:val="000D24DC"/>
    <w:rsid w:val="000D2F01"/>
    <w:rsid w:val="000D34AA"/>
    <w:rsid w:val="000D3929"/>
    <w:rsid w:val="000D408E"/>
    <w:rsid w:val="000D50E9"/>
    <w:rsid w:val="000D64C9"/>
    <w:rsid w:val="000D6B1F"/>
    <w:rsid w:val="000D6D2A"/>
    <w:rsid w:val="000D7034"/>
    <w:rsid w:val="000D70C4"/>
    <w:rsid w:val="000D72A6"/>
    <w:rsid w:val="000D730E"/>
    <w:rsid w:val="000E08FE"/>
    <w:rsid w:val="000E1023"/>
    <w:rsid w:val="000E12BC"/>
    <w:rsid w:val="000E16C1"/>
    <w:rsid w:val="000E1ECF"/>
    <w:rsid w:val="000E2E1B"/>
    <w:rsid w:val="000E3400"/>
    <w:rsid w:val="000E3543"/>
    <w:rsid w:val="000E361D"/>
    <w:rsid w:val="000E4F34"/>
    <w:rsid w:val="000E50B3"/>
    <w:rsid w:val="000E50CD"/>
    <w:rsid w:val="000E541D"/>
    <w:rsid w:val="000E547E"/>
    <w:rsid w:val="000E5BD7"/>
    <w:rsid w:val="000E692A"/>
    <w:rsid w:val="000E7530"/>
    <w:rsid w:val="000E76F6"/>
    <w:rsid w:val="000E7D7F"/>
    <w:rsid w:val="000F029A"/>
    <w:rsid w:val="000F0E05"/>
    <w:rsid w:val="000F12A7"/>
    <w:rsid w:val="000F1E07"/>
    <w:rsid w:val="000F38B5"/>
    <w:rsid w:val="000F3DF2"/>
    <w:rsid w:val="000F4522"/>
    <w:rsid w:val="000F4F9C"/>
    <w:rsid w:val="000F50BD"/>
    <w:rsid w:val="000F50C4"/>
    <w:rsid w:val="000F5262"/>
    <w:rsid w:val="000F52A2"/>
    <w:rsid w:val="000F5F0C"/>
    <w:rsid w:val="000F7B2D"/>
    <w:rsid w:val="00100421"/>
    <w:rsid w:val="001006F3"/>
    <w:rsid w:val="00101C96"/>
    <w:rsid w:val="00102871"/>
    <w:rsid w:val="00102CDF"/>
    <w:rsid w:val="0010399D"/>
    <w:rsid w:val="00103F9A"/>
    <w:rsid w:val="00104944"/>
    <w:rsid w:val="00105532"/>
    <w:rsid w:val="001056DD"/>
    <w:rsid w:val="00105A9D"/>
    <w:rsid w:val="00106D76"/>
    <w:rsid w:val="00107A23"/>
    <w:rsid w:val="00107A67"/>
    <w:rsid w:val="00110006"/>
    <w:rsid w:val="001104F9"/>
    <w:rsid w:val="001120FF"/>
    <w:rsid w:val="001129ED"/>
    <w:rsid w:val="00112F09"/>
    <w:rsid w:val="001134BE"/>
    <w:rsid w:val="00114465"/>
    <w:rsid w:val="001147BA"/>
    <w:rsid w:val="001148D0"/>
    <w:rsid w:val="00114E12"/>
    <w:rsid w:val="001152B3"/>
    <w:rsid w:val="00116186"/>
    <w:rsid w:val="00116739"/>
    <w:rsid w:val="00116A14"/>
    <w:rsid w:val="00117763"/>
    <w:rsid w:val="00117CA7"/>
    <w:rsid w:val="00120519"/>
    <w:rsid w:val="00120A92"/>
    <w:rsid w:val="0012292D"/>
    <w:rsid w:val="001231E8"/>
    <w:rsid w:val="0012413A"/>
    <w:rsid w:val="00124D23"/>
    <w:rsid w:val="001256C2"/>
    <w:rsid w:val="00126766"/>
    <w:rsid w:val="00126B07"/>
    <w:rsid w:val="00127568"/>
    <w:rsid w:val="00130D5C"/>
    <w:rsid w:val="00130F28"/>
    <w:rsid w:val="001315EA"/>
    <w:rsid w:val="00131979"/>
    <w:rsid w:val="001323D4"/>
    <w:rsid w:val="00133CB8"/>
    <w:rsid w:val="00133EA0"/>
    <w:rsid w:val="00134306"/>
    <w:rsid w:val="00134993"/>
    <w:rsid w:val="00134AE8"/>
    <w:rsid w:val="00134DDA"/>
    <w:rsid w:val="00135129"/>
    <w:rsid w:val="0013702E"/>
    <w:rsid w:val="001371C9"/>
    <w:rsid w:val="00140209"/>
    <w:rsid w:val="001419C3"/>
    <w:rsid w:val="001425FB"/>
    <w:rsid w:val="00143141"/>
    <w:rsid w:val="0014355F"/>
    <w:rsid w:val="001437D6"/>
    <w:rsid w:val="00143DF2"/>
    <w:rsid w:val="0014409A"/>
    <w:rsid w:val="0014419C"/>
    <w:rsid w:val="0014424E"/>
    <w:rsid w:val="00144280"/>
    <w:rsid w:val="00144F85"/>
    <w:rsid w:val="00145AF9"/>
    <w:rsid w:val="00145B62"/>
    <w:rsid w:val="00145C18"/>
    <w:rsid w:val="00147A91"/>
    <w:rsid w:val="001510A2"/>
    <w:rsid w:val="00152424"/>
    <w:rsid w:val="00152B37"/>
    <w:rsid w:val="00153D3C"/>
    <w:rsid w:val="001543BC"/>
    <w:rsid w:val="00154808"/>
    <w:rsid w:val="00155136"/>
    <w:rsid w:val="0015622F"/>
    <w:rsid w:val="00156E76"/>
    <w:rsid w:val="001572DB"/>
    <w:rsid w:val="00157E20"/>
    <w:rsid w:val="001608AE"/>
    <w:rsid w:val="001614F4"/>
    <w:rsid w:val="00162242"/>
    <w:rsid w:val="001624B6"/>
    <w:rsid w:val="001624E9"/>
    <w:rsid w:val="00162722"/>
    <w:rsid w:val="00162FC5"/>
    <w:rsid w:val="001632DF"/>
    <w:rsid w:val="001633D3"/>
    <w:rsid w:val="0016395A"/>
    <w:rsid w:val="0016508A"/>
    <w:rsid w:val="0016520C"/>
    <w:rsid w:val="001652D4"/>
    <w:rsid w:val="00165C9D"/>
    <w:rsid w:val="0016674C"/>
    <w:rsid w:val="0016694A"/>
    <w:rsid w:val="00166F8D"/>
    <w:rsid w:val="001726E1"/>
    <w:rsid w:val="00172701"/>
    <w:rsid w:val="00173FA4"/>
    <w:rsid w:val="00173FF6"/>
    <w:rsid w:val="00174607"/>
    <w:rsid w:val="00174786"/>
    <w:rsid w:val="00176844"/>
    <w:rsid w:val="00177B79"/>
    <w:rsid w:val="00177D41"/>
    <w:rsid w:val="001804FF"/>
    <w:rsid w:val="0018056F"/>
    <w:rsid w:val="00180D24"/>
    <w:rsid w:val="001810CF"/>
    <w:rsid w:val="001819F5"/>
    <w:rsid w:val="00182423"/>
    <w:rsid w:val="00182E36"/>
    <w:rsid w:val="00183844"/>
    <w:rsid w:val="00184081"/>
    <w:rsid w:val="00184AE1"/>
    <w:rsid w:val="00184B54"/>
    <w:rsid w:val="00185624"/>
    <w:rsid w:val="00185712"/>
    <w:rsid w:val="00186548"/>
    <w:rsid w:val="0018713E"/>
    <w:rsid w:val="001877A3"/>
    <w:rsid w:val="00190126"/>
    <w:rsid w:val="001911CD"/>
    <w:rsid w:val="001919F0"/>
    <w:rsid w:val="00191F3A"/>
    <w:rsid w:val="0019243E"/>
    <w:rsid w:val="00192937"/>
    <w:rsid w:val="00193B4F"/>
    <w:rsid w:val="00193D96"/>
    <w:rsid w:val="00194418"/>
    <w:rsid w:val="001944ED"/>
    <w:rsid w:val="0019454C"/>
    <w:rsid w:val="00194DD9"/>
    <w:rsid w:val="00195646"/>
    <w:rsid w:val="001973F9"/>
    <w:rsid w:val="00197493"/>
    <w:rsid w:val="001976C2"/>
    <w:rsid w:val="001A07CA"/>
    <w:rsid w:val="001A1E98"/>
    <w:rsid w:val="001A2729"/>
    <w:rsid w:val="001A2D54"/>
    <w:rsid w:val="001A2FF3"/>
    <w:rsid w:val="001A5981"/>
    <w:rsid w:val="001A5DDF"/>
    <w:rsid w:val="001A6600"/>
    <w:rsid w:val="001A6EDE"/>
    <w:rsid w:val="001A71E6"/>
    <w:rsid w:val="001B02E0"/>
    <w:rsid w:val="001B3694"/>
    <w:rsid w:val="001B4068"/>
    <w:rsid w:val="001B5529"/>
    <w:rsid w:val="001B64EC"/>
    <w:rsid w:val="001B666A"/>
    <w:rsid w:val="001B68FD"/>
    <w:rsid w:val="001B6934"/>
    <w:rsid w:val="001B7312"/>
    <w:rsid w:val="001B7830"/>
    <w:rsid w:val="001B7B63"/>
    <w:rsid w:val="001C2C94"/>
    <w:rsid w:val="001C3369"/>
    <w:rsid w:val="001C46AB"/>
    <w:rsid w:val="001C46B4"/>
    <w:rsid w:val="001C51CB"/>
    <w:rsid w:val="001C5672"/>
    <w:rsid w:val="001C6788"/>
    <w:rsid w:val="001C7404"/>
    <w:rsid w:val="001C7B6A"/>
    <w:rsid w:val="001D0235"/>
    <w:rsid w:val="001D030D"/>
    <w:rsid w:val="001D0BC7"/>
    <w:rsid w:val="001D0E54"/>
    <w:rsid w:val="001D11B7"/>
    <w:rsid w:val="001D13CF"/>
    <w:rsid w:val="001D24C4"/>
    <w:rsid w:val="001D2802"/>
    <w:rsid w:val="001D2D09"/>
    <w:rsid w:val="001D49EC"/>
    <w:rsid w:val="001D4A51"/>
    <w:rsid w:val="001D4D31"/>
    <w:rsid w:val="001D513F"/>
    <w:rsid w:val="001D5F98"/>
    <w:rsid w:val="001D6B0F"/>
    <w:rsid w:val="001D6F63"/>
    <w:rsid w:val="001D75CA"/>
    <w:rsid w:val="001D768C"/>
    <w:rsid w:val="001D7E2B"/>
    <w:rsid w:val="001E08FE"/>
    <w:rsid w:val="001E0BFE"/>
    <w:rsid w:val="001E1868"/>
    <w:rsid w:val="001E195B"/>
    <w:rsid w:val="001E1B5D"/>
    <w:rsid w:val="001E1EB1"/>
    <w:rsid w:val="001E229F"/>
    <w:rsid w:val="001E49D3"/>
    <w:rsid w:val="001E57E3"/>
    <w:rsid w:val="001E68A5"/>
    <w:rsid w:val="001E6FFA"/>
    <w:rsid w:val="001F1126"/>
    <w:rsid w:val="001F1447"/>
    <w:rsid w:val="001F1813"/>
    <w:rsid w:val="001F19D2"/>
    <w:rsid w:val="001F1A3E"/>
    <w:rsid w:val="001F291A"/>
    <w:rsid w:val="001F2B15"/>
    <w:rsid w:val="001F403A"/>
    <w:rsid w:val="001F72F9"/>
    <w:rsid w:val="001F7438"/>
    <w:rsid w:val="001F7505"/>
    <w:rsid w:val="001F7723"/>
    <w:rsid w:val="001F7826"/>
    <w:rsid w:val="0020067C"/>
    <w:rsid w:val="00200A0B"/>
    <w:rsid w:val="00200CE1"/>
    <w:rsid w:val="002010E2"/>
    <w:rsid w:val="00201167"/>
    <w:rsid w:val="0020171E"/>
    <w:rsid w:val="00202E60"/>
    <w:rsid w:val="002033F7"/>
    <w:rsid w:val="00203A78"/>
    <w:rsid w:val="002048CF"/>
    <w:rsid w:val="00204AE7"/>
    <w:rsid w:val="00204DC8"/>
    <w:rsid w:val="0020548C"/>
    <w:rsid w:val="0020586E"/>
    <w:rsid w:val="00206BD1"/>
    <w:rsid w:val="00207144"/>
    <w:rsid w:val="0020746C"/>
    <w:rsid w:val="0021003A"/>
    <w:rsid w:val="00210118"/>
    <w:rsid w:val="00210EA9"/>
    <w:rsid w:val="00210F17"/>
    <w:rsid w:val="0021190B"/>
    <w:rsid w:val="002119E1"/>
    <w:rsid w:val="00211CA1"/>
    <w:rsid w:val="002122C8"/>
    <w:rsid w:val="00212C95"/>
    <w:rsid w:val="002133A5"/>
    <w:rsid w:val="0021381C"/>
    <w:rsid w:val="002149EF"/>
    <w:rsid w:val="002154A9"/>
    <w:rsid w:val="002156CC"/>
    <w:rsid w:val="00215E3A"/>
    <w:rsid w:val="0021752E"/>
    <w:rsid w:val="0022045D"/>
    <w:rsid w:val="002208F8"/>
    <w:rsid w:val="00220C7D"/>
    <w:rsid w:val="00220CC0"/>
    <w:rsid w:val="00221813"/>
    <w:rsid w:val="00222317"/>
    <w:rsid w:val="0022278F"/>
    <w:rsid w:val="00223B66"/>
    <w:rsid w:val="00224316"/>
    <w:rsid w:val="00224755"/>
    <w:rsid w:val="002247A1"/>
    <w:rsid w:val="00224808"/>
    <w:rsid w:val="0022554B"/>
    <w:rsid w:val="00225E34"/>
    <w:rsid w:val="00226477"/>
    <w:rsid w:val="002271F6"/>
    <w:rsid w:val="0023016C"/>
    <w:rsid w:val="00230379"/>
    <w:rsid w:val="00230476"/>
    <w:rsid w:val="002313E4"/>
    <w:rsid w:val="002316A7"/>
    <w:rsid w:val="00231960"/>
    <w:rsid w:val="00232C95"/>
    <w:rsid w:val="00233B4B"/>
    <w:rsid w:val="00233D4F"/>
    <w:rsid w:val="00234D16"/>
    <w:rsid w:val="0023504E"/>
    <w:rsid w:val="0023571C"/>
    <w:rsid w:val="00236025"/>
    <w:rsid w:val="00236A37"/>
    <w:rsid w:val="0023713D"/>
    <w:rsid w:val="0024011B"/>
    <w:rsid w:val="0024018B"/>
    <w:rsid w:val="00241DAD"/>
    <w:rsid w:val="00242AF4"/>
    <w:rsid w:val="00243010"/>
    <w:rsid w:val="00245D01"/>
    <w:rsid w:val="00245D11"/>
    <w:rsid w:val="00246484"/>
    <w:rsid w:val="00246C14"/>
    <w:rsid w:val="00246FE5"/>
    <w:rsid w:val="00250E08"/>
    <w:rsid w:val="00252F74"/>
    <w:rsid w:val="00253869"/>
    <w:rsid w:val="002562E4"/>
    <w:rsid w:val="00256C55"/>
    <w:rsid w:val="00256F4D"/>
    <w:rsid w:val="002571ED"/>
    <w:rsid w:val="00261A18"/>
    <w:rsid w:val="00262610"/>
    <w:rsid w:val="00262787"/>
    <w:rsid w:val="0026279E"/>
    <w:rsid w:val="00262E4F"/>
    <w:rsid w:val="0026391E"/>
    <w:rsid w:val="00263B81"/>
    <w:rsid w:val="00264337"/>
    <w:rsid w:val="002643EC"/>
    <w:rsid w:val="0026472E"/>
    <w:rsid w:val="0026579A"/>
    <w:rsid w:val="002657B8"/>
    <w:rsid w:val="00265A74"/>
    <w:rsid w:val="00265DA1"/>
    <w:rsid w:val="00265E78"/>
    <w:rsid w:val="00265ECF"/>
    <w:rsid w:val="00266CCA"/>
    <w:rsid w:val="00267092"/>
    <w:rsid w:val="00267718"/>
    <w:rsid w:val="00267A6D"/>
    <w:rsid w:val="00267F8B"/>
    <w:rsid w:val="00270A13"/>
    <w:rsid w:val="002728CF"/>
    <w:rsid w:val="00272B32"/>
    <w:rsid w:val="002734B1"/>
    <w:rsid w:val="0027452F"/>
    <w:rsid w:val="00274DB3"/>
    <w:rsid w:val="00275E26"/>
    <w:rsid w:val="002803BE"/>
    <w:rsid w:val="00280F33"/>
    <w:rsid w:val="00282B5C"/>
    <w:rsid w:val="00282B62"/>
    <w:rsid w:val="00283ADC"/>
    <w:rsid w:val="00284B2B"/>
    <w:rsid w:val="0028513A"/>
    <w:rsid w:val="00287689"/>
    <w:rsid w:val="00287C31"/>
    <w:rsid w:val="002904AF"/>
    <w:rsid w:val="002904FC"/>
    <w:rsid w:val="002909E6"/>
    <w:rsid w:val="00290DD1"/>
    <w:rsid w:val="00290E00"/>
    <w:rsid w:val="002916FB"/>
    <w:rsid w:val="00291E11"/>
    <w:rsid w:val="00291F65"/>
    <w:rsid w:val="0029215B"/>
    <w:rsid w:val="0029331A"/>
    <w:rsid w:val="002934B8"/>
    <w:rsid w:val="0029356C"/>
    <w:rsid w:val="0029380F"/>
    <w:rsid w:val="00294533"/>
    <w:rsid w:val="00294DB2"/>
    <w:rsid w:val="0029698F"/>
    <w:rsid w:val="00297EB9"/>
    <w:rsid w:val="002A04A2"/>
    <w:rsid w:val="002A12CE"/>
    <w:rsid w:val="002A144D"/>
    <w:rsid w:val="002A2AA7"/>
    <w:rsid w:val="002A2AAC"/>
    <w:rsid w:val="002A2F6B"/>
    <w:rsid w:val="002A312E"/>
    <w:rsid w:val="002A4256"/>
    <w:rsid w:val="002A4297"/>
    <w:rsid w:val="002A4F9D"/>
    <w:rsid w:val="002A50C4"/>
    <w:rsid w:val="002A5241"/>
    <w:rsid w:val="002A59CC"/>
    <w:rsid w:val="002A5B51"/>
    <w:rsid w:val="002A5D08"/>
    <w:rsid w:val="002A6EB7"/>
    <w:rsid w:val="002A700D"/>
    <w:rsid w:val="002A71FD"/>
    <w:rsid w:val="002A7BF8"/>
    <w:rsid w:val="002B01C4"/>
    <w:rsid w:val="002B04CD"/>
    <w:rsid w:val="002B05FF"/>
    <w:rsid w:val="002B0741"/>
    <w:rsid w:val="002B0FF5"/>
    <w:rsid w:val="002B1CEF"/>
    <w:rsid w:val="002B24FB"/>
    <w:rsid w:val="002B5B5E"/>
    <w:rsid w:val="002B5C7C"/>
    <w:rsid w:val="002B6398"/>
    <w:rsid w:val="002B6941"/>
    <w:rsid w:val="002B6FB6"/>
    <w:rsid w:val="002C0959"/>
    <w:rsid w:val="002C1207"/>
    <w:rsid w:val="002C3395"/>
    <w:rsid w:val="002C4772"/>
    <w:rsid w:val="002C53A6"/>
    <w:rsid w:val="002C7250"/>
    <w:rsid w:val="002C7B7B"/>
    <w:rsid w:val="002D0A26"/>
    <w:rsid w:val="002D19A8"/>
    <w:rsid w:val="002D1A2B"/>
    <w:rsid w:val="002D2B13"/>
    <w:rsid w:val="002D2DD3"/>
    <w:rsid w:val="002D2EE8"/>
    <w:rsid w:val="002D3060"/>
    <w:rsid w:val="002D3C3D"/>
    <w:rsid w:val="002D46FD"/>
    <w:rsid w:val="002D4748"/>
    <w:rsid w:val="002D4BC0"/>
    <w:rsid w:val="002D625E"/>
    <w:rsid w:val="002D62CC"/>
    <w:rsid w:val="002D7833"/>
    <w:rsid w:val="002E16BA"/>
    <w:rsid w:val="002E21E9"/>
    <w:rsid w:val="002E2688"/>
    <w:rsid w:val="002E2B71"/>
    <w:rsid w:val="002E3212"/>
    <w:rsid w:val="002E3754"/>
    <w:rsid w:val="002E388E"/>
    <w:rsid w:val="002E3AC6"/>
    <w:rsid w:val="002E46BD"/>
    <w:rsid w:val="002E533C"/>
    <w:rsid w:val="002E5A57"/>
    <w:rsid w:val="002E72D2"/>
    <w:rsid w:val="002E7D79"/>
    <w:rsid w:val="002F1455"/>
    <w:rsid w:val="002F36B8"/>
    <w:rsid w:val="002F37A9"/>
    <w:rsid w:val="002F39B4"/>
    <w:rsid w:val="002F4200"/>
    <w:rsid w:val="002F5C62"/>
    <w:rsid w:val="002F5D53"/>
    <w:rsid w:val="002F636A"/>
    <w:rsid w:val="002F7ED2"/>
    <w:rsid w:val="002F7F76"/>
    <w:rsid w:val="00300A3A"/>
    <w:rsid w:val="0030247F"/>
    <w:rsid w:val="0030261A"/>
    <w:rsid w:val="00302CF0"/>
    <w:rsid w:val="00302F6C"/>
    <w:rsid w:val="00302FF0"/>
    <w:rsid w:val="0030403C"/>
    <w:rsid w:val="003043A1"/>
    <w:rsid w:val="00304668"/>
    <w:rsid w:val="00305055"/>
    <w:rsid w:val="00305220"/>
    <w:rsid w:val="0030566B"/>
    <w:rsid w:val="003056E8"/>
    <w:rsid w:val="00306602"/>
    <w:rsid w:val="00306C1A"/>
    <w:rsid w:val="00307B3A"/>
    <w:rsid w:val="003107CC"/>
    <w:rsid w:val="00311F60"/>
    <w:rsid w:val="0031271C"/>
    <w:rsid w:val="003131E4"/>
    <w:rsid w:val="00313209"/>
    <w:rsid w:val="003138F4"/>
    <w:rsid w:val="00313CFE"/>
    <w:rsid w:val="003141ED"/>
    <w:rsid w:val="00314572"/>
    <w:rsid w:val="003151BB"/>
    <w:rsid w:val="00315266"/>
    <w:rsid w:val="0031584D"/>
    <w:rsid w:val="003162FE"/>
    <w:rsid w:val="00316B47"/>
    <w:rsid w:val="00317846"/>
    <w:rsid w:val="00320425"/>
    <w:rsid w:val="00320499"/>
    <w:rsid w:val="00320BF0"/>
    <w:rsid w:val="00321948"/>
    <w:rsid w:val="00321B56"/>
    <w:rsid w:val="0032209A"/>
    <w:rsid w:val="00322EE7"/>
    <w:rsid w:val="00322FEC"/>
    <w:rsid w:val="003236A5"/>
    <w:rsid w:val="00323723"/>
    <w:rsid w:val="00323B12"/>
    <w:rsid w:val="00325CF1"/>
    <w:rsid w:val="00326A1F"/>
    <w:rsid w:val="00327318"/>
    <w:rsid w:val="00330954"/>
    <w:rsid w:val="00331A02"/>
    <w:rsid w:val="00333CD7"/>
    <w:rsid w:val="0033410C"/>
    <w:rsid w:val="00335275"/>
    <w:rsid w:val="003355EC"/>
    <w:rsid w:val="00335A96"/>
    <w:rsid w:val="00336C63"/>
    <w:rsid w:val="003379AA"/>
    <w:rsid w:val="00337EEE"/>
    <w:rsid w:val="003406FB"/>
    <w:rsid w:val="00341557"/>
    <w:rsid w:val="00341BFA"/>
    <w:rsid w:val="00342419"/>
    <w:rsid w:val="00344613"/>
    <w:rsid w:val="00344635"/>
    <w:rsid w:val="003449D9"/>
    <w:rsid w:val="00345EDB"/>
    <w:rsid w:val="003469FB"/>
    <w:rsid w:val="0034751D"/>
    <w:rsid w:val="00351763"/>
    <w:rsid w:val="003525F8"/>
    <w:rsid w:val="00352B35"/>
    <w:rsid w:val="0035337F"/>
    <w:rsid w:val="003536E6"/>
    <w:rsid w:val="00353F73"/>
    <w:rsid w:val="00354147"/>
    <w:rsid w:val="00354331"/>
    <w:rsid w:val="00354575"/>
    <w:rsid w:val="003548FA"/>
    <w:rsid w:val="00354C6F"/>
    <w:rsid w:val="003553B3"/>
    <w:rsid w:val="0035585C"/>
    <w:rsid w:val="003561DF"/>
    <w:rsid w:val="00356549"/>
    <w:rsid w:val="00356EB3"/>
    <w:rsid w:val="003576BC"/>
    <w:rsid w:val="00360024"/>
    <w:rsid w:val="00361813"/>
    <w:rsid w:val="00361AF9"/>
    <w:rsid w:val="003627D4"/>
    <w:rsid w:val="00362E8C"/>
    <w:rsid w:val="003640B6"/>
    <w:rsid w:val="00364737"/>
    <w:rsid w:val="00365122"/>
    <w:rsid w:val="003656F7"/>
    <w:rsid w:val="00365C08"/>
    <w:rsid w:val="00366236"/>
    <w:rsid w:val="00367CE9"/>
    <w:rsid w:val="00371520"/>
    <w:rsid w:val="00372B59"/>
    <w:rsid w:val="00372CEF"/>
    <w:rsid w:val="00374D36"/>
    <w:rsid w:val="00375C4C"/>
    <w:rsid w:val="0037680F"/>
    <w:rsid w:val="00380103"/>
    <w:rsid w:val="0038059D"/>
    <w:rsid w:val="00380649"/>
    <w:rsid w:val="00381186"/>
    <w:rsid w:val="003811AB"/>
    <w:rsid w:val="00381BB9"/>
    <w:rsid w:val="00381DB4"/>
    <w:rsid w:val="003821E7"/>
    <w:rsid w:val="0038348A"/>
    <w:rsid w:val="00383BC6"/>
    <w:rsid w:val="0038449E"/>
    <w:rsid w:val="00384E12"/>
    <w:rsid w:val="00385DD6"/>
    <w:rsid w:val="00386474"/>
    <w:rsid w:val="00386701"/>
    <w:rsid w:val="00386BEF"/>
    <w:rsid w:val="00387353"/>
    <w:rsid w:val="003875AB"/>
    <w:rsid w:val="00387737"/>
    <w:rsid w:val="003902FF"/>
    <w:rsid w:val="003905FC"/>
    <w:rsid w:val="00390B2B"/>
    <w:rsid w:val="003912EC"/>
    <w:rsid w:val="00391A78"/>
    <w:rsid w:val="0039353C"/>
    <w:rsid w:val="003940D9"/>
    <w:rsid w:val="00394246"/>
    <w:rsid w:val="003948AE"/>
    <w:rsid w:val="003948DB"/>
    <w:rsid w:val="0039519D"/>
    <w:rsid w:val="003967F1"/>
    <w:rsid w:val="00396D7C"/>
    <w:rsid w:val="003975CF"/>
    <w:rsid w:val="003A1591"/>
    <w:rsid w:val="003A1F27"/>
    <w:rsid w:val="003A2357"/>
    <w:rsid w:val="003A2872"/>
    <w:rsid w:val="003A2AFB"/>
    <w:rsid w:val="003A36C1"/>
    <w:rsid w:val="003A36E9"/>
    <w:rsid w:val="003A3B44"/>
    <w:rsid w:val="003A55E5"/>
    <w:rsid w:val="003A5772"/>
    <w:rsid w:val="003A5F51"/>
    <w:rsid w:val="003A6A37"/>
    <w:rsid w:val="003B1A67"/>
    <w:rsid w:val="003B4148"/>
    <w:rsid w:val="003B54E8"/>
    <w:rsid w:val="003B582C"/>
    <w:rsid w:val="003B5899"/>
    <w:rsid w:val="003B6939"/>
    <w:rsid w:val="003C0669"/>
    <w:rsid w:val="003C1008"/>
    <w:rsid w:val="003C1760"/>
    <w:rsid w:val="003C319E"/>
    <w:rsid w:val="003C347A"/>
    <w:rsid w:val="003C3607"/>
    <w:rsid w:val="003C4991"/>
    <w:rsid w:val="003C49D8"/>
    <w:rsid w:val="003C6C53"/>
    <w:rsid w:val="003C7A04"/>
    <w:rsid w:val="003C7F6B"/>
    <w:rsid w:val="003D10BC"/>
    <w:rsid w:val="003D1FBA"/>
    <w:rsid w:val="003D3FBD"/>
    <w:rsid w:val="003D5202"/>
    <w:rsid w:val="003D53BB"/>
    <w:rsid w:val="003D62B3"/>
    <w:rsid w:val="003D67C9"/>
    <w:rsid w:val="003D6B88"/>
    <w:rsid w:val="003D7052"/>
    <w:rsid w:val="003D751F"/>
    <w:rsid w:val="003D79FE"/>
    <w:rsid w:val="003D7E1A"/>
    <w:rsid w:val="003E005D"/>
    <w:rsid w:val="003E02E9"/>
    <w:rsid w:val="003E0C55"/>
    <w:rsid w:val="003E1208"/>
    <w:rsid w:val="003E13E9"/>
    <w:rsid w:val="003E1973"/>
    <w:rsid w:val="003E268B"/>
    <w:rsid w:val="003E2B79"/>
    <w:rsid w:val="003E3459"/>
    <w:rsid w:val="003E43C1"/>
    <w:rsid w:val="003E58AD"/>
    <w:rsid w:val="003E6030"/>
    <w:rsid w:val="003E6F8E"/>
    <w:rsid w:val="003E77B5"/>
    <w:rsid w:val="003F021E"/>
    <w:rsid w:val="003F0D9C"/>
    <w:rsid w:val="003F1E38"/>
    <w:rsid w:val="003F226C"/>
    <w:rsid w:val="003F2980"/>
    <w:rsid w:val="003F2ED8"/>
    <w:rsid w:val="003F35C7"/>
    <w:rsid w:val="003F35E0"/>
    <w:rsid w:val="003F370F"/>
    <w:rsid w:val="003F3D94"/>
    <w:rsid w:val="003F590F"/>
    <w:rsid w:val="003F6244"/>
    <w:rsid w:val="003F6333"/>
    <w:rsid w:val="003F7698"/>
    <w:rsid w:val="003F7B53"/>
    <w:rsid w:val="003F7BA6"/>
    <w:rsid w:val="004003E5"/>
    <w:rsid w:val="004010BD"/>
    <w:rsid w:val="00401277"/>
    <w:rsid w:val="00402702"/>
    <w:rsid w:val="004035B7"/>
    <w:rsid w:val="00403E4F"/>
    <w:rsid w:val="0040528B"/>
    <w:rsid w:val="00405399"/>
    <w:rsid w:val="00405D85"/>
    <w:rsid w:val="004060F3"/>
    <w:rsid w:val="00406B17"/>
    <w:rsid w:val="00407213"/>
    <w:rsid w:val="004078F0"/>
    <w:rsid w:val="00407F3F"/>
    <w:rsid w:val="00407F8D"/>
    <w:rsid w:val="0041002E"/>
    <w:rsid w:val="0041033C"/>
    <w:rsid w:val="004110B4"/>
    <w:rsid w:val="00411A17"/>
    <w:rsid w:val="00411F1B"/>
    <w:rsid w:val="00412A2F"/>
    <w:rsid w:val="00412D99"/>
    <w:rsid w:val="00412F36"/>
    <w:rsid w:val="00414884"/>
    <w:rsid w:val="00414F0C"/>
    <w:rsid w:val="004157EF"/>
    <w:rsid w:val="00415D01"/>
    <w:rsid w:val="004166C7"/>
    <w:rsid w:val="00416A5B"/>
    <w:rsid w:val="00416FE3"/>
    <w:rsid w:val="00420D0B"/>
    <w:rsid w:val="00422731"/>
    <w:rsid w:val="00423BDB"/>
    <w:rsid w:val="00423DE6"/>
    <w:rsid w:val="00423FCB"/>
    <w:rsid w:val="00424086"/>
    <w:rsid w:val="004241F5"/>
    <w:rsid w:val="00424821"/>
    <w:rsid w:val="00424CFD"/>
    <w:rsid w:val="0042507C"/>
    <w:rsid w:val="00425560"/>
    <w:rsid w:val="004260F2"/>
    <w:rsid w:val="00426784"/>
    <w:rsid w:val="00427AA8"/>
    <w:rsid w:val="00430215"/>
    <w:rsid w:val="0043039D"/>
    <w:rsid w:val="00431CC3"/>
    <w:rsid w:val="00432A1D"/>
    <w:rsid w:val="00432D4F"/>
    <w:rsid w:val="00432EB2"/>
    <w:rsid w:val="0043321A"/>
    <w:rsid w:val="004337B8"/>
    <w:rsid w:val="00433F7C"/>
    <w:rsid w:val="0043446D"/>
    <w:rsid w:val="004347BF"/>
    <w:rsid w:val="00434C9E"/>
    <w:rsid w:val="004350D6"/>
    <w:rsid w:val="004353F8"/>
    <w:rsid w:val="004355DC"/>
    <w:rsid w:val="004355EF"/>
    <w:rsid w:val="0043560B"/>
    <w:rsid w:val="00436D63"/>
    <w:rsid w:val="004372F5"/>
    <w:rsid w:val="0044055C"/>
    <w:rsid w:val="00441C8D"/>
    <w:rsid w:val="00442BDD"/>
    <w:rsid w:val="0044314F"/>
    <w:rsid w:val="004433BE"/>
    <w:rsid w:val="00445B95"/>
    <w:rsid w:val="00446313"/>
    <w:rsid w:val="0044747F"/>
    <w:rsid w:val="0045084D"/>
    <w:rsid w:val="004515AE"/>
    <w:rsid w:val="0045188C"/>
    <w:rsid w:val="00452613"/>
    <w:rsid w:val="0045266D"/>
    <w:rsid w:val="00452ECA"/>
    <w:rsid w:val="004533C7"/>
    <w:rsid w:val="00454068"/>
    <w:rsid w:val="004559CA"/>
    <w:rsid w:val="004563BE"/>
    <w:rsid w:val="004566AA"/>
    <w:rsid w:val="004566BA"/>
    <w:rsid w:val="00456F57"/>
    <w:rsid w:val="00457987"/>
    <w:rsid w:val="00460A42"/>
    <w:rsid w:val="00461AB4"/>
    <w:rsid w:val="00462E42"/>
    <w:rsid w:val="00462E57"/>
    <w:rsid w:val="00462F49"/>
    <w:rsid w:val="00463A17"/>
    <w:rsid w:val="00463DDD"/>
    <w:rsid w:val="00463E96"/>
    <w:rsid w:val="0046402E"/>
    <w:rsid w:val="00464536"/>
    <w:rsid w:val="00465A37"/>
    <w:rsid w:val="00466541"/>
    <w:rsid w:val="00466D54"/>
    <w:rsid w:val="00470982"/>
    <w:rsid w:val="00470A82"/>
    <w:rsid w:val="004711B5"/>
    <w:rsid w:val="004713D3"/>
    <w:rsid w:val="00472D54"/>
    <w:rsid w:val="004740B4"/>
    <w:rsid w:val="00474376"/>
    <w:rsid w:val="004743CF"/>
    <w:rsid w:val="0047503E"/>
    <w:rsid w:val="004756DA"/>
    <w:rsid w:val="00475771"/>
    <w:rsid w:val="004760FB"/>
    <w:rsid w:val="004764FB"/>
    <w:rsid w:val="00477520"/>
    <w:rsid w:val="004775C1"/>
    <w:rsid w:val="004813DB"/>
    <w:rsid w:val="00481836"/>
    <w:rsid w:val="00481EFB"/>
    <w:rsid w:val="004836BE"/>
    <w:rsid w:val="004840DD"/>
    <w:rsid w:val="0048418A"/>
    <w:rsid w:val="00484426"/>
    <w:rsid w:val="00484CD8"/>
    <w:rsid w:val="00486ACD"/>
    <w:rsid w:val="00487752"/>
    <w:rsid w:val="00487DEC"/>
    <w:rsid w:val="00487DFC"/>
    <w:rsid w:val="00490182"/>
    <w:rsid w:val="00490889"/>
    <w:rsid w:val="00490A0C"/>
    <w:rsid w:val="004913F9"/>
    <w:rsid w:val="00491FF5"/>
    <w:rsid w:val="00492530"/>
    <w:rsid w:val="00493403"/>
    <w:rsid w:val="00493808"/>
    <w:rsid w:val="00493AE3"/>
    <w:rsid w:val="0049406C"/>
    <w:rsid w:val="00495290"/>
    <w:rsid w:val="004959C4"/>
    <w:rsid w:val="00495E7B"/>
    <w:rsid w:val="00495FC1"/>
    <w:rsid w:val="00496BD5"/>
    <w:rsid w:val="004972F9"/>
    <w:rsid w:val="00497569"/>
    <w:rsid w:val="004977D7"/>
    <w:rsid w:val="004978EE"/>
    <w:rsid w:val="00497A5F"/>
    <w:rsid w:val="00497F44"/>
    <w:rsid w:val="00497F63"/>
    <w:rsid w:val="004A0220"/>
    <w:rsid w:val="004A0F5B"/>
    <w:rsid w:val="004A24D8"/>
    <w:rsid w:val="004A2A6C"/>
    <w:rsid w:val="004A39D5"/>
    <w:rsid w:val="004A49E1"/>
    <w:rsid w:val="004A4A6C"/>
    <w:rsid w:val="004A4B8F"/>
    <w:rsid w:val="004A6204"/>
    <w:rsid w:val="004A6624"/>
    <w:rsid w:val="004A6F38"/>
    <w:rsid w:val="004A7112"/>
    <w:rsid w:val="004A7564"/>
    <w:rsid w:val="004B0F60"/>
    <w:rsid w:val="004B106F"/>
    <w:rsid w:val="004B254B"/>
    <w:rsid w:val="004B2992"/>
    <w:rsid w:val="004B33FE"/>
    <w:rsid w:val="004B5E3D"/>
    <w:rsid w:val="004B61F1"/>
    <w:rsid w:val="004B6A41"/>
    <w:rsid w:val="004B6BD4"/>
    <w:rsid w:val="004B71FA"/>
    <w:rsid w:val="004B7253"/>
    <w:rsid w:val="004B7AEA"/>
    <w:rsid w:val="004C0BB7"/>
    <w:rsid w:val="004C34BC"/>
    <w:rsid w:val="004C37C4"/>
    <w:rsid w:val="004C393D"/>
    <w:rsid w:val="004C42E6"/>
    <w:rsid w:val="004C5FBC"/>
    <w:rsid w:val="004C6503"/>
    <w:rsid w:val="004C6FFB"/>
    <w:rsid w:val="004C7909"/>
    <w:rsid w:val="004C7D32"/>
    <w:rsid w:val="004C7D4E"/>
    <w:rsid w:val="004C7DB4"/>
    <w:rsid w:val="004D0792"/>
    <w:rsid w:val="004D0956"/>
    <w:rsid w:val="004D18B4"/>
    <w:rsid w:val="004D301B"/>
    <w:rsid w:val="004D3952"/>
    <w:rsid w:val="004D3AF5"/>
    <w:rsid w:val="004D48E6"/>
    <w:rsid w:val="004D620B"/>
    <w:rsid w:val="004D64D2"/>
    <w:rsid w:val="004D6E27"/>
    <w:rsid w:val="004D726E"/>
    <w:rsid w:val="004E0019"/>
    <w:rsid w:val="004E27A4"/>
    <w:rsid w:val="004E2B7F"/>
    <w:rsid w:val="004E397F"/>
    <w:rsid w:val="004E4C1E"/>
    <w:rsid w:val="004E56BD"/>
    <w:rsid w:val="004E581F"/>
    <w:rsid w:val="004E59FC"/>
    <w:rsid w:val="004E5A3A"/>
    <w:rsid w:val="004E697A"/>
    <w:rsid w:val="004E7D6D"/>
    <w:rsid w:val="004F0F72"/>
    <w:rsid w:val="004F1C3E"/>
    <w:rsid w:val="004F1E4A"/>
    <w:rsid w:val="004F1EAB"/>
    <w:rsid w:val="004F224F"/>
    <w:rsid w:val="004F2D6A"/>
    <w:rsid w:val="004F2E48"/>
    <w:rsid w:val="004F35F4"/>
    <w:rsid w:val="004F3913"/>
    <w:rsid w:val="004F3BC8"/>
    <w:rsid w:val="004F3DE6"/>
    <w:rsid w:val="004F40F5"/>
    <w:rsid w:val="004F439D"/>
    <w:rsid w:val="004F49E5"/>
    <w:rsid w:val="004F5430"/>
    <w:rsid w:val="004F5A98"/>
    <w:rsid w:val="004F5B8B"/>
    <w:rsid w:val="004F69C6"/>
    <w:rsid w:val="004F7397"/>
    <w:rsid w:val="00500D57"/>
    <w:rsid w:val="005019B6"/>
    <w:rsid w:val="0050288B"/>
    <w:rsid w:val="00503046"/>
    <w:rsid w:val="005036DD"/>
    <w:rsid w:val="005046CA"/>
    <w:rsid w:val="005048B2"/>
    <w:rsid w:val="00504D8C"/>
    <w:rsid w:val="00506E81"/>
    <w:rsid w:val="00510FD8"/>
    <w:rsid w:val="00511132"/>
    <w:rsid w:val="00511D97"/>
    <w:rsid w:val="00511E45"/>
    <w:rsid w:val="00512290"/>
    <w:rsid w:val="005129A6"/>
    <w:rsid w:val="00512C5E"/>
    <w:rsid w:val="00512FB9"/>
    <w:rsid w:val="0051358F"/>
    <w:rsid w:val="0051427D"/>
    <w:rsid w:val="0051456B"/>
    <w:rsid w:val="00514719"/>
    <w:rsid w:val="00514971"/>
    <w:rsid w:val="00515106"/>
    <w:rsid w:val="005159F7"/>
    <w:rsid w:val="005160F8"/>
    <w:rsid w:val="005164EF"/>
    <w:rsid w:val="005165BE"/>
    <w:rsid w:val="00516C5F"/>
    <w:rsid w:val="00517190"/>
    <w:rsid w:val="00520E64"/>
    <w:rsid w:val="005211D6"/>
    <w:rsid w:val="005212E5"/>
    <w:rsid w:val="00522188"/>
    <w:rsid w:val="00522329"/>
    <w:rsid w:val="00523101"/>
    <w:rsid w:val="0052338D"/>
    <w:rsid w:val="00524B0B"/>
    <w:rsid w:val="00527812"/>
    <w:rsid w:val="00530333"/>
    <w:rsid w:val="005305B0"/>
    <w:rsid w:val="005307E2"/>
    <w:rsid w:val="00531298"/>
    <w:rsid w:val="0053155C"/>
    <w:rsid w:val="00531A03"/>
    <w:rsid w:val="005321D0"/>
    <w:rsid w:val="00532FE7"/>
    <w:rsid w:val="00535323"/>
    <w:rsid w:val="005356DF"/>
    <w:rsid w:val="00537723"/>
    <w:rsid w:val="0053790D"/>
    <w:rsid w:val="00540202"/>
    <w:rsid w:val="005403BC"/>
    <w:rsid w:val="00540631"/>
    <w:rsid w:val="00540771"/>
    <w:rsid w:val="00540F06"/>
    <w:rsid w:val="00541213"/>
    <w:rsid w:val="005414EF"/>
    <w:rsid w:val="00541C79"/>
    <w:rsid w:val="005422F6"/>
    <w:rsid w:val="00542442"/>
    <w:rsid w:val="005435A4"/>
    <w:rsid w:val="005435F5"/>
    <w:rsid w:val="00543CEA"/>
    <w:rsid w:val="005450C9"/>
    <w:rsid w:val="00545381"/>
    <w:rsid w:val="005469D9"/>
    <w:rsid w:val="00546EDC"/>
    <w:rsid w:val="00551994"/>
    <w:rsid w:val="00552DC4"/>
    <w:rsid w:val="00553661"/>
    <w:rsid w:val="00553BBD"/>
    <w:rsid w:val="00553C5D"/>
    <w:rsid w:val="00553DF9"/>
    <w:rsid w:val="005541BF"/>
    <w:rsid w:val="00554795"/>
    <w:rsid w:val="00555271"/>
    <w:rsid w:val="005553DD"/>
    <w:rsid w:val="00555BB3"/>
    <w:rsid w:val="00556F49"/>
    <w:rsid w:val="00560192"/>
    <w:rsid w:val="005607DD"/>
    <w:rsid w:val="00561D2B"/>
    <w:rsid w:val="005624DF"/>
    <w:rsid w:val="00562D18"/>
    <w:rsid w:val="00563046"/>
    <w:rsid w:val="00565559"/>
    <w:rsid w:val="00565BAB"/>
    <w:rsid w:val="00566B20"/>
    <w:rsid w:val="0056772F"/>
    <w:rsid w:val="00567D6A"/>
    <w:rsid w:val="00571290"/>
    <w:rsid w:val="00572682"/>
    <w:rsid w:val="00573A17"/>
    <w:rsid w:val="00574D24"/>
    <w:rsid w:val="00574E28"/>
    <w:rsid w:val="00575361"/>
    <w:rsid w:val="005755F8"/>
    <w:rsid w:val="0057561C"/>
    <w:rsid w:val="005759FB"/>
    <w:rsid w:val="0057636C"/>
    <w:rsid w:val="0057640F"/>
    <w:rsid w:val="00576C74"/>
    <w:rsid w:val="005773BD"/>
    <w:rsid w:val="0057787C"/>
    <w:rsid w:val="0057799D"/>
    <w:rsid w:val="00577CEA"/>
    <w:rsid w:val="00580B9F"/>
    <w:rsid w:val="00581477"/>
    <w:rsid w:val="00581675"/>
    <w:rsid w:val="00581954"/>
    <w:rsid w:val="00581CA8"/>
    <w:rsid w:val="00582710"/>
    <w:rsid w:val="00583286"/>
    <w:rsid w:val="005832C1"/>
    <w:rsid w:val="005833A1"/>
    <w:rsid w:val="00583EB7"/>
    <w:rsid w:val="0058465D"/>
    <w:rsid w:val="00584857"/>
    <w:rsid w:val="0058498A"/>
    <w:rsid w:val="005849D9"/>
    <w:rsid w:val="0058577A"/>
    <w:rsid w:val="0058650B"/>
    <w:rsid w:val="00586544"/>
    <w:rsid w:val="00586695"/>
    <w:rsid w:val="00586C4E"/>
    <w:rsid w:val="00586F85"/>
    <w:rsid w:val="005871EE"/>
    <w:rsid w:val="005872E0"/>
    <w:rsid w:val="00587D89"/>
    <w:rsid w:val="00587EED"/>
    <w:rsid w:val="00587FDD"/>
    <w:rsid w:val="00592638"/>
    <w:rsid w:val="00593465"/>
    <w:rsid w:val="0059487A"/>
    <w:rsid w:val="005958B5"/>
    <w:rsid w:val="00596A38"/>
    <w:rsid w:val="0059796E"/>
    <w:rsid w:val="00597E39"/>
    <w:rsid w:val="005A08A8"/>
    <w:rsid w:val="005A0C19"/>
    <w:rsid w:val="005A177D"/>
    <w:rsid w:val="005A2022"/>
    <w:rsid w:val="005A25DF"/>
    <w:rsid w:val="005A27E6"/>
    <w:rsid w:val="005A284C"/>
    <w:rsid w:val="005A2CED"/>
    <w:rsid w:val="005A2F06"/>
    <w:rsid w:val="005A3178"/>
    <w:rsid w:val="005A3BD2"/>
    <w:rsid w:val="005A4900"/>
    <w:rsid w:val="005A4EF0"/>
    <w:rsid w:val="005A5186"/>
    <w:rsid w:val="005A5553"/>
    <w:rsid w:val="005A59B9"/>
    <w:rsid w:val="005A59C1"/>
    <w:rsid w:val="005A613B"/>
    <w:rsid w:val="005A64FD"/>
    <w:rsid w:val="005A697E"/>
    <w:rsid w:val="005A6E79"/>
    <w:rsid w:val="005A75DD"/>
    <w:rsid w:val="005A767C"/>
    <w:rsid w:val="005A76FB"/>
    <w:rsid w:val="005A77B8"/>
    <w:rsid w:val="005A78F0"/>
    <w:rsid w:val="005B0DF5"/>
    <w:rsid w:val="005B0F72"/>
    <w:rsid w:val="005B102F"/>
    <w:rsid w:val="005B14C7"/>
    <w:rsid w:val="005B1E6B"/>
    <w:rsid w:val="005B1F79"/>
    <w:rsid w:val="005B1F89"/>
    <w:rsid w:val="005B21A1"/>
    <w:rsid w:val="005B2461"/>
    <w:rsid w:val="005B2D2C"/>
    <w:rsid w:val="005B3A52"/>
    <w:rsid w:val="005B3A62"/>
    <w:rsid w:val="005B40FB"/>
    <w:rsid w:val="005B4243"/>
    <w:rsid w:val="005B4436"/>
    <w:rsid w:val="005B4F56"/>
    <w:rsid w:val="005B5C62"/>
    <w:rsid w:val="005B64C1"/>
    <w:rsid w:val="005B65D7"/>
    <w:rsid w:val="005B7AB7"/>
    <w:rsid w:val="005B7B1E"/>
    <w:rsid w:val="005B7C73"/>
    <w:rsid w:val="005C03F5"/>
    <w:rsid w:val="005C041E"/>
    <w:rsid w:val="005C075A"/>
    <w:rsid w:val="005C0BB9"/>
    <w:rsid w:val="005C0BE1"/>
    <w:rsid w:val="005C17BF"/>
    <w:rsid w:val="005C182A"/>
    <w:rsid w:val="005C3919"/>
    <w:rsid w:val="005C430C"/>
    <w:rsid w:val="005C47CD"/>
    <w:rsid w:val="005C62A1"/>
    <w:rsid w:val="005C66F3"/>
    <w:rsid w:val="005C7F05"/>
    <w:rsid w:val="005D00AB"/>
    <w:rsid w:val="005D053D"/>
    <w:rsid w:val="005D1B38"/>
    <w:rsid w:val="005D1CA8"/>
    <w:rsid w:val="005D2AAD"/>
    <w:rsid w:val="005D300A"/>
    <w:rsid w:val="005D3842"/>
    <w:rsid w:val="005D393F"/>
    <w:rsid w:val="005D3C34"/>
    <w:rsid w:val="005D3EFC"/>
    <w:rsid w:val="005D48C5"/>
    <w:rsid w:val="005D503F"/>
    <w:rsid w:val="005D6858"/>
    <w:rsid w:val="005D6F43"/>
    <w:rsid w:val="005E0310"/>
    <w:rsid w:val="005E08BE"/>
    <w:rsid w:val="005E1152"/>
    <w:rsid w:val="005E22D9"/>
    <w:rsid w:val="005E2BB9"/>
    <w:rsid w:val="005E33B1"/>
    <w:rsid w:val="005E42CD"/>
    <w:rsid w:val="005E4F0B"/>
    <w:rsid w:val="005E4FE4"/>
    <w:rsid w:val="005E5AEF"/>
    <w:rsid w:val="005E6CB1"/>
    <w:rsid w:val="005E7486"/>
    <w:rsid w:val="005E78FF"/>
    <w:rsid w:val="005F0483"/>
    <w:rsid w:val="005F0D4F"/>
    <w:rsid w:val="005F0DAF"/>
    <w:rsid w:val="005F125C"/>
    <w:rsid w:val="005F177F"/>
    <w:rsid w:val="005F296F"/>
    <w:rsid w:val="005F32C4"/>
    <w:rsid w:val="005F3711"/>
    <w:rsid w:val="005F3831"/>
    <w:rsid w:val="005F3C2D"/>
    <w:rsid w:val="005F4601"/>
    <w:rsid w:val="005F4A7C"/>
    <w:rsid w:val="005F5D4E"/>
    <w:rsid w:val="005F616A"/>
    <w:rsid w:val="005F6470"/>
    <w:rsid w:val="005F677E"/>
    <w:rsid w:val="005F6B1A"/>
    <w:rsid w:val="005F6F7D"/>
    <w:rsid w:val="005F70CE"/>
    <w:rsid w:val="005F7269"/>
    <w:rsid w:val="005F77CD"/>
    <w:rsid w:val="005F7F51"/>
    <w:rsid w:val="006003CC"/>
    <w:rsid w:val="00601A00"/>
    <w:rsid w:val="006025C3"/>
    <w:rsid w:val="00603845"/>
    <w:rsid w:val="00604583"/>
    <w:rsid w:val="00604B38"/>
    <w:rsid w:val="00604FB6"/>
    <w:rsid w:val="00604FFA"/>
    <w:rsid w:val="0060506E"/>
    <w:rsid w:val="006050BF"/>
    <w:rsid w:val="00605432"/>
    <w:rsid w:val="00606690"/>
    <w:rsid w:val="0060703E"/>
    <w:rsid w:val="006070FD"/>
    <w:rsid w:val="00607E54"/>
    <w:rsid w:val="006102AC"/>
    <w:rsid w:val="0061075B"/>
    <w:rsid w:val="00610E8E"/>
    <w:rsid w:val="006118F3"/>
    <w:rsid w:val="00612B41"/>
    <w:rsid w:val="00614B75"/>
    <w:rsid w:val="00615432"/>
    <w:rsid w:val="00615F37"/>
    <w:rsid w:val="0061668C"/>
    <w:rsid w:val="00617C87"/>
    <w:rsid w:val="00617FB0"/>
    <w:rsid w:val="006200B5"/>
    <w:rsid w:val="00620789"/>
    <w:rsid w:val="006211A4"/>
    <w:rsid w:val="00621AFD"/>
    <w:rsid w:val="006220D4"/>
    <w:rsid w:val="00622465"/>
    <w:rsid w:val="00623288"/>
    <w:rsid w:val="006233A4"/>
    <w:rsid w:val="0062377C"/>
    <w:rsid w:val="00624944"/>
    <w:rsid w:val="0062513A"/>
    <w:rsid w:val="0062523F"/>
    <w:rsid w:val="00625AC5"/>
    <w:rsid w:val="00625BAB"/>
    <w:rsid w:val="00625F1A"/>
    <w:rsid w:val="0062621D"/>
    <w:rsid w:val="00626532"/>
    <w:rsid w:val="00626D75"/>
    <w:rsid w:val="00627FDA"/>
    <w:rsid w:val="00630FB5"/>
    <w:rsid w:val="006313CF"/>
    <w:rsid w:val="00631A12"/>
    <w:rsid w:val="00631F0E"/>
    <w:rsid w:val="00632515"/>
    <w:rsid w:val="00632706"/>
    <w:rsid w:val="00632D76"/>
    <w:rsid w:val="00633308"/>
    <w:rsid w:val="00634684"/>
    <w:rsid w:val="00635B50"/>
    <w:rsid w:val="00635C1A"/>
    <w:rsid w:val="0063661A"/>
    <w:rsid w:val="00636DD2"/>
    <w:rsid w:val="0063738B"/>
    <w:rsid w:val="00637B3F"/>
    <w:rsid w:val="0064005B"/>
    <w:rsid w:val="006400C7"/>
    <w:rsid w:val="00640F81"/>
    <w:rsid w:val="00641E49"/>
    <w:rsid w:val="0064408B"/>
    <w:rsid w:val="00645A79"/>
    <w:rsid w:val="00646EE0"/>
    <w:rsid w:val="0065053F"/>
    <w:rsid w:val="00652503"/>
    <w:rsid w:val="00652931"/>
    <w:rsid w:val="0065333F"/>
    <w:rsid w:val="0065378D"/>
    <w:rsid w:val="00654084"/>
    <w:rsid w:val="00654148"/>
    <w:rsid w:val="0065544E"/>
    <w:rsid w:val="006554ED"/>
    <w:rsid w:val="00656AB4"/>
    <w:rsid w:val="006570EE"/>
    <w:rsid w:val="00657A9F"/>
    <w:rsid w:val="00663B7B"/>
    <w:rsid w:val="00664365"/>
    <w:rsid w:val="00665289"/>
    <w:rsid w:val="00665329"/>
    <w:rsid w:val="00665A68"/>
    <w:rsid w:val="006671F4"/>
    <w:rsid w:val="0066721F"/>
    <w:rsid w:val="00667A7E"/>
    <w:rsid w:val="00667D7F"/>
    <w:rsid w:val="006700FF"/>
    <w:rsid w:val="00670D29"/>
    <w:rsid w:val="0067127A"/>
    <w:rsid w:val="00671CE1"/>
    <w:rsid w:val="00671DAB"/>
    <w:rsid w:val="00672463"/>
    <w:rsid w:val="00672EF7"/>
    <w:rsid w:val="006730DE"/>
    <w:rsid w:val="006757C1"/>
    <w:rsid w:val="006762CC"/>
    <w:rsid w:val="00680218"/>
    <w:rsid w:val="00680BCF"/>
    <w:rsid w:val="006815C2"/>
    <w:rsid w:val="0068185B"/>
    <w:rsid w:val="00683046"/>
    <w:rsid w:val="006830A0"/>
    <w:rsid w:val="00683C9E"/>
    <w:rsid w:val="0068499F"/>
    <w:rsid w:val="00685412"/>
    <w:rsid w:val="00686C0E"/>
    <w:rsid w:val="00686CF2"/>
    <w:rsid w:val="00686EA5"/>
    <w:rsid w:val="00687DF8"/>
    <w:rsid w:val="006907E4"/>
    <w:rsid w:val="00690824"/>
    <w:rsid w:val="00691980"/>
    <w:rsid w:val="00691B00"/>
    <w:rsid w:val="00691CB7"/>
    <w:rsid w:val="006929F9"/>
    <w:rsid w:val="00692CA8"/>
    <w:rsid w:val="00692F62"/>
    <w:rsid w:val="006934E7"/>
    <w:rsid w:val="006939F9"/>
    <w:rsid w:val="00693A27"/>
    <w:rsid w:val="00693F87"/>
    <w:rsid w:val="006946B4"/>
    <w:rsid w:val="0069483D"/>
    <w:rsid w:val="0069486A"/>
    <w:rsid w:val="00694C34"/>
    <w:rsid w:val="006953B4"/>
    <w:rsid w:val="00695D49"/>
    <w:rsid w:val="00695F41"/>
    <w:rsid w:val="00696283"/>
    <w:rsid w:val="00696C5D"/>
    <w:rsid w:val="006977A2"/>
    <w:rsid w:val="00697D78"/>
    <w:rsid w:val="006A0A32"/>
    <w:rsid w:val="006A0AF6"/>
    <w:rsid w:val="006A146F"/>
    <w:rsid w:val="006A2603"/>
    <w:rsid w:val="006A29CE"/>
    <w:rsid w:val="006A2FE4"/>
    <w:rsid w:val="006A35CF"/>
    <w:rsid w:val="006A3CEB"/>
    <w:rsid w:val="006A3D97"/>
    <w:rsid w:val="006A46D0"/>
    <w:rsid w:val="006A472E"/>
    <w:rsid w:val="006A5798"/>
    <w:rsid w:val="006A695B"/>
    <w:rsid w:val="006A7A3F"/>
    <w:rsid w:val="006B03F6"/>
    <w:rsid w:val="006B1A06"/>
    <w:rsid w:val="006B1DD1"/>
    <w:rsid w:val="006B2632"/>
    <w:rsid w:val="006B2735"/>
    <w:rsid w:val="006B29DC"/>
    <w:rsid w:val="006B2DB4"/>
    <w:rsid w:val="006B3388"/>
    <w:rsid w:val="006B3E3F"/>
    <w:rsid w:val="006B4147"/>
    <w:rsid w:val="006B4BA8"/>
    <w:rsid w:val="006B5B70"/>
    <w:rsid w:val="006B5EAC"/>
    <w:rsid w:val="006B6947"/>
    <w:rsid w:val="006B6CE6"/>
    <w:rsid w:val="006B73BC"/>
    <w:rsid w:val="006C0131"/>
    <w:rsid w:val="006C06CD"/>
    <w:rsid w:val="006C181E"/>
    <w:rsid w:val="006C2511"/>
    <w:rsid w:val="006C28AB"/>
    <w:rsid w:val="006C35F7"/>
    <w:rsid w:val="006C3DCE"/>
    <w:rsid w:val="006C458C"/>
    <w:rsid w:val="006C59A9"/>
    <w:rsid w:val="006C5BA7"/>
    <w:rsid w:val="006C5E99"/>
    <w:rsid w:val="006C6828"/>
    <w:rsid w:val="006C68B9"/>
    <w:rsid w:val="006C6C29"/>
    <w:rsid w:val="006C7D69"/>
    <w:rsid w:val="006D1011"/>
    <w:rsid w:val="006D141C"/>
    <w:rsid w:val="006D1A2F"/>
    <w:rsid w:val="006D1B96"/>
    <w:rsid w:val="006D1C55"/>
    <w:rsid w:val="006D1C60"/>
    <w:rsid w:val="006D22FC"/>
    <w:rsid w:val="006D2928"/>
    <w:rsid w:val="006D2F1F"/>
    <w:rsid w:val="006D359A"/>
    <w:rsid w:val="006D4521"/>
    <w:rsid w:val="006D4717"/>
    <w:rsid w:val="006D50D9"/>
    <w:rsid w:val="006D5D20"/>
    <w:rsid w:val="006D6847"/>
    <w:rsid w:val="006D68B8"/>
    <w:rsid w:val="006D69C1"/>
    <w:rsid w:val="006D77FA"/>
    <w:rsid w:val="006D7872"/>
    <w:rsid w:val="006D7F72"/>
    <w:rsid w:val="006E05F1"/>
    <w:rsid w:val="006E23A7"/>
    <w:rsid w:val="006E40B3"/>
    <w:rsid w:val="006E40B7"/>
    <w:rsid w:val="006E47DC"/>
    <w:rsid w:val="006E4D8E"/>
    <w:rsid w:val="006E6E40"/>
    <w:rsid w:val="006E712D"/>
    <w:rsid w:val="006E790A"/>
    <w:rsid w:val="006F0FB7"/>
    <w:rsid w:val="006F16BB"/>
    <w:rsid w:val="006F1A17"/>
    <w:rsid w:val="006F2C76"/>
    <w:rsid w:val="006F2CD0"/>
    <w:rsid w:val="006F33AE"/>
    <w:rsid w:val="006F3F6E"/>
    <w:rsid w:val="006F7E4A"/>
    <w:rsid w:val="00700836"/>
    <w:rsid w:val="0070089A"/>
    <w:rsid w:val="007018DF"/>
    <w:rsid w:val="00702ABA"/>
    <w:rsid w:val="00703092"/>
    <w:rsid w:val="00703376"/>
    <w:rsid w:val="00703B87"/>
    <w:rsid w:val="00703DA0"/>
    <w:rsid w:val="00704AE4"/>
    <w:rsid w:val="00705C90"/>
    <w:rsid w:val="007109FA"/>
    <w:rsid w:val="0071447D"/>
    <w:rsid w:val="0071649D"/>
    <w:rsid w:val="00720749"/>
    <w:rsid w:val="00720CD2"/>
    <w:rsid w:val="00720F43"/>
    <w:rsid w:val="0072121A"/>
    <w:rsid w:val="00722545"/>
    <w:rsid w:val="00722DBF"/>
    <w:rsid w:val="00723585"/>
    <w:rsid w:val="007236E5"/>
    <w:rsid w:val="00723E90"/>
    <w:rsid w:val="00724837"/>
    <w:rsid w:val="00724DE4"/>
    <w:rsid w:val="00725F31"/>
    <w:rsid w:val="0072739A"/>
    <w:rsid w:val="0073024D"/>
    <w:rsid w:val="0073096B"/>
    <w:rsid w:val="00730C8B"/>
    <w:rsid w:val="007317D1"/>
    <w:rsid w:val="0073267F"/>
    <w:rsid w:val="00732FA7"/>
    <w:rsid w:val="00734442"/>
    <w:rsid w:val="00734744"/>
    <w:rsid w:val="007349CB"/>
    <w:rsid w:val="00735165"/>
    <w:rsid w:val="00736896"/>
    <w:rsid w:val="0073713A"/>
    <w:rsid w:val="00737E89"/>
    <w:rsid w:val="00737F8D"/>
    <w:rsid w:val="007400F5"/>
    <w:rsid w:val="00740FC9"/>
    <w:rsid w:val="00741701"/>
    <w:rsid w:val="00742D9E"/>
    <w:rsid w:val="007436F4"/>
    <w:rsid w:val="0074456A"/>
    <w:rsid w:val="00744667"/>
    <w:rsid w:val="007448F7"/>
    <w:rsid w:val="007449FC"/>
    <w:rsid w:val="0074504D"/>
    <w:rsid w:val="00745C60"/>
    <w:rsid w:val="007460E3"/>
    <w:rsid w:val="007475A0"/>
    <w:rsid w:val="007478EE"/>
    <w:rsid w:val="00747E35"/>
    <w:rsid w:val="007504DE"/>
    <w:rsid w:val="00750FAC"/>
    <w:rsid w:val="0075162B"/>
    <w:rsid w:val="00751C5C"/>
    <w:rsid w:val="007525F2"/>
    <w:rsid w:val="00752609"/>
    <w:rsid w:val="00752646"/>
    <w:rsid w:val="0075395D"/>
    <w:rsid w:val="00754D4B"/>
    <w:rsid w:val="0075552D"/>
    <w:rsid w:val="00755659"/>
    <w:rsid w:val="00756081"/>
    <w:rsid w:val="0075643E"/>
    <w:rsid w:val="00756E2F"/>
    <w:rsid w:val="00756E68"/>
    <w:rsid w:val="007600D4"/>
    <w:rsid w:val="0076077C"/>
    <w:rsid w:val="00760C88"/>
    <w:rsid w:val="0076119F"/>
    <w:rsid w:val="0076165E"/>
    <w:rsid w:val="007629B5"/>
    <w:rsid w:val="00762D89"/>
    <w:rsid w:val="007631A7"/>
    <w:rsid w:val="00763324"/>
    <w:rsid w:val="00765FA0"/>
    <w:rsid w:val="00766CC9"/>
    <w:rsid w:val="007674AC"/>
    <w:rsid w:val="00773A7F"/>
    <w:rsid w:val="007742DF"/>
    <w:rsid w:val="007746B2"/>
    <w:rsid w:val="00775E8C"/>
    <w:rsid w:val="0077609D"/>
    <w:rsid w:val="007765DD"/>
    <w:rsid w:val="00776AAB"/>
    <w:rsid w:val="00777894"/>
    <w:rsid w:val="00781495"/>
    <w:rsid w:val="007820B4"/>
    <w:rsid w:val="00783213"/>
    <w:rsid w:val="007837E6"/>
    <w:rsid w:val="00783BE5"/>
    <w:rsid w:val="00783C6A"/>
    <w:rsid w:val="00784535"/>
    <w:rsid w:val="007847F2"/>
    <w:rsid w:val="007848A1"/>
    <w:rsid w:val="0078506B"/>
    <w:rsid w:val="0078625B"/>
    <w:rsid w:val="007862E3"/>
    <w:rsid w:val="007868AB"/>
    <w:rsid w:val="0078797B"/>
    <w:rsid w:val="00787FC8"/>
    <w:rsid w:val="0079046D"/>
    <w:rsid w:val="00790D2A"/>
    <w:rsid w:val="00791FB9"/>
    <w:rsid w:val="007938D0"/>
    <w:rsid w:val="007945BD"/>
    <w:rsid w:val="007978C5"/>
    <w:rsid w:val="00797D51"/>
    <w:rsid w:val="007A020F"/>
    <w:rsid w:val="007A02D7"/>
    <w:rsid w:val="007A04A2"/>
    <w:rsid w:val="007A15EB"/>
    <w:rsid w:val="007A2233"/>
    <w:rsid w:val="007A2529"/>
    <w:rsid w:val="007A2759"/>
    <w:rsid w:val="007A2B72"/>
    <w:rsid w:val="007A38BE"/>
    <w:rsid w:val="007A4AA9"/>
    <w:rsid w:val="007A59C7"/>
    <w:rsid w:val="007A658E"/>
    <w:rsid w:val="007A664D"/>
    <w:rsid w:val="007A6F8B"/>
    <w:rsid w:val="007A709F"/>
    <w:rsid w:val="007A785F"/>
    <w:rsid w:val="007B0486"/>
    <w:rsid w:val="007B04CC"/>
    <w:rsid w:val="007B0B3B"/>
    <w:rsid w:val="007B1124"/>
    <w:rsid w:val="007B117A"/>
    <w:rsid w:val="007B11BB"/>
    <w:rsid w:val="007B150A"/>
    <w:rsid w:val="007B23AB"/>
    <w:rsid w:val="007B2736"/>
    <w:rsid w:val="007B2D2D"/>
    <w:rsid w:val="007B372B"/>
    <w:rsid w:val="007B3C41"/>
    <w:rsid w:val="007B4098"/>
    <w:rsid w:val="007B51F5"/>
    <w:rsid w:val="007B54BB"/>
    <w:rsid w:val="007B5EB3"/>
    <w:rsid w:val="007B6A2E"/>
    <w:rsid w:val="007B6EC5"/>
    <w:rsid w:val="007B7E45"/>
    <w:rsid w:val="007B7E6C"/>
    <w:rsid w:val="007C0EF7"/>
    <w:rsid w:val="007C2120"/>
    <w:rsid w:val="007C2BC6"/>
    <w:rsid w:val="007C34F5"/>
    <w:rsid w:val="007C435A"/>
    <w:rsid w:val="007C5670"/>
    <w:rsid w:val="007C60C4"/>
    <w:rsid w:val="007C6474"/>
    <w:rsid w:val="007C66FC"/>
    <w:rsid w:val="007D0D51"/>
    <w:rsid w:val="007D100B"/>
    <w:rsid w:val="007D11B6"/>
    <w:rsid w:val="007D1F42"/>
    <w:rsid w:val="007D400E"/>
    <w:rsid w:val="007D48C8"/>
    <w:rsid w:val="007D50A8"/>
    <w:rsid w:val="007D51B2"/>
    <w:rsid w:val="007D54C8"/>
    <w:rsid w:val="007D712F"/>
    <w:rsid w:val="007D76F4"/>
    <w:rsid w:val="007D7DB0"/>
    <w:rsid w:val="007E0649"/>
    <w:rsid w:val="007E16A9"/>
    <w:rsid w:val="007E27C1"/>
    <w:rsid w:val="007E58CA"/>
    <w:rsid w:val="007E6ADA"/>
    <w:rsid w:val="007E7E42"/>
    <w:rsid w:val="007F0AFE"/>
    <w:rsid w:val="007F0B7C"/>
    <w:rsid w:val="007F1B74"/>
    <w:rsid w:val="007F2A7B"/>
    <w:rsid w:val="007F34E1"/>
    <w:rsid w:val="007F3AC0"/>
    <w:rsid w:val="007F46B5"/>
    <w:rsid w:val="007F5004"/>
    <w:rsid w:val="007F5801"/>
    <w:rsid w:val="007F59C0"/>
    <w:rsid w:val="007F6695"/>
    <w:rsid w:val="00800382"/>
    <w:rsid w:val="0080054C"/>
    <w:rsid w:val="00800715"/>
    <w:rsid w:val="00800847"/>
    <w:rsid w:val="0080126B"/>
    <w:rsid w:val="0080133D"/>
    <w:rsid w:val="008013CF"/>
    <w:rsid w:val="0080149B"/>
    <w:rsid w:val="00801587"/>
    <w:rsid w:val="00801601"/>
    <w:rsid w:val="0080169F"/>
    <w:rsid w:val="0080236C"/>
    <w:rsid w:val="00802DCD"/>
    <w:rsid w:val="008041AF"/>
    <w:rsid w:val="00804307"/>
    <w:rsid w:val="0080561D"/>
    <w:rsid w:val="008060B6"/>
    <w:rsid w:val="008062B1"/>
    <w:rsid w:val="00806F56"/>
    <w:rsid w:val="0080779C"/>
    <w:rsid w:val="00807BC0"/>
    <w:rsid w:val="00810470"/>
    <w:rsid w:val="00811999"/>
    <w:rsid w:val="00811ABC"/>
    <w:rsid w:val="00811B55"/>
    <w:rsid w:val="00812456"/>
    <w:rsid w:val="008128F5"/>
    <w:rsid w:val="00812F16"/>
    <w:rsid w:val="00813042"/>
    <w:rsid w:val="008136C7"/>
    <w:rsid w:val="008150E9"/>
    <w:rsid w:val="00815464"/>
    <w:rsid w:val="00815762"/>
    <w:rsid w:val="00815927"/>
    <w:rsid w:val="00815D85"/>
    <w:rsid w:val="0081639F"/>
    <w:rsid w:val="00817FE8"/>
    <w:rsid w:val="008202DE"/>
    <w:rsid w:val="00820481"/>
    <w:rsid w:val="00820CC6"/>
    <w:rsid w:val="00821618"/>
    <w:rsid w:val="008230B0"/>
    <w:rsid w:val="00823136"/>
    <w:rsid w:val="00823843"/>
    <w:rsid w:val="00823D8B"/>
    <w:rsid w:val="00824B1B"/>
    <w:rsid w:val="00824BEC"/>
    <w:rsid w:val="00825160"/>
    <w:rsid w:val="00825391"/>
    <w:rsid w:val="0082553F"/>
    <w:rsid w:val="008259D3"/>
    <w:rsid w:val="00827D23"/>
    <w:rsid w:val="00827EFE"/>
    <w:rsid w:val="00830A11"/>
    <w:rsid w:val="00830B2D"/>
    <w:rsid w:val="00830EB9"/>
    <w:rsid w:val="00830FA8"/>
    <w:rsid w:val="00831244"/>
    <w:rsid w:val="00831BBF"/>
    <w:rsid w:val="008325B4"/>
    <w:rsid w:val="00833128"/>
    <w:rsid w:val="008332B1"/>
    <w:rsid w:val="0083365C"/>
    <w:rsid w:val="00833EA6"/>
    <w:rsid w:val="008342D0"/>
    <w:rsid w:val="00834879"/>
    <w:rsid w:val="00835DFF"/>
    <w:rsid w:val="00836385"/>
    <w:rsid w:val="00836FB5"/>
    <w:rsid w:val="008429D7"/>
    <w:rsid w:val="00843AB1"/>
    <w:rsid w:val="00843AE1"/>
    <w:rsid w:val="00844128"/>
    <w:rsid w:val="008448C5"/>
    <w:rsid w:val="00845113"/>
    <w:rsid w:val="00846C38"/>
    <w:rsid w:val="00846C7C"/>
    <w:rsid w:val="00847715"/>
    <w:rsid w:val="008479DC"/>
    <w:rsid w:val="008505A8"/>
    <w:rsid w:val="008508A3"/>
    <w:rsid w:val="008511F1"/>
    <w:rsid w:val="008522EF"/>
    <w:rsid w:val="00852DB5"/>
    <w:rsid w:val="00853815"/>
    <w:rsid w:val="0085494F"/>
    <w:rsid w:val="00856EA3"/>
    <w:rsid w:val="00857CD7"/>
    <w:rsid w:val="00860064"/>
    <w:rsid w:val="00861057"/>
    <w:rsid w:val="0086119A"/>
    <w:rsid w:val="0086150F"/>
    <w:rsid w:val="00861B94"/>
    <w:rsid w:val="00864966"/>
    <w:rsid w:val="00866043"/>
    <w:rsid w:val="0086665A"/>
    <w:rsid w:val="00866B5A"/>
    <w:rsid w:val="00866C12"/>
    <w:rsid w:val="00870000"/>
    <w:rsid w:val="0087034F"/>
    <w:rsid w:val="00870FCD"/>
    <w:rsid w:val="00871971"/>
    <w:rsid w:val="008719A0"/>
    <w:rsid w:val="00871B89"/>
    <w:rsid w:val="00871FBE"/>
    <w:rsid w:val="008723E0"/>
    <w:rsid w:val="00872B24"/>
    <w:rsid w:val="00872FE9"/>
    <w:rsid w:val="008731C4"/>
    <w:rsid w:val="00873730"/>
    <w:rsid w:val="0087387C"/>
    <w:rsid w:val="00873BFC"/>
    <w:rsid w:val="0087432C"/>
    <w:rsid w:val="008745EF"/>
    <w:rsid w:val="008749C7"/>
    <w:rsid w:val="00876D15"/>
    <w:rsid w:val="00881E5F"/>
    <w:rsid w:val="00882138"/>
    <w:rsid w:val="00882CFD"/>
    <w:rsid w:val="00883C32"/>
    <w:rsid w:val="008840CA"/>
    <w:rsid w:val="00884931"/>
    <w:rsid w:val="00885172"/>
    <w:rsid w:val="00886B2C"/>
    <w:rsid w:val="00886CD1"/>
    <w:rsid w:val="008870F2"/>
    <w:rsid w:val="008904A6"/>
    <w:rsid w:val="00890AA0"/>
    <w:rsid w:val="008914F9"/>
    <w:rsid w:val="00891D5B"/>
    <w:rsid w:val="00892578"/>
    <w:rsid w:val="008925FF"/>
    <w:rsid w:val="008930A5"/>
    <w:rsid w:val="00893A64"/>
    <w:rsid w:val="008941E4"/>
    <w:rsid w:val="0089650F"/>
    <w:rsid w:val="008965D5"/>
    <w:rsid w:val="00897FB2"/>
    <w:rsid w:val="008A0229"/>
    <w:rsid w:val="008A04DF"/>
    <w:rsid w:val="008A143C"/>
    <w:rsid w:val="008A20D6"/>
    <w:rsid w:val="008A2217"/>
    <w:rsid w:val="008A2953"/>
    <w:rsid w:val="008A2994"/>
    <w:rsid w:val="008A395B"/>
    <w:rsid w:val="008A39CB"/>
    <w:rsid w:val="008A3E80"/>
    <w:rsid w:val="008A4449"/>
    <w:rsid w:val="008A4A7E"/>
    <w:rsid w:val="008A4E32"/>
    <w:rsid w:val="008A68C1"/>
    <w:rsid w:val="008A6FDA"/>
    <w:rsid w:val="008A73C8"/>
    <w:rsid w:val="008B0AE8"/>
    <w:rsid w:val="008B4328"/>
    <w:rsid w:val="008B460E"/>
    <w:rsid w:val="008B5BA4"/>
    <w:rsid w:val="008B63CA"/>
    <w:rsid w:val="008B6A72"/>
    <w:rsid w:val="008B6F73"/>
    <w:rsid w:val="008B7473"/>
    <w:rsid w:val="008B75F2"/>
    <w:rsid w:val="008B7C9C"/>
    <w:rsid w:val="008B7E17"/>
    <w:rsid w:val="008C0C42"/>
    <w:rsid w:val="008C0C52"/>
    <w:rsid w:val="008C16F0"/>
    <w:rsid w:val="008C1C0D"/>
    <w:rsid w:val="008C2F70"/>
    <w:rsid w:val="008C309F"/>
    <w:rsid w:val="008C52A5"/>
    <w:rsid w:val="008C5B55"/>
    <w:rsid w:val="008C68FB"/>
    <w:rsid w:val="008C711C"/>
    <w:rsid w:val="008C76F2"/>
    <w:rsid w:val="008C7879"/>
    <w:rsid w:val="008D0146"/>
    <w:rsid w:val="008D0276"/>
    <w:rsid w:val="008D0DEE"/>
    <w:rsid w:val="008D0FA2"/>
    <w:rsid w:val="008D1095"/>
    <w:rsid w:val="008D1958"/>
    <w:rsid w:val="008D2A70"/>
    <w:rsid w:val="008D31D0"/>
    <w:rsid w:val="008D3D5F"/>
    <w:rsid w:val="008D3FB9"/>
    <w:rsid w:val="008D42DC"/>
    <w:rsid w:val="008D484D"/>
    <w:rsid w:val="008D639E"/>
    <w:rsid w:val="008D764E"/>
    <w:rsid w:val="008E07D5"/>
    <w:rsid w:val="008E1812"/>
    <w:rsid w:val="008E20D8"/>
    <w:rsid w:val="008E2BE6"/>
    <w:rsid w:val="008E2EA6"/>
    <w:rsid w:val="008E2EDC"/>
    <w:rsid w:val="008E2FB6"/>
    <w:rsid w:val="008E3960"/>
    <w:rsid w:val="008E3A67"/>
    <w:rsid w:val="008E3B8D"/>
    <w:rsid w:val="008E4807"/>
    <w:rsid w:val="008E5A7E"/>
    <w:rsid w:val="008E614A"/>
    <w:rsid w:val="008E6499"/>
    <w:rsid w:val="008E65C1"/>
    <w:rsid w:val="008E66DF"/>
    <w:rsid w:val="008E6889"/>
    <w:rsid w:val="008E7D12"/>
    <w:rsid w:val="008E7FEB"/>
    <w:rsid w:val="008F0675"/>
    <w:rsid w:val="008F0743"/>
    <w:rsid w:val="008F14C3"/>
    <w:rsid w:val="008F16DF"/>
    <w:rsid w:val="008F3E28"/>
    <w:rsid w:val="008F484D"/>
    <w:rsid w:val="008F4A6B"/>
    <w:rsid w:val="008F5133"/>
    <w:rsid w:val="008F5698"/>
    <w:rsid w:val="008F6A09"/>
    <w:rsid w:val="009001D8"/>
    <w:rsid w:val="00901069"/>
    <w:rsid w:val="00901720"/>
    <w:rsid w:val="00902DD6"/>
    <w:rsid w:val="00903828"/>
    <w:rsid w:val="00904CA6"/>
    <w:rsid w:val="00904D51"/>
    <w:rsid w:val="0090571F"/>
    <w:rsid w:val="00907074"/>
    <w:rsid w:val="009073B5"/>
    <w:rsid w:val="00910069"/>
    <w:rsid w:val="009102BB"/>
    <w:rsid w:val="00910AD9"/>
    <w:rsid w:val="00911A02"/>
    <w:rsid w:val="00911CCA"/>
    <w:rsid w:val="00912597"/>
    <w:rsid w:val="00913790"/>
    <w:rsid w:val="00913EC5"/>
    <w:rsid w:val="00914081"/>
    <w:rsid w:val="0091421E"/>
    <w:rsid w:val="009142E2"/>
    <w:rsid w:val="00915A09"/>
    <w:rsid w:val="00916492"/>
    <w:rsid w:val="00916913"/>
    <w:rsid w:val="00916982"/>
    <w:rsid w:val="009169F2"/>
    <w:rsid w:val="00917AC6"/>
    <w:rsid w:val="00920D44"/>
    <w:rsid w:val="00920EC3"/>
    <w:rsid w:val="0092276B"/>
    <w:rsid w:val="00923C1B"/>
    <w:rsid w:val="009252F6"/>
    <w:rsid w:val="009278AA"/>
    <w:rsid w:val="00930E7D"/>
    <w:rsid w:val="00933255"/>
    <w:rsid w:val="0093385B"/>
    <w:rsid w:val="009356B4"/>
    <w:rsid w:val="00935935"/>
    <w:rsid w:val="009360C2"/>
    <w:rsid w:val="00936DF8"/>
    <w:rsid w:val="0093704A"/>
    <w:rsid w:val="009402DF"/>
    <w:rsid w:val="00941462"/>
    <w:rsid w:val="0094150D"/>
    <w:rsid w:val="009426FB"/>
    <w:rsid w:val="009429C1"/>
    <w:rsid w:val="00944A14"/>
    <w:rsid w:val="00944B7C"/>
    <w:rsid w:val="00944FCB"/>
    <w:rsid w:val="00947255"/>
    <w:rsid w:val="00947951"/>
    <w:rsid w:val="00950360"/>
    <w:rsid w:val="00950662"/>
    <w:rsid w:val="0095126F"/>
    <w:rsid w:val="0095181C"/>
    <w:rsid w:val="00951B7D"/>
    <w:rsid w:val="00951DB6"/>
    <w:rsid w:val="00952602"/>
    <w:rsid w:val="0095479E"/>
    <w:rsid w:val="0095609C"/>
    <w:rsid w:val="009561B4"/>
    <w:rsid w:val="0095655D"/>
    <w:rsid w:val="00957C46"/>
    <w:rsid w:val="00960663"/>
    <w:rsid w:val="0096119B"/>
    <w:rsid w:val="00961649"/>
    <w:rsid w:val="00961796"/>
    <w:rsid w:val="009627D4"/>
    <w:rsid w:val="00962AED"/>
    <w:rsid w:val="0096344B"/>
    <w:rsid w:val="0096351A"/>
    <w:rsid w:val="009635C6"/>
    <w:rsid w:val="00964F38"/>
    <w:rsid w:val="00965ABD"/>
    <w:rsid w:val="00965D6C"/>
    <w:rsid w:val="00966303"/>
    <w:rsid w:val="0096755B"/>
    <w:rsid w:val="00971F95"/>
    <w:rsid w:val="00974AEC"/>
    <w:rsid w:val="00975122"/>
    <w:rsid w:val="00975C0E"/>
    <w:rsid w:val="009767FB"/>
    <w:rsid w:val="00976C6B"/>
    <w:rsid w:val="0097726D"/>
    <w:rsid w:val="00977B8D"/>
    <w:rsid w:val="009803A1"/>
    <w:rsid w:val="009810FB"/>
    <w:rsid w:val="009811A6"/>
    <w:rsid w:val="00981602"/>
    <w:rsid w:val="00982ED3"/>
    <w:rsid w:val="00982F85"/>
    <w:rsid w:val="0098353A"/>
    <w:rsid w:val="009842CF"/>
    <w:rsid w:val="009879B1"/>
    <w:rsid w:val="00987D02"/>
    <w:rsid w:val="00990830"/>
    <w:rsid w:val="009910E5"/>
    <w:rsid w:val="00991598"/>
    <w:rsid w:val="00991769"/>
    <w:rsid w:val="00992096"/>
    <w:rsid w:val="00992400"/>
    <w:rsid w:val="009927AE"/>
    <w:rsid w:val="0099339D"/>
    <w:rsid w:val="0099340B"/>
    <w:rsid w:val="00993B68"/>
    <w:rsid w:val="009959D0"/>
    <w:rsid w:val="00995CAE"/>
    <w:rsid w:val="00996179"/>
    <w:rsid w:val="009972E1"/>
    <w:rsid w:val="00997B92"/>
    <w:rsid w:val="00997BBA"/>
    <w:rsid w:val="009A09BB"/>
    <w:rsid w:val="009A0F66"/>
    <w:rsid w:val="009A1237"/>
    <w:rsid w:val="009A143B"/>
    <w:rsid w:val="009A303E"/>
    <w:rsid w:val="009A3214"/>
    <w:rsid w:val="009A367C"/>
    <w:rsid w:val="009A42E4"/>
    <w:rsid w:val="009A442C"/>
    <w:rsid w:val="009A584D"/>
    <w:rsid w:val="009A6325"/>
    <w:rsid w:val="009A63CA"/>
    <w:rsid w:val="009A6C89"/>
    <w:rsid w:val="009A6D5D"/>
    <w:rsid w:val="009A723C"/>
    <w:rsid w:val="009A789D"/>
    <w:rsid w:val="009B0BDF"/>
    <w:rsid w:val="009B167A"/>
    <w:rsid w:val="009B298C"/>
    <w:rsid w:val="009B2B77"/>
    <w:rsid w:val="009B370E"/>
    <w:rsid w:val="009B4386"/>
    <w:rsid w:val="009B4743"/>
    <w:rsid w:val="009B48FC"/>
    <w:rsid w:val="009B4E28"/>
    <w:rsid w:val="009B5CE2"/>
    <w:rsid w:val="009B5DB8"/>
    <w:rsid w:val="009B7291"/>
    <w:rsid w:val="009B72C7"/>
    <w:rsid w:val="009B776F"/>
    <w:rsid w:val="009B7CBC"/>
    <w:rsid w:val="009C0F4C"/>
    <w:rsid w:val="009C0FCF"/>
    <w:rsid w:val="009C1385"/>
    <w:rsid w:val="009C141C"/>
    <w:rsid w:val="009C145E"/>
    <w:rsid w:val="009C1BC2"/>
    <w:rsid w:val="009C2DEA"/>
    <w:rsid w:val="009C2F12"/>
    <w:rsid w:val="009C33A4"/>
    <w:rsid w:val="009C33C6"/>
    <w:rsid w:val="009C36E6"/>
    <w:rsid w:val="009C373D"/>
    <w:rsid w:val="009C3A2B"/>
    <w:rsid w:val="009C4A43"/>
    <w:rsid w:val="009C62E9"/>
    <w:rsid w:val="009C696A"/>
    <w:rsid w:val="009C7AC6"/>
    <w:rsid w:val="009D183D"/>
    <w:rsid w:val="009D2301"/>
    <w:rsid w:val="009D24F5"/>
    <w:rsid w:val="009D286F"/>
    <w:rsid w:val="009D2CA3"/>
    <w:rsid w:val="009D3029"/>
    <w:rsid w:val="009D3385"/>
    <w:rsid w:val="009D3FBF"/>
    <w:rsid w:val="009D4835"/>
    <w:rsid w:val="009D54B1"/>
    <w:rsid w:val="009D562F"/>
    <w:rsid w:val="009D686E"/>
    <w:rsid w:val="009D7783"/>
    <w:rsid w:val="009E006B"/>
    <w:rsid w:val="009E19D9"/>
    <w:rsid w:val="009E218F"/>
    <w:rsid w:val="009E2BB4"/>
    <w:rsid w:val="009E32FA"/>
    <w:rsid w:val="009E372C"/>
    <w:rsid w:val="009E3D7D"/>
    <w:rsid w:val="009E451D"/>
    <w:rsid w:val="009E65E4"/>
    <w:rsid w:val="009E67CF"/>
    <w:rsid w:val="009E67FB"/>
    <w:rsid w:val="009E71C8"/>
    <w:rsid w:val="009E752A"/>
    <w:rsid w:val="009F0AE0"/>
    <w:rsid w:val="009F0CDD"/>
    <w:rsid w:val="009F1CE5"/>
    <w:rsid w:val="009F2F1F"/>
    <w:rsid w:val="009F3C21"/>
    <w:rsid w:val="009F3D20"/>
    <w:rsid w:val="009F42F6"/>
    <w:rsid w:val="009F4D95"/>
    <w:rsid w:val="009F60AD"/>
    <w:rsid w:val="009F6140"/>
    <w:rsid w:val="009F67B6"/>
    <w:rsid w:val="009F6D7F"/>
    <w:rsid w:val="009F7C51"/>
    <w:rsid w:val="00A00989"/>
    <w:rsid w:val="00A01585"/>
    <w:rsid w:val="00A01E15"/>
    <w:rsid w:val="00A02315"/>
    <w:rsid w:val="00A02337"/>
    <w:rsid w:val="00A02EAF"/>
    <w:rsid w:val="00A0363E"/>
    <w:rsid w:val="00A037DD"/>
    <w:rsid w:val="00A04509"/>
    <w:rsid w:val="00A04F10"/>
    <w:rsid w:val="00A0574F"/>
    <w:rsid w:val="00A075C5"/>
    <w:rsid w:val="00A07678"/>
    <w:rsid w:val="00A0790E"/>
    <w:rsid w:val="00A10583"/>
    <w:rsid w:val="00A10D34"/>
    <w:rsid w:val="00A125FF"/>
    <w:rsid w:val="00A13920"/>
    <w:rsid w:val="00A204C0"/>
    <w:rsid w:val="00A20781"/>
    <w:rsid w:val="00A20B25"/>
    <w:rsid w:val="00A21B30"/>
    <w:rsid w:val="00A23960"/>
    <w:rsid w:val="00A24067"/>
    <w:rsid w:val="00A25EC2"/>
    <w:rsid w:val="00A265C3"/>
    <w:rsid w:val="00A27BCA"/>
    <w:rsid w:val="00A302FA"/>
    <w:rsid w:val="00A305D1"/>
    <w:rsid w:val="00A31A33"/>
    <w:rsid w:val="00A31CA3"/>
    <w:rsid w:val="00A32865"/>
    <w:rsid w:val="00A32F17"/>
    <w:rsid w:val="00A33574"/>
    <w:rsid w:val="00A33ED1"/>
    <w:rsid w:val="00A34998"/>
    <w:rsid w:val="00A34FD6"/>
    <w:rsid w:val="00A350B3"/>
    <w:rsid w:val="00A35711"/>
    <w:rsid w:val="00A3592D"/>
    <w:rsid w:val="00A35ADE"/>
    <w:rsid w:val="00A35B4B"/>
    <w:rsid w:val="00A36265"/>
    <w:rsid w:val="00A36997"/>
    <w:rsid w:val="00A37E7D"/>
    <w:rsid w:val="00A409CE"/>
    <w:rsid w:val="00A4196C"/>
    <w:rsid w:val="00A41AF6"/>
    <w:rsid w:val="00A41B72"/>
    <w:rsid w:val="00A422DF"/>
    <w:rsid w:val="00A42533"/>
    <w:rsid w:val="00A42548"/>
    <w:rsid w:val="00A42AE1"/>
    <w:rsid w:val="00A431BF"/>
    <w:rsid w:val="00A438BD"/>
    <w:rsid w:val="00A43A84"/>
    <w:rsid w:val="00A43C98"/>
    <w:rsid w:val="00A4459B"/>
    <w:rsid w:val="00A44D6A"/>
    <w:rsid w:val="00A45341"/>
    <w:rsid w:val="00A4560E"/>
    <w:rsid w:val="00A45CC6"/>
    <w:rsid w:val="00A45ED4"/>
    <w:rsid w:val="00A46721"/>
    <w:rsid w:val="00A468AA"/>
    <w:rsid w:val="00A46B6E"/>
    <w:rsid w:val="00A47A77"/>
    <w:rsid w:val="00A47F59"/>
    <w:rsid w:val="00A50C5E"/>
    <w:rsid w:val="00A515AB"/>
    <w:rsid w:val="00A51C31"/>
    <w:rsid w:val="00A51C3A"/>
    <w:rsid w:val="00A522FE"/>
    <w:rsid w:val="00A523AB"/>
    <w:rsid w:val="00A53D60"/>
    <w:rsid w:val="00A5403C"/>
    <w:rsid w:val="00A54DF7"/>
    <w:rsid w:val="00A558A1"/>
    <w:rsid w:val="00A559E0"/>
    <w:rsid w:val="00A564A3"/>
    <w:rsid w:val="00A567C7"/>
    <w:rsid w:val="00A56896"/>
    <w:rsid w:val="00A57736"/>
    <w:rsid w:val="00A57AB8"/>
    <w:rsid w:val="00A57E1E"/>
    <w:rsid w:val="00A602ED"/>
    <w:rsid w:val="00A609DA"/>
    <w:rsid w:val="00A61955"/>
    <w:rsid w:val="00A63F8E"/>
    <w:rsid w:val="00A65543"/>
    <w:rsid w:val="00A66053"/>
    <w:rsid w:val="00A678E2"/>
    <w:rsid w:val="00A67AEF"/>
    <w:rsid w:val="00A712DD"/>
    <w:rsid w:val="00A7138F"/>
    <w:rsid w:val="00A723F9"/>
    <w:rsid w:val="00A7343A"/>
    <w:rsid w:val="00A73838"/>
    <w:rsid w:val="00A73A20"/>
    <w:rsid w:val="00A741FE"/>
    <w:rsid w:val="00A7464F"/>
    <w:rsid w:val="00A74E2D"/>
    <w:rsid w:val="00A757E1"/>
    <w:rsid w:val="00A75A00"/>
    <w:rsid w:val="00A7685B"/>
    <w:rsid w:val="00A769FA"/>
    <w:rsid w:val="00A76B03"/>
    <w:rsid w:val="00A81AE3"/>
    <w:rsid w:val="00A822C9"/>
    <w:rsid w:val="00A82A4F"/>
    <w:rsid w:val="00A8326E"/>
    <w:rsid w:val="00A841D0"/>
    <w:rsid w:val="00A8470D"/>
    <w:rsid w:val="00A84A08"/>
    <w:rsid w:val="00A84D76"/>
    <w:rsid w:val="00A8562B"/>
    <w:rsid w:val="00A867B9"/>
    <w:rsid w:val="00A86D7E"/>
    <w:rsid w:val="00A87202"/>
    <w:rsid w:val="00A91608"/>
    <w:rsid w:val="00A9281C"/>
    <w:rsid w:val="00A92CBE"/>
    <w:rsid w:val="00A93BFA"/>
    <w:rsid w:val="00A94521"/>
    <w:rsid w:val="00A94F93"/>
    <w:rsid w:val="00A95BFB"/>
    <w:rsid w:val="00A95DB8"/>
    <w:rsid w:val="00A966A2"/>
    <w:rsid w:val="00A96833"/>
    <w:rsid w:val="00A97859"/>
    <w:rsid w:val="00AA00AD"/>
    <w:rsid w:val="00AA08AF"/>
    <w:rsid w:val="00AA09A9"/>
    <w:rsid w:val="00AA122F"/>
    <w:rsid w:val="00AA1A62"/>
    <w:rsid w:val="00AA24B0"/>
    <w:rsid w:val="00AA2758"/>
    <w:rsid w:val="00AA2BDF"/>
    <w:rsid w:val="00AA467A"/>
    <w:rsid w:val="00AA5A41"/>
    <w:rsid w:val="00AA5BDD"/>
    <w:rsid w:val="00AA5ED2"/>
    <w:rsid w:val="00AA717A"/>
    <w:rsid w:val="00AA7377"/>
    <w:rsid w:val="00AA7671"/>
    <w:rsid w:val="00AA7EDB"/>
    <w:rsid w:val="00AA7EDE"/>
    <w:rsid w:val="00AB02CF"/>
    <w:rsid w:val="00AB049B"/>
    <w:rsid w:val="00AB0898"/>
    <w:rsid w:val="00AB1642"/>
    <w:rsid w:val="00AB1833"/>
    <w:rsid w:val="00AB1C7E"/>
    <w:rsid w:val="00AB2E65"/>
    <w:rsid w:val="00AB30E5"/>
    <w:rsid w:val="00AB37F9"/>
    <w:rsid w:val="00AB393A"/>
    <w:rsid w:val="00AB3C8B"/>
    <w:rsid w:val="00AB42C9"/>
    <w:rsid w:val="00AB492D"/>
    <w:rsid w:val="00AB507C"/>
    <w:rsid w:val="00AB5276"/>
    <w:rsid w:val="00AB77D3"/>
    <w:rsid w:val="00AC11B6"/>
    <w:rsid w:val="00AC21A8"/>
    <w:rsid w:val="00AC2701"/>
    <w:rsid w:val="00AC285A"/>
    <w:rsid w:val="00AC3395"/>
    <w:rsid w:val="00AC49DE"/>
    <w:rsid w:val="00AC5D52"/>
    <w:rsid w:val="00AC61DC"/>
    <w:rsid w:val="00AC6774"/>
    <w:rsid w:val="00AC7018"/>
    <w:rsid w:val="00AC78EE"/>
    <w:rsid w:val="00AC7D1D"/>
    <w:rsid w:val="00AC7DDB"/>
    <w:rsid w:val="00AD0266"/>
    <w:rsid w:val="00AD09AC"/>
    <w:rsid w:val="00AD23D1"/>
    <w:rsid w:val="00AD2ED4"/>
    <w:rsid w:val="00AD2F6F"/>
    <w:rsid w:val="00AD32BB"/>
    <w:rsid w:val="00AD3743"/>
    <w:rsid w:val="00AD3803"/>
    <w:rsid w:val="00AD3A6B"/>
    <w:rsid w:val="00AD4354"/>
    <w:rsid w:val="00AD4AE8"/>
    <w:rsid w:val="00AD6ACF"/>
    <w:rsid w:val="00AD73E7"/>
    <w:rsid w:val="00AD7BC2"/>
    <w:rsid w:val="00AE0350"/>
    <w:rsid w:val="00AE181D"/>
    <w:rsid w:val="00AE29A5"/>
    <w:rsid w:val="00AE2A16"/>
    <w:rsid w:val="00AE2A96"/>
    <w:rsid w:val="00AE3865"/>
    <w:rsid w:val="00AE3F4B"/>
    <w:rsid w:val="00AE40B1"/>
    <w:rsid w:val="00AE5957"/>
    <w:rsid w:val="00AE5E51"/>
    <w:rsid w:val="00AE69B8"/>
    <w:rsid w:val="00AE73A6"/>
    <w:rsid w:val="00AE7882"/>
    <w:rsid w:val="00AF0094"/>
    <w:rsid w:val="00AF0EDD"/>
    <w:rsid w:val="00AF1A42"/>
    <w:rsid w:val="00AF20A1"/>
    <w:rsid w:val="00AF25C7"/>
    <w:rsid w:val="00AF2D47"/>
    <w:rsid w:val="00AF3632"/>
    <w:rsid w:val="00AF4B52"/>
    <w:rsid w:val="00AF5393"/>
    <w:rsid w:val="00AF5884"/>
    <w:rsid w:val="00AF5D85"/>
    <w:rsid w:val="00AF6865"/>
    <w:rsid w:val="00AF69F1"/>
    <w:rsid w:val="00AF7BC4"/>
    <w:rsid w:val="00B009DA"/>
    <w:rsid w:val="00B00A27"/>
    <w:rsid w:val="00B0217A"/>
    <w:rsid w:val="00B02246"/>
    <w:rsid w:val="00B037C4"/>
    <w:rsid w:val="00B0466D"/>
    <w:rsid w:val="00B04D68"/>
    <w:rsid w:val="00B05491"/>
    <w:rsid w:val="00B05D69"/>
    <w:rsid w:val="00B05ED6"/>
    <w:rsid w:val="00B06055"/>
    <w:rsid w:val="00B06D84"/>
    <w:rsid w:val="00B0793B"/>
    <w:rsid w:val="00B10137"/>
    <w:rsid w:val="00B10A0F"/>
    <w:rsid w:val="00B11E92"/>
    <w:rsid w:val="00B123F9"/>
    <w:rsid w:val="00B12440"/>
    <w:rsid w:val="00B125A6"/>
    <w:rsid w:val="00B131EE"/>
    <w:rsid w:val="00B137B9"/>
    <w:rsid w:val="00B13AF9"/>
    <w:rsid w:val="00B145EF"/>
    <w:rsid w:val="00B14844"/>
    <w:rsid w:val="00B151E2"/>
    <w:rsid w:val="00B15EC9"/>
    <w:rsid w:val="00B15FD4"/>
    <w:rsid w:val="00B168BE"/>
    <w:rsid w:val="00B169CA"/>
    <w:rsid w:val="00B17F9F"/>
    <w:rsid w:val="00B20A28"/>
    <w:rsid w:val="00B218EC"/>
    <w:rsid w:val="00B222CA"/>
    <w:rsid w:val="00B22522"/>
    <w:rsid w:val="00B22B63"/>
    <w:rsid w:val="00B23116"/>
    <w:rsid w:val="00B241CE"/>
    <w:rsid w:val="00B2454B"/>
    <w:rsid w:val="00B24B29"/>
    <w:rsid w:val="00B25002"/>
    <w:rsid w:val="00B2554C"/>
    <w:rsid w:val="00B26DD3"/>
    <w:rsid w:val="00B2719D"/>
    <w:rsid w:val="00B30365"/>
    <w:rsid w:val="00B3068D"/>
    <w:rsid w:val="00B30A5D"/>
    <w:rsid w:val="00B30A77"/>
    <w:rsid w:val="00B30AB2"/>
    <w:rsid w:val="00B312DF"/>
    <w:rsid w:val="00B31F43"/>
    <w:rsid w:val="00B32610"/>
    <w:rsid w:val="00B32AA8"/>
    <w:rsid w:val="00B34B26"/>
    <w:rsid w:val="00B35040"/>
    <w:rsid w:val="00B35387"/>
    <w:rsid w:val="00B35CF9"/>
    <w:rsid w:val="00B35D83"/>
    <w:rsid w:val="00B3612B"/>
    <w:rsid w:val="00B367A7"/>
    <w:rsid w:val="00B379E3"/>
    <w:rsid w:val="00B37C85"/>
    <w:rsid w:val="00B40161"/>
    <w:rsid w:val="00B409CE"/>
    <w:rsid w:val="00B41241"/>
    <w:rsid w:val="00B4169B"/>
    <w:rsid w:val="00B41979"/>
    <w:rsid w:val="00B41EFB"/>
    <w:rsid w:val="00B42F79"/>
    <w:rsid w:val="00B438E6"/>
    <w:rsid w:val="00B45061"/>
    <w:rsid w:val="00B455EB"/>
    <w:rsid w:val="00B45ECE"/>
    <w:rsid w:val="00B461EC"/>
    <w:rsid w:val="00B46500"/>
    <w:rsid w:val="00B46FC7"/>
    <w:rsid w:val="00B4719D"/>
    <w:rsid w:val="00B47CB7"/>
    <w:rsid w:val="00B510FF"/>
    <w:rsid w:val="00B511D5"/>
    <w:rsid w:val="00B512B6"/>
    <w:rsid w:val="00B52470"/>
    <w:rsid w:val="00B53BED"/>
    <w:rsid w:val="00B54D3B"/>
    <w:rsid w:val="00B55D37"/>
    <w:rsid w:val="00B56400"/>
    <w:rsid w:val="00B5652B"/>
    <w:rsid w:val="00B573B1"/>
    <w:rsid w:val="00B57C63"/>
    <w:rsid w:val="00B57F23"/>
    <w:rsid w:val="00B60C01"/>
    <w:rsid w:val="00B61F26"/>
    <w:rsid w:val="00B62CDA"/>
    <w:rsid w:val="00B6479C"/>
    <w:rsid w:val="00B647A5"/>
    <w:rsid w:val="00B648FD"/>
    <w:rsid w:val="00B65976"/>
    <w:rsid w:val="00B65A2A"/>
    <w:rsid w:val="00B66A67"/>
    <w:rsid w:val="00B66BD6"/>
    <w:rsid w:val="00B70494"/>
    <w:rsid w:val="00B70D61"/>
    <w:rsid w:val="00B72381"/>
    <w:rsid w:val="00B72F80"/>
    <w:rsid w:val="00B7304F"/>
    <w:rsid w:val="00B73E12"/>
    <w:rsid w:val="00B74915"/>
    <w:rsid w:val="00B7499E"/>
    <w:rsid w:val="00B75268"/>
    <w:rsid w:val="00B7563F"/>
    <w:rsid w:val="00B75BD3"/>
    <w:rsid w:val="00B769C8"/>
    <w:rsid w:val="00B772AB"/>
    <w:rsid w:val="00B77C3D"/>
    <w:rsid w:val="00B81C9C"/>
    <w:rsid w:val="00B81D31"/>
    <w:rsid w:val="00B8225C"/>
    <w:rsid w:val="00B82B05"/>
    <w:rsid w:val="00B8363C"/>
    <w:rsid w:val="00B83CC9"/>
    <w:rsid w:val="00B84242"/>
    <w:rsid w:val="00B8426C"/>
    <w:rsid w:val="00B84566"/>
    <w:rsid w:val="00B8481A"/>
    <w:rsid w:val="00B85884"/>
    <w:rsid w:val="00B85B05"/>
    <w:rsid w:val="00B8608B"/>
    <w:rsid w:val="00B8636F"/>
    <w:rsid w:val="00B8638B"/>
    <w:rsid w:val="00B86DD0"/>
    <w:rsid w:val="00B87052"/>
    <w:rsid w:val="00B90E9C"/>
    <w:rsid w:val="00B91F9D"/>
    <w:rsid w:val="00B9376A"/>
    <w:rsid w:val="00B93843"/>
    <w:rsid w:val="00B948E5"/>
    <w:rsid w:val="00B95263"/>
    <w:rsid w:val="00B97FA7"/>
    <w:rsid w:val="00BA0338"/>
    <w:rsid w:val="00BA03AA"/>
    <w:rsid w:val="00BA1A3C"/>
    <w:rsid w:val="00BA27AA"/>
    <w:rsid w:val="00BA2E4C"/>
    <w:rsid w:val="00BA3974"/>
    <w:rsid w:val="00BA39F8"/>
    <w:rsid w:val="00BA4A46"/>
    <w:rsid w:val="00BA4FF3"/>
    <w:rsid w:val="00BA52B0"/>
    <w:rsid w:val="00BA64EA"/>
    <w:rsid w:val="00BA7453"/>
    <w:rsid w:val="00BB0782"/>
    <w:rsid w:val="00BB172E"/>
    <w:rsid w:val="00BB1B1E"/>
    <w:rsid w:val="00BB413F"/>
    <w:rsid w:val="00BB45AD"/>
    <w:rsid w:val="00BB5631"/>
    <w:rsid w:val="00BB64A6"/>
    <w:rsid w:val="00BB6979"/>
    <w:rsid w:val="00BB6DCF"/>
    <w:rsid w:val="00BB765A"/>
    <w:rsid w:val="00BC1D7D"/>
    <w:rsid w:val="00BC32C8"/>
    <w:rsid w:val="00BC3C37"/>
    <w:rsid w:val="00BC3F75"/>
    <w:rsid w:val="00BC48C7"/>
    <w:rsid w:val="00BC6774"/>
    <w:rsid w:val="00BC7B5F"/>
    <w:rsid w:val="00BC7D91"/>
    <w:rsid w:val="00BC7F2C"/>
    <w:rsid w:val="00BD40B2"/>
    <w:rsid w:val="00BD4ABE"/>
    <w:rsid w:val="00BD567A"/>
    <w:rsid w:val="00BD5F05"/>
    <w:rsid w:val="00BD61EA"/>
    <w:rsid w:val="00BD62C2"/>
    <w:rsid w:val="00BD6DF8"/>
    <w:rsid w:val="00BD732F"/>
    <w:rsid w:val="00BD7550"/>
    <w:rsid w:val="00BD7D1D"/>
    <w:rsid w:val="00BE1420"/>
    <w:rsid w:val="00BE1B37"/>
    <w:rsid w:val="00BE1C99"/>
    <w:rsid w:val="00BE1FF0"/>
    <w:rsid w:val="00BE2164"/>
    <w:rsid w:val="00BE2316"/>
    <w:rsid w:val="00BE313B"/>
    <w:rsid w:val="00BE3425"/>
    <w:rsid w:val="00BE4C27"/>
    <w:rsid w:val="00BE4C48"/>
    <w:rsid w:val="00BE5C74"/>
    <w:rsid w:val="00BE6E8F"/>
    <w:rsid w:val="00BE7033"/>
    <w:rsid w:val="00BE7076"/>
    <w:rsid w:val="00BE72AF"/>
    <w:rsid w:val="00BE75B3"/>
    <w:rsid w:val="00BF0AA2"/>
    <w:rsid w:val="00BF16CE"/>
    <w:rsid w:val="00BF2127"/>
    <w:rsid w:val="00BF270A"/>
    <w:rsid w:val="00BF2B00"/>
    <w:rsid w:val="00BF2BB0"/>
    <w:rsid w:val="00BF2E07"/>
    <w:rsid w:val="00BF32DE"/>
    <w:rsid w:val="00BF4817"/>
    <w:rsid w:val="00BF6322"/>
    <w:rsid w:val="00BF662B"/>
    <w:rsid w:val="00BF73EB"/>
    <w:rsid w:val="00BF7B38"/>
    <w:rsid w:val="00BF7FBB"/>
    <w:rsid w:val="00C00689"/>
    <w:rsid w:val="00C00CDC"/>
    <w:rsid w:val="00C0114D"/>
    <w:rsid w:val="00C01181"/>
    <w:rsid w:val="00C01AA6"/>
    <w:rsid w:val="00C0363C"/>
    <w:rsid w:val="00C03D5F"/>
    <w:rsid w:val="00C03F5B"/>
    <w:rsid w:val="00C03FCA"/>
    <w:rsid w:val="00C06040"/>
    <w:rsid w:val="00C061BB"/>
    <w:rsid w:val="00C06943"/>
    <w:rsid w:val="00C06953"/>
    <w:rsid w:val="00C10117"/>
    <w:rsid w:val="00C107DA"/>
    <w:rsid w:val="00C10977"/>
    <w:rsid w:val="00C1114B"/>
    <w:rsid w:val="00C116B7"/>
    <w:rsid w:val="00C12435"/>
    <w:rsid w:val="00C12ABF"/>
    <w:rsid w:val="00C13608"/>
    <w:rsid w:val="00C14062"/>
    <w:rsid w:val="00C1478A"/>
    <w:rsid w:val="00C172D9"/>
    <w:rsid w:val="00C175BE"/>
    <w:rsid w:val="00C17D99"/>
    <w:rsid w:val="00C214C7"/>
    <w:rsid w:val="00C2227C"/>
    <w:rsid w:val="00C223F6"/>
    <w:rsid w:val="00C22EE2"/>
    <w:rsid w:val="00C23433"/>
    <w:rsid w:val="00C236A5"/>
    <w:rsid w:val="00C244C2"/>
    <w:rsid w:val="00C248A6"/>
    <w:rsid w:val="00C24A36"/>
    <w:rsid w:val="00C264CE"/>
    <w:rsid w:val="00C26733"/>
    <w:rsid w:val="00C26F42"/>
    <w:rsid w:val="00C27094"/>
    <w:rsid w:val="00C3012F"/>
    <w:rsid w:val="00C30891"/>
    <w:rsid w:val="00C31A9D"/>
    <w:rsid w:val="00C31DF2"/>
    <w:rsid w:val="00C31FBE"/>
    <w:rsid w:val="00C323E7"/>
    <w:rsid w:val="00C32912"/>
    <w:rsid w:val="00C33276"/>
    <w:rsid w:val="00C34463"/>
    <w:rsid w:val="00C3498F"/>
    <w:rsid w:val="00C357A5"/>
    <w:rsid w:val="00C360F8"/>
    <w:rsid w:val="00C36E0E"/>
    <w:rsid w:val="00C36EA9"/>
    <w:rsid w:val="00C37616"/>
    <w:rsid w:val="00C37CAC"/>
    <w:rsid w:val="00C42F31"/>
    <w:rsid w:val="00C43399"/>
    <w:rsid w:val="00C4424F"/>
    <w:rsid w:val="00C4428E"/>
    <w:rsid w:val="00C444E8"/>
    <w:rsid w:val="00C44A3B"/>
    <w:rsid w:val="00C44C33"/>
    <w:rsid w:val="00C46665"/>
    <w:rsid w:val="00C46C73"/>
    <w:rsid w:val="00C47B44"/>
    <w:rsid w:val="00C5105E"/>
    <w:rsid w:val="00C5268E"/>
    <w:rsid w:val="00C52A28"/>
    <w:rsid w:val="00C547A3"/>
    <w:rsid w:val="00C55FBF"/>
    <w:rsid w:val="00C55FC0"/>
    <w:rsid w:val="00C56759"/>
    <w:rsid w:val="00C56998"/>
    <w:rsid w:val="00C571F6"/>
    <w:rsid w:val="00C57BE2"/>
    <w:rsid w:val="00C60129"/>
    <w:rsid w:val="00C60163"/>
    <w:rsid w:val="00C60B1A"/>
    <w:rsid w:val="00C6164B"/>
    <w:rsid w:val="00C622C1"/>
    <w:rsid w:val="00C6264C"/>
    <w:rsid w:val="00C62AF2"/>
    <w:rsid w:val="00C62EC3"/>
    <w:rsid w:val="00C63209"/>
    <w:rsid w:val="00C64F1F"/>
    <w:rsid w:val="00C66B5A"/>
    <w:rsid w:val="00C66B5E"/>
    <w:rsid w:val="00C67F48"/>
    <w:rsid w:val="00C700D0"/>
    <w:rsid w:val="00C70563"/>
    <w:rsid w:val="00C70D19"/>
    <w:rsid w:val="00C714B5"/>
    <w:rsid w:val="00C71FEA"/>
    <w:rsid w:val="00C73194"/>
    <w:rsid w:val="00C740E3"/>
    <w:rsid w:val="00C74455"/>
    <w:rsid w:val="00C74D78"/>
    <w:rsid w:val="00C767BD"/>
    <w:rsid w:val="00C779BE"/>
    <w:rsid w:val="00C80B66"/>
    <w:rsid w:val="00C82A34"/>
    <w:rsid w:val="00C836B3"/>
    <w:rsid w:val="00C83DF5"/>
    <w:rsid w:val="00C8413B"/>
    <w:rsid w:val="00C85256"/>
    <w:rsid w:val="00C85678"/>
    <w:rsid w:val="00C85DD9"/>
    <w:rsid w:val="00C85E9C"/>
    <w:rsid w:val="00C86718"/>
    <w:rsid w:val="00C8691E"/>
    <w:rsid w:val="00C87942"/>
    <w:rsid w:val="00C91301"/>
    <w:rsid w:val="00C91DC8"/>
    <w:rsid w:val="00C921B7"/>
    <w:rsid w:val="00C9289F"/>
    <w:rsid w:val="00C92D20"/>
    <w:rsid w:val="00C92F80"/>
    <w:rsid w:val="00C93033"/>
    <w:rsid w:val="00C930A4"/>
    <w:rsid w:val="00C938B8"/>
    <w:rsid w:val="00C94360"/>
    <w:rsid w:val="00C94C5F"/>
    <w:rsid w:val="00C94FEF"/>
    <w:rsid w:val="00C95197"/>
    <w:rsid w:val="00C96454"/>
    <w:rsid w:val="00C9679D"/>
    <w:rsid w:val="00C96BC0"/>
    <w:rsid w:val="00C97D59"/>
    <w:rsid w:val="00CA0255"/>
    <w:rsid w:val="00CA0444"/>
    <w:rsid w:val="00CA0941"/>
    <w:rsid w:val="00CA0DD9"/>
    <w:rsid w:val="00CA1342"/>
    <w:rsid w:val="00CA1615"/>
    <w:rsid w:val="00CA1C87"/>
    <w:rsid w:val="00CA21FE"/>
    <w:rsid w:val="00CA298B"/>
    <w:rsid w:val="00CA3C7A"/>
    <w:rsid w:val="00CA404D"/>
    <w:rsid w:val="00CA407C"/>
    <w:rsid w:val="00CA40F9"/>
    <w:rsid w:val="00CA4427"/>
    <w:rsid w:val="00CA4D9B"/>
    <w:rsid w:val="00CA4DCE"/>
    <w:rsid w:val="00CA4ECB"/>
    <w:rsid w:val="00CA5C48"/>
    <w:rsid w:val="00CA6E29"/>
    <w:rsid w:val="00CA787A"/>
    <w:rsid w:val="00CA7CEA"/>
    <w:rsid w:val="00CA7D74"/>
    <w:rsid w:val="00CA7FCD"/>
    <w:rsid w:val="00CB0A40"/>
    <w:rsid w:val="00CB1C79"/>
    <w:rsid w:val="00CB1CE4"/>
    <w:rsid w:val="00CB398B"/>
    <w:rsid w:val="00CB4784"/>
    <w:rsid w:val="00CB4EDE"/>
    <w:rsid w:val="00CB5CBA"/>
    <w:rsid w:val="00CB6375"/>
    <w:rsid w:val="00CB6AC4"/>
    <w:rsid w:val="00CB79BC"/>
    <w:rsid w:val="00CB7DB4"/>
    <w:rsid w:val="00CC0851"/>
    <w:rsid w:val="00CC1A40"/>
    <w:rsid w:val="00CC1E60"/>
    <w:rsid w:val="00CC1F86"/>
    <w:rsid w:val="00CC3C49"/>
    <w:rsid w:val="00CC44A3"/>
    <w:rsid w:val="00CC6311"/>
    <w:rsid w:val="00CC744F"/>
    <w:rsid w:val="00CC7540"/>
    <w:rsid w:val="00CD07DF"/>
    <w:rsid w:val="00CD0CB0"/>
    <w:rsid w:val="00CD105D"/>
    <w:rsid w:val="00CD11D7"/>
    <w:rsid w:val="00CD3415"/>
    <w:rsid w:val="00CD365D"/>
    <w:rsid w:val="00CD4740"/>
    <w:rsid w:val="00CD4A56"/>
    <w:rsid w:val="00CD53AF"/>
    <w:rsid w:val="00CD59CC"/>
    <w:rsid w:val="00CD66D6"/>
    <w:rsid w:val="00CD66D7"/>
    <w:rsid w:val="00CE3267"/>
    <w:rsid w:val="00CE5765"/>
    <w:rsid w:val="00CE57BC"/>
    <w:rsid w:val="00CE5D26"/>
    <w:rsid w:val="00CE6046"/>
    <w:rsid w:val="00CE608C"/>
    <w:rsid w:val="00CE72A9"/>
    <w:rsid w:val="00CE78E1"/>
    <w:rsid w:val="00CE7D63"/>
    <w:rsid w:val="00CE7F55"/>
    <w:rsid w:val="00CF002A"/>
    <w:rsid w:val="00CF0397"/>
    <w:rsid w:val="00CF1D75"/>
    <w:rsid w:val="00CF210A"/>
    <w:rsid w:val="00CF21A9"/>
    <w:rsid w:val="00CF2A0F"/>
    <w:rsid w:val="00CF2BC5"/>
    <w:rsid w:val="00CF36AA"/>
    <w:rsid w:val="00CF3CB5"/>
    <w:rsid w:val="00CF545B"/>
    <w:rsid w:val="00CF6139"/>
    <w:rsid w:val="00CF64EF"/>
    <w:rsid w:val="00CF7D0A"/>
    <w:rsid w:val="00D00A3D"/>
    <w:rsid w:val="00D00FD6"/>
    <w:rsid w:val="00D011F7"/>
    <w:rsid w:val="00D0157A"/>
    <w:rsid w:val="00D02024"/>
    <w:rsid w:val="00D02615"/>
    <w:rsid w:val="00D03238"/>
    <w:rsid w:val="00D03B61"/>
    <w:rsid w:val="00D042EA"/>
    <w:rsid w:val="00D055D9"/>
    <w:rsid w:val="00D05C54"/>
    <w:rsid w:val="00D05D8B"/>
    <w:rsid w:val="00D05DC7"/>
    <w:rsid w:val="00D0663D"/>
    <w:rsid w:val="00D073C8"/>
    <w:rsid w:val="00D10509"/>
    <w:rsid w:val="00D109CF"/>
    <w:rsid w:val="00D110BB"/>
    <w:rsid w:val="00D11BBE"/>
    <w:rsid w:val="00D11FE6"/>
    <w:rsid w:val="00D140F5"/>
    <w:rsid w:val="00D14129"/>
    <w:rsid w:val="00D1525D"/>
    <w:rsid w:val="00D158AE"/>
    <w:rsid w:val="00D16419"/>
    <w:rsid w:val="00D16679"/>
    <w:rsid w:val="00D16EF5"/>
    <w:rsid w:val="00D17D8C"/>
    <w:rsid w:val="00D17DF4"/>
    <w:rsid w:val="00D208C1"/>
    <w:rsid w:val="00D20BE9"/>
    <w:rsid w:val="00D2151A"/>
    <w:rsid w:val="00D21713"/>
    <w:rsid w:val="00D21F00"/>
    <w:rsid w:val="00D23249"/>
    <w:rsid w:val="00D23C58"/>
    <w:rsid w:val="00D23E8D"/>
    <w:rsid w:val="00D24367"/>
    <w:rsid w:val="00D2453C"/>
    <w:rsid w:val="00D26751"/>
    <w:rsid w:val="00D26AE9"/>
    <w:rsid w:val="00D26B7F"/>
    <w:rsid w:val="00D27EF0"/>
    <w:rsid w:val="00D302FA"/>
    <w:rsid w:val="00D30A48"/>
    <w:rsid w:val="00D320DD"/>
    <w:rsid w:val="00D3268B"/>
    <w:rsid w:val="00D360A3"/>
    <w:rsid w:val="00D36A2A"/>
    <w:rsid w:val="00D37675"/>
    <w:rsid w:val="00D40013"/>
    <w:rsid w:val="00D40332"/>
    <w:rsid w:val="00D40993"/>
    <w:rsid w:val="00D41BD8"/>
    <w:rsid w:val="00D41C5A"/>
    <w:rsid w:val="00D426FF"/>
    <w:rsid w:val="00D44F0F"/>
    <w:rsid w:val="00D47CEB"/>
    <w:rsid w:val="00D51F8C"/>
    <w:rsid w:val="00D52541"/>
    <w:rsid w:val="00D52D4B"/>
    <w:rsid w:val="00D52ECD"/>
    <w:rsid w:val="00D52F94"/>
    <w:rsid w:val="00D55330"/>
    <w:rsid w:val="00D5585D"/>
    <w:rsid w:val="00D55A41"/>
    <w:rsid w:val="00D568E2"/>
    <w:rsid w:val="00D5696F"/>
    <w:rsid w:val="00D57116"/>
    <w:rsid w:val="00D601A3"/>
    <w:rsid w:val="00D60F24"/>
    <w:rsid w:val="00D62FAE"/>
    <w:rsid w:val="00D6316C"/>
    <w:rsid w:val="00D63CAA"/>
    <w:rsid w:val="00D644D9"/>
    <w:rsid w:val="00D65465"/>
    <w:rsid w:val="00D662AF"/>
    <w:rsid w:val="00D67794"/>
    <w:rsid w:val="00D67AA4"/>
    <w:rsid w:val="00D70A52"/>
    <w:rsid w:val="00D7174A"/>
    <w:rsid w:val="00D72807"/>
    <w:rsid w:val="00D73005"/>
    <w:rsid w:val="00D73F13"/>
    <w:rsid w:val="00D73F79"/>
    <w:rsid w:val="00D746DC"/>
    <w:rsid w:val="00D75689"/>
    <w:rsid w:val="00D75CEC"/>
    <w:rsid w:val="00D761CC"/>
    <w:rsid w:val="00D77860"/>
    <w:rsid w:val="00D80917"/>
    <w:rsid w:val="00D81335"/>
    <w:rsid w:val="00D81523"/>
    <w:rsid w:val="00D8173B"/>
    <w:rsid w:val="00D81C4F"/>
    <w:rsid w:val="00D81FDF"/>
    <w:rsid w:val="00D8228F"/>
    <w:rsid w:val="00D8288C"/>
    <w:rsid w:val="00D83105"/>
    <w:rsid w:val="00D847E1"/>
    <w:rsid w:val="00D84CA2"/>
    <w:rsid w:val="00D8500F"/>
    <w:rsid w:val="00D85B99"/>
    <w:rsid w:val="00D86530"/>
    <w:rsid w:val="00D8670F"/>
    <w:rsid w:val="00D87000"/>
    <w:rsid w:val="00D87790"/>
    <w:rsid w:val="00D9027A"/>
    <w:rsid w:val="00D90B66"/>
    <w:rsid w:val="00D9134B"/>
    <w:rsid w:val="00D91666"/>
    <w:rsid w:val="00D91A18"/>
    <w:rsid w:val="00D92850"/>
    <w:rsid w:val="00D9294B"/>
    <w:rsid w:val="00D934CC"/>
    <w:rsid w:val="00D93897"/>
    <w:rsid w:val="00D938C8"/>
    <w:rsid w:val="00D93FFC"/>
    <w:rsid w:val="00D9467A"/>
    <w:rsid w:val="00D96624"/>
    <w:rsid w:val="00D966EE"/>
    <w:rsid w:val="00D967D2"/>
    <w:rsid w:val="00D97F36"/>
    <w:rsid w:val="00DA02CA"/>
    <w:rsid w:val="00DA0757"/>
    <w:rsid w:val="00DA14ED"/>
    <w:rsid w:val="00DA1613"/>
    <w:rsid w:val="00DA1F4D"/>
    <w:rsid w:val="00DA2993"/>
    <w:rsid w:val="00DA29B2"/>
    <w:rsid w:val="00DA32C0"/>
    <w:rsid w:val="00DA3B14"/>
    <w:rsid w:val="00DA4F38"/>
    <w:rsid w:val="00DA54E5"/>
    <w:rsid w:val="00DA6EA2"/>
    <w:rsid w:val="00DA784B"/>
    <w:rsid w:val="00DB05AA"/>
    <w:rsid w:val="00DB0AD1"/>
    <w:rsid w:val="00DB2150"/>
    <w:rsid w:val="00DB2660"/>
    <w:rsid w:val="00DB4937"/>
    <w:rsid w:val="00DB5922"/>
    <w:rsid w:val="00DB5E54"/>
    <w:rsid w:val="00DB6D57"/>
    <w:rsid w:val="00DC091C"/>
    <w:rsid w:val="00DC113E"/>
    <w:rsid w:val="00DC1173"/>
    <w:rsid w:val="00DC1604"/>
    <w:rsid w:val="00DC3012"/>
    <w:rsid w:val="00DC30A1"/>
    <w:rsid w:val="00DC30F8"/>
    <w:rsid w:val="00DC3FCA"/>
    <w:rsid w:val="00DC573A"/>
    <w:rsid w:val="00DC5806"/>
    <w:rsid w:val="00DC5D65"/>
    <w:rsid w:val="00DC60E1"/>
    <w:rsid w:val="00DC6E2C"/>
    <w:rsid w:val="00DC7126"/>
    <w:rsid w:val="00DC7274"/>
    <w:rsid w:val="00DC7505"/>
    <w:rsid w:val="00DC77BB"/>
    <w:rsid w:val="00DC7B30"/>
    <w:rsid w:val="00DC7C49"/>
    <w:rsid w:val="00DD0E5B"/>
    <w:rsid w:val="00DD14C2"/>
    <w:rsid w:val="00DD29BF"/>
    <w:rsid w:val="00DD2F83"/>
    <w:rsid w:val="00DD34E0"/>
    <w:rsid w:val="00DD464B"/>
    <w:rsid w:val="00DD4D3F"/>
    <w:rsid w:val="00DD79C7"/>
    <w:rsid w:val="00DE00FA"/>
    <w:rsid w:val="00DE1B1C"/>
    <w:rsid w:val="00DE30FF"/>
    <w:rsid w:val="00DE35FA"/>
    <w:rsid w:val="00DE47A6"/>
    <w:rsid w:val="00DE5977"/>
    <w:rsid w:val="00DE5E06"/>
    <w:rsid w:val="00DE630C"/>
    <w:rsid w:val="00DE74CB"/>
    <w:rsid w:val="00DE7A10"/>
    <w:rsid w:val="00DE7B71"/>
    <w:rsid w:val="00DF1580"/>
    <w:rsid w:val="00DF1732"/>
    <w:rsid w:val="00DF3644"/>
    <w:rsid w:val="00DF36BB"/>
    <w:rsid w:val="00DF377A"/>
    <w:rsid w:val="00DF38B6"/>
    <w:rsid w:val="00DF3A41"/>
    <w:rsid w:val="00DF3D6D"/>
    <w:rsid w:val="00DF3FB1"/>
    <w:rsid w:val="00DF53B4"/>
    <w:rsid w:val="00DF67E2"/>
    <w:rsid w:val="00DF6B55"/>
    <w:rsid w:val="00DF6EC4"/>
    <w:rsid w:val="00DF763D"/>
    <w:rsid w:val="00DF7A56"/>
    <w:rsid w:val="00E00354"/>
    <w:rsid w:val="00E00526"/>
    <w:rsid w:val="00E00B21"/>
    <w:rsid w:val="00E0226A"/>
    <w:rsid w:val="00E0372C"/>
    <w:rsid w:val="00E0417A"/>
    <w:rsid w:val="00E043AC"/>
    <w:rsid w:val="00E058F1"/>
    <w:rsid w:val="00E05B0D"/>
    <w:rsid w:val="00E05DBB"/>
    <w:rsid w:val="00E0605C"/>
    <w:rsid w:val="00E06090"/>
    <w:rsid w:val="00E066C8"/>
    <w:rsid w:val="00E06C19"/>
    <w:rsid w:val="00E06D3C"/>
    <w:rsid w:val="00E07B36"/>
    <w:rsid w:val="00E10CBE"/>
    <w:rsid w:val="00E11212"/>
    <w:rsid w:val="00E11F4B"/>
    <w:rsid w:val="00E125E0"/>
    <w:rsid w:val="00E12EE8"/>
    <w:rsid w:val="00E13403"/>
    <w:rsid w:val="00E13D1B"/>
    <w:rsid w:val="00E1480E"/>
    <w:rsid w:val="00E15B14"/>
    <w:rsid w:val="00E1631F"/>
    <w:rsid w:val="00E16EAF"/>
    <w:rsid w:val="00E17D8A"/>
    <w:rsid w:val="00E20445"/>
    <w:rsid w:val="00E20C0F"/>
    <w:rsid w:val="00E22085"/>
    <w:rsid w:val="00E226B7"/>
    <w:rsid w:val="00E226F6"/>
    <w:rsid w:val="00E2340F"/>
    <w:rsid w:val="00E24352"/>
    <w:rsid w:val="00E24C61"/>
    <w:rsid w:val="00E25196"/>
    <w:rsid w:val="00E2580C"/>
    <w:rsid w:val="00E2792A"/>
    <w:rsid w:val="00E30C55"/>
    <w:rsid w:val="00E31228"/>
    <w:rsid w:val="00E31589"/>
    <w:rsid w:val="00E31BD6"/>
    <w:rsid w:val="00E32090"/>
    <w:rsid w:val="00E3284D"/>
    <w:rsid w:val="00E32B99"/>
    <w:rsid w:val="00E33AA3"/>
    <w:rsid w:val="00E33FE0"/>
    <w:rsid w:val="00E35474"/>
    <w:rsid w:val="00E35FEE"/>
    <w:rsid w:val="00E36AA9"/>
    <w:rsid w:val="00E37E52"/>
    <w:rsid w:val="00E410C2"/>
    <w:rsid w:val="00E429FE"/>
    <w:rsid w:val="00E43570"/>
    <w:rsid w:val="00E44304"/>
    <w:rsid w:val="00E44721"/>
    <w:rsid w:val="00E45E40"/>
    <w:rsid w:val="00E46CB6"/>
    <w:rsid w:val="00E47002"/>
    <w:rsid w:val="00E475F2"/>
    <w:rsid w:val="00E47747"/>
    <w:rsid w:val="00E503AF"/>
    <w:rsid w:val="00E512F1"/>
    <w:rsid w:val="00E518C7"/>
    <w:rsid w:val="00E520F7"/>
    <w:rsid w:val="00E532B0"/>
    <w:rsid w:val="00E5554C"/>
    <w:rsid w:val="00E564EE"/>
    <w:rsid w:val="00E56E68"/>
    <w:rsid w:val="00E5712A"/>
    <w:rsid w:val="00E5755F"/>
    <w:rsid w:val="00E604FD"/>
    <w:rsid w:val="00E606D7"/>
    <w:rsid w:val="00E614B4"/>
    <w:rsid w:val="00E617CF"/>
    <w:rsid w:val="00E62386"/>
    <w:rsid w:val="00E63270"/>
    <w:rsid w:val="00E636DC"/>
    <w:rsid w:val="00E65CD3"/>
    <w:rsid w:val="00E6615E"/>
    <w:rsid w:val="00E66D18"/>
    <w:rsid w:val="00E70E9E"/>
    <w:rsid w:val="00E711F2"/>
    <w:rsid w:val="00E712B0"/>
    <w:rsid w:val="00E72642"/>
    <w:rsid w:val="00E75000"/>
    <w:rsid w:val="00E75572"/>
    <w:rsid w:val="00E75603"/>
    <w:rsid w:val="00E76E80"/>
    <w:rsid w:val="00E803C5"/>
    <w:rsid w:val="00E8056D"/>
    <w:rsid w:val="00E820CB"/>
    <w:rsid w:val="00E8307A"/>
    <w:rsid w:val="00E8483C"/>
    <w:rsid w:val="00E87FAA"/>
    <w:rsid w:val="00E9049B"/>
    <w:rsid w:val="00E9091A"/>
    <w:rsid w:val="00E90F11"/>
    <w:rsid w:val="00E916D5"/>
    <w:rsid w:val="00E91EBD"/>
    <w:rsid w:val="00E92088"/>
    <w:rsid w:val="00E9224D"/>
    <w:rsid w:val="00E944BA"/>
    <w:rsid w:val="00E94C80"/>
    <w:rsid w:val="00E95309"/>
    <w:rsid w:val="00E963D1"/>
    <w:rsid w:val="00E97143"/>
    <w:rsid w:val="00EA0D80"/>
    <w:rsid w:val="00EA2905"/>
    <w:rsid w:val="00EA2AFD"/>
    <w:rsid w:val="00EA2B43"/>
    <w:rsid w:val="00EA34CB"/>
    <w:rsid w:val="00EA370E"/>
    <w:rsid w:val="00EA3A1A"/>
    <w:rsid w:val="00EA531A"/>
    <w:rsid w:val="00EA5DB5"/>
    <w:rsid w:val="00EA60C7"/>
    <w:rsid w:val="00EA70A3"/>
    <w:rsid w:val="00EA7946"/>
    <w:rsid w:val="00EA7A08"/>
    <w:rsid w:val="00EA7B6E"/>
    <w:rsid w:val="00EA7CB8"/>
    <w:rsid w:val="00EB1476"/>
    <w:rsid w:val="00EB15FB"/>
    <w:rsid w:val="00EB19A0"/>
    <w:rsid w:val="00EB23A8"/>
    <w:rsid w:val="00EB3328"/>
    <w:rsid w:val="00EB3725"/>
    <w:rsid w:val="00EB3896"/>
    <w:rsid w:val="00EB5B03"/>
    <w:rsid w:val="00EB5FA0"/>
    <w:rsid w:val="00EB68D7"/>
    <w:rsid w:val="00EB6917"/>
    <w:rsid w:val="00EB74CD"/>
    <w:rsid w:val="00EB74D8"/>
    <w:rsid w:val="00EB7D8E"/>
    <w:rsid w:val="00EC0219"/>
    <w:rsid w:val="00EC07EB"/>
    <w:rsid w:val="00EC0EB9"/>
    <w:rsid w:val="00EC293D"/>
    <w:rsid w:val="00EC2ED3"/>
    <w:rsid w:val="00EC38E1"/>
    <w:rsid w:val="00EC47F0"/>
    <w:rsid w:val="00EC5510"/>
    <w:rsid w:val="00EC5DCA"/>
    <w:rsid w:val="00EC5DFE"/>
    <w:rsid w:val="00EC61D8"/>
    <w:rsid w:val="00EC6AC6"/>
    <w:rsid w:val="00ED06EB"/>
    <w:rsid w:val="00ED1FE3"/>
    <w:rsid w:val="00ED229D"/>
    <w:rsid w:val="00ED26ED"/>
    <w:rsid w:val="00ED2A48"/>
    <w:rsid w:val="00ED5CA9"/>
    <w:rsid w:val="00ED7521"/>
    <w:rsid w:val="00EE050F"/>
    <w:rsid w:val="00EE1083"/>
    <w:rsid w:val="00EE165E"/>
    <w:rsid w:val="00EE219B"/>
    <w:rsid w:val="00EE2545"/>
    <w:rsid w:val="00EE267D"/>
    <w:rsid w:val="00EE2E2B"/>
    <w:rsid w:val="00EE2F4F"/>
    <w:rsid w:val="00EE4C7A"/>
    <w:rsid w:val="00EE4DC5"/>
    <w:rsid w:val="00EE5578"/>
    <w:rsid w:val="00EE597E"/>
    <w:rsid w:val="00EE5F27"/>
    <w:rsid w:val="00EE6C64"/>
    <w:rsid w:val="00EE6D85"/>
    <w:rsid w:val="00EE6E6B"/>
    <w:rsid w:val="00EE764D"/>
    <w:rsid w:val="00EE7650"/>
    <w:rsid w:val="00EE78C1"/>
    <w:rsid w:val="00EE79F4"/>
    <w:rsid w:val="00EE7D8F"/>
    <w:rsid w:val="00EF0894"/>
    <w:rsid w:val="00EF2588"/>
    <w:rsid w:val="00EF2825"/>
    <w:rsid w:val="00EF2F22"/>
    <w:rsid w:val="00EF316B"/>
    <w:rsid w:val="00EF3BE7"/>
    <w:rsid w:val="00EF3C0B"/>
    <w:rsid w:val="00EF4523"/>
    <w:rsid w:val="00EF49A5"/>
    <w:rsid w:val="00EF4C36"/>
    <w:rsid w:val="00EF4EE4"/>
    <w:rsid w:val="00EF5192"/>
    <w:rsid w:val="00EF5D2E"/>
    <w:rsid w:val="00EF5DCD"/>
    <w:rsid w:val="00F0187E"/>
    <w:rsid w:val="00F026D8"/>
    <w:rsid w:val="00F02EB5"/>
    <w:rsid w:val="00F035FD"/>
    <w:rsid w:val="00F03B98"/>
    <w:rsid w:val="00F04421"/>
    <w:rsid w:val="00F047F8"/>
    <w:rsid w:val="00F04DDC"/>
    <w:rsid w:val="00F05E7E"/>
    <w:rsid w:val="00F06316"/>
    <w:rsid w:val="00F06495"/>
    <w:rsid w:val="00F0716A"/>
    <w:rsid w:val="00F07B48"/>
    <w:rsid w:val="00F1000D"/>
    <w:rsid w:val="00F10884"/>
    <w:rsid w:val="00F1093D"/>
    <w:rsid w:val="00F111F3"/>
    <w:rsid w:val="00F1124F"/>
    <w:rsid w:val="00F11B3E"/>
    <w:rsid w:val="00F11F1E"/>
    <w:rsid w:val="00F11F5C"/>
    <w:rsid w:val="00F12006"/>
    <w:rsid w:val="00F122A4"/>
    <w:rsid w:val="00F14808"/>
    <w:rsid w:val="00F14C28"/>
    <w:rsid w:val="00F15084"/>
    <w:rsid w:val="00F15236"/>
    <w:rsid w:val="00F166EF"/>
    <w:rsid w:val="00F16F86"/>
    <w:rsid w:val="00F179AC"/>
    <w:rsid w:val="00F17A71"/>
    <w:rsid w:val="00F20074"/>
    <w:rsid w:val="00F20FD0"/>
    <w:rsid w:val="00F21CAB"/>
    <w:rsid w:val="00F22078"/>
    <w:rsid w:val="00F22280"/>
    <w:rsid w:val="00F2260A"/>
    <w:rsid w:val="00F22833"/>
    <w:rsid w:val="00F23275"/>
    <w:rsid w:val="00F2376E"/>
    <w:rsid w:val="00F239C5"/>
    <w:rsid w:val="00F23D08"/>
    <w:rsid w:val="00F23EDC"/>
    <w:rsid w:val="00F24369"/>
    <w:rsid w:val="00F2441C"/>
    <w:rsid w:val="00F24974"/>
    <w:rsid w:val="00F249D7"/>
    <w:rsid w:val="00F24C0B"/>
    <w:rsid w:val="00F24CD7"/>
    <w:rsid w:val="00F24DE8"/>
    <w:rsid w:val="00F25FE3"/>
    <w:rsid w:val="00F26014"/>
    <w:rsid w:val="00F260F1"/>
    <w:rsid w:val="00F262D1"/>
    <w:rsid w:val="00F26760"/>
    <w:rsid w:val="00F30673"/>
    <w:rsid w:val="00F30B54"/>
    <w:rsid w:val="00F30BCC"/>
    <w:rsid w:val="00F31146"/>
    <w:rsid w:val="00F31245"/>
    <w:rsid w:val="00F31978"/>
    <w:rsid w:val="00F31A46"/>
    <w:rsid w:val="00F3253F"/>
    <w:rsid w:val="00F32B62"/>
    <w:rsid w:val="00F32E6C"/>
    <w:rsid w:val="00F32EA7"/>
    <w:rsid w:val="00F33164"/>
    <w:rsid w:val="00F33930"/>
    <w:rsid w:val="00F34918"/>
    <w:rsid w:val="00F3548B"/>
    <w:rsid w:val="00F368B0"/>
    <w:rsid w:val="00F374A7"/>
    <w:rsid w:val="00F378B7"/>
    <w:rsid w:val="00F40E97"/>
    <w:rsid w:val="00F4319B"/>
    <w:rsid w:val="00F4335A"/>
    <w:rsid w:val="00F45695"/>
    <w:rsid w:val="00F456EF"/>
    <w:rsid w:val="00F45D8C"/>
    <w:rsid w:val="00F45F67"/>
    <w:rsid w:val="00F46AAC"/>
    <w:rsid w:val="00F478C2"/>
    <w:rsid w:val="00F50328"/>
    <w:rsid w:val="00F52DB2"/>
    <w:rsid w:val="00F54606"/>
    <w:rsid w:val="00F54956"/>
    <w:rsid w:val="00F54BC4"/>
    <w:rsid w:val="00F55049"/>
    <w:rsid w:val="00F550FF"/>
    <w:rsid w:val="00F56923"/>
    <w:rsid w:val="00F570C1"/>
    <w:rsid w:val="00F5737D"/>
    <w:rsid w:val="00F573D8"/>
    <w:rsid w:val="00F579F0"/>
    <w:rsid w:val="00F6016B"/>
    <w:rsid w:val="00F60C12"/>
    <w:rsid w:val="00F60D12"/>
    <w:rsid w:val="00F623DE"/>
    <w:rsid w:val="00F62510"/>
    <w:rsid w:val="00F626C3"/>
    <w:rsid w:val="00F63530"/>
    <w:rsid w:val="00F6354D"/>
    <w:rsid w:val="00F63947"/>
    <w:rsid w:val="00F63D72"/>
    <w:rsid w:val="00F63ECF"/>
    <w:rsid w:val="00F645C2"/>
    <w:rsid w:val="00F645CC"/>
    <w:rsid w:val="00F64842"/>
    <w:rsid w:val="00F64FD0"/>
    <w:rsid w:val="00F66166"/>
    <w:rsid w:val="00F663C5"/>
    <w:rsid w:val="00F66450"/>
    <w:rsid w:val="00F665BB"/>
    <w:rsid w:val="00F66DF4"/>
    <w:rsid w:val="00F66E2A"/>
    <w:rsid w:val="00F6776A"/>
    <w:rsid w:val="00F70017"/>
    <w:rsid w:val="00F70097"/>
    <w:rsid w:val="00F7048B"/>
    <w:rsid w:val="00F7099F"/>
    <w:rsid w:val="00F723FE"/>
    <w:rsid w:val="00F74AB9"/>
    <w:rsid w:val="00F74C5D"/>
    <w:rsid w:val="00F74FE4"/>
    <w:rsid w:val="00F7522E"/>
    <w:rsid w:val="00F75330"/>
    <w:rsid w:val="00F75B22"/>
    <w:rsid w:val="00F75B52"/>
    <w:rsid w:val="00F7625A"/>
    <w:rsid w:val="00F76360"/>
    <w:rsid w:val="00F7656E"/>
    <w:rsid w:val="00F77D47"/>
    <w:rsid w:val="00F80567"/>
    <w:rsid w:val="00F817C3"/>
    <w:rsid w:val="00F823E5"/>
    <w:rsid w:val="00F826F3"/>
    <w:rsid w:val="00F8271E"/>
    <w:rsid w:val="00F829A3"/>
    <w:rsid w:val="00F83815"/>
    <w:rsid w:val="00F8387D"/>
    <w:rsid w:val="00F83990"/>
    <w:rsid w:val="00F85170"/>
    <w:rsid w:val="00F85787"/>
    <w:rsid w:val="00F859DA"/>
    <w:rsid w:val="00F85A7F"/>
    <w:rsid w:val="00F864F5"/>
    <w:rsid w:val="00F865D9"/>
    <w:rsid w:val="00F8695A"/>
    <w:rsid w:val="00F86B23"/>
    <w:rsid w:val="00F86C13"/>
    <w:rsid w:val="00F86E9A"/>
    <w:rsid w:val="00F90828"/>
    <w:rsid w:val="00F91C88"/>
    <w:rsid w:val="00F91DA2"/>
    <w:rsid w:val="00F93143"/>
    <w:rsid w:val="00F93983"/>
    <w:rsid w:val="00F9486B"/>
    <w:rsid w:val="00F94D0B"/>
    <w:rsid w:val="00F95CAA"/>
    <w:rsid w:val="00F95FBF"/>
    <w:rsid w:val="00F96082"/>
    <w:rsid w:val="00F965D7"/>
    <w:rsid w:val="00F96A2B"/>
    <w:rsid w:val="00F96BD7"/>
    <w:rsid w:val="00FA0DE5"/>
    <w:rsid w:val="00FA1355"/>
    <w:rsid w:val="00FA16B6"/>
    <w:rsid w:val="00FA1905"/>
    <w:rsid w:val="00FA2909"/>
    <w:rsid w:val="00FA4136"/>
    <w:rsid w:val="00FA42A4"/>
    <w:rsid w:val="00FA447C"/>
    <w:rsid w:val="00FA4632"/>
    <w:rsid w:val="00FA4709"/>
    <w:rsid w:val="00FA4D18"/>
    <w:rsid w:val="00FA5593"/>
    <w:rsid w:val="00FA5ACD"/>
    <w:rsid w:val="00FA6F1B"/>
    <w:rsid w:val="00FA73C2"/>
    <w:rsid w:val="00FA7857"/>
    <w:rsid w:val="00FB004C"/>
    <w:rsid w:val="00FB00FF"/>
    <w:rsid w:val="00FB112A"/>
    <w:rsid w:val="00FB166B"/>
    <w:rsid w:val="00FB291B"/>
    <w:rsid w:val="00FB346F"/>
    <w:rsid w:val="00FB349E"/>
    <w:rsid w:val="00FB3656"/>
    <w:rsid w:val="00FB3CFA"/>
    <w:rsid w:val="00FB3DFD"/>
    <w:rsid w:val="00FB3EBD"/>
    <w:rsid w:val="00FB6214"/>
    <w:rsid w:val="00FB6231"/>
    <w:rsid w:val="00FB7628"/>
    <w:rsid w:val="00FB7A71"/>
    <w:rsid w:val="00FC027D"/>
    <w:rsid w:val="00FC08CC"/>
    <w:rsid w:val="00FC10BA"/>
    <w:rsid w:val="00FC15F2"/>
    <w:rsid w:val="00FC1E96"/>
    <w:rsid w:val="00FC1F54"/>
    <w:rsid w:val="00FC39AD"/>
    <w:rsid w:val="00FC3D33"/>
    <w:rsid w:val="00FC52DF"/>
    <w:rsid w:val="00FC5D0F"/>
    <w:rsid w:val="00FC624B"/>
    <w:rsid w:val="00FC6557"/>
    <w:rsid w:val="00FC65AC"/>
    <w:rsid w:val="00FC726C"/>
    <w:rsid w:val="00FC7706"/>
    <w:rsid w:val="00FC7E9B"/>
    <w:rsid w:val="00FD035D"/>
    <w:rsid w:val="00FD0F73"/>
    <w:rsid w:val="00FD19B1"/>
    <w:rsid w:val="00FD1E7A"/>
    <w:rsid w:val="00FD1F90"/>
    <w:rsid w:val="00FD3147"/>
    <w:rsid w:val="00FD3B68"/>
    <w:rsid w:val="00FD3D51"/>
    <w:rsid w:val="00FD3E08"/>
    <w:rsid w:val="00FD4753"/>
    <w:rsid w:val="00FD5A51"/>
    <w:rsid w:val="00FD5E2F"/>
    <w:rsid w:val="00FD5FF8"/>
    <w:rsid w:val="00FD6076"/>
    <w:rsid w:val="00FD7FA2"/>
    <w:rsid w:val="00FE0FB0"/>
    <w:rsid w:val="00FE1253"/>
    <w:rsid w:val="00FE132C"/>
    <w:rsid w:val="00FE16F2"/>
    <w:rsid w:val="00FE2576"/>
    <w:rsid w:val="00FE2957"/>
    <w:rsid w:val="00FE3D45"/>
    <w:rsid w:val="00FE4038"/>
    <w:rsid w:val="00FE4545"/>
    <w:rsid w:val="00FE4B67"/>
    <w:rsid w:val="00FE5BD4"/>
    <w:rsid w:val="00FE5E37"/>
    <w:rsid w:val="00FE60B6"/>
    <w:rsid w:val="00FE61A1"/>
    <w:rsid w:val="00FE6917"/>
    <w:rsid w:val="00FE7CD2"/>
    <w:rsid w:val="00FF08F2"/>
    <w:rsid w:val="00FF0FF8"/>
    <w:rsid w:val="00FF1765"/>
    <w:rsid w:val="00FF178B"/>
    <w:rsid w:val="00FF332F"/>
    <w:rsid w:val="00FF37B2"/>
    <w:rsid w:val="00FF3B20"/>
    <w:rsid w:val="00FF4558"/>
    <w:rsid w:val="00FF52D5"/>
    <w:rsid w:val="00FF5A43"/>
    <w:rsid w:val="00FF5BC6"/>
    <w:rsid w:val="00FF5E4B"/>
    <w:rsid w:val="00FF6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37C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semiHidden/>
    <w:rsid w:val="00A723F9"/>
    <w:pPr>
      <w:widowControl w:val="0"/>
      <w:overflowPunct w:val="0"/>
      <w:autoSpaceDE w:val="0"/>
      <w:autoSpaceDN w:val="0"/>
      <w:adjustRightInd w:val="0"/>
      <w:spacing w:after="0" w:line="360" w:lineRule="atLeast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A723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424821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424821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47</TotalTime>
  <Pages>3</Pages>
  <Words>1005</Words>
  <Characters>5732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</dc:creator>
  <cp:keywords/>
  <dc:description/>
  <cp:lastModifiedBy>ChuTN</cp:lastModifiedBy>
  <cp:revision>24</cp:revision>
  <dcterms:created xsi:type="dcterms:W3CDTF">2013-09-29T14:18:00Z</dcterms:created>
  <dcterms:modified xsi:type="dcterms:W3CDTF">2016-10-24T11:49:00Z</dcterms:modified>
</cp:coreProperties>
</file>