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975" w:rsidRPr="00540104" w:rsidRDefault="001A7975" w:rsidP="00CD34D5">
      <w:pPr>
        <w:jc w:val="center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1A7975" w:rsidRPr="00540104" w:rsidRDefault="001A7975" w:rsidP="00CD34D5">
      <w:pPr>
        <w:spacing w:line="120" w:lineRule="auto"/>
        <w:jc w:val="center"/>
        <w:rPr>
          <w:b/>
          <w:sz w:val="28"/>
          <w:szCs w:val="28"/>
        </w:rPr>
      </w:pPr>
    </w:p>
    <w:p w:rsidR="001A7975" w:rsidRPr="009931E6" w:rsidRDefault="001A7975" w:rsidP="00CD34D5">
      <w:pPr>
        <w:spacing w:line="140" w:lineRule="atLeast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     Дисциплина </w:t>
      </w:r>
      <w:r>
        <w:rPr>
          <w:bCs/>
          <w:iCs/>
          <w:sz w:val="28"/>
          <w:szCs w:val="28"/>
        </w:rPr>
        <w:t>Б</w:t>
      </w:r>
      <w:r w:rsidRPr="00D51E82">
        <w:rPr>
          <w:bCs/>
          <w:iCs/>
          <w:sz w:val="28"/>
          <w:szCs w:val="28"/>
        </w:rPr>
        <w:t>1</w:t>
      </w:r>
      <w:r>
        <w:rPr>
          <w:bCs/>
          <w:iCs/>
          <w:sz w:val="28"/>
          <w:szCs w:val="28"/>
        </w:rPr>
        <w:t>.В.ОД.19</w:t>
      </w:r>
      <w:r w:rsidRPr="00D51E82">
        <w:rPr>
          <w:bCs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D36E53">
        <w:rPr>
          <w:sz w:val="28"/>
          <w:szCs w:val="28"/>
        </w:rPr>
        <w:t xml:space="preserve">Иностранный язык </w:t>
      </w:r>
      <w:r w:rsidRPr="009931E6">
        <w:rPr>
          <w:sz w:val="28"/>
          <w:szCs w:val="28"/>
        </w:rPr>
        <w:t>(</w:t>
      </w:r>
      <w:r w:rsidRPr="00D36E53">
        <w:rPr>
          <w:sz w:val="28"/>
          <w:szCs w:val="28"/>
        </w:rPr>
        <w:t>второй</w:t>
      </w:r>
      <w:r w:rsidRPr="009931E6">
        <w:rPr>
          <w:sz w:val="28"/>
          <w:szCs w:val="28"/>
        </w:rPr>
        <w:t>)</w:t>
      </w:r>
    </w:p>
    <w:p w:rsidR="001A7975" w:rsidRPr="00214652" w:rsidRDefault="001A7975" w:rsidP="00214652">
      <w:pPr>
        <w:spacing w:line="120" w:lineRule="auto"/>
        <w:ind w:firstLine="709"/>
        <w:jc w:val="center"/>
        <w:rPr>
          <w:sz w:val="28"/>
          <w:szCs w:val="28"/>
        </w:rPr>
      </w:pPr>
    </w:p>
    <w:p w:rsidR="001A7975" w:rsidRPr="00953098" w:rsidRDefault="001A7975" w:rsidP="00540104">
      <w:pPr>
        <w:tabs>
          <w:tab w:val="left" w:pos="720"/>
          <w:tab w:val="left" w:pos="5565"/>
        </w:tabs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 w:rsidRPr="00214652">
        <w:rPr>
          <w:sz w:val="28"/>
          <w:szCs w:val="28"/>
        </w:rPr>
        <w:t>6</w:t>
      </w:r>
      <w:r>
        <w:rPr>
          <w:b/>
          <w:sz w:val="28"/>
          <w:szCs w:val="28"/>
        </w:rPr>
        <w:tab/>
      </w:r>
    </w:p>
    <w:p w:rsidR="001A7975" w:rsidRPr="009931E6" w:rsidRDefault="001A7975" w:rsidP="00540104">
      <w:pPr>
        <w:tabs>
          <w:tab w:val="left" w:pos="720"/>
        </w:tabs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 w:rsidRPr="009931E6">
        <w:rPr>
          <w:sz w:val="28"/>
          <w:szCs w:val="28"/>
        </w:rPr>
        <w:t>108</w:t>
      </w:r>
    </w:p>
    <w:p w:rsidR="001A7975" w:rsidRPr="009931E6" w:rsidRDefault="001A7975" w:rsidP="00540104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9931E6">
        <w:rPr>
          <w:sz w:val="28"/>
          <w:szCs w:val="28"/>
        </w:rPr>
        <w:t>3</w:t>
      </w:r>
    </w:p>
    <w:p w:rsidR="001A7975" w:rsidRDefault="001A7975" w:rsidP="00540104">
      <w:pPr>
        <w:tabs>
          <w:tab w:val="left" w:pos="720"/>
        </w:tabs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1A7975" w:rsidRDefault="001A7975" w:rsidP="00540104">
      <w:pPr>
        <w:tabs>
          <w:tab w:val="left" w:pos="720"/>
        </w:tabs>
        <w:spacing w:line="120" w:lineRule="auto"/>
        <w:ind w:left="539"/>
        <w:jc w:val="both"/>
        <w:rPr>
          <w:sz w:val="28"/>
          <w:szCs w:val="28"/>
        </w:rPr>
      </w:pPr>
    </w:p>
    <w:p w:rsidR="001A7975" w:rsidRDefault="001A7975" w:rsidP="00540104">
      <w:pPr>
        <w:tabs>
          <w:tab w:val="left" w:pos="720"/>
        </w:tabs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>Место дисциплины в структуре ООП:</w:t>
      </w:r>
      <w:r w:rsidRPr="00C86C43">
        <w:rPr>
          <w:b/>
          <w:sz w:val="28"/>
          <w:szCs w:val="28"/>
        </w:rPr>
        <w:t xml:space="preserve"> </w:t>
      </w:r>
    </w:p>
    <w:p w:rsidR="001A7975" w:rsidRPr="009931E6" w:rsidRDefault="001A7975" w:rsidP="009931E6">
      <w:pPr>
        <w:spacing w:line="140" w:lineRule="atLeast"/>
        <w:jc w:val="both"/>
        <w:rPr>
          <w:sz w:val="28"/>
          <w:szCs w:val="28"/>
        </w:rPr>
      </w:pPr>
      <w:r w:rsidRPr="009931E6">
        <w:rPr>
          <w:sz w:val="28"/>
          <w:szCs w:val="28"/>
        </w:rPr>
        <w:t xml:space="preserve">        </w:t>
      </w:r>
      <w:r>
        <w:rPr>
          <w:sz w:val="28"/>
          <w:szCs w:val="28"/>
        </w:rPr>
        <w:t>Обязательная д</w:t>
      </w:r>
      <w:r w:rsidRPr="00214652">
        <w:rPr>
          <w:sz w:val="28"/>
          <w:szCs w:val="28"/>
        </w:rPr>
        <w:t>исциплина «</w:t>
      </w:r>
      <w:r w:rsidRPr="00D36E53">
        <w:rPr>
          <w:sz w:val="28"/>
          <w:szCs w:val="28"/>
        </w:rPr>
        <w:t xml:space="preserve">Иностранный язык </w:t>
      </w:r>
      <w:r w:rsidRPr="009931E6">
        <w:rPr>
          <w:sz w:val="28"/>
          <w:szCs w:val="28"/>
        </w:rPr>
        <w:t>(</w:t>
      </w:r>
      <w:r w:rsidRPr="00D36E53">
        <w:rPr>
          <w:sz w:val="28"/>
          <w:szCs w:val="28"/>
        </w:rPr>
        <w:t>второй</w:t>
      </w:r>
      <w:r w:rsidRPr="009931E6">
        <w:rPr>
          <w:sz w:val="28"/>
          <w:szCs w:val="28"/>
        </w:rPr>
        <w:t>)</w:t>
      </w:r>
      <w:r w:rsidRPr="00214652">
        <w:rPr>
          <w:sz w:val="28"/>
          <w:szCs w:val="28"/>
        </w:rPr>
        <w:t xml:space="preserve">» включена в  вариативную часть </w:t>
      </w:r>
      <w:r w:rsidRPr="00D51E82">
        <w:rPr>
          <w:sz w:val="28"/>
          <w:szCs w:val="28"/>
        </w:rPr>
        <w:t xml:space="preserve"> </w:t>
      </w:r>
      <w:r w:rsidRPr="00214652">
        <w:rPr>
          <w:sz w:val="28"/>
          <w:szCs w:val="28"/>
        </w:rPr>
        <w:t xml:space="preserve"> учебного плана подготовки бакалавр</w:t>
      </w:r>
      <w:r>
        <w:rPr>
          <w:sz w:val="28"/>
          <w:szCs w:val="28"/>
        </w:rPr>
        <w:t>ов</w:t>
      </w:r>
      <w:r w:rsidRPr="00214652">
        <w:rPr>
          <w:sz w:val="28"/>
          <w:szCs w:val="28"/>
        </w:rPr>
        <w:t xml:space="preserve"> по направлению </w:t>
      </w:r>
      <w:r w:rsidRPr="002854A6">
        <w:rPr>
          <w:sz w:val="28"/>
          <w:szCs w:val="28"/>
        </w:rPr>
        <w:t>43.03.01</w:t>
      </w:r>
      <w:r w:rsidRPr="00214652">
        <w:rPr>
          <w:sz w:val="28"/>
          <w:szCs w:val="28"/>
        </w:rPr>
        <w:t xml:space="preserve"> </w:t>
      </w:r>
      <w:r w:rsidRPr="00214652">
        <w:rPr>
          <w:i/>
          <w:sz w:val="28"/>
          <w:szCs w:val="28"/>
        </w:rPr>
        <w:t>Сервис</w:t>
      </w:r>
      <w:r>
        <w:rPr>
          <w:i/>
          <w:sz w:val="28"/>
          <w:szCs w:val="28"/>
        </w:rPr>
        <w:t>.</w:t>
      </w:r>
    </w:p>
    <w:p w:rsidR="001A7975" w:rsidRDefault="001A7975" w:rsidP="009931E6">
      <w:pPr>
        <w:tabs>
          <w:tab w:val="left" w:pos="540"/>
        </w:tabs>
        <w:jc w:val="both"/>
        <w:rPr>
          <w:sz w:val="28"/>
          <w:szCs w:val="28"/>
        </w:rPr>
      </w:pPr>
      <w:r w:rsidRPr="009931E6">
        <w:rPr>
          <w:b/>
          <w:sz w:val="28"/>
          <w:szCs w:val="28"/>
        </w:rPr>
        <w:t xml:space="preserve">       </w:t>
      </w:r>
      <w:r w:rsidRPr="00424D80">
        <w:rPr>
          <w:sz w:val="28"/>
          <w:szCs w:val="28"/>
        </w:rPr>
        <w:t>Изучение дисциплины базируется на знаниях и умениях, полученных при изучении курс</w:t>
      </w:r>
      <w:r>
        <w:rPr>
          <w:sz w:val="28"/>
          <w:szCs w:val="28"/>
        </w:rPr>
        <w:t xml:space="preserve">а иностранный язык. </w:t>
      </w:r>
    </w:p>
    <w:p w:rsidR="001A7975" w:rsidRPr="00FE0512" w:rsidRDefault="001A7975" w:rsidP="00D51E82">
      <w:pPr>
        <w:spacing w:line="120" w:lineRule="auto"/>
        <w:jc w:val="both"/>
        <w:rPr>
          <w:i/>
          <w:sz w:val="28"/>
          <w:szCs w:val="28"/>
        </w:rPr>
      </w:pPr>
    </w:p>
    <w:p w:rsidR="001A7975" w:rsidRPr="007F4FBD" w:rsidRDefault="001A7975" w:rsidP="003D4924">
      <w:pPr>
        <w:spacing w:line="120" w:lineRule="auto"/>
        <w:jc w:val="both"/>
        <w:rPr>
          <w:b/>
          <w:sz w:val="28"/>
          <w:szCs w:val="28"/>
        </w:rPr>
      </w:pPr>
    </w:p>
    <w:p w:rsidR="001A7975" w:rsidRDefault="001A7975" w:rsidP="003D4924">
      <w:pPr>
        <w:shd w:val="clear" w:color="auto" w:fill="FFFFFF"/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214652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освоения </w:t>
      </w:r>
      <w:r w:rsidRPr="00214652">
        <w:rPr>
          <w:b/>
          <w:sz w:val="28"/>
          <w:szCs w:val="28"/>
        </w:rPr>
        <w:t xml:space="preserve">дисциплины: </w:t>
      </w:r>
    </w:p>
    <w:p w:rsidR="001A7975" w:rsidRPr="00424D80" w:rsidRDefault="001A7975" w:rsidP="009931E6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424D80">
        <w:rPr>
          <w:sz w:val="28"/>
          <w:szCs w:val="28"/>
        </w:rPr>
        <w:t xml:space="preserve">Целью освоения дисциплины </w:t>
      </w:r>
      <w:r>
        <w:rPr>
          <w:sz w:val="28"/>
          <w:szCs w:val="28"/>
        </w:rPr>
        <w:t>является ф</w:t>
      </w:r>
      <w:r w:rsidRPr="00D36E53">
        <w:rPr>
          <w:sz w:val="28"/>
          <w:szCs w:val="28"/>
        </w:rPr>
        <w:t>ормирование и развитие у студентов необходимого и достаточного уровня коммуникативных компетенций для решения профессиональных задач и межличностного общения на иностранном языке.</w:t>
      </w:r>
    </w:p>
    <w:p w:rsidR="001A7975" w:rsidRPr="00424D80" w:rsidRDefault="001A7975" w:rsidP="009931E6">
      <w:pPr>
        <w:ind w:firstLine="567"/>
        <w:jc w:val="both"/>
        <w:rPr>
          <w:i/>
          <w:sz w:val="28"/>
          <w:szCs w:val="28"/>
        </w:rPr>
      </w:pPr>
      <w:r w:rsidRPr="00424D80">
        <w:rPr>
          <w:sz w:val="28"/>
          <w:szCs w:val="28"/>
        </w:rPr>
        <w:t xml:space="preserve">Освоение дисциплины способствует подготовке выпускника к решению следующих задач профессиональной деятельности </w:t>
      </w:r>
    </w:p>
    <w:p w:rsidR="001A7975" w:rsidRDefault="001A7975" w:rsidP="009931E6">
      <w:pPr>
        <w:jc w:val="both"/>
        <w:rPr>
          <w:i/>
          <w:sz w:val="28"/>
          <w:szCs w:val="28"/>
        </w:rPr>
      </w:pPr>
      <w:r w:rsidRPr="00424D80">
        <w:rPr>
          <w:i/>
          <w:sz w:val="28"/>
          <w:szCs w:val="28"/>
        </w:rPr>
        <w:t>– в</w:t>
      </w:r>
      <w:r>
        <w:rPr>
          <w:i/>
          <w:sz w:val="28"/>
          <w:szCs w:val="28"/>
        </w:rPr>
        <w:t xml:space="preserve"> научно-исследовательской деятельности</w:t>
      </w:r>
      <w:r w:rsidRPr="009931E6">
        <w:rPr>
          <w:sz w:val="28"/>
          <w:szCs w:val="28"/>
        </w:rPr>
        <w:t>:</w:t>
      </w:r>
    </w:p>
    <w:p w:rsidR="001A7975" w:rsidRPr="00D27044" w:rsidRDefault="001A7975" w:rsidP="00E06D51">
      <w:pPr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D27044">
        <w:rPr>
          <w:sz w:val="28"/>
          <w:szCs w:val="28"/>
        </w:rPr>
        <w:t>азработка элементов оптимизации сервисной деятельности;</w:t>
      </w:r>
    </w:p>
    <w:p w:rsidR="001A7975" w:rsidRPr="00D27044" w:rsidRDefault="001A7975" w:rsidP="00E06D51">
      <w:pPr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D27044">
        <w:rPr>
          <w:sz w:val="28"/>
          <w:szCs w:val="28"/>
        </w:rPr>
        <w:t>частие в исследованиях потребительского спроса;</w:t>
      </w:r>
    </w:p>
    <w:p w:rsidR="001A7975" w:rsidRPr="00D27044" w:rsidRDefault="001A7975" w:rsidP="00E06D51">
      <w:pPr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Pr="00D27044">
        <w:rPr>
          <w:sz w:val="28"/>
          <w:szCs w:val="28"/>
        </w:rPr>
        <w:t>ониторинг потребностей;</w:t>
      </w:r>
    </w:p>
    <w:p w:rsidR="001A7975" w:rsidRPr="00D27044" w:rsidRDefault="001A7975" w:rsidP="00E06D51">
      <w:pPr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D27044">
        <w:rPr>
          <w:sz w:val="28"/>
          <w:szCs w:val="28"/>
        </w:rPr>
        <w:t>частие в исследованиях психологических особенностей потребителя с учетом национально-региональных и социально-демографических факторов,</w:t>
      </w:r>
    </w:p>
    <w:p w:rsidR="001A7975" w:rsidRPr="00D27044" w:rsidRDefault="001A7975" w:rsidP="00E06D51">
      <w:pPr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i/>
          <w:sz w:val="28"/>
          <w:szCs w:val="28"/>
        </w:rPr>
      </w:pPr>
      <w:r>
        <w:rPr>
          <w:sz w:val="28"/>
          <w:szCs w:val="28"/>
        </w:rPr>
        <w:t>у</w:t>
      </w:r>
      <w:r w:rsidRPr="00D27044">
        <w:rPr>
          <w:sz w:val="28"/>
          <w:szCs w:val="28"/>
        </w:rPr>
        <w:t>частие в исследовании и реализации методов управления качеством, стандартизации и сертификации изделий и услуг, формировании клиен</w:t>
      </w:r>
      <w:r>
        <w:rPr>
          <w:sz w:val="28"/>
          <w:szCs w:val="28"/>
        </w:rPr>
        <w:t>турных отношений</w:t>
      </w:r>
      <w:r w:rsidRPr="007930BD">
        <w:rPr>
          <w:sz w:val="28"/>
          <w:szCs w:val="28"/>
        </w:rPr>
        <w:t>;</w:t>
      </w:r>
      <w:r w:rsidRPr="00D27044">
        <w:rPr>
          <w:sz w:val="28"/>
          <w:szCs w:val="28"/>
        </w:rPr>
        <w:t xml:space="preserve"> </w:t>
      </w:r>
    </w:p>
    <w:p w:rsidR="001A7975" w:rsidRPr="00424D80" w:rsidRDefault="001A7975" w:rsidP="00E06D51">
      <w:pPr>
        <w:tabs>
          <w:tab w:val="left" w:pos="360"/>
        </w:tabs>
        <w:jc w:val="both"/>
        <w:rPr>
          <w:i/>
          <w:sz w:val="28"/>
          <w:szCs w:val="28"/>
        </w:rPr>
      </w:pPr>
      <w:r w:rsidRPr="00424D80">
        <w:rPr>
          <w:i/>
          <w:sz w:val="28"/>
          <w:szCs w:val="28"/>
        </w:rPr>
        <w:t>– в области организационно-управленческой деятельности</w:t>
      </w:r>
      <w:r w:rsidRPr="007930BD">
        <w:rPr>
          <w:sz w:val="28"/>
          <w:szCs w:val="28"/>
        </w:rPr>
        <w:t>:</w:t>
      </w:r>
    </w:p>
    <w:p w:rsidR="001A7975" w:rsidRPr="00812107" w:rsidRDefault="001A7975" w:rsidP="00E06D51">
      <w:pPr>
        <w:numPr>
          <w:ilvl w:val="0"/>
          <w:numId w:val="1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812107">
        <w:rPr>
          <w:sz w:val="28"/>
          <w:szCs w:val="28"/>
        </w:rPr>
        <w:t>частие в планировании деятельности предприятий сервиса;</w:t>
      </w:r>
    </w:p>
    <w:p w:rsidR="001A7975" w:rsidRPr="00812107" w:rsidRDefault="001A7975" w:rsidP="00E06D51">
      <w:pPr>
        <w:numPr>
          <w:ilvl w:val="0"/>
          <w:numId w:val="1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812107">
        <w:rPr>
          <w:sz w:val="28"/>
          <w:szCs w:val="28"/>
        </w:rPr>
        <w:t>частие в организации контактной зоны для обслуживания потребителей;</w:t>
      </w:r>
    </w:p>
    <w:p w:rsidR="001A7975" w:rsidRPr="00812107" w:rsidRDefault="001A7975" w:rsidP="00E06D51">
      <w:pPr>
        <w:numPr>
          <w:ilvl w:val="0"/>
          <w:numId w:val="1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812107">
        <w:rPr>
          <w:sz w:val="28"/>
          <w:szCs w:val="28"/>
        </w:rPr>
        <w:t>частие в организационно-управленческой деятельности предприятия сервиса, формировании клиентурных отношений;</w:t>
      </w:r>
    </w:p>
    <w:p w:rsidR="001A7975" w:rsidRDefault="001A7975" w:rsidP="00E06D51">
      <w:pPr>
        <w:numPr>
          <w:ilvl w:val="0"/>
          <w:numId w:val="1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812107">
        <w:rPr>
          <w:sz w:val="28"/>
          <w:szCs w:val="28"/>
        </w:rPr>
        <w:t>ыбор оптимальных процессов сервиса, соответствующего запросам потребителя, организация процесса предоставления услуги потребителю, в том числе с учетом социальной политики государства, развитие клиентурных отношений, оценка производственных и непроизводственных затрат на обеспечение деятельности предприятий сервиса.</w:t>
      </w:r>
    </w:p>
    <w:p w:rsidR="001A7975" w:rsidRDefault="001A7975" w:rsidP="00E06D51">
      <w:pPr>
        <w:tabs>
          <w:tab w:val="left" w:pos="360"/>
        </w:tabs>
        <w:jc w:val="both"/>
        <w:rPr>
          <w:sz w:val="28"/>
          <w:szCs w:val="28"/>
        </w:rPr>
      </w:pPr>
    </w:p>
    <w:p w:rsidR="001A7975" w:rsidRPr="00214652" w:rsidRDefault="001A7975" w:rsidP="003D4924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214652">
        <w:rPr>
          <w:b/>
          <w:sz w:val="28"/>
          <w:szCs w:val="28"/>
        </w:rPr>
        <w:t xml:space="preserve">Содержание дисциплины: </w:t>
      </w:r>
    </w:p>
    <w:p w:rsidR="001A7975" w:rsidRDefault="001A7975" w:rsidP="003D4924">
      <w:pPr>
        <w:pStyle w:val="List"/>
        <w:ind w:left="0" w:firstLine="0"/>
        <w:jc w:val="both"/>
        <w:rPr>
          <w:sz w:val="28"/>
          <w:szCs w:val="28"/>
        </w:rPr>
      </w:pPr>
      <w:r w:rsidRPr="00540104">
        <w:rPr>
          <w:i/>
          <w:sz w:val="28"/>
          <w:szCs w:val="28"/>
        </w:rPr>
        <w:t xml:space="preserve">      </w:t>
      </w:r>
      <w:r w:rsidRPr="00BF0A99">
        <w:rPr>
          <w:sz w:val="28"/>
          <w:szCs w:val="28"/>
        </w:rPr>
        <w:t>Первые контакты</w:t>
      </w:r>
      <w:r w:rsidRPr="00214652">
        <w:rPr>
          <w:i/>
          <w:sz w:val="28"/>
          <w:szCs w:val="28"/>
        </w:rPr>
        <w:t xml:space="preserve">. </w:t>
      </w:r>
      <w:r w:rsidRPr="00BF0A99">
        <w:rPr>
          <w:sz w:val="28"/>
          <w:szCs w:val="28"/>
        </w:rPr>
        <w:t>Повседневность</w:t>
      </w:r>
      <w:r w:rsidRPr="00540104">
        <w:rPr>
          <w:i/>
          <w:sz w:val="28"/>
          <w:szCs w:val="28"/>
        </w:rPr>
        <w:t xml:space="preserve">. </w:t>
      </w:r>
      <w:r w:rsidRPr="00BF0A99">
        <w:rPr>
          <w:sz w:val="28"/>
          <w:szCs w:val="28"/>
        </w:rPr>
        <w:t>Свободное время</w:t>
      </w:r>
      <w:r w:rsidRPr="00214652">
        <w:rPr>
          <w:sz w:val="28"/>
          <w:szCs w:val="28"/>
        </w:rPr>
        <w:t xml:space="preserve">. </w:t>
      </w:r>
      <w:r w:rsidRPr="00BF0A99">
        <w:rPr>
          <w:sz w:val="28"/>
          <w:szCs w:val="28"/>
        </w:rPr>
        <w:t>Город</w:t>
      </w:r>
      <w:r w:rsidRPr="00214652">
        <w:rPr>
          <w:sz w:val="28"/>
          <w:szCs w:val="28"/>
        </w:rPr>
        <w:t xml:space="preserve">. </w:t>
      </w:r>
      <w:r w:rsidRPr="00BF0A99">
        <w:rPr>
          <w:sz w:val="28"/>
          <w:szCs w:val="28"/>
        </w:rPr>
        <w:t>Испанский язык и Испания</w:t>
      </w:r>
      <w:r w:rsidRPr="00214652">
        <w:rPr>
          <w:sz w:val="28"/>
          <w:szCs w:val="28"/>
        </w:rPr>
        <w:t xml:space="preserve">. </w:t>
      </w:r>
      <w:r w:rsidRPr="00BF0A99">
        <w:rPr>
          <w:sz w:val="28"/>
          <w:szCs w:val="28"/>
        </w:rPr>
        <w:t>Путешествие</w:t>
      </w:r>
      <w:r w:rsidRPr="00214652">
        <w:rPr>
          <w:sz w:val="28"/>
          <w:szCs w:val="28"/>
        </w:rPr>
        <w:t>.</w:t>
      </w:r>
      <w:r w:rsidRPr="00214652">
        <w:rPr>
          <w:rFonts w:eastAsia="MS Mincho"/>
          <w:bCs/>
          <w:sz w:val="28"/>
          <w:szCs w:val="28"/>
        </w:rPr>
        <w:t xml:space="preserve"> </w:t>
      </w:r>
      <w:r w:rsidRPr="00BF0A99">
        <w:rPr>
          <w:sz w:val="28"/>
          <w:szCs w:val="28"/>
        </w:rPr>
        <w:t>Страны Латинской Америки</w:t>
      </w:r>
      <w:r w:rsidRPr="00214652">
        <w:rPr>
          <w:sz w:val="28"/>
          <w:szCs w:val="28"/>
        </w:rPr>
        <w:t xml:space="preserve">. </w:t>
      </w:r>
      <w:r w:rsidRPr="00C37052">
        <w:rPr>
          <w:sz w:val="28"/>
          <w:szCs w:val="28"/>
        </w:rPr>
        <w:t>Сервис в торговле</w:t>
      </w:r>
      <w:r w:rsidRPr="00214652">
        <w:rPr>
          <w:sz w:val="28"/>
          <w:szCs w:val="28"/>
        </w:rPr>
        <w:t xml:space="preserve">. </w:t>
      </w:r>
      <w:r w:rsidRPr="00C37052">
        <w:rPr>
          <w:sz w:val="28"/>
          <w:szCs w:val="28"/>
        </w:rPr>
        <w:t>Экономические сведения об испаноязычных странах</w:t>
      </w:r>
      <w:r w:rsidRPr="00214652">
        <w:rPr>
          <w:sz w:val="28"/>
          <w:szCs w:val="28"/>
        </w:rPr>
        <w:t xml:space="preserve">. </w:t>
      </w:r>
      <w:r w:rsidRPr="00C37052">
        <w:rPr>
          <w:sz w:val="28"/>
          <w:szCs w:val="28"/>
        </w:rPr>
        <w:t>Деловая корреспонденция, этика делового общения</w:t>
      </w:r>
      <w:r w:rsidRPr="00214652">
        <w:rPr>
          <w:sz w:val="28"/>
          <w:szCs w:val="28"/>
        </w:rPr>
        <w:t>.</w:t>
      </w:r>
    </w:p>
    <w:p w:rsidR="001A7975" w:rsidRPr="00540104" w:rsidRDefault="001A7975" w:rsidP="003D4924">
      <w:pPr>
        <w:pStyle w:val="List"/>
        <w:ind w:left="0" w:firstLine="0"/>
        <w:jc w:val="both"/>
        <w:rPr>
          <w:i/>
          <w:sz w:val="28"/>
          <w:szCs w:val="28"/>
        </w:rPr>
      </w:pPr>
    </w:p>
    <w:p w:rsidR="001A7975" w:rsidRDefault="001A7975" w:rsidP="00DC5E49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0E12BC">
        <w:rPr>
          <w:b/>
          <w:sz w:val="28"/>
          <w:szCs w:val="28"/>
        </w:rPr>
        <w:t xml:space="preserve">В результате освоения учебной дисциплины </w:t>
      </w:r>
      <w:r w:rsidRPr="000E12BC">
        <w:rPr>
          <w:sz w:val="28"/>
          <w:szCs w:val="28"/>
        </w:rPr>
        <w:t>обучающийся должен обладать с</w:t>
      </w:r>
      <w:r>
        <w:rPr>
          <w:sz w:val="28"/>
          <w:szCs w:val="28"/>
        </w:rPr>
        <w:t xml:space="preserve">ледующими общекультурными (ОК)  </w:t>
      </w:r>
      <w:r w:rsidRPr="000E12BC">
        <w:rPr>
          <w:sz w:val="28"/>
          <w:szCs w:val="28"/>
        </w:rPr>
        <w:t>компетенциями:</w:t>
      </w:r>
    </w:p>
    <w:p w:rsidR="001A7975" w:rsidRPr="00A207EE" w:rsidRDefault="001A7975" w:rsidP="00DC5E49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207EE">
        <w:rPr>
          <w:sz w:val="28"/>
          <w:szCs w:val="28"/>
        </w:rPr>
        <w:t>ОК-3: способен  к коммуникации в устной и письменной формах на русском и иностранном языках для решения задач межличностного и межкультурного взаимодействия (</w:t>
      </w:r>
      <w:r w:rsidRPr="0005221B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ть</w:t>
      </w:r>
      <w:r w:rsidRPr="0005221B">
        <w:rPr>
          <w:i/>
          <w:sz w:val="28"/>
          <w:szCs w:val="28"/>
        </w:rPr>
        <w:t xml:space="preserve"> </w:t>
      </w:r>
      <w:r w:rsidRPr="0005221B">
        <w:rPr>
          <w:sz w:val="28"/>
          <w:szCs w:val="28"/>
        </w:rPr>
        <w:t xml:space="preserve">основы грамматики изучаемого языка,  лексику, необходимую для общения в деловых ситуациях; </w:t>
      </w:r>
      <w:r w:rsidRPr="0005221B">
        <w:rPr>
          <w:i/>
          <w:sz w:val="28"/>
          <w:szCs w:val="28"/>
        </w:rPr>
        <w:t>уме</w:t>
      </w:r>
      <w:r>
        <w:rPr>
          <w:i/>
          <w:sz w:val="28"/>
          <w:szCs w:val="28"/>
        </w:rPr>
        <w:t>ть</w:t>
      </w:r>
      <w:r w:rsidRPr="0005221B">
        <w:rPr>
          <w:sz w:val="28"/>
          <w:szCs w:val="28"/>
        </w:rPr>
        <w:t xml:space="preserve"> использовать иностранный язык в межличностном общении и профессиональной деятельности; </w:t>
      </w:r>
      <w:r w:rsidRPr="0005221B">
        <w:rPr>
          <w:i/>
          <w:sz w:val="28"/>
          <w:szCs w:val="28"/>
        </w:rPr>
        <w:t>владе</w:t>
      </w:r>
      <w:r>
        <w:rPr>
          <w:i/>
          <w:sz w:val="28"/>
          <w:szCs w:val="28"/>
        </w:rPr>
        <w:t>ть</w:t>
      </w:r>
      <w:r w:rsidRPr="0005221B">
        <w:rPr>
          <w:sz w:val="28"/>
          <w:szCs w:val="28"/>
        </w:rPr>
        <w:t xml:space="preserve"> навыками выражения своих мыслей и мнения в межличностном и деловом общении на иностранном языке</w:t>
      </w:r>
      <w:r w:rsidRPr="00A207EE">
        <w:rPr>
          <w:sz w:val="28"/>
          <w:szCs w:val="28"/>
        </w:rPr>
        <w:t>).</w:t>
      </w:r>
    </w:p>
    <w:p w:rsidR="001A7975" w:rsidRPr="0005221B" w:rsidRDefault="001A7975" w:rsidP="0005221B">
      <w:pPr>
        <w:pStyle w:val="a"/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5221B">
        <w:rPr>
          <w:rFonts w:ascii="Times New Roman" w:hAnsi="Times New Roman"/>
          <w:sz w:val="28"/>
          <w:szCs w:val="28"/>
        </w:rPr>
        <w:t xml:space="preserve">     </w:t>
      </w:r>
    </w:p>
    <w:p w:rsidR="001A7975" w:rsidRDefault="001A7975" w:rsidP="003D4924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214652">
        <w:rPr>
          <w:b/>
          <w:sz w:val="28"/>
          <w:szCs w:val="28"/>
        </w:rPr>
        <w:t xml:space="preserve">Образовательные технологии: </w:t>
      </w:r>
    </w:p>
    <w:p w:rsidR="001A7975" w:rsidRPr="00424D80" w:rsidRDefault="001A7975" w:rsidP="0005221B">
      <w:pPr>
        <w:widowControl w:val="0"/>
        <w:ind w:firstLine="454"/>
        <w:jc w:val="both"/>
        <w:rPr>
          <w:iCs/>
          <w:sz w:val="28"/>
          <w:szCs w:val="28"/>
        </w:rPr>
      </w:pPr>
      <w:r w:rsidRPr="00424D80">
        <w:rPr>
          <w:iCs/>
          <w:sz w:val="28"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</w:t>
      </w:r>
      <w:r w:rsidRPr="005B3B0A">
        <w:rPr>
          <w:iCs/>
          <w:sz w:val="28"/>
          <w:szCs w:val="28"/>
        </w:rPr>
        <w:t>компьютерные симуляции, деловые и ролевые игры, просмотр видеофильмов, разбор конкретных ситуаций</w:t>
      </w:r>
      <w:r>
        <w:rPr>
          <w:iCs/>
          <w:sz w:val="28"/>
          <w:szCs w:val="28"/>
        </w:rPr>
        <w:t>, мозговые штурмы</w:t>
      </w:r>
      <w:r w:rsidRPr="00424D80">
        <w:rPr>
          <w:i/>
          <w:iCs/>
          <w:sz w:val="28"/>
          <w:szCs w:val="28"/>
        </w:rPr>
        <w:t>.</w:t>
      </w:r>
      <w:r w:rsidRPr="00424D80">
        <w:rPr>
          <w:iCs/>
          <w:sz w:val="28"/>
          <w:szCs w:val="28"/>
        </w:rPr>
        <w:t xml:space="preserve"> </w:t>
      </w:r>
    </w:p>
    <w:p w:rsidR="001A7975" w:rsidRDefault="001A7975" w:rsidP="0005221B">
      <w:pPr>
        <w:widowControl w:val="0"/>
        <w:ind w:firstLine="454"/>
        <w:jc w:val="both"/>
        <w:rPr>
          <w:iCs/>
          <w:spacing w:val="-4"/>
          <w:sz w:val="28"/>
          <w:szCs w:val="28"/>
        </w:rPr>
      </w:pPr>
      <w:r w:rsidRPr="00424D80">
        <w:rPr>
          <w:iCs/>
          <w:sz w:val="28"/>
          <w:szCs w:val="28"/>
        </w:rPr>
        <w:t>С целью формирования и развития профессиональных навыков студентов п</w:t>
      </w:r>
      <w:r w:rsidRPr="00424D80">
        <w:rPr>
          <w:iCs/>
          <w:spacing w:val="-4"/>
          <w:sz w:val="28"/>
          <w:szCs w:val="28"/>
        </w:rPr>
        <w:t xml:space="preserve">редлагается использовать </w:t>
      </w:r>
      <w:r w:rsidRPr="005B3B0A">
        <w:rPr>
          <w:iCs/>
          <w:spacing w:val="-4"/>
          <w:sz w:val="28"/>
          <w:szCs w:val="28"/>
        </w:rPr>
        <w:t xml:space="preserve">проектную технологию, технологию кейсов, визуальные презентации </w:t>
      </w:r>
      <w:r w:rsidRPr="00424D80">
        <w:rPr>
          <w:iCs/>
          <w:spacing w:val="-4"/>
          <w:sz w:val="28"/>
          <w:szCs w:val="28"/>
        </w:rPr>
        <w:t>теоретического материала</w:t>
      </w:r>
      <w:r>
        <w:rPr>
          <w:iCs/>
          <w:spacing w:val="-4"/>
          <w:sz w:val="28"/>
          <w:szCs w:val="28"/>
        </w:rPr>
        <w:t>, знаково-контекстное обучение</w:t>
      </w:r>
      <w:r w:rsidRPr="00424D80">
        <w:rPr>
          <w:iCs/>
          <w:spacing w:val="-4"/>
          <w:sz w:val="28"/>
          <w:szCs w:val="28"/>
        </w:rPr>
        <w:t>.</w:t>
      </w:r>
    </w:p>
    <w:p w:rsidR="001A7975" w:rsidRPr="00214652" w:rsidRDefault="001A7975" w:rsidP="003D4924">
      <w:pPr>
        <w:tabs>
          <w:tab w:val="left" w:pos="540"/>
        </w:tabs>
        <w:jc w:val="both"/>
        <w:rPr>
          <w:sz w:val="28"/>
          <w:szCs w:val="28"/>
        </w:rPr>
      </w:pPr>
    </w:p>
    <w:p w:rsidR="001A7975" w:rsidRPr="001759A6" w:rsidRDefault="001A7975" w:rsidP="001759A6">
      <w:pPr>
        <w:shd w:val="clear" w:color="auto" w:fill="FFFFFF"/>
        <w:tabs>
          <w:tab w:val="left" w:pos="540"/>
        </w:tabs>
        <w:spacing w:line="288" w:lineRule="auto"/>
        <w:rPr>
          <w:sz w:val="28"/>
          <w:szCs w:val="28"/>
          <w:vertAlign w:val="superscript"/>
        </w:rPr>
      </w:pPr>
      <w:r>
        <w:rPr>
          <w:b/>
          <w:sz w:val="28"/>
          <w:szCs w:val="28"/>
        </w:rPr>
        <w:t xml:space="preserve">       </w:t>
      </w:r>
      <w:r w:rsidRPr="00214652">
        <w:rPr>
          <w:b/>
          <w:sz w:val="28"/>
          <w:szCs w:val="28"/>
        </w:rPr>
        <w:t>Составитель</w:t>
      </w:r>
      <w:r w:rsidRPr="00540104">
        <w:rPr>
          <w:b/>
          <w:sz w:val="28"/>
          <w:szCs w:val="28"/>
        </w:rPr>
        <w:t>:</w:t>
      </w:r>
      <w:r w:rsidRPr="00214652">
        <w:rPr>
          <w:sz w:val="28"/>
          <w:szCs w:val="28"/>
        </w:rPr>
        <w:t xml:space="preserve"> </w:t>
      </w:r>
      <w:r w:rsidRPr="004847D6">
        <w:rPr>
          <w:sz w:val="28"/>
          <w:szCs w:val="28"/>
        </w:rPr>
        <w:t>Э.И. Кудрикова, старший преподаватель</w:t>
      </w:r>
      <w:r>
        <w:rPr>
          <w:sz w:val="28"/>
          <w:szCs w:val="28"/>
        </w:rPr>
        <w:t>, кафедра иностранных языков</w:t>
      </w:r>
    </w:p>
    <w:sectPr w:rsidR="001A7975" w:rsidRPr="001759A6" w:rsidSect="00E06D51">
      <w:footerReference w:type="even" r:id="rId7"/>
      <w:footerReference w:type="default" r:id="rId8"/>
      <w:pgSz w:w="11906" w:h="16838"/>
      <w:pgMar w:top="851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7975" w:rsidRDefault="001A7975" w:rsidP="006800AE">
      <w:r>
        <w:separator/>
      </w:r>
    </w:p>
  </w:endnote>
  <w:endnote w:type="continuationSeparator" w:id="0">
    <w:p w:rsidR="001A7975" w:rsidRDefault="001A7975" w:rsidP="006800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S Mincho">
    <w:altName w:val="Arial Unicode MS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975" w:rsidRDefault="001A7975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A7975" w:rsidRDefault="001A7975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975" w:rsidRDefault="001A7975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1A7975" w:rsidRDefault="001A7975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7975" w:rsidRDefault="001A7975" w:rsidP="006800AE">
      <w:r>
        <w:separator/>
      </w:r>
    </w:p>
  </w:footnote>
  <w:footnote w:type="continuationSeparator" w:id="0">
    <w:p w:rsidR="001A7975" w:rsidRDefault="001A7975" w:rsidP="006800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257524"/>
    <w:multiLevelType w:val="hybridMultilevel"/>
    <w:tmpl w:val="77B6F4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DE54A4"/>
    <w:multiLevelType w:val="hybridMultilevel"/>
    <w:tmpl w:val="6152E40A"/>
    <w:lvl w:ilvl="0" w:tplc="4CB89CF2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B25499"/>
    <w:multiLevelType w:val="hybridMultilevel"/>
    <w:tmpl w:val="5EE879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67B02"/>
    <w:rsid w:val="00015278"/>
    <w:rsid w:val="00032C89"/>
    <w:rsid w:val="0005221B"/>
    <w:rsid w:val="00066B3D"/>
    <w:rsid w:val="000E12BC"/>
    <w:rsid w:val="000F227F"/>
    <w:rsid w:val="00107D7F"/>
    <w:rsid w:val="0014323F"/>
    <w:rsid w:val="00164257"/>
    <w:rsid w:val="00164820"/>
    <w:rsid w:val="001759A6"/>
    <w:rsid w:val="001A7975"/>
    <w:rsid w:val="001C701B"/>
    <w:rsid w:val="001C727A"/>
    <w:rsid w:val="00214652"/>
    <w:rsid w:val="002177F6"/>
    <w:rsid w:val="0022682A"/>
    <w:rsid w:val="00267B02"/>
    <w:rsid w:val="002854A6"/>
    <w:rsid w:val="002C4890"/>
    <w:rsid w:val="00312552"/>
    <w:rsid w:val="003347E6"/>
    <w:rsid w:val="003431CA"/>
    <w:rsid w:val="003B22F4"/>
    <w:rsid w:val="003D4924"/>
    <w:rsid w:val="003E6533"/>
    <w:rsid w:val="00424D80"/>
    <w:rsid w:val="004313CE"/>
    <w:rsid w:val="00453AA0"/>
    <w:rsid w:val="004600D3"/>
    <w:rsid w:val="004652CA"/>
    <w:rsid w:val="00480602"/>
    <w:rsid w:val="004847D6"/>
    <w:rsid w:val="004B20FA"/>
    <w:rsid w:val="004D5161"/>
    <w:rsid w:val="004D6005"/>
    <w:rsid w:val="004E5AC6"/>
    <w:rsid w:val="00540104"/>
    <w:rsid w:val="00543EC1"/>
    <w:rsid w:val="00566DE3"/>
    <w:rsid w:val="005869AF"/>
    <w:rsid w:val="005A3A6D"/>
    <w:rsid w:val="005B3B0A"/>
    <w:rsid w:val="005E4C18"/>
    <w:rsid w:val="005E7148"/>
    <w:rsid w:val="006800AE"/>
    <w:rsid w:val="006B0C4C"/>
    <w:rsid w:val="006E5248"/>
    <w:rsid w:val="006F02D5"/>
    <w:rsid w:val="00724820"/>
    <w:rsid w:val="00776899"/>
    <w:rsid w:val="007930BD"/>
    <w:rsid w:val="007F4FBD"/>
    <w:rsid w:val="008105A9"/>
    <w:rsid w:val="00812107"/>
    <w:rsid w:val="00820D55"/>
    <w:rsid w:val="00824D91"/>
    <w:rsid w:val="00825DCC"/>
    <w:rsid w:val="008C09CD"/>
    <w:rsid w:val="008C73E0"/>
    <w:rsid w:val="008D0B2D"/>
    <w:rsid w:val="00953098"/>
    <w:rsid w:val="00981E38"/>
    <w:rsid w:val="009931E6"/>
    <w:rsid w:val="0099607A"/>
    <w:rsid w:val="009A5152"/>
    <w:rsid w:val="009C5E8E"/>
    <w:rsid w:val="00A207EE"/>
    <w:rsid w:val="00A22A01"/>
    <w:rsid w:val="00A411B1"/>
    <w:rsid w:val="00A47777"/>
    <w:rsid w:val="00AA1A4E"/>
    <w:rsid w:val="00AB161D"/>
    <w:rsid w:val="00B20C39"/>
    <w:rsid w:val="00B27DDD"/>
    <w:rsid w:val="00B53473"/>
    <w:rsid w:val="00B5353A"/>
    <w:rsid w:val="00BA4DDD"/>
    <w:rsid w:val="00BB1403"/>
    <w:rsid w:val="00BC2E51"/>
    <w:rsid w:val="00BC7663"/>
    <w:rsid w:val="00BF0A99"/>
    <w:rsid w:val="00C027B6"/>
    <w:rsid w:val="00C222A8"/>
    <w:rsid w:val="00C37052"/>
    <w:rsid w:val="00C43C69"/>
    <w:rsid w:val="00C44281"/>
    <w:rsid w:val="00C86C43"/>
    <w:rsid w:val="00CC511A"/>
    <w:rsid w:val="00CD34D5"/>
    <w:rsid w:val="00CE2879"/>
    <w:rsid w:val="00CF5F99"/>
    <w:rsid w:val="00D0710B"/>
    <w:rsid w:val="00D27044"/>
    <w:rsid w:val="00D36E53"/>
    <w:rsid w:val="00D50AD1"/>
    <w:rsid w:val="00D51E82"/>
    <w:rsid w:val="00D779C9"/>
    <w:rsid w:val="00DA11AF"/>
    <w:rsid w:val="00DC5E49"/>
    <w:rsid w:val="00DF751C"/>
    <w:rsid w:val="00E06A1C"/>
    <w:rsid w:val="00E06D51"/>
    <w:rsid w:val="00E308D7"/>
    <w:rsid w:val="00E33FF7"/>
    <w:rsid w:val="00E458CD"/>
    <w:rsid w:val="00E57539"/>
    <w:rsid w:val="00E63387"/>
    <w:rsid w:val="00E71570"/>
    <w:rsid w:val="00E76688"/>
    <w:rsid w:val="00E946EF"/>
    <w:rsid w:val="00EC0FAA"/>
    <w:rsid w:val="00EF4E7B"/>
    <w:rsid w:val="00F11044"/>
    <w:rsid w:val="00F12D39"/>
    <w:rsid w:val="00F874EB"/>
    <w:rsid w:val="00FA32FC"/>
    <w:rsid w:val="00FE05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Lis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7B02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67B0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67B02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267B02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rsid w:val="004600D3"/>
    <w:pPr>
      <w:overflowPunct w:val="0"/>
      <w:autoSpaceDE w:val="0"/>
      <w:autoSpaceDN w:val="0"/>
      <w:adjustRightInd w:val="0"/>
      <w:ind w:firstLine="709"/>
      <w:jc w:val="right"/>
    </w:pPr>
    <w:rPr>
      <w:b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4600D3"/>
    <w:rPr>
      <w:rFonts w:ascii="Times New Roman" w:hAnsi="Times New Roman" w:cs="Times New Roman"/>
      <w:b/>
      <w:sz w:val="20"/>
      <w:szCs w:val="20"/>
      <w:lang w:eastAsia="ru-RU"/>
    </w:rPr>
  </w:style>
  <w:style w:type="paragraph" w:styleId="List">
    <w:name w:val="List"/>
    <w:basedOn w:val="Normal"/>
    <w:uiPriority w:val="99"/>
    <w:rsid w:val="00AB161D"/>
    <w:pPr>
      <w:ind w:left="283" w:hanging="283"/>
    </w:pPr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rsid w:val="00AB161D"/>
    <w:rPr>
      <w:rFonts w:ascii="Courier New" w:hAnsi="Courier New" w:cs="Courier New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AB161D"/>
    <w:rPr>
      <w:rFonts w:ascii="Courier New" w:hAnsi="Courier New" w:cs="Courier New"/>
      <w:sz w:val="20"/>
      <w:szCs w:val="20"/>
      <w:lang w:eastAsia="ru-RU"/>
    </w:rPr>
  </w:style>
  <w:style w:type="paragraph" w:customStyle="1" w:styleId="a">
    <w:name w:val="Абзац списка"/>
    <w:basedOn w:val="Normal"/>
    <w:uiPriority w:val="99"/>
    <w:rsid w:val="00E458C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88</TotalTime>
  <Pages>2</Pages>
  <Words>506</Words>
  <Characters>2888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20</cp:revision>
  <dcterms:created xsi:type="dcterms:W3CDTF">2014-04-27T17:16:00Z</dcterms:created>
  <dcterms:modified xsi:type="dcterms:W3CDTF">2016-10-26T07:56:00Z</dcterms:modified>
</cp:coreProperties>
</file>