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1C8" w:rsidRPr="00321915" w:rsidRDefault="005421C8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5421C8" w:rsidRPr="00321915" w:rsidRDefault="005421C8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421C8" w:rsidRPr="00C76C3F" w:rsidRDefault="005421C8" w:rsidP="00936BD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 w:rsidRPr="00AF3B1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5421C8" w:rsidRPr="00C71697" w:rsidRDefault="005421C8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5421C8" w:rsidRDefault="005421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3,5</w:t>
      </w:r>
    </w:p>
    <w:p w:rsidR="005421C8" w:rsidRPr="00321915" w:rsidRDefault="005421C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5421C8" w:rsidRDefault="005421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5421C8" w:rsidRPr="00321915" w:rsidRDefault="005421C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5421C8" w:rsidRPr="00321915" w:rsidRDefault="005421C8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5421C8" w:rsidRPr="00C71697" w:rsidRDefault="005421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421C8" w:rsidRPr="00321915" w:rsidRDefault="005421C8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43</w:t>
      </w:r>
      <w:r w:rsidRPr="00C76C3F">
        <w:rPr>
          <w:b w:val="0"/>
          <w:szCs w:val="28"/>
        </w:rPr>
        <w:t>.03.0</w:t>
      </w:r>
      <w:r w:rsidRPr="00AF3B1A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</w:rPr>
        <w:t>Сервис</w:t>
      </w:r>
      <w:r w:rsidRPr="00321915">
        <w:rPr>
          <w:b w:val="0"/>
          <w:i/>
          <w:szCs w:val="28"/>
        </w:rPr>
        <w:t>.</w:t>
      </w:r>
    </w:p>
    <w:p w:rsidR="005421C8" w:rsidRPr="00321915" w:rsidRDefault="005421C8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421C8" w:rsidRDefault="005421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5421C8" w:rsidRDefault="005421C8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5421C8" w:rsidRPr="00321915" w:rsidRDefault="005421C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5421C8" w:rsidRDefault="005421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5421C8" w:rsidRDefault="005421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5421C8" w:rsidRDefault="005421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5421C8" w:rsidRDefault="005421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5421C8" w:rsidRDefault="005421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5421C8" w:rsidRDefault="005421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5421C8" w:rsidRDefault="005421C8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421C8" w:rsidRDefault="005421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421C8" w:rsidRPr="00321915" w:rsidRDefault="005421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5421C8" w:rsidRPr="00321915" w:rsidRDefault="005421C8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5421C8" w:rsidRPr="00321915" w:rsidRDefault="005421C8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5421C8" w:rsidRPr="00321915" w:rsidRDefault="005421C8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 xml:space="preserve"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</w:t>
      </w:r>
      <w:r w:rsidRPr="00E569FB">
        <w:rPr>
          <w:rFonts w:ascii="Times New Roman" w:hAnsi="Times New Roman"/>
          <w:spacing w:val="-20"/>
          <w:sz w:val="28"/>
          <w:szCs w:val="28"/>
          <w:lang w:eastAsia="ru-RU"/>
        </w:rPr>
        <w:t>о раз</w:t>
      </w:r>
      <w:r w:rsidRPr="00E569FB">
        <w:rPr>
          <w:rFonts w:ascii="Times New Roman" w:hAnsi="Times New Roman"/>
          <w:sz w:val="28"/>
          <w:szCs w:val="28"/>
          <w:lang w:eastAsia="ru-RU"/>
        </w:rPr>
        <w:t>ли</w:t>
      </w:r>
      <w:r w:rsidRPr="00E569FB">
        <w:rPr>
          <w:rFonts w:ascii="Times New Roman" w:hAnsi="Times New Roman"/>
          <w:spacing w:val="-20"/>
          <w:sz w:val="28"/>
          <w:szCs w:val="28"/>
          <w:lang w:eastAsia="ru-RU"/>
        </w:rPr>
        <w:t xml:space="preserve">чных тестах, </w:t>
      </w:r>
      <w:r w:rsidRPr="00E569FB">
        <w:rPr>
          <w:rFonts w:ascii="Times New Roman" w:hAnsi="Times New Roman"/>
          <w:sz w:val="28"/>
          <w:szCs w:val="28"/>
          <w:lang w:eastAsia="ru-RU"/>
        </w:rPr>
        <w:t>пр</w:t>
      </w:r>
      <w:r w:rsidRPr="00E569FB">
        <w:rPr>
          <w:rFonts w:ascii="Times New Roman" w:hAnsi="Times New Roman"/>
          <w:spacing w:val="-20"/>
          <w:sz w:val="28"/>
          <w:szCs w:val="28"/>
          <w:lang w:eastAsia="ru-RU"/>
        </w:rPr>
        <w:t>обах, а так же с</w:t>
      </w:r>
      <w:r>
        <w:rPr>
          <w:rFonts w:ascii="Times New Roman" w:hAnsi="Times New Roman"/>
          <w:sz w:val="28"/>
          <w:szCs w:val="28"/>
          <w:lang w:eastAsia="ru-RU"/>
        </w:rPr>
        <w:t>амостоятельного наблюдения.</w:t>
      </w:r>
    </w:p>
    <w:p w:rsidR="005421C8" w:rsidRPr="00321915" w:rsidRDefault="005421C8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5421C8" w:rsidRDefault="005421C8" w:rsidP="00E569FB">
      <w:pPr>
        <w:spacing w:after="0" w:line="240" w:lineRule="auto"/>
        <w:ind w:firstLine="425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5421C8" w:rsidRDefault="005421C8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5421C8" w:rsidRPr="00F06530" w:rsidRDefault="005421C8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 w:rsidRPr="00F06530">
        <w:rPr>
          <w:rFonts w:ascii="Times New Roman" w:hAnsi="Times New Roman"/>
          <w:lang/>
        </w:rPr>
        <w:t xml:space="preserve">       </w:t>
      </w:r>
      <w:r w:rsidRPr="00F06530">
        <w:rPr>
          <w:rFonts w:ascii="Times New Roman" w:hAnsi="Times New Roman"/>
        </w:rPr>
        <w:t>ОК-7</w:t>
      </w:r>
      <w:r w:rsidRPr="00F06530">
        <w:rPr>
          <w:rFonts w:ascii="Times New Roman" w:hAnsi="Times New Roman"/>
          <w:lang/>
        </w:rPr>
        <w:t xml:space="preserve">: </w:t>
      </w:r>
      <w:r w:rsidRPr="00F06530">
        <w:rPr>
          <w:rFonts w:ascii="Times New Roman" w:hAnsi="Times New Roman"/>
        </w:rPr>
        <w:t>способ</w:t>
      </w:r>
      <w:r w:rsidRPr="00F06530">
        <w:rPr>
          <w:rFonts w:ascii="Times New Roman" w:hAnsi="Times New Roman"/>
          <w:lang/>
        </w:rPr>
        <w:t>е</w:t>
      </w:r>
      <w:r w:rsidRPr="00F06530">
        <w:rPr>
          <w:rFonts w:ascii="Times New Roman" w:hAnsi="Times New Roman"/>
        </w:rPr>
        <w:t>н</w:t>
      </w:r>
      <w:r w:rsidRPr="00F06530">
        <w:rPr>
          <w:rFonts w:ascii="Times New Roman" w:hAnsi="Times New Roman"/>
          <w:lang/>
        </w:rPr>
        <w:t xml:space="preserve"> </w:t>
      </w:r>
      <w:r w:rsidRPr="00F06530">
        <w:rPr>
          <w:rFonts w:ascii="Times New Roman" w:hAnsi="Times New Roman"/>
        </w:rPr>
        <w:t xml:space="preserve"> поддерживать должный уровень физической подготовленности для обеспечения полноценной социальной и профессиональной деятельности; пропаганды активного долголетия, здорового образа жизни и профилактики заболеваний (</w:t>
      </w:r>
      <w:r w:rsidRPr="00F06530">
        <w:rPr>
          <w:rFonts w:ascii="Times New Roman" w:hAnsi="Times New Roman"/>
          <w:i/>
        </w:rPr>
        <w:t>знать</w:t>
      </w:r>
      <w:r w:rsidRPr="00F06530">
        <w:rPr>
          <w:rFonts w:ascii="Times New Roman" w:hAnsi="Times New Roman"/>
        </w:rPr>
        <w:t xml:space="preserve"> методы и средства самоконтроля; </w:t>
      </w:r>
      <w:r w:rsidRPr="00F06530">
        <w:rPr>
          <w:rFonts w:ascii="Times New Roman" w:hAnsi="Times New Roman"/>
          <w:i/>
        </w:rPr>
        <w:t>уметь</w:t>
      </w:r>
      <w:r w:rsidRPr="00F06530">
        <w:rPr>
          <w:rFonts w:ascii="Times New Roman" w:hAnsi="Times New Roman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 w:rsidRPr="00F06530">
        <w:rPr>
          <w:rFonts w:ascii="Times New Roman" w:hAnsi="Times New Roman"/>
          <w:i/>
        </w:rPr>
        <w:t>владеть</w:t>
      </w:r>
      <w:r w:rsidRPr="00F0653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r w:rsidRPr="00F06530">
        <w:rPr>
          <w:rFonts w:ascii="Times New Roman" w:hAnsi="Times New Roman"/>
          <w:lang/>
        </w:rPr>
        <w:t>.</w:t>
      </w:r>
    </w:p>
    <w:bookmarkEnd w:id="1"/>
    <w:p w:rsidR="005421C8" w:rsidRDefault="005421C8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5421C8" w:rsidRDefault="005421C8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5421C8" w:rsidRDefault="005421C8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5421C8" w:rsidRDefault="005421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5421C8" w:rsidRDefault="005421C8" w:rsidP="00C71697">
      <w:pPr>
        <w:spacing w:after="0" w:line="240" w:lineRule="auto"/>
        <w:jc w:val="both"/>
      </w:pPr>
    </w:p>
    <w:sectPr w:rsidR="005421C8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211623"/>
    <w:rsid w:val="00272410"/>
    <w:rsid w:val="002925BA"/>
    <w:rsid w:val="00321915"/>
    <w:rsid w:val="00341AB1"/>
    <w:rsid w:val="003811A1"/>
    <w:rsid w:val="00464300"/>
    <w:rsid w:val="004D6BCF"/>
    <w:rsid w:val="005421C8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E4EA2"/>
    <w:rsid w:val="00805028"/>
    <w:rsid w:val="008160D8"/>
    <w:rsid w:val="0084765B"/>
    <w:rsid w:val="00916BDC"/>
    <w:rsid w:val="00927838"/>
    <w:rsid w:val="00936BD7"/>
    <w:rsid w:val="009F366E"/>
    <w:rsid w:val="00AC5217"/>
    <w:rsid w:val="00AF3B1A"/>
    <w:rsid w:val="00C64FC1"/>
    <w:rsid w:val="00C71697"/>
    <w:rsid w:val="00C76C3F"/>
    <w:rsid w:val="00CC4AA5"/>
    <w:rsid w:val="00D1019C"/>
    <w:rsid w:val="00E569FB"/>
    <w:rsid w:val="00EB0340"/>
    <w:rsid w:val="00EC5C1A"/>
    <w:rsid w:val="00F019D9"/>
    <w:rsid w:val="00F0508F"/>
    <w:rsid w:val="00F06530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976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6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678</Words>
  <Characters>3870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2014-04-10T02:32:00Z</dcterms:created>
  <dcterms:modified xsi:type="dcterms:W3CDTF">2016-10-26T07:43:00Z</dcterms:modified>
</cp:coreProperties>
</file>