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853" w:rsidRPr="008D788C" w:rsidRDefault="00AE0853" w:rsidP="00224C5C">
      <w:pPr>
        <w:jc w:val="center"/>
        <w:rPr>
          <w:sz w:val="28"/>
          <w:szCs w:val="28"/>
        </w:rPr>
      </w:pPr>
      <w:r w:rsidRPr="008D788C">
        <w:rPr>
          <w:b/>
          <w:sz w:val="28"/>
          <w:szCs w:val="28"/>
        </w:rPr>
        <w:t>АННОТАЦИЯ РАБОЧЕЙ ПРОГРАММЫ ДИСЦИПЛИНЫ</w:t>
      </w:r>
    </w:p>
    <w:p w:rsidR="00AE0853" w:rsidRPr="008D788C" w:rsidRDefault="00AE0853" w:rsidP="008D788C">
      <w:pPr>
        <w:jc w:val="both"/>
        <w:rPr>
          <w:sz w:val="28"/>
          <w:szCs w:val="28"/>
        </w:rPr>
      </w:pPr>
    </w:p>
    <w:p w:rsidR="00AE0853" w:rsidRDefault="00AE0853" w:rsidP="00DF1C95">
      <w:pPr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EB0213">
        <w:rPr>
          <w:sz w:val="28"/>
          <w:szCs w:val="28"/>
        </w:rPr>
        <w:t>1</w:t>
      </w:r>
      <w:r>
        <w:rPr>
          <w:sz w:val="28"/>
          <w:szCs w:val="28"/>
        </w:rPr>
        <w:t>.В.ДВ.7</w:t>
      </w:r>
      <w:r w:rsidRPr="008D788C">
        <w:rPr>
          <w:sz w:val="28"/>
          <w:szCs w:val="28"/>
        </w:rPr>
        <w:t>.2</w:t>
      </w:r>
      <w:r w:rsidRPr="00DF1C95">
        <w:rPr>
          <w:sz w:val="28"/>
          <w:szCs w:val="28"/>
        </w:rPr>
        <w:t xml:space="preserve"> </w:t>
      </w:r>
      <w:r w:rsidRPr="008D788C">
        <w:rPr>
          <w:sz w:val="28"/>
          <w:szCs w:val="28"/>
        </w:rPr>
        <w:t xml:space="preserve">Реклама и связи с общественностью </w:t>
      </w:r>
    </w:p>
    <w:p w:rsidR="00AE0853" w:rsidRPr="008D788C" w:rsidRDefault="00AE0853" w:rsidP="00DF1C9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8D788C">
        <w:rPr>
          <w:sz w:val="28"/>
          <w:szCs w:val="28"/>
        </w:rPr>
        <w:t>в сети Интернет</w:t>
      </w:r>
    </w:p>
    <w:p w:rsidR="00AE0853" w:rsidRPr="008D788C" w:rsidRDefault="00AE0853" w:rsidP="00DF1C95">
      <w:pPr>
        <w:spacing w:line="120" w:lineRule="auto"/>
        <w:jc w:val="both"/>
        <w:rPr>
          <w:b/>
          <w:sz w:val="28"/>
          <w:szCs w:val="28"/>
        </w:rPr>
      </w:pPr>
    </w:p>
    <w:p w:rsidR="00AE0853" w:rsidRPr="008D788C" w:rsidRDefault="00AE0853" w:rsidP="008D788C">
      <w:pPr>
        <w:jc w:val="both"/>
        <w:rPr>
          <w:b/>
          <w:sz w:val="28"/>
          <w:szCs w:val="28"/>
        </w:rPr>
      </w:pPr>
      <w:r w:rsidRPr="008D788C">
        <w:rPr>
          <w:b/>
          <w:sz w:val="28"/>
          <w:szCs w:val="28"/>
        </w:rPr>
        <w:t xml:space="preserve">       Семестр: </w:t>
      </w:r>
      <w:r w:rsidRPr="008D788C">
        <w:rPr>
          <w:sz w:val="28"/>
          <w:szCs w:val="28"/>
        </w:rPr>
        <w:t>7</w:t>
      </w:r>
    </w:p>
    <w:p w:rsidR="00AE0853" w:rsidRPr="008D788C" w:rsidRDefault="00AE0853" w:rsidP="008D788C">
      <w:pPr>
        <w:ind w:firstLine="540"/>
        <w:jc w:val="both"/>
        <w:rPr>
          <w:sz w:val="28"/>
          <w:szCs w:val="28"/>
        </w:rPr>
      </w:pPr>
      <w:r w:rsidRPr="008D788C">
        <w:rPr>
          <w:b/>
          <w:sz w:val="28"/>
          <w:szCs w:val="28"/>
        </w:rPr>
        <w:t xml:space="preserve">Количество часов: </w:t>
      </w:r>
      <w:r w:rsidRPr="008D788C">
        <w:rPr>
          <w:sz w:val="28"/>
          <w:szCs w:val="28"/>
        </w:rPr>
        <w:t>108</w:t>
      </w:r>
    </w:p>
    <w:p w:rsidR="00AE0853" w:rsidRPr="008D788C" w:rsidRDefault="00AE0853" w:rsidP="008D788C">
      <w:pPr>
        <w:ind w:firstLine="540"/>
        <w:jc w:val="both"/>
        <w:rPr>
          <w:sz w:val="28"/>
          <w:szCs w:val="28"/>
        </w:rPr>
      </w:pPr>
      <w:r w:rsidRPr="008D788C">
        <w:rPr>
          <w:b/>
          <w:sz w:val="28"/>
          <w:szCs w:val="28"/>
        </w:rPr>
        <w:t xml:space="preserve">Количество зачетных единиц: </w:t>
      </w:r>
      <w:r w:rsidRPr="008D788C">
        <w:rPr>
          <w:sz w:val="28"/>
          <w:szCs w:val="28"/>
        </w:rPr>
        <w:t>3</w:t>
      </w:r>
      <w:bookmarkStart w:id="0" w:name="_GoBack"/>
      <w:bookmarkEnd w:id="0"/>
    </w:p>
    <w:p w:rsidR="00AE0853" w:rsidRPr="008D788C" w:rsidRDefault="00AE0853" w:rsidP="008D788C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8D788C">
        <w:rPr>
          <w:b/>
          <w:sz w:val="28"/>
          <w:szCs w:val="28"/>
        </w:rPr>
        <w:t xml:space="preserve">Промежуточная аттестация: </w:t>
      </w:r>
      <w:r w:rsidRPr="008D788C">
        <w:rPr>
          <w:sz w:val="28"/>
          <w:szCs w:val="28"/>
        </w:rPr>
        <w:t>зачет</w:t>
      </w:r>
    </w:p>
    <w:p w:rsidR="00AE0853" w:rsidRPr="008D788C" w:rsidRDefault="00AE0853" w:rsidP="008D788C">
      <w:pPr>
        <w:ind w:firstLine="539"/>
        <w:jc w:val="both"/>
        <w:rPr>
          <w:sz w:val="28"/>
          <w:szCs w:val="28"/>
        </w:rPr>
      </w:pPr>
    </w:p>
    <w:p w:rsidR="00AE0853" w:rsidRPr="008D788C" w:rsidRDefault="00AE0853" w:rsidP="008D788C">
      <w:pPr>
        <w:ind w:firstLine="567"/>
        <w:jc w:val="both"/>
        <w:rPr>
          <w:sz w:val="28"/>
          <w:szCs w:val="28"/>
        </w:rPr>
      </w:pPr>
      <w:r w:rsidRPr="008D788C">
        <w:rPr>
          <w:b/>
          <w:sz w:val="28"/>
          <w:szCs w:val="28"/>
        </w:rPr>
        <w:t xml:space="preserve"> Место дисциплины в структуре ООП: </w:t>
      </w:r>
    </w:p>
    <w:p w:rsidR="00AE0853" w:rsidRPr="008D788C" w:rsidRDefault="00AE0853" w:rsidP="008D788C">
      <w:pPr>
        <w:ind w:firstLine="567"/>
        <w:jc w:val="both"/>
        <w:rPr>
          <w:sz w:val="28"/>
          <w:szCs w:val="28"/>
        </w:rPr>
      </w:pPr>
      <w:r w:rsidRPr="008D788C">
        <w:rPr>
          <w:sz w:val="28"/>
          <w:szCs w:val="28"/>
        </w:rPr>
        <w:t xml:space="preserve">Дисциплина </w:t>
      </w:r>
      <w:r>
        <w:rPr>
          <w:sz w:val="28"/>
          <w:szCs w:val="28"/>
        </w:rPr>
        <w:t>по выбору</w:t>
      </w:r>
      <w:r w:rsidRPr="008D788C">
        <w:rPr>
          <w:sz w:val="28"/>
          <w:szCs w:val="28"/>
        </w:rPr>
        <w:t xml:space="preserve"> «Реклама и связи с общественностью в сети И</w:t>
      </w:r>
      <w:r w:rsidRPr="008D788C">
        <w:rPr>
          <w:sz w:val="28"/>
          <w:szCs w:val="28"/>
        </w:rPr>
        <w:t>н</w:t>
      </w:r>
      <w:r w:rsidRPr="008D788C">
        <w:rPr>
          <w:sz w:val="28"/>
          <w:szCs w:val="28"/>
        </w:rPr>
        <w:t xml:space="preserve">тернет» включена в </w:t>
      </w:r>
      <w:r w:rsidRPr="00DF1C95">
        <w:rPr>
          <w:sz w:val="28"/>
          <w:szCs w:val="28"/>
        </w:rPr>
        <w:t>вариативную часть</w:t>
      </w:r>
      <w:r>
        <w:rPr>
          <w:sz w:val="28"/>
          <w:szCs w:val="28"/>
        </w:rPr>
        <w:t xml:space="preserve"> </w:t>
      </w:r>
      <w:r w:rsidRPr="008D788C">
        <w:rPr>
          <w:sz w:val="28"/>
          <w:szCs w:val="28"/>
        </w:rPr>
        <w:t xml:space="preserve">учебного плана </w:t>
      </w:r>
      <w:r>
        <w:rPr>
          <w:sz w:val="28"/>
          <w:szCs w:val="28"/>
        </w:rPr>
        <w:t>подготовки бакала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ров по </w:t>
      </w:r>
      <w:r w:rsidRPr="008D788C">
        <w:rPr>
          <w:sz w:val="28"/>
          <w:szCs w:val="28"/>
        </w:rPr>
        <w:t>направлени</w:t>
      </w:r>
      <w:r>
        <w:rPr>
          <w:sz w:val="28"/>
          <w:szCs w:val="28"/>
        </w:rPr>
        <w:t>ю</w:t>
      </w:r>
      <w:r w:rsidRPr="008D788C">
        <w:rPr>
          <w:sz w:val="28"/>
          <w:szCs w:val="28"/>
        </w:rPr>
        <w:t xml:space="preserve"> 42.03.01 </w:t>
      </w:r>
      <w:r w:rsidRPr="008D788C">
        <w:rPr>
          <w:i/>
          <w:sz w:val="28"/>
          <w:szCs w:val="28"/>
        </w:rPr>
        <w:t>Реклама и связи с общественностью.</w:t>
      </w:r>
    </w:p>
    <w:p w:rsidR="00AE0853" w:rsidRPr="008D788C" w:rsidRDefault="00AE0853" w:rsidP="008D788C">
      <w:pPr>
        <w:ind w:firstLine="567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Основное содержание дисциплины обеспечивает взаимосвязь и прее</w:t>
      </w:r>
      <w:r w:rsidRPr="008D788C">
        <w:rPr>
          <w:sz w:val="28"/>
          <w:szCs w:val="28"/>
        </w:rPr>
        <w:t>м</w:t>
      </w:r>
      <w:r w:rsidRPr="008D788C">
        <w:rPr>
          <w:sz w:val="28"/>
          <w:szCs w:val="28"/>
        </w:rPr>
        <w:t>ственность с дисциплинами</w:t>
      </w:r>
      <w:r>
        <w:rPr>
          <w:sz w:val="28"/>
          <w:szCs w:val="28"/>
        </w:rPr>
        <w:t>:</w:t>
      </w:r>
      <w:r w:rsidRPr="008D788C">
        <w:rPr>
          <w:sz w:val="28"/>
          <w:szCs w:val="28"/>
        </w:rPr>
        <w:t xml:space="preserve"> «Теория и практика массовой информации», «Проектирование рекламных кампаний», «Реклама и связи с общественн</w:t>
      </w:r>
      <w:r w:rsidRPr="008D788C">
        <w:rPr>
          <w:sz w:val="28"/>
          <w:szCs w:val="28"/>
        </w:rPr>
        <w:t>о</w:t>
      </w:r>
      <w:r w:rsidRPr="008D788C">
        <w:rPr>
          <w:sz w:val="28"/>
          <w:szCs w:val="28"/>
        </w:rPr>
        <w:t>стью в отраслях и сферах», «Разработка рекламного и PR-продукта», «Осн</w:t>
      </w:r>
      <w:r w:rsidRPr="008D788C">
        <w:rPr>
          <w:sz w:val="28"/>
          <w:szCs w:val="28"/>
        </w:rPr>
        <w:t>о</w:t>
      </w:r>
      <w:r w:rsidRPr="008D788C">
        <w:rPr>
          <w:sz w:val="28"/>
          <w:szCs w:val="28"/>
        </w:rPr>
        <w:t>вы интегрированных маркетинговых коммуникаций».</w:t>
      </w:r>
    </w:p>
    <w:p w:rsidR="00AE0853" w:rsidRPr="008D788C" w:rsidRDefault="00AE0853" w:rsidP="008D788C">
      <w:pPr>
        <w:ind w:firstLine="567"/>
        <w:jc w:val="both"/>
        <w:rPr>
          <w:sz w:val="28"/>
          <w:szCs w:val="28"/>
        </w:rPr>
      </w:pPr>
    </w:p>
    <w:p w:rsidR="00AE0853" w:rsidRPr="008D788C" w:rsidRDefault="00AE0853" w:rsidP="008D788C">
      <w:pPr>
        <w:ind w:firstLine="567"/>
        <w:jc w:val="both"/>
        <w:rPr>
          <w:sz w:val="28"/>
          <w:szCs w:val="28"/>
        </w:rPr>
      </w:pPr>
      <w:r w:rsidRPr="008D788C">
        <w:rPr>
          <w:b/>
          <w:sz w:val="28"/>
          <w:szCs w:val="28"/>
        </w:rPr>
        <w:t>Цель и задачи освоения дисциплины:</w:t>
      </w:r>
      <w:r w:rsidRPr="008D788C">
        <w:rPr>
          <w:sz w:val="28"/>
          <w:szCs w:val="28"/>
        </w:rPr>
        <w:t xml:space="preserve"> </w:t>
      </w:r>
    </w:p>
    <w:p w:rsidR="00AE0853" w:rsidRPr="008D788C" w:rsidRDefault="00AE0853" w:rsidP="008D788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Целью изучения дисциплины является овладение студентами навыками формирования рекламной стратегии, управление рекламной политикой в сети Интернет, реализации различных техник по созданию и поддержанию э</w:t>
      </w:r>
      <w:r w:rsidRPr="008D788C">
        <w:rPr>
          <w:sz w:val="28"/>
          <w:szCs w:val="28"/>
        </w:rPr>
        <w:t>ф</w:t>
      </w:r>
      <w:r w:rsidRPr="008D788C">
        <w:rPr>
          <w:sz w:val="28"/>
          <w:szCs w:val="28"/>
        </w:rPr>
        <w:t>фективной рекламной коммуникации с помощью сети Интернет, принятие опт</w:t>
      </w:r>
      <w:r w:rsidRPr="008D788C">
        <w:rPr>
          <w:sz w:val="28"/>
          <w:szCs w:val="28"/>
        </w:rPr>
        <w:t>и</w:t>
      </w:r>
      <w:r w:rsidRPr="008D788C">
        <w:rPr>
          <w:sz w:val="28"/>
          <w:szCs w:val="28"/>
        </w:rPr>
        <w:t>мальных решений по проведению рекламных и PR-кампаний, оценки эффе</w:t>
      </w:r>
      <w:r w:rsidRPr="008D788C">
        <w:rPr>
          <w:sz w:val="28"/>
          <w:szCs w:val="28"/>
        </w:rPr>
        <w:t>к</w:t>
      </w:r>
      <w:r w:rsidRPr="008D788C">
        <w:rPr>
          <w:sz w:val="28"/>
          <w:szCs w:val="28"/>
        </w:rPr>
        <w:t xml:space="preserve">тивности рекламной и PR-деятельности в сети Интернет. </w:t>
      </w:r>
    </w:p>
    <w:p w:rsidR="00AE0853" w:rsidRPr="008D788C" w:rsidRDefault="00AE0853" w:rsidP="008D788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В процессе изучения дисциплины ставятся задачи:</w:t>
      </w:r>
    </w:p>
    <w:p w:rsidR="00AE0853" w:rsidRPr="008D788C" w:rsidRDefault="00AE0853" w:rsidP="008D788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•</w:t>
      </w:r>
      <w:r w:rsidRPr="008D788C">
        <w:rPr>
          <w:sz w:val="28"/>
          <w:szCs w:val="28"/>
        </w:rPr>
        <w:tab/>
        <w:t>формирование у студентов навыков разработки и реализации рекла</w:t>
      </w:r>
      <w:r w:rsidRPr="008D788C">
        <w:rPr>
          <w:sz w:val="28"/>
          <w:szCs w:val="28"/>
        </w:rPr>
        <w:t>м</w:t>
      </w:r>
      <w:r w:rsidRPr="008D788C">
        <w:rPr>
          <w:sz w:val="28"/>
          <w:szCs w:val="28"/>
        </w:rPr>
        <w:t>ных кампаний в сети Интернет;</w:t>
      </w:r>
    </w:p>
    <w:p w:rsidR="00AE0853" w:rsidRPr="008D788C" w:rsidRDefault="00AE0853" w:rsidP="008D788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•</w:t>
      </w:r>
      <w:r w:rsidRPr="008D788C">
        <w:rPr>
          <w:sz w:val="28"/>
          <w:szCs w:val="28"/>
        </w:rPr>
        <w:tab/>
        <w:t>понимание особенностей реализации рекламы и связей с общественн</w:t>
      </w:r>
      <w:r w:rsidRPr="008D788C">
        <w:rPr>
          <w:sz w:val="28"/>
          <w:szCs w:val="28"/>
        </w:rPr>
        <w:t>о</w:t>
      </w:r>
      <w:r w:rsidRPr="008D788C">
        <w:rPr>
          <w:sz w:val="28"/>
          <w:szCs w:val="28"/>
        </w:rPr>
        <w:t>стью в сети Интернет;</w:t>
      </w:r>
    </w:p>
    <w:p w:rsidR="00AE0853" w:rsidRPr="008D788C" w:rsidRDefault="00AE0853" w:rsidP="008D788C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•</w:t>
      </w:r>
      <w:r w:rsidRPr="008D788C">
        <w:rPr>
          <w:sz w:val="28"/>
          <w:szCs w:val="28"/>
        </w:rPr>
        <w:tab/>
        <w:t>привить навыки формирования стратегий и тактики рекламной комм</w:t>
      </w:r>
      <w:r w:rsidRPr="008D788C">
        <w:rPr>
          <w:sz w:val="28"/>
          <w:szCs w:val="28"/>
        </w:rPr>
        <w:t>у</w:t>
      </w:r>
      <w:r w:rsidRPr="008D788C">
        <w:rPr>
          <w:sz w:val="28"/>
          <w:szCs w:val="28"/>
        </w:rPr>
        <w:t>никации в сети Интернет.</w:t>
      </w:r>
    </w:p>
    <w:p w:rsidR="00AE0853" w:rsidRPr="008D788C" w:rsidRDefault="00AE0853" w:rsidP="008D788C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</w:p>
    <w:p w:rsidR="00AE0853" w:rsidRPr="008D788C" w:rsidRDefault="00AE0853" w:rsidP="008D788C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  <w:r w:rsidRPr="008D788C">
        <w:rPr>
          <w:b/>
          <w:sz w:val="28"/>
          <w:szCs w:val="28"/>
        </w:rPr>
        <w:t xml:space="preserve"> Содержание дисциплины:  </w:t>
      </w:r>
    </w:p>
    <w:p w:rsidR="00AE0853" w:rsidRPr="008D788C" w:rsidRDefault="00AE0853" w:rsidP="008D788C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Особенности коммуникаций в сети Интернет. Рекламные и PR-возможности сети Интернет. Виды рекламного воздействия в сети Интернет. Web-сайт как объект и субъект продвижения. E-mail, конференции и форумы как инструменты продвижения. Блогосфера – коммуникативная среда ХХ в</w:t>
      </w:r>
      <w:r w:rsidRPr="008D788C">
        <w:rPr>
          <w:sz w:val="28"/>
          <w:szCs w:val="28"/>
        </w:rPr>
        <w:t>е</w:t>
      </w:r>
      <w:r w:rsidRPr="008D788C">
        <w:rPr>
          <w:sz w:val="28"/>
          <w:szCs w:val="28"/>
        </w:rPr>
        <w:t>ка. Социальные сети как инструмент продвижения. Спонсорство. Взаимоде</w:t>
      </w:r>
      <w:r w:rsidRPr="008D788C">
        <w:rPr>
          <w:sz w:val="28"/>
          <w:szCs w:val="28"/>
        </w:rPr>
        <w:t>й</w:t>
      </w:r>
      <w:r w:rsidRPr="008D788C">
        <w:rPr>
          <w:sz w:val="28"/>
          <w:szCs w:val="28"/>
        </w:rPr>
        <w:t>ствие с интернет-СМИ. Реклама и PR в электронной коммерции.</w:t>
      </w:r>
    </w:p>
    <w:p w:rsidR="00AE0853" w:rsidRPr="008D788C" w:rsidRDefault="00AE0853" w:rsidP="008D788C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AE0853" w:rsidRPr="00C447F0" w:rsidRDefault="00AE0853" w:rsidP="008D788C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EB0213">
        <w:rPr>
          <w:b/>
          <w:sz w:val="28"/>
          <w:szCs w:val="28"/>
        </w:rPr>
        <w:t xml:space="preserve">В результате освоения учебной дисциплины </w:t>
      </w:r>
      <w:r w:rsidRPr="00DF1C95">
        <w:rPr>
          <w:sz w:val="28"/>
          <w:szCs w:val="28"/>
        </w:rPr>
        <w:t>обучающийся</w:t>
      </w:r>
      <w:r w:rsidRPr="00EB0213">
        <w:rPr>
          <w:b/>
          <w:sz w:val="28"/>
          <w:szCs w:val="28"/>
        </w:rPr>
        <w:t xml:space="preserve"> </w:t>
      </w:r>
      <w:r w:rsidRPr="00EB0213">
        <w:rPr>
          <w:sz w:val="28"/>
          <w:szCs w:val="28"/>
        </w:rPr>
        <w:t>должен обладать следующими общепрофессиональными (О</w:t>
      </w:r>
      <w:r>
        <w:rPr>
          <w:sz w:val="28"/>
          <w:szCs w:val="28"/>
        </w:rPr>
        <w:t>П</w:t>
      </w:r>
      <w:r w:rsidRPr="00EB0213">
        <w:rPr>
          <w:sz w:val="28"/>
          <w:szCs w:val="28"/>
        </w:rPr>
        <w:t>К) и проф</w:t>
      </w:r>
      <w:r>
        <w:rPr>
          <w:sz w:val="28"/>
          <w:szCs w:val="28"/>
        </w:rPr>
        <w:t>и</w:t>
      </w:r>
      <w:r w:rsidRPr="00EB0213">
        <w:rPr>
          <w:sz w:val="28"/>
          <w:szCs w:val="28"/>
        </w:rPr>
        <w:t>льными (П</w:t>
      </w:r>
      <w:r>
        <w:rPr>
          <w:sz w:val="28"/>
          <w:szCs w:val="28"/>
        </w:rPr>
        <w:t>р</w:t>
      </w:r>
      <w:r w:rsidRPr="00EB0213">
        <w:rPr>
          <w:sz w:val="28"/>
          <w:szCs w:val="28"/>
        </w:rPr>
        <w:t>К) компетенциями:</w:t>
      </w:r>
    </w:p>
    <w:p w:rsidR="00AE0853" w:rsidRDefault="00AE0853" w:rsidP="008D788C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О</w:t>
      </w:r>
      <w:r>
        <w:rPr>
          <w:sz w:val="28"/>
          <w:szCs w:val="28"/>
        </w:rPr>
        <w:t>П</w:t>
      </w:r>
      <w:r w:rsidRPr="008D788C">
        <w:rPr>
          <w:sz w:val="28"/>
          <w:szCs w:val="28"/>
        </w:rPr>
        <w:t>К–</w:t>
      </w:r>
      <w:r>
        <w:rPr>
          <w:sz w:val="28"/>
          <w:szCs w:val="28"/>
        </w:rPr>
        <w:t>6</w:t>
      </w:r>
      <w:r w:rsidRPr="008D788C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  решать стандартные задачи профессиональной де</w:t>
      </w:r>
      <w:r>
        <w:rPr>
          <w:sz w:val="28"/>
          <w:szCs w:val="28"/>
        </w:rPr>
        <w:t>я</w:t>
      </w:r>
      <w:r>
        <w:rPr>
          <w:sz w:val="28"/>
          <w:szCs w:val="28"/>
        </w:rPr>
        <w:t>тельности на основе информационной и библиографической культуры с 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менением информационно-коммуникационных технологий и с учетом 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новных требований информационной безопасности</w:t>
      </w:r>
      <w:r w:rsidRPr="008D788C">
        <w:rPr>
          <w:sz w:val="28"/>
          <w:szCs w:val="28"/>
        </w:rPr>
        <w:t>;</w:t>
      </w:r>
    </w:p>
    <w:p w:rsidR="00AE0853" w:rsidRPr="00CA1033" w:rsidRDefault="00AE0853" w:rsidP="00224C5C">
      <w:pPr>
        <w:tabs>
          <w:tab w:val="left" w:pos="709"/>
        </w:tabs>
        <w:jc w:val="both"/>
        <w:rPr>
          <w:rStyle w:val="a0"/>
          <w:b w:val="0"/>
          <w:bCs/>
          <w:szCs w:val="28"/>
          <w:lang w:eastAsia="ru-RU"/>
        </w:rPr>
      </w:pPr>
      <w:r>
        <w:rPr>
          <w:rStyle w:val="a0"/>
          <w:b w:val="0"/>
          <w:bCs/>
          <w:szCs w:val="28"/>
          <w:lang w:eastAsia="ru-RU"/>
        </w:rPr>
        <w:t xml:space="preserve">          ПрК-5: владеет основами проектной деятельности  в области рекламы и связей с общественностью по разработке бизнес-идеи, в том числе инновац</w:t>
      </w:r>
      <w:r>
        <w:rPr>
          <w:rStyle w:val="a0"/>
          <w:b w:val="0"/>
          <w:bCs/>
          <w:szCs w:val="28"/>
          <w:lang w:eastAsia="ru-RU"/>
        </w:rPr>
        <w:t>и</w:t>
      </w:r>
      <w:r>
        <w:rPr>
          <w:rStyle w:val="a0"/>
          <w:b w:val="0"/>
          <w:bCs/>
          <w:szCs w:val="28"/>
          <w:lang w:eastAsia="ru-RU"/>
        </w:rPr>
        <w:t>онной, подготовке технического задания, разработке бизнес-плана, составл</w:t>
      </w:r>
      <w:r>
        <w:rPr>
          <w:rStyle w:val="a0"/>
          <w:b w:val="0"/>
          <w:bCs/>
          <w:szCs w:val="28"/>
          <w:lang w:eastAsia="ru-RU"/>
        </w:rPr>
        <w:t>е</w:t>
      </w:r>
      <w:r>
        <w:rPr>
          <w:rStyle w:val="a0"/>
          <w:b w:val="0"/>
          <w:bCs/>
          <w:szCs w:val="28"/>
          <w:lang w:eastAsia="ru-RU"/>
        </w:rPr>
        <w:t>нию договора</w:t>
      </w:r>
      <w:r w:rsidRPr="00CA1033">
        <w:rPr>
          <w:rStyle w:val="a0"/>
          <w:b w:val="0"/>
          <w:bCs/>
          <w:szCs w:val="28"/>
          <w:lang w:eastAsia="ru-RU"/>
        </w:rPr>
        <w:t xml:space="preserve">; </w:t>
      </w:r>
    </w:p>
    <w:p w:rsidR="00AE0853" w:rsidRPr="00CA1033" w:rsidRDefault="00AE0853" w:rsidP="00224C5C">
      <w:pPr>
        <w:jc w:val="both"/>
        <w:rPr>
          <w:rStyle w:val="a0"/>
          <w:b w:val="0"/>
          <w:bCs/>
          <w:szCs w:val="28"/>
          <w:lang w:eastAsia="ru-RU"/>
        </w:rPr>
      </w:pPr>
      <w:r>
        <w:rPr>
          <w:rStyle w:val="a0"/>
          <w:b w:val="0"/>
          <w:bCs/>
          <w:szCs w:val="28"/>
          <w:lang w:eastAsia="ru-RU"/>
        </w:rPr>
        <w:t xml:space="preserve">          ПрК-6: способен реализовывать проекты, в том числе инновационные в области рекламы и связей с общественностью</w:t>
      </w:r>
      <w:r w:rsidRPr="00CA1033">
        <w:rPr>
          <w:rStyle w:val="a0"/>
          <w:b w:val="0"/>
          <w:bCs/>
          <w:szCs w:val="28"/>
          <w:lang w:eastAsia="ru-RU"/>
        </w:rPr>
        <w:t xml:space="preserve">; </w:t>
      </w:r>
    </w:p>
    <w:p w:rsidR="00AE0853" w:rsidRDefault="00AE0853" w:rsidP="00224C5C">
      <w:pPr>
        <w:ind w:firstLine="709"/>
        <w:jc w:val="both"/>
        <w:rPr>
          <w:rStyle w:val="a0"/>
          <w:b w:val="0"/>
          <w:bCs/>
          <w:szCs w:val="28"/>
          <w:lang w:eastAsia="ru-RU"/>
        </w:rPr>
      </w:pPr>
      <w:r w:rsidRPr="000D49E3">
        <w:rPr>
          <w:rStyle w:val="a0"/>
          <w:b w:val="0"/>
          <w:bCs/>
          <w:szCs w:val="28"/>
          <w:lang w:eastAsia="ru-RU"/>
        </w:rPr>
        <w:t>ПрК-</w:t>
      </w:r>
      <w:r>
        <w:rPr>
          <w:rStyle w:val="a0"/>
          <w:b w:val="0"/>
          <w:bCs/>
          <w:szCs w:val="28"/>
          <w:lang w:eastAsia="ru-RU"/>
        </w:rPr>
        <w:t xml:space="preserve">9: способен использовать разные стили рекламных текстов и   </w:t>
      </w:r>
      <w:r>
        <w:rPr>
          <w:rStyle w:val="a0"/>
          <w:b w:val="0"/>
          <w:bCs/>
          <w:szCs w:val="28"/>
          <w:lang w:val="en-US" w:eastAsia="ru-RU"/>
        </w:rPr>
        <w:t>PR</w:t>
      </w:r>
      <w:r w:rsidRPr="000D49E3">
        <w:rPr>
          <w:rStyle w:val="a0"/>
          <w:b w:val="0"/>
          <w:bCs/>
          <w:szCs w:val="28"/>
          <w:lang w:eastAsia="ru-RU"/>
        </w:rPr>
        <w:t>-</w:t>
      </w:r>
      <w:r>
        <w:rPr>
          <w:rStyle w:val="a0"/>
          <w:b w:val="0"/>
          <w:bCs/>
          <w:szCs w:val="28"/>
          <w:lang w:eastAsia="ru-RU"/>
        </w:rPr>
        <w:t>текстов в средствах массовой информации: радио, телевидение,  интернет, газеты, журналы.</w:t>
      </w:r>
    </w:p>
    <w:p w:rsidR="00AE0853" w:rsidRPr="008D788C" w:rsidRDefault="00AE0853" w:rsidP="008D788C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AE0853" w:rsidRPr="008D788C" w:rsidRDefault="00AE0853" w:rsidP="008D788C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8D788C">
        <w:rPr>
          <w:b/>
          <w:sz w:val="28"/>
          <w:szCs w:val="28"/>
        </w:rPr>
        <w:t xml:space="preserve">Образовательные технологии: </w:t>
      </w:r>
    </w:p>
    <w:p w:rsidR="00AE0853" w:rsidRPr="008D788C" w:rsidRDefault="00AE0853" w:rsidP="008D788C">
      <w:pPr>
        <w:ind w:firstLine="709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</w:t>
      </w:r>
      <w:r w:rsidRPr="008D788C">
        <w:rPr>
          <w:sz w:val="28"/>
          <w:szCs w:val="28"/>
        </w:rPr>
        <w:t>и</w:t>
      </w:r>
      <w:r w:rsidRPr="008D788C">
        <w:rPr>
          <w:sz w:val="28"/>
          <w:szCs w:val="28"/>
        </w:rPr>
        <w:t>туаций, деловые игры и т.д.</w:t>
      </w:r>
    </w:p>
    <w:p w:rsidR="00AE0853" w:rsidRPr="008D788C" w:rsidRDefault="00AE0853" w:rsidP="008D788C">
      <w:pPr>
        <w:ind w:firstLine="709"/>
        <w:jc w:val="both"/>
        <w:rPr>
          <w:sz w:val="28"/>
          <w:szCs w:val="28"/>
        </w:rPr>
      </w:pPr>
      <w:r w:rsidRPr="008D788C">
        <w:rPr>
          <w:sz w:val="28"/>
          <w:szCs w:val="28"/>
        </w:rPr>
        <w:t>С целью формирования профессиональных навыков студентов предл</w:t>
      </w:r>
      <w:r w:rsidRPr="008D788C">
        <w:rPr>
          <w:sz w:val="28"/>
          <w:szCs w:val="28"/>
        </w:rPr>
        <w:t>а</w:t>
      </w:r>
      <w:r w:rsidRPr="008D788C">
        <w:rPr>
          <w:sz w:val="28"/>
          <w:szCs w:val="28"/>
        </w:rPr>
        <w:t>гается использовать визуальные презентации теоретического материала, кейс-стадии и др.</w:t>
      </w:r>
    </w:p>
    <w:p w:rsidR="00AE0853" w:rsidRPr="008D788C" w:rsidRDefault="00AE0853" w:rsidP="008D788C">
      <w:pPr>
        <w:jc w:val="both"/>
        <w:rPr>
          <w:sz w:val="28"/>
          <w:szCs w:val="28"/>
        </w:rPr>
      </w:pPr>
    </w:p>
    <w:p w:rsidR="00AE0853" w:rsidRPr="008D788C" w:rsidRDefault="00AE0853" w:rsidP="00DF1C95">
      <w:pPr>
        <w:tabs>
          <w:tab w:val="left" w:pos="540"/>
        </w:tabs>
        <w:jc w:val="both"/>
        <w:rPr>
          <w:sz w:val="28"/>
          <w:szCs w:val="28"/>
        </w:rPr>
      </w:pPr>
      <w:r w:rsidRPr="008D788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</w:t>
      </w:r>
      <w:r w:rsidRPr="008D788C">
        <w:rPr>
          <w:b/>
          <w:sz w:val="28"/>
          <w:szCs w:val="28"/>
        </w:rPr>
        <w:t>Составители:</w:t>
      </w:r>
      <w:r w:rsidRPr="008D788C">
        <w:rPr>
          <w:sz w:val="28"/>
          <w:szCs w:val="28"/>
        </w:rPr>
        <w:t xml:space="preserve">  Е. С. Кузнецова, ст. преподаватель, А. Г. Степанова, ст. преподаватель,  кафедра маркетинга и рекламы</w:t>
      </w:r>
    </w:p>
    <w:p w:rsidR="00AE0853" w:rsidRPr="008D788C" w:rsidRDefault="00AE0853" w:rsidP="008D788C">
      <w:pPr>
        <w:jc w:val="both"/>
        <w:rPr>
          <w:sz w:val="28"/>
          <w:szCs w:val="28"/>
        </w:rPr>
      </w:pPr>
    </w:p>
    <w:p w:rsidR="00AE0853" w:rsidRPr="008D788C" w:rsidRDefault="00AE0853" w:rsidP="008D788C">
      <w:pPr>
        <w:jc w:val="both"/>
        <w:rPr>
          <w:sz w:val="28"/>
          <w:szCs w:val="28"/>
        </w:rPr>
      </w:pPr>
    </w:p>
    <w:p w:rsidR="00AE0853" w:rsidRPr="008D788C" w:rsidRDefault="00AE0853" w:rsidP="008D788C">
      <w:pPr>
        <w:jc w:val="both"/>
        <w:rPr>
          <w:sz w:val="28"/>
          <w:szCs w:val="28"/>
        </w:rPr>
      </w:pPr>
    </w:p>
    <w:p w:rsidR="00AE0853" w:rsidRPr="008D788C" w:rsidRDefault="00AE0853" w:rsidP="008D788C">
      <w:pPr>
        <w:jc w:val="both"/>
        <w:rPr>
          <w:sz w:val="28"/>
          <w:szCs w:val="28"/>
        </w:rPr>
      </w:pPr>
    </w:p>
    <w:p w:rsidR="00AE0853" w:rsidRPr="008D788C" w:rsidRDefault="00AE0853" w:rsidP="008D788C">
      <w:pPr>
        <w:jc w:val="both"/>
        <w:rPr>
          <w:sz w:val="28"/>
          <w:szCs w:val="28"/>
        </w:rPr>
      </w:pPr>
    </w:p>
    <w:p w:rsidR="00AE0853" w:rsidRPr="008D788C" w:rsidRDefault="00AE0853" w:rsidP="008D788C">
      <w:pPr>
        <w:jc w:val="both"/>
        <w:rPr>
          <w:sz w:val="28"/>
          <w:szCs w:val="28"/>
        </w:rPr>
      </w:pPr>
    </w:p>
    <w:sectPr w:rsidR="00AE0853" w:rsidRPr="008D788C" w:rsidSect="00F541DD">
      <w:footerReference w:type="default" r:id="rId7"/>
      <w:pgSz w:w="11906" w:h="16838"/>
      <w:pgMar w:top="720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0853" w:rsidRDefault="00AE0853">
      <w:r>
        <w:separator/>
      </w:r>
    </w:p>
  </w:endnote>
  <w:endnote w:type="continuationSeparator" w:id="0">
    <w:p w:rsidR="00AE0853" w:rsidRDefault="00AE08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853" w:rsidRDefault="00AE0853" w:rsidP="005E7148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AE0853" w:rsidRDefault="00AE0853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0853" w:rsidRDefault="00AE0853">
      <w:r>
        <w:separator/>
      </w:r>
    </w:p>
  </w:footnote>
  <w:footnote w:type="continuationSeparator" w:id="0">
    <w:p w:rsidR="00AE0853" w:rsidRDefault="00AE08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B2FB9"/>
    <w:multiLevelType w:val="multilevel"/>
    <w:tmpl w:val="0298DF9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153418A"/>
    <w:multiLevelType w:val="multilevel"/>
    <w:tmpl w:val="AAB2FC22"/>
    <w:lvl w:ilvl="0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007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2">
    <w:nsid w:val="13C47D41"/>
    <w:multiLevelType w:val="hybridMultilevel"/>
    <w:tmpl w:val="6F101742"/>
    <w:lvl w:ilvl="0" w:tplc="594C2CD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5" w:hanging="180"/>
      </w:pPr>
      <w:rPr>
        <w:rFonts w:cs="Times New Roman"/>
      </w:rPr>
    </w:lvl>
  </w:abstractNum>
  <w:abstractNum w:abstractNumId="3">
    <w:nsid w:val="14AF2F70"/>
    <w:multiLevelType w:val="hybridMultilevel"/>
    <w:tmpl w:val="2D4051F8"/>
    <w:lvl w:ilvl="0" w:tplc="D84EDC46">
      <w:start w:val="1"/>
      <w:numFmt w:val="decimal"/>
      <w:lvlText w:val="%1."/>
      <w:lvlJc w:val="left"/>
      <w:pPr>
        <w:ind w:left="9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5" w:hanging="180"/>
      </w:pPr>
      <w:rPr>
        <w:rFonts w:cs="Times New Roman"/>
      </w:rPr>
    </w:lvl>
  </w:abstractNum>
  <w:abstractNum w:abstractNumId="4">
    <w:nsid w:val="1530795B"/>
    <w:multiLevelType w:val="hybridMultilevel"/>
    <w:tmpl w:val="3CDADF56"/>
    <w:lvl w:ilvl="0" w:tplc="A0B4C35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59C26B6"/>
    <w:multiLevelType w:val="multilevel"/>
    <w:tmpl w:val="96DE3012"/>
    <w:lvl w:ilvl="0">
      <w:start w:val="5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cs="Times New Roman" w:hint="default"/>
      </w:rPr>
    </w:lvl>
  </w:abstractNum>
  <w:abstractNum w:abstractNumId="6">
    <w:nsid w:val="1CBE6674"/>
    <w:multiLevelType w:val="hybridMultilevel"/>
    <w:tmpl w:val="E53E242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8237F6F"/>
    <w:multiLevelType w:val="hybridMultilevel"/>
    <w:tmpl w:val="BEA091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BE76798"/>
    <w:multiLevelType w:val="hybridMultilevel"/>
    <w:tmpl w:val="F59ABB22"/>
    <w:lvl w:ilvl="0" w:tplc="AE6AA25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F952891"/>
    <w:multiLevelType w:val="multilevel"/>
    <w:tmpl w:val="20085548"/>
    <w:lvl w:ilvl="0">
      <w:start w:val="4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68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10">
    <w:nsid w:val="32703780"/>
    <w:multiLevelType w:val="multilevel"/>
    <w:tmpl w:val="E5324902"/>
    <w:lvl w:ilvl="0">
      <w:start w:val="6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1">
    <w:nsid w:val="350C5CEA"/>
    <w:multiLevelType w:val="hybridMultilevel"/>
    <w:tmpl w:val="252C5860"/>
    <w:lvl w:ilvl="0" w:tplc="5AE8ECAC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2">
    <w:nsid w:val="351A650D"/>
    <w:multiLevelType w:val="hybridMultilevel"/>
    <w:tmpl w:val="D90E911E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3">
    <w:nsid w:val="4E1F2F79"/>
    <w:multiLevelType w:val="hybridMultilevel"/>
    <w:tmpl w:val="89F049A0"/>
    <w:lvl w:ilvl="0" w:tplc="E5CC89F2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4">
    <w:nsid w:val="4EEA269C"/>
    <w:multiLevelType w:val="hybridMultilevel"/>
    <w:tmpl w:val="CE7635FA"/>
    <w:lvl w:ilvl="0" w:tplc="89BA2856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5">
    <w:nsid w:val="515B67E7"/>
    <w:multiLevelType w:val="hybridMultilevel"/>
    <w:tmpl w:val="31EA23B4"/>
    <w:lvl w:ilvl="0" w:tplc="D1A89E2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6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17">
    <w:nsid w:val="64597DFE"/>
    <w:multiLevelType w:val="hybridMultilevel"/>
    <w:tmpl w:val="BF5A8E2E"/>
    <w:lvl w:ilvl="0" w:tplc="1A72DA42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58C0B38"/>
    <w:multiLevelType w:val="hybridMultilevel"/>
    <w:tmpl w:val="31EA23B4"/>
    <w:lvl w:ilvl="0" w:tplc="D1A89E2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9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0">
    <w:nsid w:val="77D5041A"/>
    <w:multiLevelType w:val="hybridMultilevel"/>
    <w:tmpl w:val="2DF8C872"/>
    <w:lvl w:ilvl="0" w:tplc="6FD492CC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16"/>
  </w:num>
  <w:num w:numId="2">
    <w:abstractNumId w:val="19"/>
  </w:num>
  <w:num w:numId="3">
    <w:abstractNumId w:val="17"/>
  </w:num>
  <w:num w:numId="4">
    <w:abstractNumId w:val="5"/>
  </w:num>
  <w:num w:numId="5">
    <w:abstractNumId w:val="9"/>
  </w:num>
  <w:num w:numId="6">
    <w:abstractNumId w:val="1"/>
  </w:num>
  <w:num w:numId="7">
    <w:abstractNumId w:val="10"/>
  </w:num>
  <w:num w:numId="8">
    <w:abstractNumId w:val="12"/>
  </w:num>
  <w:num w:numId="9">
    <w:abstractNumId w:val="6"/>
  </w:num>
  <w:num w:numId="10">
    <w:abstractNumId w:val="15"/>
  </w:num>
  <w:num w:numId="11">
    <w:abstractNumId w:val="7"/>
  </w:num>
  <w:num w:numId="12">
    <w:abstractNumId w:val="20"/>
  </w:num>
  <w:num w:numId="13">
    <w:abstractNumId w:val="4"/>
  </w:num>
  <w:num w:numId="14">
    <w:abstractNumId w:val="11"/>
  </w:num>
  <w:num w:numId="15">
    <w:abstractNumId w:val="13"/>
  </w:num>
  <w:num w:numId="16">
    <w:abstractNumId w:val="14"/>
  </w:num>
  <w:num w:numId="17">
    <w:abstractNumId w:val="2"/>
  </w:num>
  <w:num w:numId="18">
    <w:abstractNumId w:val="3"/>
  </w:num>
  <w:num w:numId="19">
    <w:abstractNumId w:val="8"/>
  </w:num>
  <w:num w:numId="20">
    <w:abstractNumId w:val="0"/>
  </w:num>
  <w:num w:numId="21">
    <w:abstractNumId w:val="18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7A4F"/>
    <w:rsid w:val="0001103A"/>
    <w:rsid w:val="0002006A"/>
    <w:rsid w:val="00034E59"/>
    <w:rsid w:val="00037F8D"/>
    <w:rsid w:val="000416D0"/>
    <w:rsid w:val="00041DAA"/>
    <w:rsid w:val="00047612"/>
    <w:rsid w:val="00061261"/>
    <w:rsid w:val="00065E54"/>
    <w:rsid w:val="00066D1C"/>
    <w:rsid w:val="000A4A03"/>
    <w:rsid w:val="000B1AE5"/>
    <w:rsid w:val="000B75FA"/>
    <w:rsid w:val="000C1933"/>
    <w:rsid w:val="000D49E3"/>
    <w:rsid w:val="000F7668"/>
    <w:rsid w:val="001336B3"/>
    <w:rsid w:val="00134F00"/>
    <w:rsid w:val="001402AD"/>
    <w:rsid w:val="001524CF"/>
    <w:rsid w:val="001559E9"/>
    <w:rsid w:val="001634A6"/>
    <w:rsid w:val="00165E8E"/>
    <w:rsid w:val="00171E97"/>
    <w:rsid w:val="00187830"/>
    <w:rsid w:val="00187D9A"/>
    <w:rsid w:val="0019689A"/>
    <w:rsid w:val="001A116A"/>
    <w:rsid w:val="001B01D1"/>
    <w:rsid w:val="001C1E03"/>
    <w:rsid w:val="001D42A1"/>
    <w:rsid w:val="001F2B1C"/>
    <w:rsid w:val="002115B5"/>
    <w:rsid w:val="00224C5C"/>
    <w:rsid w:val="00232819"/>
    <w:rsid w:val="002343A4"/>
    <w:rsid w:val="0024291F"/>
    <w:rsid w:val="0024631A"/>
    <w:rsid w:val="00250E74"/>
    <w:rsid w:val="002539CE"/>
    <w:rsid w:val="002675E3"/>
    <w:rsid w:val="00271F6B"/>
    <w:rsid w:val="0027464B"/>
    <w:rsid w:val="002750DF"/>
    <w:rsid w:val="00276477"/>
    <w:rsid w:val="00280568"/>
    <w:rsid w:val="00282B5C"/>
    <w:rsid w:val="00285D9C"/>
    <w:rsid w:val="0029016F"/>
    <w:rsid w:val="0029614E"/>
    <w:rsid w:val="002A0A71"/>
    <w:rsid w:val="002A3D09"/>
    <w:rsid w:val="002A7498"/>
    <w:rsid w:val="002D524F"/>
    <w:rsid w:val="002D7989"/>
    <w:rsid w:val="002E4E03"/>
    <w:rsid w:val="002F5BB2"/>
    <w:rsid w:val="0031503B"/>
    <w:rsid w:val="00326F3E"/>
    <w:rsid w:val="00330C4D"/>
    <w:rsid w:val="00336D46"/>
    <w:rsid w:val="003434E7"/>
    <w:rsid w:val="00346701"/>
    <w:rsid w:val="003551A1"/>
    <w:rsid w:val="0037397B"/>
    <w:rsid w:val="00396B97"/>
    <w:rsid w:val="003C140E"/>
    <w:rsid w:val="003C1A9A"/>
    <w:rsid w:val="003C45A1"/>
    <w:rsid w:val="003C643E"/>
    <w:rsid w:val="003C743B"/>
    <w:rsid w:val="003C7B5C"/>
    <w:rsid w:val="003D5D2B"/>
    <w:rsid w:val="003E7B69"/>
    <w:rsid w:val="003F307B"/>
    <w:rsid w:val="00411501"/>
    <w:rsid w:val="004125BF"/>
    <w:rsid w:val="004347AF"/>
    <w:rsid w:val="00444423"/>
    <w:rsid w:val="00464B3F"/>
    <w:rsid w:val="0049462C"/>
    <w:rsid w:val="004948DC"/>
    <w:rsid w:val="004979A3"/>
    <w:rsid w:val="004A045A"/>
    <w:rsid w:val="004D2239"/>
    <w:rsid w:val="004D2EE4"/>
    <w:rsid w:val="004D6C97"/>
    <w:rsid w:val="004F02B0"/>
    <w:rsid w:val="00504AE4"/>
    <w:rsid w:val="00520B95"/>
    <w:rsid w:val="0054158C"/>
    <w:rsid w:val="005670D6"/>
    <w:rsid w:val="005714C5"/>
    <w:rsid w:val="00575482"/>
    <w:rsid w:val="00576C41"/>
    <w:rsid w:val="00577CFC"/>
    <w:rsid w:val="00580644"/>
    <w:rsid w:val="005874F3"/>
    <w:rsid w:val="005A3F23"/>
    <w:rsid w:val="005A5A5A"/>
    <w:rsid w:val="005B0CA6"/>
    <w:rsid w:val="005C0A0B"/>
    <w:rsid w:val="005E432A"/>
    <w:rsid w:val="005E49A3"/>
    <w:rsid w:val="005E5384"/>
    <w:rsid w:val="005E7148"/>
    <w:rsid w:val="005F314D"/>
    <w:rsid w:val="005F7E5A"/>
    <w:rsid w:val="006065BD"/>
    <w:rsid w:val="00631699"/>
    <w:rsid w:val="00647869"/>
    <w:rsid w:val="00650D98"/>
    <w:rsid w:val="006553A9"/>
    <w:rsid w:val="00656A19"/>
    <w:rsid w:val="00677B82"/>
    <w:rsid w:val="0068739C"/>
    <w:rsid w:val="006A1EB5"/>
    <w:rsid w:val="006D2485"/>
    <w:rsid w:val="006D24F4"/>
    <w:rsid w:val="006D4287"/>
    <w:rsid w:val="006E229E"/>
    <w:rsid w:val="006E7D2F"/>
    <w:rsid w:val="006F1FB7"/>
    <w:rsid w:val="006F2E97"/>
    <w:rsid w:val="007065C6"/>
    <w:rsid w:val="0072167A"/>
    <w:rsid w:val="007375C1"/>
    <w:rsid w:val="00751F16"/>
    <w:rsid w:val="00757B8C"/>
    <w:rsid w:val="00762265"/>
    <w:rsid w:val="00763B6A"/>
    <w:rsid w:val="00773193"/>
    <w:rsid w:val="00774886"/>
    <w:rsid w:val="0077762E"/>
    <w:rsid w:val="00781F95"/>
    <w:rsid w:val="00783739"/>
    <w:rsid w:val="00787712"/>
    <w:rsid w:val="00791F86"/>
    <w:rsid w:val="007C0F0A"/>
    <w:rsid w:val="007C3105"/>
    <w:rsid w:val="007C36E1"/>
    <w:rsid w:val="007C382E"/>
    <w:rsid w:val="007D71B4"/>
    <w:rsid w:val="007D76C3"/>
    <w:rsid w:val="007E6355"/>
    <w:rsid w:val="007F10F1"/>
    <w:rsid w:val="007F53CA"/>
    <w:rsid w:val="008021E1"/>
    <w:rsid w:val="008140A0"/>
    <w:rsid w:val="00815AC9"/>
    <w:rsid w:val="00823B90"/>
    <w:rsid w:val="00853BFF"/>
    <w:rsid w:val="00864892"/>
    <w:rsid w:val="00892BF8"/>
    <w:rsid w:val="00892F9C"/>
    <w:rsid w:val="008944C6"/>
    <w:rsid w:val="008A1BFE"/>
    <w:rsid w:val="008A6BFD"/>
    <w:rsid w:val="008B5324"/>
    <w:rsid w:val="008B5B80"/>
    <w:rsid w:val="008D4E07"/>
    <w:rsid w:val="008D788C"/>
    <w:rsid w:val="008D7A4F"/>
    <w:rsid w:val="008E77AA"/>
    <w:rsid w:val="008F7DA9"/>
    <w:rsid w:val="0090201E"/>
    <w:rsid w:val="009042B8"/>
    <w:rsid w:val="00906FAB"/>
    <w:rsid w:val="00913DEE"/>
    <w:rsid w:val="00927940"/>
    <w:rsid w:val="009338B5"/>
    <w:rsid w:val="00944EAA"/>
    <w:rsid w:val="009475E6"/>
    <w:rsid w:val="00950458"/>
    <w:rsid w:val="009652FE"/>
    <w:rsid w:val="00965DBB"/>
    <w:rsid w:val="00994234"/>
    <w:rsid w:val="009A0756"/>
    <w:rsid w:val="009A4C74"/>
    <w:rsid w:val="009B79FA"/>
    <w:rsid w:val="009C221A"/>
    <w:rsid w:val="009C258C"/>
    <w:rsid w:val="009E3361"/>
    <w:rsid w:val="009E71C3"/>
    <w:rsid w:val="00A05FE4"/>
    <w:rsid w:val="00A101A9"/>
    <w:rsid w:val="00A1698D"/>
    <w:rsid w:val="00A217CB"/>
    <w:rsid w:val="00A24855"/>
    <w:rsid w:val="00A3441B"/>
    <w:rsid w:val="00A44BB0"/>
    <w:rsid w:val="00A46173"/>
    <w:rsid w:val="00A640BB"/>
    <w:rsid w:val="00AA0DCA"/>
    <w:rsid w:val="00AA1315"/>
    <w:rsid w:val="00AB2F95"/>
    <w:rsid w:val="00AE0853"/>
    <w:rsid w:val="00AE729A"/>
    <w:rsid w:val="00B11AF5"/>
    <w:rsid w:val="00B216C5"/>
    <w:rsid w:val="00B42E03"/>
    <w:rsid w:val="00B43A94"/>
    <w:rsid w:val="00B47146"/>
    <w:rsid w:val="00B563BF"/>
    <w:rsid w:val="00B74DF9"/>
    <w:rsid w:val="00B76E92"/>
    <w:rsid w:val="00B81199"/>
    <w:rsid w:val="00B96057"/>
    <w:rsid w:val="00BB1C36"/>
    <w:rsid w:val="00BC240F"/>
    <w:rsid w:val="00BC47DF"/>
    <w:rsid w:val="00BC58E7"/>
    <w:rsid w:val="00BD7D83"/>
    <w:rsid w:val="00BE56F6"/>
    <w:rsid w:val="00BF0A42"/>
    <w:rsid w:val="00C0076A"/>
    <w:rsid w:val="00C051D7"/>
    <w:rsid w:val="00C0773E"/>
    <w:rsid w:val="00C163BE"/>
    <w:rsid w:val="00C16409"/>
    <w:rsid w:val="00C37645"/>
    <w:rsid w:val="00C41A7C"/>
    <w:rsid w:val="00C447F0"/>
    <w:rsid w:val="00C45787"/>
    <w:rsid w:val="00C45D8D"/>
    <w:rsid w:val="00C75FAD"/>
    <w:rsid w:val="00C773EA"/>
    <w:rsid w:val="00C776D0"/>
    <w:rsid w:val="00C814DA"/>
    <w:rsid w:val="00C83185"/>
    <w:rsid w:val="00C92546"/>
    <w:rsid w:val="00C92D2A"/>
    <w:rsid w:val="00C946AD"/>
    <w:rsid w:val="00C954C4"/>
    <w:rsid w:val="00CA1033"/>
    <w:rsid w:val="00CA2BD8"/>
    <w:rsid w:val="00CB7A0A"/>
    <w:rsid w:val="00CC76AA"/>
    <w:rsid w:val="00CC7E72"/>
    <w:rsid w:val="00CE1B46"/>
    <w:rsid w:val="00CE7EA8"/>
    <w:rsid w:val="00CF20ED"/>
    <w:rsid w:val="00CF58C0"/>
    <w:rsid w:val="00D00746"/>
    <w:rsid w:val="00D0569F"/>
    <w:rsid w:val="00D251D4"/>
    <w:rsid w:val="00D34D9B"/>
    <w:rsid w:val="00D43E30"/>
    <w:rsid w:val="00D474D9"/>
    <w:rsid w:val="00D547D1"/>
    <w:rsid w:val="00D6142D"/>
    <w:rsid w:val="00D637EA"/>
    <w:rsid w:val="00D94368"/>
    <w:rsid w:val="00D957AE"/>
    <w:rsid w:val="00DB0499"/>
    <w:rsid w:val="00DC14A1"/>
    <w:rsid w:val="00DC4362"/>
    <w:rsid w:val="00DD506D"/>
    <w:rsid w:val="00DE1A55"/>
    <w:rsid w:val="00DE6D66"/>
    <w:rsid w:val="00DF1C95"/>
    <w:rsid w:val="00DF413A"/>
    <w:rsid w:val="00DF6BD2"/>
    <w:rsid w:val="00E078B3"/>
    <w:rsid w:val="00E12E14"/>
    <w:rsid w:val="00E331F7"/>
    <w:rsid w:val="00E411D1"/>
    <w:rsid w:val="00E45705"/>
    <w:rsid w:val="00E517FE"/>
    <w:rsid w:val="00E6573C"/>
    <w:rsid w:val="00E730C9"/>
    <w:rsid w:val="00E80675"/>
    <w:rsid w:val="00E82BB3"/>
    <w:rsid w:val="00E96724"/>
    <w:rsid w:val="00EB0213"/>
    <w:rsid w:val="00EB5961"/>
    <w:rsid w:val="00ED21A4"/>
    <w:rsid w:val="00ED64A9"/>
    <w:rsid w:val="00EE4D05"/>
    <w:rsid w:val="00EE558E"/>
    <w:rsid w:val="00EF7AD3"/>
    <w:rsid w:val="00F05CFE"/>
    <w:rsid w:val="00F1498F"/>
    <w:rsid w:val="00F16CC3"/>
    <w:rsid w:val="00F26C32"/>
    <w:rsid w:val="00F316D1"/>
    <w:rsid w:val="00F32E61"/>
    <w:rsid w:val="00F3487E"/>
    <w:rsid w:val="00F40378"/>
    <w:rsid w:val="00F41D92"/>
    <w:rsid w:val="00F4275F"/>
    <w:rsid w:val="00F521D0"/>
    <w:rsid w:val="00F541DD"/>
    <w:rsid w:val="00F65B07"/>
    <w:rsid w:val="00F835F0"/>
    <w:rsid w:val="00F8799D"/>
    <w:rsid w:val="00F9565F"/>
    <w:rsid w:val="00F979AC"/>
    <w:rsid w:val="00FC215A"/>
    <w:rsid w:val="00FD1491"/>
    <w:rsid w:val="00FD3E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7A4F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D7A4F"/>
    <w:pPr>
      <w:keepNext/>
      <w:numPr>
        <w:numId w:val="1"/>
      </w:numPr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D7A4F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D7A4F"/>
    <w:pPr>
      <w:keepNext/>
      <w:ind w:firstLine="709"/>
      <w:jc w:val="both"/>
      <w:outlineLvl w:val="2"/>
    </w:pPr>
    <w:rPr>
      <w:b/>
      <w:bCs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D7A4F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D7A4F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bCs/>
      <w:sz w:val="28"/>
      <w:szCs w:val="28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D7A4F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F5BB2"/>
    <w:rPr>
      <w:rFonts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2F5BB2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2F5BB2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2F5BB2"/>
    <w:rPr>
      <w:rFonts w:ascii="Calibri" w:hAnsi="Calibri" w:cs="Times New Roman"/>
      <w:b/>
      <w:bCs/>
      <w:sz w:val="28"/>
      <w:szCs w:val="28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2F5BB2"/>
    <w:rPr>
      <w:rFonts w:ascii="Calibri" w:hAnsi="Calibri" w:cs="Times New Roman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2F5BB2"/>
    <w:rPr>
      <w:rFonts w:ascii="Cambria" w:hAnsi="Cambria" w:cs="Times New Roman"/>
    </w:rPr>
  </w:style>
  <w:style w:type="paragraph" w:styleId="BodyText2">
    <w:name w:val="Body Text 2"/>
    <w:basedOn w:val="Normal"/>
    <w:link w:val="BodyText2Char"/>
    <w:uiPriority w:val="99"/>
    <w:rsid w:val="008D7A4F"/>
    <w:rPr>
      <w:b/>
      <w:bCs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2F5BB2"/>
    <w:rPr>
      <w:rFonts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rsid w:val="008D7A4F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bCs/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2F5BB2"/>
    <w:rPr>
      <w:rFonts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8D7A4F"/>
    <w:pPr>
      <w:jc w:val="center"/>
    </w:pPr>
    <w:rPr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F5BB2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8D7A4F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F5BB2"/>
    <w:rPr>
      <w:rFonts w:cs="Times New Roman"/>
      <w:sz w:val="20"/>
      <w:szCs w:val="20"/>
    </w:rPr>
  </w:style>
  <w:style w:type="paragraph" w:customStyle="1" w:styleId="heading20">
    <w:name w:val="heading 2 Знак"/>
    <w:basedOn w:val="Normal"/>
    <w:next w:val="Normal"/>
    <w:uiPriority w:val="99"/>
    <w:rsid w:val="008D7A4F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styleId="Subtitle">
    <w:name w:val="Subtitle"/>
    <w:basedOn w:val="Normal"/>
    <w:link w:val="SubtitleChar"/>
    <w:uiPriority w:val="99"/>
    <w:qFormat/>
    <w:rsid w:val="008D7A4F"/>
    <w:pPr>
      <w:jc w:val="center"/>
    </w:pPr>
    <w:rPr>
      <w:b/>
      <w:bCs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2F5BB2"/>
    <w:rPr>
      <w:rFonts w:ascii="Cambria" w:hAnsi="Cambria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8D7A4F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2F5BB2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8D7A4F"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rsid w:val="005E7148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53BFF"/>
    <w:rPr>
      <w:rFonts w:cs="Times New Roman"/>
      <w:lang w:val="ru-RU" w:eastAsia="ru-RU"/>
    </w:rPr>
  </w:style>
  <w:style w:type="character" w:styleId="PageNumber">
    <w:name w:val="page number"/>
    <w:basedOn w:val="DefaultParagraphFont"/>
    <w:uiPriority w:val="99"/>
    <w:rsid w:val="005E7148"/>
    <w:rPr>
      <w:rFonts w:cs="Times New Roman"/>
    </w:rPr>
  </w:style>
  <w:style w:type="paragraph" w:styleId="DocumentMap">
    <w:name w:val="Document Map"/>
    <w:basedOn w:val="Normal"/>
    <w:link w:val="DocumentMapChar"/>
    <w:uiPriority w:val="99"/>
    <w:semiHidden/>
    <w:rsid w:val="00CA2BD8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2F5BB2"/>
    <w:rPr>
      <w:rFonts w:cs="Times New Roman"/>
      <w:sz w:val="2"/>
    </w:rPr>
  </w:style>
  <w:style w:type="paragraph" w:customStyle="1" w:styleId="a">
    <w:name w:val="Стиль общий"/>
    <w:basedOn w:val="Normal"/>
    <w:autoRedefine/>
    <w:uiPriority w:val="99"/>
    <w:rsid w:val="004948DC"/>
    <w:pPr>
      <w:numPr>
        <w:numId w:val="3"/>
      </w:numPr>
      <w:tabs>
        <w:tab w:val="left" w:pos="567"/>
      </w:tabs>
      <w:ind w:left="0" w:firstLine="0"/>
      <w:jc w:val="both"/>
    </w:pPr>
    <w:rPr>
      <w:sz w:val="28"/>
      <w:szCs w:val="28"/>
    </w:rPr>
  </w:style>
  <w:style w:type="paragraph" w:styleId="ListParagraph">
    <w:name w:val="List Paragraph"/>
    <w:basedOn w:val="Normal"/>
    <w:uiPriority w:val="99"/>
    <w:qFormat/>
    <w:rsid w:val="00650D98"/>
    <w:pPr>
      <w:ind w:left="720"/>
    </w:pPr>
  </w:style>
  <w:style w:type="character" w:styleId="Hyperlink">
    <w:name w:val="Hyperlink"/>
    <w:basedOn w:val="DefaultParagraphFont"/>
    <w:uiPriority w:val="99"/>
    <w:rsid w:val="004948DC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90201E"/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90201E"/>
    <w:rPr>
      <w:rFonts w:cs="Times New Roman"/>
    </w:rPr>
  </w:style>
  <w:style w:type="character" w:styleId="EndnoteReference">
    <w:name w:val="endnote reference"/>
    <w:basedOn w:val="DefaultParagraphFont"/>
    <w:uiPriority w:val="99"/>
    <w:semiHidden/>
    <w:rsid w:val="0090201E"/>
    <w:rPr>
      <w:rFonts w:cs="Times New Roman"/>
      <w:vertAlign w:val="superscript"/>
    </w:rPr>
  </w:style>
  <w:style w:type="paragraph" w:customStyle="1" w:styleId="ConsPlusNormal">
    <w:name w:val="ConsPlusNormal"/>
    <w:uiPriority w:val="99"/>
    <w:rsid w:val="00F9565F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2A0A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A0A71"/>
    <w:rPr>
      <w:rFonts w:ascii="Tahoma" w:hAnsi="Tahoma" w:cs="Tahoma"/>
      <w:sz w:val="16"/>
      <w:szCs w:val="16"/>
    </w:rPr>
  </w:style>
  <w:style w:type="paragraph" w:customStyle="1" w:styleId="31">
    <w:name w:val="Основной текст с отступом 31"/>
    <w:basedOn w:val="Normal"/>
    <w:uiPriority w:val="99"/>
    <w:rsid w:val="00CF20ED"/>
    <w:pPr>
      <w:ind w:firstLine="567"/>
      <w:jc w:val="both"/>
    </w:pPr>
    <w:rPr>
      <w:sz w:val="24"/>
      <w:szCs w:val="24"/>
      <w:lang w:eastAsia="ar-SA"/>
    </w:rPr>
  </w:style>
  <w:style w:type="table" w:styleId="TableGrid">
    <w:name w:val="Table Grid"/>
    <w:basedOn w:val="TableNormal"/>
    <w:uiPriority w:val="99"/>
    <w:rsid w:val="003C743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3C743B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customStyle="1" w:styleId="a0">
    <w:name w:val="Основной текст + Полужирный"/>
    <w:uiPriority w:val="99"/>
    <w:rsid w:val="00224C5C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227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27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182</TotalTime>
  <Pages>2</Pages>
  <Words>498</Words>
  <Characters>2840</Characters>
  <Application>Microsoft Office Outlook</Application>
  <DocSecurity>0</DocSecurity>
  <Lines>0</Lines>
  <Paragraphs>0</Paragraphs>
  <ScaleCrop>false</ScaleCrop>
  <Company>OEM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Негосударственное образовательное учреждение</dc:title>
  <dc:subject/>
  <dc:creator>DegtTV</dc:creator>
  <cp:keywords/>
  <dc:description/>
  <cp:lastModifiedBy>ChuTN</cp:lastModifiedBy>
  <cp:revision>12</cp:revision>
  <cp:lastPrinted>2013-02-05T08:36:00Z</cp:lastPrinted>
  <dcterms:created xsi:type="dcterms:W3CDTF">2014-12-05T17:18:00Z</dcterms:created>
  <dcterms:modified xsi:type="dcterms:W3CDTF">2016-12-05T04:03:00Z</dcterms:modified>
</cp:coreProperties>
</file>