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56E" w:rsidRPr="003060A8" w:rsidRDefault="0076156E" w:rsidP="00350C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Default="0076156E" w:rsidP="00811EF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3060A8">
        <w:rPr>
          <w:rFonts w:ascii="Times New Roman" w:hAnsi="Times New Roman"/>
          <w:sz w:val="28"/>
          <w:szCs w:val="28"/>
        </w:rPr>
        <w:t>Дисциплина Б</w:t>
      </w:r>
      <w:r w:rsidRPr="00057274">
        <w:rPr>
          <w:rFonts w:ascii="Times New Roman" w:hAnsi="Times New Roman"/>
          <w:sz w:val="28"/>
          <w:szCs w:val="28"/>
        </w:rPr>
        <w:t>1</w:t>
      </w:r>
      <w:r w:rsidRPr="003060A8">
        <w:rPr>
          <w:rFonts w:ascii="Times New Roman" w:hAnsi="Times New Roman"/>
          <w:sz w:val="28"/>
          <w:szCs w:val="28"/>
        </w:rPr>
        <w:t>.В.ДВ.</w:t>
      </w:r>
      <w:r>
        <w:rPr>
          <w:rFonts w:ascii="Times New Roman" w:hAnsi="Times New Roman"/>
          <w:sz w:val="28"/>
          <w:szCs w:val="28"/>
        </w:rPr>
        <w:t>9</w:t>
      </w:r>
      <w:r w:rsidRPr="003060A8">
        <w:rPr>
          <w:rFonts w:ascii="Times New Roman" w:hAnsi="Times New Roman"/>
          <w:sz w:val="28"/>
          <w:szCs w:val="28"/>
        </w:rPr>
        <w:t>.</w:t>
      </w:r>
      <w:r w:rsidRPr="00CF1844">
        <w:rPr>
          <w:rFonts w:ascii="Times New Roman" w:hAnsi="Times New Roman"/>
          <w:sz w:val="28"/>
          <w:szCs w:val="28"/>
        </w:rPr>
        <w:t>2</w:t>
      </w:r>
      <w:r w:rsidRPr="003060A8">
        <w:rPr>
          <w:rFonts w:ascii="Times New Roman" w:hAnsi="Times New Roman"/>
          <w:sz w:val="28"/>
          <w:szCs w:val="28"/>
        </w:rPr>
        <w:t xml:space="preserve">   Основы фотографии в рекламе и связях </w:t>
      </w:r>
    </w:p>
    <w:p w:rsidR="0076156E" w:rsidRPr="003060A8" w:rsidRDefault="0076156E" w:rsidP="00811EF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3060A8">
        <w:rPr>
          <w:rFonts w:ascii="Times New Roman" w:hAnsi="Times New Roman"/>
          <w:sz w:val="28"/>
          <w:szCs w:val="28"/>
        </w:rPr>
        <w:t>с общественностью</w:t>
      </w: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       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76156E" w:rsidRPr="003060A8" w:rsidRDefault="0076156E" w:rsidP="003060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3060A8">
        <w:rPr>
          <w:rFonts w:ascii="Times New Roman" w:hAnsi="Times New Roman"/>
          <w:sz w:val="28"/>
          <w:szCs w:val="28"/>
        </w:rPr>
        <w:t>108</w:t>
      </w:r>
    </w:p>
    <w:p w:rsidR="0076156E" w:rsidRPr="003060A8" w:rsidRDefault="0076156E" w:rsidP="003060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3060A8">
        <w:rPr>
          <w:rFonts w:ascii="Times New Roman" w:hAnsi="Times New Roman"/>
          <w:sz w:val="28"/>
          <w:szCs w:val="28"/>
        </w:rPr>
        <w:t>3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060A8">
        <w:rPr>
          <w:rFonts w:ascii="Times New Roman" w:hAnsi="Times New Roman"/>
          <w:sz w:val="28"/>
          <w:szCs w:val="28"/>
        </w:rPr>
        <w:t>зачет</w:t>
      </w:r>
    </w:p>
    <w:p w:rsidR="0076156E" w:rsidRPr="003060A8" w:rsidRDefault="0076156E" w:rsidP="003060A8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76156E" w:rsidRPr="003060A8" w:rsidRDefault="0076156E" w:rsidP="003060A8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Дисциплина по выбору «Основы фотографии в рекламе и связях с общ</w:t>
      </w:r>
      <w:r w:rsidRPr="003060A8">
        <w:rPr>
          <w:rFonts w:ascii="Times New Roman" w:hAnsi="Times New Roman"/>
          <w:sz w:val="28"/>
          <w:szCs w:val="28"/>
        </w:rPr>
        <w:t>е</w:t>
      </w:r>
      <w:r w:rsidRPr="003060A8">
        <w:rPr>
          <w:rFonts w:ascii="Times New Roman" w:hAnsi="Times New Roman"/>
          <w:sz w:val="28"/>
          <w:szCs w:val="28"/>
        </w:rPr>
        <w:t xml:space="preserve">ственностью» входит в </w:t>
      </w:r>
      <w:r w:rsidRPr="00811EF1">
        <w:rPr>
          <w:rFonts w:ascii="Times New Roman" w:hAnsi="Times New Roman"/>
          <w:sz w:val="28"/>
          <w:szCs w:val="28"/>
        </w:rPr>
        <w:t>вариативную часть</w:t>
      </w:r>
      <w:r w:rsidRPr="003060A8">
        <w:rPr>
          <w:rFonts w:ascii="Times New Roman" w:hAnsi="Times New Roman"/>
          <w:sz w:val="28"/>
          <w:szCs w:val="28"/>
        </w:rPr>
        <w:t xml:space="preserve"> учебного плана подготовки бак</w:t>
      </w:r>
      <w:r w:rsidRPr="003060A8">
        <w:rPr>
          <w:rFonts w:ascii="Times New Roman" w:hAnsi="Times New Roman"/>
          <w:sz w:val="28"/>
          <w:szCs w:val="28"/>
        </w:rPr>
        <w:t>а</w:t>
      </w:r>
      <w:r w:rsidRPr="003060A8">
        <w:rPr>
          <w:rFonts w:ascii="Times New Roman" w:hAnsi="Times New Roman"/>
          <w:sz w:val="28"/>
          <w:szCs w:val="28"/>
        </w:rPr>
        <w:t xml:space="preserve">лавров по направлению 42.03.01 </w:t>
      </w:r>
      <w:r w:rsidRPr="003060A8">
        <w:rPr>
          <w:rFonts w:ascii="Times New Roman" w:hAnsi="Times New Roman"/>
          <w:i/>
          <w:sz w:val="28"/>
          <w:szCs w:val="28"/>
        </w:rPr>
        <w:t xml:space="preserve">Реклама и связи с общественностью. </w:t>
      </w:r>
    </w:p>
    <w:p w:rsidR="0076156E" w:rsidRPr="003060A8" w:rsidRDefault="0076156E" w:rsidP="003060A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Дисциплина «Основы фотографии в рекламе и связях с общественн</w:t>
      </w:r>
      <w:r w:rsidRPr="003060A8">
        <w:rPr>
          <w:rFonts w:ascii="Times New Roman" w:hAnsi="Times New Roman"/>
          <w:sz w:val="28"/>
          <w:szCs w:val="28"/>
        </w:rPr>
        <w:t>о</w:t>
      </w:r>
      <w:r w:rsidRPr="003060A8">
        <w:rPr>
          <w:rFonts w:ascii="Times New Roman" w:hAnsi="Times New Roman"/>
          <w:sz w:val="28"/>
          <w:szCs w:val="28"/>
        </w:rPr>
        <w:t xml:space="preserve">стью» содержательно дополняет дисциплину базовой </w:t>
      </w:r>
      <w:bookmarkStart w:id="0" w:name="_GoBack"/>
      <w:bookmarkEnd w:id="0"/>
      <w:r w:rsidRPr="003060A8">
        <w:rPr>
          <w:rFonts w:ascii="Times New Roman" w:hAnsi="Times New Roman"/>
          <w:sz w:val="28"/>
          <w:szCs w:val="28"/>
        </w:rPr>
        <w:t>части «Маркетинговые исследования и ситуационный анализ.</w:t>
      </w:r>
    </w:p>
    <w:p w:rsidR="0076156E" w:rsidRPr="003060A8" w:rsidRDefault="0076156E" w:rsidP="003060A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 </w:t>
      </w:r>
    </w:p>
    <w:p w:rsidR="0076156E" w:rsidRPr="003060A8" w:rsidRDefault="0076156E" w:rsidP="003060A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3060A8">
        <w:rPr>
          <w:rFonts w:ascii="Times New Roman" w:hAnsi="Times New Roman"/>
          <w:sz w:val="28"/>
          <w:szCs w:val="28"/>
        </w:rPr>
        <w:t xml:space="preserve"> 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Целью дисциплины «Основы фотографии в рекламе и связях с общес</w:t>
      </w:r>
      <w:r w:rsidRPr="003060A8">
        <w:rPr>
          <w:rFonts w:ascii="Times New Roman" w:hAnsi="Times New Roman"/>
          <w:sz w:val="28"/>
          <w:szCs w:val="28"/>
        </w:rPr>
        <w:t>т</w:t>
      </w:r>
      <w:r w:rsidRPr="003060A8">
        <w:rPr>
          <w:rFonts w:ascii="Times New Roman" w:hAnsi="Times New Roman"/>
          <w:sz w:val="28"/>
          <w:szCs w:val="28"/>
        </w:rPr>
        <w:t>венностью» является формирование у студентов знаний об основных видах и жанрах фотографии в рекламе и связях с общественностью, а так же особе</w:t>
      </w:r>
      <w:r w:rsidRPr="003060A8">
        <w:rPr>
          <w:rFonts w:ascii="Times New Roman" w:hAnsi="Times New Roman"/>
          <w:sz w:val="28"/>
          <w:szCs w:val="28"/>
        </w:rPr>
        <w:t>н</w:t>
      </w:r>
      <w:r w:rsidRPr="003060A8">
        <w:rPr>
          <w:rFonts w:ascii="Times New Roman" w:hAnsi="Times New Roman"/>
          <w:sz w:val="28"/>
          <w:szCs w:val="28"/>
        </w:rPr>
        <w:t xml:space="preserve">ностях разработки фотографии. 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Изучение данной дисциплины позволит решить следующие задачи: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-</w:t>
      </w:r>
      <w:r w:rsidRPr="003060A8">
        <w:rPr>
          <w:rFonts w:ascii="Times New Roman" w:hAnsi="Times New Roman"/>
          <w:sz w:val="28"/>
          <w:szCs w:val="28"/>
        </w:rPr>
        <w:tab/>
        <w:t>получить навыки самостоятельной работы (в студии, на пленэре);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- овладеть знаниями и навыками фотографии, необходимыми для работы в области печатной рекламы и связях с общественностью;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-</w:t>
      </w:r>
      <w:r w:rsidRPr="003060A8">
        <w:rPr>
          <w:rFonts w:ascii="Times New Roman" w:hAnsi="Times New Roman"/>
          <w:sz w:val="28"/>
          <w:szCs w:val="28"/>
        </w:rPr>
        <w:tab/>
        <w:t>научить правильному построению композиции кадра;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-</w:t>
      </w:r>
      <w:r w:rsidRPr="003060A8">
        <w:rPr>
          <w:rFonts w:ascii="Times New Roman" w:hAnsi="Times New Roman"/>
          <w:sz w:val="28"/>
          <w:szCs w:val="28"/>
        </w:rPr>
        <w:tab/>
        <w:t>развитие творчества у студентов.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 Содержание дисциплины:  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История изобретения и развития фотографии. Творческие приёмы в фотографии. Фотографическая съёмка. Особенности фотографии в рекламе и связях с общественностью. Рекламные и PR образы в фотографии. Люди в рекламной и PR фотографии. Продукты питания в рекламной фотографии.   Психология цвета в рекламной и PR фотографии. Компьютерная обработка и печать изображений.</w:t>
      </w:r>
    </w:p>
    <w:p w:rsidR="0076156E" w:rsidRPr="003060A8" w:rsidRDefault="0076156E" w:rsidP="003060A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6156E" w:rsidRPr="000E7BF2" w:rsidRDefault="0076156E" w:rsidP="003060A8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3A7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11EF1">
        <w:rPr>
          <w:rFonts w:ascii="Times New Roman" w:hAnsi="Times New Roman"/>
          <w:sz w:val="28"/>
          <w:szCs w:val="28"/>
        </w:rPr>
        <w:t>обучающийся</w:t>
      </w:r>
      <w:r w:rsidRPr="00EE3A79">
        <w:rPr>
          <w:rFonts w:ascii="Times New Roman" w:hAnsi="Times New Roman"/>
          <w:b/>
          <w:sz w:val="28"/>
          <w:szCs w:val="28"/>
        </w:rPr>
        <w:t xml:space="preserve"> </w:t>
      </w:r>
      <w:r w:rsidRPr="00EE3A79">
        <w:rPr>
          <w:rFonts w:ascii="Times New Roman" w:hAnsi="Times New Roman"/>
          <w:sz w:val="28"/>
          <w:szCs w:val="28"/>
        </w:rPr>
        <w:t>должен обладать следующими профессиональными (ПК) компетенциями:</w:t>
      </w:r>
    </w:p>
    <w:p w:rsidR="0076156E" w:rsidRPr="00B36131" w:rsidRDefault="0076156E" w:rsidP="003060A8">
      <w:pPr>
        <w:tabs>
          <w:tab w:val="left" w:pos="540"/>
        </w:tabs>
        <w:spacing w:after="0" w:line="240" w:lineRule="auto"/>
        <w:ind w:firstLine="709"/>
        <w:jc w:val="both"/>
        <w:rPr>
          <w:rStyle w:val="a"/>
          <w:b w:val="0"/>
          <w:bCs/>
          <w:szCs w:val="28"/>
          <w:lang w:eastAsia="ru-RU"/>
        </w:rPr>
      </w:pPr>
      <w:r w:rsidRPr="00B36131">
        <w:rPr>
          <w:rStyle w:val="a"/>
          <w:b w:val="0"/>
          <w:bCs/>
          <w:szCs w:val="28"/>
          <w:lang w:eastAsia="ru-RU"/>
        </w:rPr>
        <w:t>ПК-8: способен  организовывать подготовку к выпуску, производство и распространение рекламной продукции, включая текстовые и графические, рабочие и презентационные материалы в рамках традиционных и совреме</w:t>
      </w:r>
      <w:r w:rsidRPr="00B36131">
        <w:rPr>
          <w:rStyle w:val="a"/>
          <w:b w:val="0"/>
          <w:bCs/>
          <w:szCs w:val="28"/>
          <w:lang w:eastAsia="ru-RU"/>
        </w:rPr>
        <w:t>н</w:t>
      </w:r>
      <w:r w:rsidRPr="00B36131">
        <w:rPr>
          <w:rStyle w:val="a"/>
          <w:b w:val="0"/>
          <w:bCs/>
          <w:szCs w:val="28"/>
          <w:lang w:eastAsia="ru-RU"/>
        </w:rPr>
        <w:t>ных средств рекламы</w:t>
      </w:r>
      <w:r w:rsidRPr="00B36131">
        <w:rPr>
          <w:rFonts w:ascii="Times New Roman" w:hAnsi="Times New Roman"/>
          <w:i/>
          <w:sz w:val="28"/>
          <w:szCs w:val="28"/>
        </w:rPr>
        <w:t xml:space="preserve"> (зна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B36131">
        <w:rPr>
          <w:rFonts w:ascii="Times New Roman" w:hAnsi="Times New Roman"/>
          <w:i/>
          <w:sz w:val="28"/>
          <w:szCs w:val="28"/>
        </w:rPr>
        <w:t xml:space="preserve">т </w:t>
      </w:r>
      <w:r w:rsidRPr="00B36131">
        <w:rPr>
          <w:rFonts w:ascii="Times New Roman" w:hAnsi="Times New Roman"/>
          <w:sz w:val="28"/>
          <w:szCs w:val="28"/>
        </w:rPr>
        <w:t xml:space="preserve"> спос</w:t>
      </w:r>
      <w:r w:rsidRPr="00B36131">
        <w:rPr>
          <w:rFonts w:ascii="Times New Roman" w:hAnsi="Times New Roman"/>
          <w:sz w:val="28"/>
          <w:szCs w:val="28"/>
        </w:rPr>
        <w:t>о</w:t>
      </w:r>
      <w:r w:rsidRPr="00B36131">
        <w:rPr>
          <w:rFonts w:ascii="Times New Roman" w:hAnsi="Times New Roman"/>
          <w:sz w:val="28"/>
          <w:szCs w:val="28"/>
        </w:rPr>
        <w:t>бы реализации знаний в области рекламы и связей с общественностью</w:t>
      </w:r>
      <w:r>
        <w:rPr>
          <w:rFonts w:ascii="Times New Roman" w:hAnsi="Times New Roman"/>
          <w:sz w:val="28"/>
          <w:szCs w:val="28"/>
        </w:rPr>
        <w:t>;</w:t>
      </w:r>
      <w:r w:rsidRPr="00B36131">
        <w:rPr>
          <w:rFonts w:ascii="Times New Roman" w:hAnsi="Times New Roman"/>
          <w:sz w:val="28"/>
          <w:szCs w:val="28"/>
        </w:rPr>
        <w:t xml:space="preserve"> </w:t>
      </w:r>
      <w:r w:rsidRPr="00B36131">
        <w:rPr>
          <w:rFonts w:ascii="Times New Roman" w:hAnsi="Times New Roman"/>
          <w:i/>
          <w:sz w:val="28"/>
          <w:szCs w:val="28"/>
        </w:rPr>
        <w:t xml:space="preserve">умеет  </w:t>
      </w:r>
      <w:r w:rsidRPr="00B36131">
        <w:rPr>
          <w:rFonts w:ascii="Times New Roman" w:hAnsi="Times New Roman"/>
          <w:sz w:val="28"/>
          <w:szCs w:val="28"/>
        </w:rPr>
        <w:t>реализовывать полученные теоретич</w:t>
      </w:r>
      <w:r w:rsidRPr="00B36131">
        <w:rPr>
          <w:rFonts w:ascii="Times New Roman" w:hAnsi="Times New Roman"/>
          <w:sz w:val="28"/>
          <w:szCs w:val="28"/>
        </w:rPr>
        <w:t>е</w:t>
      </w:r>
      <w:r w:rsidRPr="00B36131">
        <w:rPr>
          <w:rFonts w:ascii="Times New Roman" w:hAnsi="Times New Roman"/>
          <w:sz w:val="28"/>
          <w:szCs w:val="28"/>
        </w:rPr>
        <w:t xml:space="preserve">ские  знания в процессе  профессиональной деятельности; </w:t>
      </w:r>
      <w:r>
        <w:rPr>
          <w:rFonts w:ascii="Times New Roman" w:hAnsi="Times New Roman"/>
          <w:i/>
          <w:sz w:val="28"/>
          <w:szCs w:val="28"/>
        </w:rPr>
        <w:t>владеет</w:t>
      </w:r>
      <w:r w:rsidRPr="00B36131">
        <w:rPr>
          <w:rFonts w:ascii="Times New Roman" w:hAnsi="Times New Roman"/>
          <w:i/>
          <w:sz w:val="28"/>
          <w:szCs w:val="28"/>
        </w:rPr>
        <w:t xml:space="preserve">  </w:t>
      </w:r>
      <w:r w:rsidRPr="00B36131">
        <w:rPr>
          <w:rFonts w:ascii="Times New Roman" w:hAnsi="Times New Roman"/>
          <w:sz w:val="28"/>
          <w:szCs w:val="28"/>
        </w:rPr>
        <w:t>способ</w:t>
      </w:r>
      <w:r w:rsidRPr="00B36131">
        <w:rPr>
          <w:rFonts w:ascii="Times New Roman" w:hAnsi="Times New Roman"/>
          <w:sz w:val="28"/>
          <w:szCs w:val="28"/>
        </w:rPr>
        <w:t>а</w:t>
      </w:r>
      <w:r w:rsidRPr="00B36131">
        <w:rPr>
          <w:rFonts w:ascii="Times New Roman" w:hAnsi="Times New Roman"/>
          <w:sz w:val="28"/>
          <w:szCs w:val="28"/>
        </w:rPr>
        <w:t>ми применения знания в области рекламы и связей с общественностью)</w:t>
      </w:r>
      <w:r>
        <w:rPr>
          <w:rFonts w:ascii="Times New Roman" w:hAnsi="Times New Roman"/>
          <w:sz w:val="28"/>
          <w:szCs w:val="28"/>
        </w:rPr>
        <w:t>.</w:t>
      </w:r>
    </w:p>
    <w:p w:rsidR="0076156E" w:rsidRPr="003060A8" w:rsidRDefault="0076156E" w:rsidP="00811EF1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76156E" w:rsidRPr="003060A8" w:rsidRDefault="0076156E" w:rsidP="003060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традиционные и мо</w:t>
      </w:r>
      <w:r w:rsidRPr="003060A8">
        <w:rPr>
          <w:rFonts w:ascii="Times New Roman" w:hAnsi="Times New Roman"/>
          <w:sz w:val="28"/>
          <w:szCs w:val="28"/>
        </w:rPr>
        <w:t>з</w:t>
      </w:r>
      <w:r w:rsidRPr="003060A8">
        <w:rPr>
          <w:rFonts w:ascii="Times New Roman" w:hAnsi="Times New Roman"/>
          <w:sz w:val="28"/>
          <w:szCs w:val="28"/>
        </w:rPr>
        <w:t>говой штурм, мастер – классы, творческие задания.</w:t>
      </w:r>
    </w:p>
    <w:p w:rsidR="0076156E" w:rsidRPr="003060A8" w:rsidRDefault="0076156E" w:rsidP="003060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Мозговой штурм по теме «Рекламные и PR образы в фотографии»– это простой способ генерирования идей для разрешения проблемы. Во время мозгового штурма участники свободно обмениваются идеями по мере их возникновения, таким образом, что каждый может развивать чужие идеи.</w:t>
      </w:r>
    </w:p>
    <w:p w:rsidR="0076156E" w:rsidRPr="003060A8" w:rsidRDefault="0076156E" w:rsidP="003060A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sz w:val="28"/>
          <w:szCs w:val="28"/>
        </w:rPr>
        <w:t>Мастер – класс по теме «Компьютерная обработка и печать изображ</w:t>
      </w:r>
      <w:r w:rsidRPr="003060A8">
        <w:rPr>
          <w:rFonts w:ascii="Times New Roman" w:hAnsi="Times New Roman"/>
          <w:sz w:val="28"/>
          <w:szCs w:val="28"/>
        </w:rPr>
        <w:t>е</w:t>
      </w:r>
      <w:r w:rsidRPr="003060A8">
        <w:rPr>
          <w:rFonts w:ascii="Times New Roman" w:hAnsi="Times New Roman"/>
          <w:sz w:val="28"/>
          <w:szCs w:val="28"/>
        </w:rPr>
        <w:t>ний»- это метод проведения занятия, который основан на практических де</w:t>
      </w:r>
      <w:r w:rsidRPr="003060A8">
        <w:rPr>
          <w:rFonts w:ascii="Times New Roman" w:hAnsi="Times New Roman"/>
          <w:sz w:val="28"/>
          <w:szCs w:val="28"/>
        </w:rPr>
        <w:t>й</w:t>
      </w:r>
      <w:r w:rsidRPr="003060A8">
        <w:rPr>
          <w:rFonts w:ascii="Times New Roman" w:hAnsi="Times New Roman"/>
          <w:sz w:val="28"/>
          <w:szCs w:val="28"/>
        </w:rPr>
        <w:t>ствиях, с помощью демонстрации творческого решения определенной позн</w:t>
      </w:r>
      <w:r w:rsidRPr="003060A8">
        <w:rPr>
          <w:rFonts w:ascii="Times New Roman" w:hAnsi="Times New Roman"/>
          <w:sz w:val="28"/>
          <w:szCs w:val="28"/>
        </w:rPr>
        <w:t>а</w:t>
      </w:r>
      <w:r w:rsidRPr="003060A8">
        <w:rPr>
          <w:rFonts w:ascii="Times New Roman" w:hAnsi="Times New Roman"/>
          <w:sz w:val="28"/>
          <w:szCs w:val="28"/>
        </w:rPr>
        <w:t>вательной и проблемной задачи.</w:t>
      </w: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811EF1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060A8">
        <w:rPr>
          <w:rFonts w:ascii="Times New Roman" w:hAnsi="Times New Roman"/>
          <w:b/>
          <w:sz w:val="28"/>
          <w:szCs w:val="28"/>
        </w:rPr>
        <w:t xml:space="preserve"> Составители:</w:t>
      </w:r>
      <w:r w:rsidRPr="003060A8">
        <w:rPr>
          <w:rFonts w:ascii="Times New Roman" w:hAnsi="Times New Roman"/>
          <w:sz w:val="28"/>
          <w:szCs w:val="28"/>
        </w:rPr>
        <w:t xml:space="preserve">  А.И. Таиров, доцент, Н.Н. Архипова, ассистент,  к</w:t>
      </w:r>
      <w:r w:rsidRPr="003060A8">
        <w:rPr>
          <w:rFonts w:ascii="Times New Roman" w:hAnsi="Times New Roman"/>
          <w:sz w:val="28"/>
          <w:szCs w:val="28"/>
        </w:rPr>
        <w:t>а</w:t>
      </w:r>
      <w:r w:rsidRPr="003060A8">
        <w:rPr>
          <w:rFonts w:ascii="Times New Roman" w:hAnsi="Times New Roman"/>
          <w:sz w:val="28"/>
          <w:szCs w:val="28"/>
        </w:rPr>
        <w:t>федра маркетинга и рекламы</w:t>
      </w: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156E" w:rsidRPr="003060A8" w:rsidRDefault="0076156E" w:rsidP="003060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76156E" w:rsidRPr="003060A8" w:rsidSect="00350C7F">
      <w:footerReference w:type="even" r:id="rId7"/>
      <w:footerReference w:type="default" r:id="rId8"/>
      <w:pgSz w:w="11906" w:h="16838"/>
      <w:pgMar w:top="719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156E" w:rsidRDefault="0076156E">
      <w:pPr>
        <w:spacing w:after="0" w:line="240" w:lineRule="auto"/>
      </w:pPr>
      <w:r>
        <w:separator/>
      </w:r>
    </w:p>
  </w:endnote>
  <w:endnote w:type="continuationSeparator" w:id="0">
    <w:p w:rsidR="0076156E" w:rsidRDefault="007615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altName w:val="Tahoma"/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56E" w:rsidRDefault="0076156E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6156E" w:rsidRDefault="0076156E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56E" w:rsidRDefault="0076156E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76156E" w:rsidRDefault="0076156E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156E" w:rsidRDefault="0076156E">
      <w:pPr>
        <w:spacing w:after="0" w:line="240" w:lineRule="auto"/>
      </w:pPr>
      <w:r>
        <w:separator/>
      </w:r>
    </w:p>
  </w:footnote>
  <w:footnote w:type="continuationSeparator" w:id="0">
    <w:p w:rsidR="0076156E" w:rsidRDefault="007615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B384D"/>
    <w:multiLevelType w:val="hybridMultilevel"/>
    <w:tmpl w:val="77BE40BE"/>
    <w:lvl w:ilvl="0" w:tplc="CE5AFF52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C472FA0"/>
    <w:multiLevelType w:val="hybridMultilevel"/>
    <w:tmpl w:val="93603E1E"/>
    <w:lvl w:ilvl="0" w:tplc="11B6D998">
      <w:start w:val="1"/>
      <w:numFmt w:val="bullet"/>
      <w:lvlText w:val="-"/>
      <w:lvlJc w:val="left"/>
      <w:pPr>
        <w:ind w:left="108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F8642BF"/>
    <w:multiLevelType w:val="hybridMultilevel"/>
    <w:tmpl w:val="F940D79A"/>
    <w:lvl w:ilvl="0" w:tplc="83DAB4A6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30"/>
        </w:tabs>
        <w:ind w:left="143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50"/>
        </w:tabs>
        <w:ind w:left="215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70"/>
        </w:tabs>
        <w:ind w:left="287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590"/>
        </w:tabs>
        <w:ind w:left="359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10"/>
        </w:tabs>
        <w:ind w:left="431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30"/>
        </w:tabs>
        <w:ind w:left="503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50"/>
        </w:tabs>
        <w:ind w:left="575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70"/>
        </w:tabs>
        <w:ind w:left="6470" w:hanging="360"/>
      </w:pPr>
      <w:rPr>
        <w:rFonts w:cs="Times New Roman"/>
      </w:rPr>
    </w:lvl>
  </w:abstractNum>
  <w:abstractNum w:abstractNumId="3">
    <w:nsid w:val="10280B95"/>
    <w:multiLevelType w:val="hybridMultilevel"/>
    <w:tmpl w:val="38C8CD54"/>
    <w:lvl w:ilvl="0" w:tplc="A6FEE308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92003C9"/>
    <w:multiLevelType w:val="hybridMultilevel"/>
    <w:tmpl w:val="AD24E3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66A59C2"/>
    <w:multiLevelType w:val="hybridMultilevel"/>
    <w:tmpl w:val="BF0A85AC"/>
    <w:lvl w:ilvl="0" w:tplc="C2C44A3E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284E7DF4"/>
    <w:multiLevelType w:val="hybridMultilevel"/>
    <w:tmpl w:val="37A66110"/>
    <w:lvl w:ilvl="0" w:tplc="484A9B5A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28DF2D0C"/>
    <w:multiLevelType w:val="multilevel"/>
    <w:tmpl w:val="9B186F4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/>
      </w:rPr>
    </w:lvl>
  </w:abstractNum>
  <w:abstractNum w:abstractNumId="8">
    <w:nsid w:val="29A25696"/>
    <w:multiLevelType w:val="multilevel"/>
    <w:tmpl w:val="9B186F4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3272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/>
      </w:rPr>
    </w:lvl>
  </w:abstractNum>
  <w:abstractNum w:abstractNumId="9">
    <w:nsid w:val="2B8E1FE6"/>
    <w:multiLevelType w:val="hybridMultilevel"/>
    <w:tmpl w:val="CDB662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913AE3"/>
    <w:multiLevelType w:val="hybridMultilevel"/>
    <w:tmpl w:val="10F29616"/>
    <w:lvl w:ilvl="0" w:tplc="5A46CB0C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E5463AF"/>
    <w:multiLevelType w:val="hybridMultilevel"/>
    <w:tmpl w:val="5F8CE208"/>
    <w:lvl w:ilvl="0" w:tplc="40F0BB48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4081F2F"/>
    <w:multiLevelType w:val="multilevel"/>
    <w:tmpl w:val="F300EE90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272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582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8736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1648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20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711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0024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2576" w:hanging="2160"/>
      </w:pPr>
      <w:rPr>
        <w:rFonts w:cs="Times New Roman" w:hint="default"/>
      </w:rPr>
    </w:lvl>
  </w:abstractNum>
  <w:abstractNum w:abstractNumId="13">
    <w:nsid w:val="44221476"/>
    <w:multiLevelType w:val="multilevel"/>
    <w:tmpl w:val="6248BF64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sz w:val="32"/>
        <w:szCs w:val="32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/>
      </w:rPr>
    </w:lvl>
  </w:abstractNum>
  <w:abstractNum w:abstractNumId="14">
    <w:nsid w:val="512950C3"/>
    <w:multiLevelType w:val="hybridMultilevel"/>
    <w:tmpl w:val="65EC88A4"/>
    <w:lvl w:ilvl="0" w:tplc="CF2A34A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520471"/>
    <w:multiLevelType w:val="hybridMultilevel"/>
    <w:tmpl w:val="2F80B26C"/>
    <w:lvl w:ilvl="0" w:tplc="E7BCCADE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559E5642"/>
    <w:multiLevelType w:val="hybridMultilevel"/>
    <w:tmpl w:val="5F501E5C"/>
    <w:lvl w:ilvl="0" w:tplc="D33A177C">
      <w:start w:val="10"/>
      <w:numFmt w:val="decimal"/>
      <w:lvlText w:val="%1."/>
      <w:lvlJc w:val="left"/>
      <w:pPr>
        <w:ind w:left="1114" w:hanging="40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7">
    <w:nsid w:val="59AC58DA"/>
    <w:multiLevelType w:val="hybridMultilevel"/>
    <w:tmpl w:val="C5307F86"/>
    <w:lvl w:ilvl="0" w:tplc="483448EA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5D7F2627"/>
    <w:multiLevelType w:val="hybridMultilevel"/>
    <w:tmpl w:val="E912051A"/>
    <w:lvl w:ilvl="0" w:tplc="0576F0DC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67740B6E"/>
    <w:multiLevelType w:val="hybridMultilevel"/>
    <w:tmpl w:val="42ECC8D2"/>
    <w:lvl w:ilvl="0" w:tplc="04190003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92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64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36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08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0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52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24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968" w:hanging="180"/>
      </w:pPr>
      <w:rPr>
        <w:rFonts w:cs="Times New Roman"/>
      </w:rPr>
    </w:lvl>
  </w:abstractNum>
  <w:num w:numId="1">
    <w:abstractNumId w:val="8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</w:num>
  <w:num w:numId="30">
    <w:abstractNumId w:val="19"/>
  </w:num>
  <w:num w:numId="31">
    <w:abstractNumId w:val="16"/>
  </w:num>
  <w:num w:numId="32">
    <w:abstractNumId w:val="9"/>
  </w:num>
  <w:num w:numId="33">
    <w:abstractNumId w:val="12"/>
  </w:num>
  <w:num w:numId="3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36F7"/>
    <w:rsid w:val="00012319"/>
    <w:rsid w:val="00017051"/>
    <w:rsid w:val="00057274"/>
    <w:rsid w:val="00075991"/>
    <w:rsid w:val="00084E92"/>
    <w:rsid w:val="000B1807"/>
    <w:rsid w:val="000B439D"/>
    <w:rsid w:val="000D1DE1"/>
    <w:rsid w:val="000D39AC"/>
    <w:rsid w:val="000E7BF2"/>
    <w:rsid w:val="00115590"/>
    <w:rsid w:val="00134ED9"/>
    <w:rsid w:val="00136F81"/>
    <w:rsid w:val="001868FC"/>
    <w:rsid w:val="001C6CA6"/>
    <w:rsid w:val="001D03B8"/>
    <w:rsid w:val="002233D1"/>
    <w:rsid w:val="00246F8B"/>
    <w:rsid w:val="00285F95"/>
    <w:rsid w:val="00287146"/>
    <w:rsid w:val="00293073"/>
    <w:rsid w:val="0029453E"/>
    <w:rsid w:val="002C2E0E"/>
    <w:rsid w:val="002D09FC"/>
    <w:rsid w:val="002F24B0"/>
    <w:rsid w:val="003060A8"/>
    <w:rsid w:val="00310343"/>
    <w:rsid w:val="00314D8D"/>
    <w:rsid w:val="00324F9F"/>
    <w:rsid w:val="00336EB3"/>
    <w:rsid w:val="00337B7B"/>
    <w:rsid w:val="00350C7F"/>
    <w:rsid w:val="003A425A"/>
    <w:rsid w:val="003B7DA1"/>
    <w:rsid w:val="003C36F7"/>
    <w:rsid w:val="003D3D2B"/>
    <w:rsid w:val="003E0376"/>
    <w:rsid w:val="003E3C64"/>
    <w:rsid w:val="003E4B0D"/>
    <w:rsid w:val="003F2535"/>
    <w:rsid w:val="0043094D"/>
    <w:rsid w:val="00431005"/>
    <w:rsid w:val="004354E6"/>
    <w:rsid w:val="004557D8"/>
    <w:rsid w:val="00460DB7"/>
    <w:rsid w:val="004655CB"/>
    <w:rsid w:val="004A65F6"/>
    <w:rsid w:val="004B0031"/>
    <w:rsid w:val="004B1E40"/>
    <w:rsid w:val="004C2B54"/>
    <w:rsid w:val="00510463"/>
    <w:rsid w:val="0051545F"/>
    <w:rsid w:val="005510F3"/>
    <w:rsid w:val="00580C45"/>
    <w:rsid w:val="00581C85"/>
    <w:rsid w:val="005E7148"/>
    <w:rsid w:val="0061132F"/>
    <w:rsid w:val="00646A99"/>
    <w:rsid w:val="00647216"/>
    <w:rsid w:val="00657F7B"/>
    <w:rsid w:val="006B28F1"/>
    <w:rsid w:val="006E2F56"/>
    <w:rsid w:val="006E4997"/>
    <w:rsid w:val="00705F13"/>
    <w:rsid w:val="0074029C"/>
    <w:rsid w:val="0075272E"/>
    <w:rsid w:val="00752806"/>
    <w:rsid w:val="007613F1"/>
    <w:rsid w:val="0076156E"/>
    <w:rsid w:val="0076456E"/>
    <w:rsid w:val="007B55FF"/>
    <w:rsid w:val="007D319D"/>
    <w:rsid w:val="007E71A5"/>
    <w:rsid w:val="00811EF1"/>
    <w:rsid w:val="00811F2F"/>
    <w:rsid w:val="00812588"/>
    <w:rsid w:val="00813B86"/>
    <w:rsid w:val="00817B9A"/>
    <w:rsid w:val="00866010"/>
    <w:rsid w:val="0088402D"/>
    <w:rsid w:val="008A60D1"/>
    <w:rsid w:val="008C6C32"/>
    <w:rsid w:val="008E0609"/>
    <w:rsid w:val="0092209B"/>
    <w:rsid w:val="009303A1"/>
    <w:rsid w:val="00941359"/>
    <w:rsid w:val="009701E1"/>
    <w:rsid w:val="00977C8D"/>
    <w:rsid w:val="00982F89"/>
    <w:rsid w:val="009A4199"/>
    <w:rsid w:val="009C757F"/>
    <w:rsid w:val="009D5F7B"/>
    <w:rsid w:val="009D621B"/>
    <w:rsid w:val="009D7EC3"/>
    <w:rsid w:val="009E7AF7"/>
    <w:rsid w:val="00A01B89"/>
    <w:rsid w:val="00A0338B"/>
    <w:rsid w:val="00A111DB"/>
    <w:rsid w:val="00A40810"/>
    <w:rsid w:val="00A63B78"/>
    <w:rsid w:val="00A722AB"/>
    <w:rsid w:val="00AA3417"/>
    <w:rsid w:val="00AA750A"/>
    <w:rsid w:val="00AB7919"/>
    <w:rsid w:val="00AC638B"/>
    <w:rsid w:val="00AE538A"/>
    <w:rsid w:val="00AE6372"/>
    <w:rsid w:val="00B23538"/>
    <w:rsid w:val="00B344AD"/>
    <w:rsid w:val="00B36131"/>
    <w:rsid w:val="00B77D68"/>
    <w:rsid w:val="00B9475F"/>
    <w:rsid w:val="00BA592C"/>
    <w:rsid w:val="00BB29B3"/>
    <w:rsid w:val="00BC0A9C"/>
    <w:rsid w:val="00BC314B"/>
    <w:rsid w:val="00BC5357"/>
    <w:rsid w:val="00BF3E64"/>
    <w:rsid w:val="00C51C12"/>
    <w:rsid w:val="00C811E7"/>
    <w:rsid w:val="00CB1E43"/>
    <w:rsid w:val="00CC504C"/>
    <w:rsid w:val="00CD5007"/>
    <w:rsid w:val="00CE4A42"/>
    <w:rsid w:val="00CE5520"/>
    <w:rsid w:val="00CF1844"/>
    <w:rsid w:val="00D63135"/>
    <w:rsid w:val="00DC3F99"/>
    <w:rsid w:val="00DD6F22"/>
    <w:rsid w:val="00DE1D87"/>
    <w:rsid w:val="00DF6272"/>
    <w:rsid w:val="00DF7BE3"/>
    <w:rsid w:val="00E11078"/>
    <w:rsid w:val="00E15057"/>
    <w:rsid w:val="00E5158D"/>
    <w:rsid w:val="00E54BD1"/>
    <w:rsid w:val="00E728F0"/>
    <w:rsid w:val="00E838BB"/>
    <w:rsid w:val="00E84B85"/>
    <w:rsid w:val="00EC149E"/>
    <w:rsid w:val="00EC343F"/>
    <w:rsid w:val="00EE3A79"/>
    <w:rsid w:val="00F06A58"/>
    <w:rsid w:val="00F32DAB"/>
    <w:rsid w:val="00F67D99"/>
    <w:rsid w:val="00F74313"/>
    <w:rsid w:val="00F80D0B"/>
    <w:rsid w:val="00F82AF2"/>
    <w:rsid w:val="00FB027F"/>
    <w:rsid w:val="00FB3D55"/>
    <w:rsid w:val="00FC747E"/>
    <w:rsid w:val="00FF2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991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3C36F7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A60D1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3C36F7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3"/>
    </w:pPr>
    <w:rPr>
      <w:rFonts w:ascii="Times New Roman" w:hAnsi="Times New Roman"/>
      <w:sz w:val="28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3C36F7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C36F7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8A60D1"/>
    <w:rPr>
      <w:rFonts w:ascii="Cambria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3C36F7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3C36F7"/>
    <w:rPr>
      <w:rFonts w:ascii="Cambria" w:hAnsi="Cambria" w:cs="Times New Roman"/>
      <w:i/>
      <w:iCs/>
      <w:color w:val="404040"/>
      <w:sz w:val="20"/>
      <w:szCs w:val="20"/>
    </w:rPr>
  </w:style>
  <w:style w:type="character" w:styleId="Hyperlink">
    <w:name w:val="Hyperlink"/>
    <w:basedOn w:val="DefaultParagraphFont"/>
    <w:uiPriority w:val="99"/>
    <w:rsid w:val="003C36F7"/>
    <w:rPr>
      <w:rFonts w:cs="Times New Roman"/>
      <w:color w:val="0000FF"/>
      <w:u w:val="single"/>
    </w:rPr>
  </w:style>
  <w:style w:type="character" w:customStyle="1" w:styleId="HTMLPreformattedChar">
    <w:name w:val="HTML Preformatted Char"/>
    <w:uiPriority w:val="99"/>
    <w:semiHidden/>
    <w:locked/>
    <w:rsid w:val="003C36F7"/>
    <w:rPr>
      <w:rFonts w:ascii="Courier New" w:hAnsi="Courier New"/>
      <w:sz w:val="20"/>
      <w:lang w:eastAsia="ru-RU"/>
    </w:rPr>
  </w:style>
  <w:style w:type="paragraph" w:styleId="HTMLPreformatted">
    <w:name w:val="HTML Preformatted"/>
    <w:basedOn w:val="Normal"/>
    <w:link w:val="HTMLPreformattedChar1"/>
    <w:uiPriority w:val="99"/>
    <w:semiHidden/>
    <w:rsid w:val="003C36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HTMLPreformattedChar1">
    <w:name w:val="HTML Preformatted Char1"/>
    <w:basedOn w:val="DefaultParagraphFont"/>
    <w:link w:val="HTMLPreformatted"/>
    <w:uiPriority w:val="99"/>
    <w:semiHidden/>
    <w:locked/>
    <w:rsid w:val="00AA750A"/>
    <w:rPr>
      <w:rFonts w:ascii="Courier New" w:hAnsi="Courier New" w:cs="Courier New"/>
      <w:sz w:val="20"/>
      <w:szCs w:val="20"/>
    </w:rPr>
  </w:style>
  <w:style w:type="character" w:customStyle="1" w:styleId="HeaderChar">
    <w:name w:val="Header Char"/>
    <w:uiPriority w:val="99"/>
    <w:semiHidden/>
    <w:locked/>
    <w:rsid w:val="003C36F7"/>
  </w:style>
  <w:style w:type="paragraph" w:styleId="Header">
    <w:name w:val="header"/>
    <w:basedOn w:val="Normal"/>
    <w:link w:val="HeaderChar1"/>
    <w:uiPriority w:val="99"/>
    <w:semiHidden/>
    <w:rsid w:val="003C36F7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semiHidden/>
    <w:locked/>
    <w:rsid w:val="00AA750A"/>
    <w:rPr>
      <w:rFonts w:cs="Times New Roman"/>
    </w:rPr>
  </w:style>
  <w:style w:type="character" w:customStyle="1" w:styleId="FooterChar">
    <w:name w:val="Footer Char"/>
    <w:uiPriority w:val="99"/>
    <w:locked/>
    <w:rsid w:val="003C36F7"/>
  </w:style>
  <w:style w:type="paragraph" w:styleId="Footer">
    <w:name w:val="footer"/>
    <w:basedOn w:val="Normal"/>
    <w:link w:val="FooterChar1"/>
    <w:uiPriority w:val="99"/>
    <w:rsid w:val="003C36F7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FooterChar1">
    <w:name w:val="Footer Char1"/>
    <w:basedOn w:val="DefaultParagraphFont"/>
    <w:link w:val="Footer"/>
    <w:uiPriority w:val="99"/>
    <w:semiHidden/>
    <w:locked/>
    <w:rsid w:val="00AA750A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3C36F7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C36F7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3C36F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C36F7"/>
    <w:rPr>
      <w:rFonts w:cs="Times New Roman"/>
    </w:rPr>
  </w:style>
  <w:style w:type="character" w:customStyle="1" w:styleId="BodyText2Char">
    <w:name w:val="Body Text 2 Char"/>
    <w:uiPriority w:val="99"/>
    <w:semiHidden/>
    <w:locked/>
    <w:rsid w:val="003C36F7"/>
  </w:style>
  <w:style w:type="paragraph" w:styleId="BodyText2">
    <w:name w:val="Body Text 2"/>
    <w:basedOn w:val="Normal"/>
    <w:link w:val="BodyText2Char1"/>
    <w:uiPriority w:val="99"/>
    <w:semiHidden/>
    <w:rsid w:val="003C36F7"/>
    <w:pPr>
      <w:spacing w:after="120" w:line="480" w:lineRule="auto"/>
    </w:pPr>
    <w:rPr>
      <w:sz w:val="20"/>
      <w:szCs w:val="20"/>
    </w:rPr>
  </w:style>
  <w:style w:type="character" w:customStyle="1" w:styleId="BodyText2Char1">
    <w:name w:val="Body Text 2 Char1"/>
    <w:basedOn w:val="DefaultParagraphFont"/>
    <w:link w:val="BodyText2"/>
    <w:uiPriority w:val="99"/>
    <w:semiHidden/>
    <w:locked/>
    <w:rsid w:val="00AA750A"/>
    <w:rPr>
      <w:rFonts w:cs="Times New Roman"/>
    </w:rPr>
  </w:style>
  <w:style w:type="paragraph" w:styleId="ListParagraph">
    <w:name w:val="List Paragraph"/>
    <w:basedOn w:val="Normal"/>
    <w:uiPriority w:val="99"/>
    <w:qFormat/>
    <w:rsid w:val="003C36F7"/>
    <w:pPr>
      <w:ind w:left="720"/>
      <w:contextualSpacing/>
    </w:pPr>
  </w:style>
  <w:style w:type="paragraph" w:customStyle="1" w:styleId="western">
    <w:name w:val="western"/>
    <w:basedOn w:val="Normal"/>
    <w:uiPriority w:val="99"/>
    <w:rsid w:val="003C36F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uiPriority w:val="99"/>
    <w:rsid w:val="003C36F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31">
    <w:name w:val="Основной текст с отступом 31"/>
    <w:basedOn w:val="Normal"/>
    <w:uiPriority w:val="99"/>
    <w:rsid w:val="003C36F7"/>
    <w:pPr>
      <w:spacing w:after="0" w:line="240" w:lineRule="auto"/>
      <w:ind w:firstLine="567"/>
      <w:jc w:val="both"/>
    </w:pPr>
    <w:rPr>
      <w:rFonts w:ascii="Times New Roman" w:hAnsi="Times New Roman"/>
      <w:sz w:val="24"/>
      <w:szCs w:val="24"/>
      <w:lang w:eastAsia="ar-SA"/>
    </w:rPr>
  </w:style>
  <w:style w:type="character" w:customStyle="1" w:styleId="apple-converted-space">
    <w:name w:val="apple-converted-space"/>
    <w:basedOn w:val="DefaultParagraphFont"/>
    <w:uiPriority w:val="99"/>
    <w:rsid w:val="003C36F7"/>
    <w:rPr>
      <w:rFonts w:cs="Times New Roman"/>
    </w:rPr>
  </w:style>
  <w:style w:type="table" w:styleId="TableGrid">
    <w:name w:val="Table Grid"/>
    <w:basedOn w:val="TableNormal"/>
    <w:uiPriority w:val="99"/>
    <w:rsid w:val="003C36F7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A40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40810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uiPriority w:val="99"/>
    <w:rsid w:val="002F24B0"/>
    <w:rPr>
      <w:rFonts w:cs="Times New Roman"/>
    </w:rPr>
  </w:style>
  <w:style w:type="character" w:customStyle="1" w:styleId="a">
    <w:name w:val="Основной текст + Полужирный"/>
    <w:uiPriority w:val="99"/>
    <w:rsid w:val="00350C7F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831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098">
                          <w:marLeft w:val="0"/>
                          <w:marRight w:val="150"/>
                          <w:marTop w:val="150"/>
                          <w:marBottom w:val="150"/>
                          <w:divBdr>
                            <w:top w:val="single" w:sz="6" w:space="0" w:color="CDCDCD"/>
                            <w:left w:val="single" w:sz="6" w:space="0" w:color="CDCDCD"/>
                            <w:bottom w:val="single" w:sz="6" w:space="4" w:color="CDCDCD"/>
                            <w:right w:val="single" w:sz="6" w:space="0" w:color="CDCDCD"/>
                          </w:divBdr>
                          <w:divsChild>
                            <w:div w:id="84983110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CDCDCD"/>
                                <w:right w:val="none" w:sz="0" w:space="0" w:color="auto"/>
                              </w:divBdr>
                              <w:divsChild>
                                <w:div w:id="8498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1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83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106">
                          <w:marLeft w:val="0"/>
                          <w:marRight w:val="150"/>
                          <w:marTop w:val="150"/>
                          <w:marBottom w:val="150"/>
                          <w:divBdr>
                            <w:top w:val="single" w:sz="6" w:space="0" w:color="CDCDCD"/>
                            <w:left w:val="single" w:sz="6" w:space="0" w:color="CDCDCD"/>
                            <w:bottom w:val="single" w:sz="6" w:space="4" w:color="CDCDCD"/>
                            <w:right w:val="single" w:sz="6" w:space="0" w:color="CDCDCD"/>
                          </w:divBdr>
                          <w:divsChild>
                            <w:div w:id="849831103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CDCDCD"/>
                                <w:right w:val="none" w:sz="0" w:space="0" w:color="auto"/>
                              </w:divBdr>
                              <w:divsChild>
                                <w:div w:id="84983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83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137">
                          <w:marLeft w:val="0"/>
                          <w:marRight w:val="150"/>
                          <w:marTop w:val="150"/>
                          <w:marBottom w:val="150"/>
                          <w:divBdr>
                            <w:top w:val="single" w:sz="6" w:space="0" w:color="CDCDCD"/>
                            <w:left w:val="single" w:sz="6" w:space="0" w:color="CDCDCD"/>
                            <w:bottom w:val="single" w:sz="6" w:space="4" w:color="CDCDCD"/>
                            <w:right w:val="single" w:sz="6" w:space="0" w:color="CDCDCD"/>
                          </w:divBdr>
                          <w:divsChild>
                            <w:div w:id="849831114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CDCDCD"/>
                                <w:right w:val="none" w:sz="0" w:space="0" w:color="auto"/>
                              </w:divBdr>
                              <w:divsChild>
                                <w:div w:id="849831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1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83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1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120">
                          <w:marLeft w:val="0"/>
                          <w:marRight w:val="150"/>
                          <w:marTop w:val="150"/>
                          <w:marBottom w:val="150"/>
                          <w:divBdr>
                            <w:top w:val="single" w:sz="6" w:space="0" w:color="CDCDCD"/>
                            <w:left w:val="single" w:sz="6" w:space="0" w:color="CDCDCD"/>
                            <w:bottom w:val="single" w:sz="6" w:space="4" w:color="CDCDCD"/>
                            <w:right w:val="single" w:sz="6" w:space="0" w:color="CDCDCD"/>
                          </w:divBdr>
                          <w:divsChild>
                            <w:div w:id="849831102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CDCDCD"/>
                                <w:right w:val="none" w:sz="0" w:space="0" w:color="auto"/>
                              </w:divBdr>
                              <w:divsChild>
                                <w:div w:id="849831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1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831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117">
                          <w:marLeft w:val="0"/>
                          <w:marRight w:val="150"/>
                          <w:marTop w:val="150"/>
                          <w:marBottom w:val="150"/>
                          <w:divBdr>
                            <w:top w:val="single" w:sz="6" w:space="0" w:color="CDCDCD"/>
                            <w:left w:val="single" w:sz="6" w:space="0" w:color="CDCDCD"/>
                            <w:bottom w:val="single" w:sz="6" w:space="4" w:color="CDCDCD"/>
                            <w:right w:val="single" w:sz="6" w:space="0" w:color="CDCDCD"/>
                          </w:divBdr>
                          <w:divsChild>
                            <w:div w:id="849831128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CDCDCD"/>
                                <w:right w:val="none" w:sz="0" w:space="0" w:color="auto"/>
                              </w:divBdr>
                              <w:divsChild>
                                <w:div w:id="849831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1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297</TotalTime>
  <Pages>2</Pages>
  <Words>458</Words>
  <Characters>2611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ChuTN</cp:lastModifiedBy>
  <cp:revision>34</cp:revision>
  <cp:lastPrinted>2013-04-04T13:56:00Z</cp:lastPrinted>
  <dcterms:created xsi:type="dcterms:W3CDTF">2014-11-21T12:21:00Z</dcterms:created>
  <dcterms:modified xsi:type="dcterms:W3CDTF">2016-12-02T08:36:00Z</dcterms:modified>
</cp:coreProperties>
</file>