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449" w:rsidRPr="00D45053" w:rsidRDefault="00513449" w:rsidP="008A358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13449" w:rsidRPr="00D45053" w:rsidRDefault="00513449" w:rsidP="008A358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Дисциплина Б</w:t>
      </w:r>
      <w:r w:rsidRPr="00423A8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.В.ДВ.8.1 Наружная реклама</w:t>
      </w: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       Семестр: </w:t>
      </w:r>
      <w:r w:rsidRPr="00D45053">
        <w:rPr>
          <w:rFonts w:ascii="Times New Roman" w:hAnsi="Times New Roman"/>
          <w:sz w:val="28"/>
          <w:szCs w:val="28"/>
        </w:rPr>
        <w:t>7</w:t>
      </w:r>
    </w:p>
    <w:p w:rsidR="00513449" w:rsidRPr="00D45053" w:rsidRDefault="00513449" w:rsidP="00D450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45053">
        <w:rPr>
          <w:rFonts w:ascii="Times New Roman" w:hAnsi="Times New Roman"/>
          <w:sz w:val="28"/>
          <w:szCs w:val="28"/>
        </w:rPr>
        <w:t>108</w:t>
      </w:r>
    </w:p>
    <w:p w:rsidR="00513449" w:rsidRPr="00D45053" w:rsidRDefault="00513449" w:rsidP="00D450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45053">
        <w:rPr>
          <w:rFonts w:ascii="Times New Roman" w:hAnsi="Times New Roman"/>
          <w:sz w:val="28"/>
          <w:szCs w:val="28"/>
        </w:rPr>
        <w:t>3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D45053">
        <w:rPr>
          <w:rFonts w:ascii="Times New Roman" w:hAnsi="Times New Roman"/>
          <w:sz w:val="28"/>
          <w:szCs w:val="28"/>
        </w:rPr>
        <w:t>зачет</w:t>
      </w:r>
    </w:p>
    <w:p w:rsidR="00513449" w:rsidRPr="00D45053" w:rsidRDefault="00513449" w:rsidP="00D45053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 Место дисциплины в структуре ООП: </w:t>
      </w:r>
    </w:p>
    <w:p w:rsidR="00513449" w:rsidRPr="00D45053" w:rsidRDefault="00513449" w:rsidP="00D4505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Дисциплина</w:t>
      </w:r>
      <w:r w:rsidRPr="008A1E59">
        <w:rPr>
          <w:rFonts w:ascii="Times New Roman" w:hAnsi="Times New Roman"/>
          <w:sz w:val="28"/>
          <w:szCs w:val="28"/>
        </w:rPr>
        <w:t xml:space="preserve"> </w:t>
      </w:r>
      <w:r w:rsidRPr="00D45053">
        <w:rPr>
          <w:rFonts w:ascii="Times New Roman" w:hAnsi="Times New Roman"/>
          <w:sz w:val="28"/>
          <w:szCs w:val="28"/>
        </w:rPr>
        <w:t xml:space="preserve">по выбору «Наружная реклама» входит в </w:t>
      </w:r>
      <w:r w:rsidRPr="008A1E59">
        <w:rPr>
          <w:rFonts w:ascii="Times New Roman" w:hAnsi="Times New Roman"/>
          <w:sz w:val="28"/>
          <w:szCs w:val="28"/>
        </w:rPr>
        <w:t xml:space="preserve">вариативную часть </w:t>
      </w:r>
      <w:r w:rsidRPr="00D45053">
        <w:rPr>
          <w:rFonts w:ascii="Times New Roman" w:hAnsi="Times New Roman"/>
          <w:sz w:val="28"/>
          <w:szCs w:val="28"/>
        </w:rPr>
        <w:t>учебного плана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D45053">
        <w:rPr>
          <w:rFonts w:ascii="Times New Roman" w:hAnsi="Times New Roman"/>
          <w:sz w:val="28"/>
          <w:szCs w:val="28"/>
        </w:rPr>
        <w:t xml:space="preserve"> по направлению 42.03.01 </w:t>
      </w:r>
      <w:r w:rsidRPr="00D45053">
        <w:rPr>
          <w:rFonts w:ascii="Times New Roman" w:hAnsi="Times New Roman"/>
          <w:i/>
          <w:sz w:val="28"/>
          <w:szCs w:val="28"/>
        </w:rPr>
        <w:t>Ре</w:t>
      </w:r>
      <w:r w:rsidRPr="00D45053">
        <w:rPr>
          <w:rFonts w:ascii="Times New Roman" w:hAnsi="Times New Roman"/>
          <w:i/>
          <w:sz w:val="28"/>
          <w:szCs w:val="28"/>
        </w:rPr>
        <w:t>к</w:t>
      </w:r>
      <w:r w:rsidRPr="00D45053">
        <w:rPr>
          <w:rFonts w:ascii="Times New Roman" w:hAnsi="Times New Roman"/>
          <w:i/>
          <w:sz w:val="28"/>
          <w:szCs w:val="28"/>
        </w:rPr>
        <w:t>лама и связи с общественностью.</w:t>
      </w:r>
    </w:p>
    <w:p w:rsidR="00513449" w:rsidRDefault="00513449" w:rsidP="00D4505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 xml:space="preserve">Данная дисциплина </w:t>
      </w:r>
      <w:r>
        <w:rPr>
          <w:rFonts w:ascii="Times New Roman" w:hAnsi="Times New Roman"/>
          <w:sz w:val="28"/>
          <w:szCs w:val="28"/>
        </w:rPr>
        <w:t>содержательно дополняет дис</w:t>
      </w:r>
      <w:r w:rsidRPr="00D45053">
        <w:rPr>
          <w:rFonts w:ascii="Times New Roman" w:hAnsi="Times New Roman"/>
          <w:sz w:val="28"/>
          <w:szCs w:val="28"/>
        </w:rPr>
        <w:t>циплину базов</w:t>
      </w:r>
      <w:r>
        <w:rPr>
          <w:rFonts w:ascii="Times New Roman" w:hAnsi="Times New Roman"/>
          <w:sz w:val="28"/>
          <w:szCs w:val="28"/>
        </w:rPr>
        <w:t xml:space="preserve">ой </w:t>
      </w:r>
      <w:r w:rsidRPr="00D45053">
        <w:rPr>
          <w:rFonts w:ascii="Times New Roman" w:hAnsi="Times New Roman"/>
          <w:sz w:val="28"/>
          <w:szCs w:val="28"/>
        </w:rPr>
        <w:t>ча</w:t>
      </w:r>
      <w:r w:rsidRPr="00D45053">
        <w:rPr>
          <w:rFonts w:ascii="Times New Roman" w:hAnsi="Times New Roman"/>
          <w:sz w:val="28"/>
          <w:szCs w:val="28"/>
        </w:rPr>
        <w:t>с</w:t>
      </w:r>
      <w:r w:rsidRPr="00D45053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D45053">
        <w:rPr>
          <w:rFonts w:ascii="Times New Roman" w:hAnsi="Times New Roman"/>
          <w:sz w:val="28"/>
          <w:szCs w:val="28"/>
        </w:rPr>
        <w:t xml:space="preserve"> «Основы теории коммуникации»</w:t>
      </w:r>
      <w:r w:rsidRPr="00D45053">
        <w:rPr>
          <w:rFonts w:ascii="Times New Roman" w:hAnsi="Times New Roman"/>
          <w:i/>
          <w:sz w:val="28"/>
          <w:szCs w:val="28"/>
        </w:rPr>
        <w:t>.</w:t>
      </w:r>
    </w:p>
    <w:p w:rsidR="00513449" w:rsidRDefault="00513449" w:rsidP="00D4505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D45053">
        <w:rPr>
          <w:rFonts w:ascii="Times New Roman" w:hAnsi="Times New Roman"/>
          <w:sz w:val="28"/>
          <w:szCs w:val="28"/>
        </w:rPr>
        <w:t xml:space="preserve"> 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Цель изучения дисциплины по выбору «Наружная реклама» состоит в том, чтобы на основе знания теории и практики разработки наружной рекл</w:t>
      </w:r>
      <w:r w:rsidRPr="00D45053">
        <w:rPr>
          <w:rFonts w:ascii="Times New Roman" w:hAnsi="Times New Roman"/>
          <w:sz w:val="28"/>
          <w:szCs w:val="28"/>
        </w:rPr>
        <w:t>а</w:t>
      </w:r>
      <w:r w:rsidRPr="00D45053">
        <w:rPr>
          <w:rFonts w:ascii="Times New Roman" w:hAnsi="Times New Roman"/>
          <w:sz w:val="28"/>
          <w:szCs w:val="28"/>
        </w:rPr>
        <w:t>мы подготовить специалистов, владеющих навыками создания современного и эффективного рекламного продукта для различных коммуникационных к</w:t>
      </w:r>
      <w:r w:rsidRPr="00D45053">
        <w:rPr>
          <w:rFonts w:ascii="Times New Roman" w:hAnsi="Times New Roman"/>
          <w:sz w:val="28"/>
          <w:szCs w:val="28"/>
        </w:rPr>
        <w:t>а</w:t>
      </w:r>
      <w:r w:rsidRPr="00D45053">
        <w:rPr>
          <w:rFonts w:ascii="Times New Roman" w:hAnsi="Times New Roman"/>
          <w:sz w:val="28"/>
          <w:szCs w:val="28"/>
        </w:rPr>
        <w:t>налов и носителей.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Задачи дисциплины: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– дать представление об ос</w:t>
      </w:r>
      <w:r>
        <w:rPr>
          <w:rFonts w:ascii="Times New Roman" w:hAnsi="Times New Roman"/>
          <w:sz w:val="28"/>
          <w:szCs w:val="28"/>
        </w:rPr>
        <w:t>обенностях, назначении, достоин</w:t>
      </w:r>
      <w:r w:rsidRPr="00D45053">
        <w:rPr>
          <w:rFonts w:ascii="Times New Roman" w:hAnsi="Times New Roman"/>
          <w:sz w:val="28"/>
          <w:szCs w:val="28"/>
        </w:rPr>
        <w:t>ствах и н</w:t>
      </w:r>
      <w:r w:rsidRPr="00D45053">
        <w:rPr>
          <w:rFonts w:ascii="Times New Roman" w:hAnsi="Times New Roman"/>
          <w:sz w:val="28"/>
          <w:szCs w:val="28"/>
        </w:rPr>
        <w:t>е</w:t>
      </w:r>
      <w:r w:rsidRPr="00D45053">
        <w:rPr>
          <w:rFonts w:ascii="Times New Roman" w:hAnsi="Times New Roman"/>
          <w:sz w:val="28"/>
          <w:szCs w:val="28"/>
        </w:rPr>
        <w:t>достатках наружной рекламы;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– изучить технологии разработки, размещения и производства наружной рекламы;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– сформировать практические навыки работы над оригинал-макетами наружной рекламы на различных носителях.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 Содержание дисциплины:  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Особенности коммуникаций в сети Интернет. Рекламные и PR-возможности сети Интернет. Виды рекламного воздействия в сети Интернет. Web-сайт как объект и субъект продвижения. E-mail, конференции и форумы как инструменты продвижения. Блогосфера – коммуникативная среда ХХ в</w:t>
      </w:r>
      <w:r w:rsidRPr="00D45053">
        <w:rPr>
          <w:rFonts w:ascii="Times New Roman" w:hAnsi="Times New Roman"/>
          <w:sz w:val="28"/>
          <w:szCs w:val="28"/>
        </w:rPr>
        <w:t>е</w:t>
      </w:r>
      <w:r w:rsidRPr="00D45053">
        <w:rPr>
          <w:rFonts w:ascii="Times New Roman" w:hAnsi="Times New Roman"/>
          <w:sz w:val="28"/>
          <w:szCs w:val="28"/>
        </w:rPr>
        <w:t>ка. Социальные сети как инструмент продвижения. Спонсорство. Взаимоде</w:t>
      </w:r>
      <w:r w:rsidRPr="00D45053">
        <w:rPr>
          <w:rFonts w:ascii="Times New Roman" w:hAnsi="Times New Roman"/>
          <w:sz w:val="28"/>
          <w:szCs w:val="28"/>
        </w:rPr>
        <w:t>й</w:t>
      </w:r>
      <w:r w:rsidRPr="00D45053">
        <w:rPr>
          <w:rFonts w:ascii="Times New Roman" w:hAnsi="Times New Roman"/>
          <w:sz w:val="28"/>
          <w:szCs w:val="28"/>
        </w:rPr>
        <w:t>ствие с интернет-СМИ. Реклама и PR в электронной коммерции.</w:t>
      </w:r>
    </w:p>
    <w:p w:rsidR="00513449" w:rsidRDefault="00513449" w:rsidP="00D45053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13449" w:rsidRPr="00544BC2" w:rsidRDefault="00513449" w:rsidP="00D45053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23A86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A1E59">
        <w:rPr>
          <w:rFonts w:ascii="Times New Roman" w:hAnsi="Times New Roman"/>
          <w:sz w:val="28"/>
          <w:szCs w:val="28"/>
        </w:rPr>
        <w:t>обучающийся</w:t>
      </w:r>
      <w:r w:rsidRPr="00423A86">
        <w:rPr>
          <w:rFonts w:ascii="Times New Roman" w:hAnsi="Times New Roman"/>
          <w:b/>
          <w:sz w:val="28"/>
          <w:szCs w:val="28"/>
        </w:rPr>
        <w:t xml:space="preserve"> </w:t>
      </w:r>
      <w:r w:rsidRPr="00423A86">
        <w:rPr>
          <w:rFonts w:ascii="Times New Roman" w:hAnsi="Times New Roman"/>
          <w:sz w:val="28"/>
          <w:szCs w:val="28"/>
        </w:rPr>
        <w:t>должен обладать следующими профессиональными (ПК) компетенциями:</w:t>
      </w: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D45053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8</w:t>
      </w:r>
      <w:r w:rsidRPr="00D45053">
        <w:rPr>
          <w:rFonts w:ascii="Times New Roman" w:hAnsi="Times New Roman"/>
          <w:sz w:val="28"/>
          <w:szCs w:val="28"/>
        </w:rPr>
        <w:tab/>
      </w:r>
      <w:r>
        <w:rPr>
          <w:rStyle w:val="a"/>
          <w:b w:val="0"/>
          <w:bCs/>
          <w:szCs w:val="28"/>
          <w:lang w:eastAsia="ru-RU"/>
        </w:rPr>
        <w:t>способен  организовывать подготовку к выпуску, произво</w:t>
      </w:r>
      <w:r>
        <w:rPr>
          <w:rStyle w:val="a"/>
          <w:b w:val="0"/>
          <w:bCs/>
          <w:szCs w:val="28"/>
          <w:lang w:eastAsia="ru-RU"/>
        </w:rPr>
        <w:t>д</w:t>
      </w:r>
      <w:r>
        <w:rPr>
          <w:rStyle w:val="a"/>
          <w:b w:val="0"/>
          <w:bCs/>
          <w:szCs w:val="28"/>
          <w:lang w:eastAsia="ru-RU"/>
        </w:rPr>
        <w:t>ство и распространение рекламной продукции, включая текстовые и граф</w:t>
      </w:r>
      <w:r>
        <w:rPr>
          <w:rStyle w:val="a"/>
          <w:b w:val="0"/>
          <w:bCs/>
          <w:szCs w:val="28"/>
          <w:lang w:eastAsia="ru-RU"/>
        </w:rPr>
        <w:t>и</w:t>
      </w:r>
      <w:r>
        <w:rPr>
          <w:rStyle w:val="a"/>
          <w:b w:val="0"/>
          <w:bCs/>
          <w:szCs w:val="28"/>
          <w:lang w:eastAsia="ru-RU"/>
        </w:rPr>
        <w:t>ческие, рабочие и презентационные материалы в рамках традиционных и совреме</w:t>
      </w:r>
      <w:r>
        <w:rPr>
          <w:rStyle w:val="a"/>
          <w:b w:val="0"/>
          <w:bCs/>
          <w:szCs w:val="28"/>
          <w:lang w:eastAsia="ru-RU"/>
        </w:rPr>
        <w:t>н</w:t>
      </w:r>
      <w:r>
        <w:rPr>
          <w:rStyle w:val="a"/>
          <w:b w:val="0"/>
          <w:bCs/>
          <w:szCs w:val="28"/>
          <w:lang w:eastAsia="ru-RU"/>
        </w:rPr>
        <w:t xml:space="preserve">ных средств рекламы </w:t>
      </w:r>
      <w:r>
        <w:rPr>
          <w:rFonts w:ascii="Times New Roman" w:hAnsi="Times New Roman"/>
          <w:sz w:val="28"/>
          <w:szCs w:val="28"/>
        </w:rPr>
        <w:t>(</w:t>
      </w:r>
      <w:r w:rsidRPr="003E3667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3E3667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E3667">
        <w:rPr>
          <w:rFonts w:ascii="Times New Roman" w:hAnsi="Times New Roman"/>
          <w:i/>
          <w:sz w:val="28"/>
          <w:szCs w:val="28"/>
        </w:rPr>
        <w:t xml:space="preserve"> </w:t>
      </w:r>
      <w:r w:rsidRPr="00D45053">
        <w:rPr>
          <w:rFonts w:ascii="Times New Roman" w:hAnsi="Times New Roman"/>
          <w:sz w:val="28"/>
          <w:szCs w:val="28"/>
        </w:rPr>
        <w:t>организационную структуру и функции ре</w:t>
      </w:r>
      <w:r w:rsidRPr="00D45053">
        <w:rPr>
          <w:rFonts w:ascii="Times New Roman" w:hAnsi="Times New Roman"/>
          <w:sz w:val="28"/>
          <w:szCs w:val="28"/>
        </w:rPr>
        <w:t>к</w:t>
      </w:r>
      <w:r w:rsidRPr="00D45053">
        <w:rPr>
          <w:rFonts w:ascii="Times New Roman" w:hAnsi="Times New Roman"/>
          <w:sz w:val="28"/>
          <w:szCs w:val="28"/>
        </w:rPr>
        <w:t xml:space="preserve">ламных агентств; </w:t>
      </w:r>
      <w:r w:rsidRPr="003E3667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3E3667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45053">
        <w:rPr>
          <w:rFonts w:ascii="Times New Roman" w:hAnsi="Times New Roman"/>
          <w:sz w:val="28"/>
          <w:szCs w:val="28"/>
        </w:rPr>
        <w:t xml:space="preserve"> проводить необходимые исследования;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D45053">
        <w:rPr>
          <w:rFonts w:ascii="Times New Roman" w:hAnsi="Times New Roman"/>
          <w:sz w:val="28"/>
          <w:szCs w:val="28"/>
        </w:rPr>
        <w:t>н</w:t>
      </w:r>
      <w:r w:rsidRPr="00D45053">
        <w:rPr>
          <w:rFonts w:ascii="Times New Roman" w:hAnsi="Times New Roman"/>
          <w:sz w:val="28"/>
          <w:szCs w:val="28"/>
        </w:rPr>
        <w:t>а</w:t>
      </w:r>
      <w:r w:rsidRPr="00D45053">
        <w:rPr>
          <w:rFonts w:ascii="Times New Roman" w:hAnsi="Times New Roman"/>
          <w:sz w:val="28"/>
          <w:szCs w:val="28"/>
        </w:rPr>
        <w:t>выками практической работы в сфере избранной профессиональной деятел</w:t>
      </w:r>
      <w:r w:rsidRPr="00D45053">
        <w:rPr>
          <w:rFonts w:ascii="Times New Roman" w:hAnsi="Times New Roman"/>
          <w:sz w:val="28"/>
          <w:szCs w:val="28"/>
        </w:rPr>
        <w:t>ь</w:t>
      </w:r>
      <w:r w:rsidRPr="00D45053">
        <w:rPr>
          <w:rFonts w:ascii="Times New Roman" w:hAnsi="Times New Roman"/>
          <w:sz w:val="28"/>
          <w:szCs w:val="28"/>
        </w:rPr>
        <w:t>ности</w:t>
      </w:r>
      <w:r>
        <w:rPr>
          <w:rFonts w:ascii="Times New Roman" w:hAnsi="Times New Roman"/>
          <w:sz w:val="28"/>
          <w:szCs w:val="28"/>
        </w:rPr>
        <w:t>);</w:t>
      </w:r>
    </w:p>
    <w:p w:rsidR="00513449" w:rsidRPr="00D45053" w:rsidRDefault="00513449" w:rsidP="003E3667">
      <w:pPr>
        <w:tabs>
          <w:tab w:val="left" w:pos="540"/>
          <w:tab w:val="left" w:pos="1430"/>
          <w:tab w:val="left" w:pos="165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ПК-1</w:t>
      </w:r>
      <w:r>
        <w:rPr>
          <w:rFonts w:ascii="Times New Roman" w:hAnsi="Times New Roman"/>
          <w:sz w:val="28"/>
          <w:szCs w:val="28"/>
        </w:rPr>
        <w:t>0:</w:t>
      </w:r>
      <w:r w:rsidRPr="00D45053">
        <w:rPr>
          <w:rFonts w:ascii="Times New Roman" w:hAnsi="Times New Roman"/>
          <w:sz w:val="28"/>
          <w:szCs w:val="28"/>
        </w:rPr>
        <w:tab/>
      </w:r>
      <w:r>
        <w:rPr>
          <w:rStyle w:val="a"/>
          <w:b w:val="0"/>
          <w:bCs/>
          <w:szCs w:val="28"/>
          <w:lang w:eastAsia="ru-RU"/>
        </w:rPr>
        <w:t>способен  организовывать и проводить социологические иссл</w:t>
      </w:r>
      <w:r>
        <w:rPr>
          <w:rStyle w:val="a"/>
          <w:b w:val="0"/>
          <w:bCs/>
          <w:szCs w:val="28"/>
          <w:lang w:eastAsia="ru-RU"/>
        </w:rPr>
        <w:t>е</w:t>
      </w:r>
      <w:r>
        <w:rPr>
          <w:rStyle w:val="a"/>
          <w:b w:val="0"/>
          <w:bCs/>
          <w:szCs w:val="28"/>
          <w:lang w:eastAsia="ru-RU"/>
        </w:rPr>
        <w:t xml:space="preserve">дования </w:t>
      </w:r>
      <w:r w:rsidRPr="00D45053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(</w:t>
      </w:r>
      <w:r w:rsidRPr="003E3667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3E3667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45053">
        <w:rPr>
          <w:rFonts w:ascii="Times New Roman" w:hAnsi="Times New Roman"/>
          <w:sz w:val="28"/>
          <w:szCs w:val="28"/>
        </w:rPr>
        <w:t xml:space="preserve"> основные определения, особенности, достоинства и н</w:t>
      </w:r>
      <w:r w:rsidRPr="00D45053">
        <w:rPr>
          <w:rFonts w:ascii="Times New Roman" w:hAnsi="Times New Roman"/>
          <w:sz w:val="28"/>
          <w:szCs w:val="28"/>
        </w:rPr>
        <w:t>е</w:t>
      </w:r>
      <w:r w:rsidRPr="00D45053">
        <w:rPr>
          <w:rFonts w:ascii="Times New Roman" w:hAnsi="Times New Roman"/>
          <w:sz w:val="28"/>
          <w:szCs w:val="28"/>
        </w:rPr>
        <w:t>достатки наружной ре</w:t>
      </w:r>
      <w:r w:rsidRPr="00D45053">
        <w:rPr>
          <w:rFonts w:ascii="Times New Roman" w:hAnsi="Times New Roman"/>
          <w:sz w:val="28"/>
          <w:szCs w:val="28"/>
        </w:rPr>
        <w:t>к</w:t>
      </w:r>
      <w:r w:rsidRPr="00D45053">
        <w:rPr>
          <w:rFonts w:ascii="Times New Roman" w:hAnsi="Times New Roman"/>
          <w:sz w:val="28"/>
          <w:szCs w:val="28"/>
        </w:rPr>
        <w:t>ламы;</w:t>
      </w:r>
      <w:r w:rsidRPr="003E3667">
        <w:rPr>
          <w:rFonts w:ascii="Times New Roman" w:hAnsi="Times New Roman"/>
          <w:i/>
          <w:sz w:val="28"/>
          <w:szCs w:val="28"/>
        </w:rPr>
        <w:t xml:space="preserve"> ум</w:t>
      </w:r>
      <w:r>
        <w:rPr>
          <w:rFonts w:ascii="Times New Roman" w:hAnsi="Times New Roman"/>
          <w:i/>
          <w:sz w:val="28"/>
          <w:szCs w:val="28"/>
        </w:rPr>
        <w:t>е</w:t>
      </w:r>
      <w:r w:rsidRPr="003E3667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45053">
        <w:rPr>
          <w:rFonts w:ascii="Times New Roman" w:hAnsi="Times New Roman"/>
          <w:sz w:val="28"/>
          <w:szCs w:val="28"/>
        </w:rPr>
        <w:t xml:space="preserve"> выполнять оригинал-макеты наружной рекламы с учетом специфики ее носителей;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D45053">
        <w:rPr>
          <w:rFonts w:ascii="Times New Roman" w:hAnsi="Times New Roman"/>
          <w:sz w:val="28"/>
          <w:szCs w:val="28"/>
        </w:rPr>
        <w:t xml:space="preserve"> навыками работы в к</w:t>
      </w:r>
      <w:r w:rsidRPr="00D45053">
        <w:rPr>
          <w:rFonts w:ascii="Times New Roman" w:hAnsi="Times New Roman"/>
          <w:sz w:val="28"/>
          <w:szCs w:val="28"/>
        </w:rPr>
        <w:t>а</w:t>
      </w:r>
      <w:r w:rsidRPr="00D45053">
        <w:rPr>
          <w:rFonts w:ascii="Times New Roman" w:hAnsi="Times New Roman"/>
          <w:sz w:val="28"/>
          <w:szCs w:val="28"/>
        </w:rPr>
        <w:t>честве консультанта или эксперта</w:t>
      </w:r>
      <w:r>
        <w:rPr>
          <w:rFonts w:ascii="Times New Roman" w:hAnsi="Times New Roman"/>
          <w:sz w:val="28"/>
          <w:szCs w:val="28"/>
        </w:rPr>
        <w:t>).</w:t>
      </w:r>
    </w:p>
    <w:p w:rsidR="00513449" w:rsidRDefault="00513449" w:rsidP="00D45053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13449" w:rsidRPr="00D45053" w:rsidRDefault="00513449" w:rsidP="00D45053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513449" w:rsidRPr="00D45053" w:rsidRDefault="00513449" w:rsidP="00D4505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</w:t>
      </w:r>
      <w:r w:rsidRPr="00D45053">
        <w:rPr>
          <w:rFonts w:ascii="Times New Roman" w:hAnsi="Times New Roman"/>
          <w:sz w:val="28"/>
          <w:szCs w:val="28"/>
        </w:rPr>
        <w:t>и</w:t>
      </w:r>
      <w:r w:rsidRPr="00D45053">
        <w:rPr>
          <w:rFonts w:ascii="Times New Roman" w:hAnsi="Times New Roman"/>
          <w:sz w:val="28"/>
          <w:szCs w:val="28"/>
        </w:rPr>
        <w:t>туаций, деловые игры и т.д.</w:t>
      </w:r>
    </w:p>
    <w:p w:rsidR="00513449" w:rsidRPr="00D45053" w:rsidRDefault="00513449" w:rsidP="00D4505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sz w:val="28"/>
          <w:szCs w:val="28"/>
        </w:rPr>
        <w:t>С целью формирования профессиональных навыков студентов предл</w:t>
      </w:r>
      <w:r w:rsidRPr="00D45053">
        <w:rPr>
          <w:rFonts w:ascii="Times New Roman" w:hAnsi="Times New Roman"/>
          <w:sz w:val="28"/>
          <w:szCs w:val="28"/>
        </w:rPr>
        <w:t>а</w:t>
      </w:r>
      <w:r w:rsidRPr="00D45053">
        <w:rPr>
          <w:rFonts w:ascii="Times New Roman" w:hAnsi="Times New Roman"/>
          <w:sz w:val="28"/>
          <w:szCs w:val="28"/>
        </w:rPr>
        <w:t>гается использовать визуальные презентации теоретического материала, кейс-стадии и др.</w:t>
      </w: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8A358B">
      <w:pPr>
        <w:tabs>
          <w:tab w:val="left" w:pos="7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05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D45053">
        <w:rPr>
          <w:rFonts w:ascii="Times New Roman" w:hAnsi="Times New Roman"/>
          <w:b/>
          <w:sz w:val="28"/>
          <w:szCs w:val="28"/>
        </w:rPr>
        <w:t>Составители:</w:t>
      </w:r>
      <w:r w:rsidRPr="00D45053">
        <w:rPr>
          <w:rFonts w:ascii="Times New Roman" w:hAnsi="Times New Roman"/>
          <w:sz w:val="28"/>
          <w:szCs w:val="28"/>
        </w:rPr>
        <w:t xml:space="preserve">  Е. С. Кузнецова, ст. преподаватель, А. Г. Степанова, ст. преподаватель,  кафедра маркетинга и рекламы</w:t>
      </w: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3449" w:rsidRPr="00D45053" w:rsidRDefault="00513449" w:rsidP="00D450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513449" w:rsidRPr="00D45053" w:rsidSect="008A358B">
      <w:footerReference w:type="even" r:id="rId7"/>
      <w:footerReference w:type="default" r:id="rId8"/>
      <w:pgSz w:w="11906" w:h="16838"/>
      <w:pgMar w:top="71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449" w:rsidRDefault="00513449" w:rsidP="00536AE6">
      <w:pPr>
        <w:spacing w:after="0" w:line="240" w:lineRule="auto"/>
      </w:pPr>
      <w:r>
        <w:separator/>
      </w:r>
    </w:p>
  </w:endnote>
  <w:endnote w:type="continuationSeparator" w:id="0">
    <w:p w:rsidR="00513449" w:rsidRDefault="00513449" w:rsidP="00536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449" w:rsidRDefault="00513449" w:rsidP="003F19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13449" w:rsidRDefault="00513449" w:rsidP="003F199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449" w:rsidRDefault="00513449" w:rsidP="003F19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13449" w:rsidRDefault="00513449" w:rsidP="003F199E">
    <w:pPr>
      <w:pStyle w:val="Footer"/>
      <w:ind w:right="360"/>
      <w:jc w:val="center"/>
    </w:pPr>
  </w:p>
  <w:p w:rsidR="00513449" w:rsidRDefault="0051344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449" w:rsidRDefault="00513449" w:rsidP="00536AE6">
      <w:pPr>
        <w:spacing w:after="0" w:line="240" w:lineRule="auto"/>
      </w:pPr>
      <w:r>
        <w:separator/>
      </w:r>
    </w:p>
  </w:footnote>
  <w:footnote w:type="continuationSeparator" w:id="0">
    <w:p w:rsidR="00513449" w:rsidRDefault="00513449" w:rsidP="00536A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4320"/>
    <w:multiLevelType w:val="multilevel"/>
    <w:tmpl w:val="C524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77ED0"/>
    <w:multiLevelType w:val="singleLevel"/>
    <w:tmpl w:val="9934EC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z w:val="28"/>
      </w:rPr>
    </w:lvl>
  </w:abstractNum>
  <w:abstractNum w:abstractNumId="2">
    <w:nsid w:val="06EB06A0"/>
    <w:multiLevelType w:val="singleLevel"/>
    <w:tmpl w:val="7054A2E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</w:rPr>
    </w:lvl>
  </w:abstractNum>
  <w:abstractNum w:abstractNumId="3">
    <w:nsid w:val="0AAD30B8"/>
    <w:multiLevelType w:val="hybridMultilevel"/>
    <w:tmpl w:val="278A322C"/>
    <w:lvl w:ilvl="0" w:tplc="45EC02DC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">
    <w:nsid w:val="0BB3717A"/>
    <w:multiLevelType w:val="singleLevel"/>
    <w:tmpl w:val="578C30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z w:val="28"/>
      </w:rPr>
    </w:lvl>
  </w:abstractNum>
  <w:abstractNum w:abstractNumId="5">
    <w:nsid w:val="0DAA590D"/>
    <w:multiLevelType w:val="hybridMultilevel"/>
    <w:tmpl w:val="758CF0E8"/>
    <w:lvl w:ilvl="0" w:tplc="E9DC2F5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>
    <w:nsid w:val="15BE467E"/>
    <w:multiLevelType w:val="hybridMultilevel"/>
    <w:tmpl w:val="7728CD72"/>
    <w:lvl w:ilvl="0" w:tplc="B3C0585E">
      <w:start w:val="9"/>
      <w:numFmt w:val="decimal"/>
      <w:lvlText w:val="%1."/>
      <w:lvlJc w:val="left"/>
      <w:pPr>
        <w:ind w:left="26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7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9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  <w:rPr>
        <w:rFonts w:cs="Times New Roman"/>
      </w:rPr>
    </w:lvl>
  </w:abstractNum>
  <w:abstractNum w:abstractNumId="7">
    <w:nsid w:val="1AF023BD"/>
    <w:multiLevelType w:val="multilevel"/>
    <w:tmpl w:val="67128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215686"/>
    <w:multiLevelType w:val="hybridMultilevel"/>
    <w:tmpl w:val="50EE495E"/>
    <w:lvl w:ilvl="0" w:tplc="4FB8C1E2">
      <w:start w:val="1"/>
      <w:numFmt w:val="decimal"/>
      <w:lvlText w:val="%1."/>
      <w:lvlJc w:val="left"/>
      <w:pPr>
        <w:tabs>
          <w:tab w:val="num" w:pos="567"/>
        </w:tabs>
        <w:ind w:firstLine="567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DB56F71"/>
    <w:multiLevelType w:val="hybridMultilevel"/>
    <w:tmpl w:val="45E8450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F007CFE"/>
    <w:multiLevelType w:val="hybridMultilevel"/>
    <w:tmpl w:val="E8102D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F0713DD"/>
    <w:multiLevelType w:val="hybridMultilevel"/>
    <w:tmpl w:val="B7DAD866"/>
    <w:lvl w:ilvl="0" w:tplc="6D7CAB4A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2">
    <w:nsid w:val="21991F10"/>
    <w:multiLevelType w:val="hybridMultilevel"/>
    <w:tmpl w:val="124AEE84"/>
    <w:lvl w:ilvl="0" w:tplc="BAA0389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3">
    <w:nsid w:val="23E13384"/>
    <w:multiLevelType w:val="multilevel"/>
    <w:tmpl w:val="D4925F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z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7C02A16"/>
    <w:multiLevelType w:val="hybridMultilevel"/>
    <w:tmpl w:val="758CF0E8"/>
    <w:lvl w:ilvl="0" w:tplc="E9DC2F5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5">
    <w:nsid w:val="2943385B"/>
    <w:multiLevelType w:val="hybridMultilevel"/>
    <w:tmpl w:val="6A6E84BC"/>
    <w:lvl w:ilvl="0" w:tplc="60480A1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18F79A4"/>
    <w:multiLevelType w:val="multilevel"/>
    <w:tmpl w:val="ADC4D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AD2EE3"/>
    <w:multiLevelType w:val="multilevel"/>
    <w:tmpl w:val="0750E376"/>
    <w:lvl w:ilvl="0">
      <w:start w:val="10"/>
      <w:numFmt w:val="decimal"/>
      <w:lvlText w:val="%1."/>
      <w:lvlJc w:val="left"/>
      <w:pPr>
        <w:ind w:left="645" w:hanging="645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ind w:left="1365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01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015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402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46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567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6675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7320" w:hanging="2160"/>
      </w:pPr>
      <w:rPr>
        <w:rFonts w:cs="Times New Roman" w:hint="default"/>
        <w:b/>
      </w:rPr>
    </w:lvl>
  </w:abstractNum>
  <w:abstractNum w:abstractNumId="18">
    <w:nsid w:val="385271C1"/>
    <w:multiLevelType w:val="hybridMultilevel"/>
    <w:tmpl w:val="4B5A0B32"/>
    <w:lvl w:ilvl="0" w:tplc="7F74269A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9">
    <w:nsid w:val="38E15702"/>
    <w:multiLevelType w:val="hybridMultilevel"/>
    <w:tmpl w:val="64A0CA52"/>
    <w:lvl w:ilvl="0" w:tplc="C69283C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0">
    <w:nsid w:val="394266D9"/>
    <w:multiLevelType w:val="hybridMultilevel"/>
    <w:tmpl w:val="5BD44C26"/>
    <w:lvl w:ilvl="0" w:tplc="B3E4D95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1">
    <w:nsid w:val="3FBC4FEC"/>
    <w:multiLevelType w:val="hybridMultilevel"/>
    <w:tmpl w:val="0F745C96"/>
    <w:lvl w:ilvl="0" w:tplc="028AB0CC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2">
    <w:nsid w:val="45755A67"/>
    <w:multiLevelType w:val="hybridMultilevel"/>
    <w:tmpl w:val="A02C2764"/>
    <w:lvl w:ilvl="0" w:tplc="C4685B78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>
    <w:nsid w:val="49E227EA"/>
    <w:multiLevelType w:val="hybridMultilevel"/>
    <w:tmpl w:val="9E6E4E18"/>
    <w:lvl w:ilvl="0" w:tplc="B2C60A62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BDF73AD"/>
    <w:multiLevelType w:val="hybridMultilevel"/>
    <w:tmpl w:val="34644D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FA2400B"/>
    <w:multiLevelType w:val="hybridMultilevel"/>
    <w:tmpl w:val="D2824414"/>
    <w:lvl w:ilvl="0" w:tplc="21A03D7A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6">
    <w:nsid w:val="5162500C"/>
    <w:multiLevelType w:val="hybridMultilevel"/>
    <w:tmpl w:val="E97014BC"/>
    <w:lvl w:ilvl="0" w:tplc="CC5CA29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52C51B53"/>
    <w:multiLevelType w:val="hybridMultilevel"/>
    <w:tmpl w:val="EF309644"/>
    <w:lvl w:ilvl="0" w:tplc="7B70098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8">
    <w:nsid w:val="581C7651"/>
    <w:multiLevelType w:val="hybridMultilevel"/>
    <w:tmpl w:val="4E0A36C6"/>
    <w:lvl w:ilvl="0" w:tplc="77988AB8">
      <w:start w:val="1"/>
      <w:numFmt w:val="decimal"/>
      <w:lvlText w:val="%1."/>
      <w:lvlJc w:val="left"/>
      <w:pPr>
        <w:ind w:left="26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7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9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  <w:rPr>
        <w:rFonts w:cs="Times New Roman"/>
      </w:rPr>
    </w:lvl>
  </w:abstractNum>
  <w:abstractNum w:abstractNumId="29">
    <w:nsid w:val="5A095AF1"/>
    <w:multiLevelType w:val="hybridMultilevel"/>
    <w:tmpl w:val="F7C628AA"/>
    <w:lvl w:ilvl="0" w:tplc="12D84F0C">
      <w:start w:val="8"/>
      <w:numFmt w:val="decimal"/>
      <w:lvlText w:val="%1."/>
      <w:lvlJc w:val="left"/>
      <w:pPr>
        <w:ind w:left="26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7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9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  <w:rPr>
        <w:rFonts w:cs="Times New Roman"/>
      </w:rPr>
    </w:lvl>
  </w:abstractNum>
  <w:abstractNum w:abstractNumId="30">
    <w:nsid w:val="5BF872D0"/>
    <w:multiLevelType w:val="hybridMultilevel"/>
    <w:tmpl w:val="AF1E842E"/>
    <w:lvl w:ilvl="0" w:tplc="44AAB4A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1">
    <w:nsid w:val="5D4F62DB"/>
    <w:multiLevelType w:val="hybridMultilevel"/>
    <w:tmpl w:val="3118B6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FA62C22"/>
    <w:multiLevelType w:val="hybridMultilevel"/>
    <w:tmpl w:val="9A1CC692"/>
    <w:lvl w:ilvl="0" w:tplc="E3640D2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3">
    <w:nsid w:val="60945C27"/>
    <w:multiLevelType w:val="hybridMultilevel"/>
    <w:tmpl w:val="32147ED8"/>
    <w:lvl w:ilvl="0" w:tplc="C09A6C6E">
      <w:start w:val="1"/>
      <w:numFmt w:val="decimal"/>
      <w:lvlText w:val="%1)"/>
      <w:lvlJc w:val="left"/>
      <w:pPr>
        <w:tabs>
          <w:tab w:val="num" w:pos="927"/>
        </w:tabs>
        <w:ind w:firstLine="567"/>
      </w:pPr>
      <w:rPr>
        <w:rFonts w:cs="Times New Roman" w:hint="default"/>
      </w:rPr>
    </w:lvl>
    <w:lvl w:ilvl="1" w:tplc="1A7C8EE0">
      <w:start w:val="1"/>
      <w:numFmt w:val="bullet"/>
      <w:lvlText w:val=""/>
      <w:lvlJc w:val="left"/>
      <w:pPr>
        <w:tabs>
          <w:tab w:val="num" w:pos="927"/>
        </w:tabs>
        <w:ind w:firstLine="567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34">
    <w:nsid w:val="635E4EAE"/>
    <w:multiLevelType w:val="hybridMultilevel"/>
    <w:tmpl w:val="4274E65E"/>
    <w:lvl w:ilvl="0" w:tplc="A548262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5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6">
    <w:nsid w:val="767F2C90"/>
    <w:multiLevelType w:val="multilevel"/>
    <w:tmpl w:val="4610623A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250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373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531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6895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811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969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1281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2503" w:hanging="2160"/>
      </w:pPr>
      <w:rPr>
        <w:rFonts w:cs="Times New Roman" w:hint="default"/>
      </w:rPr>
    </w:lvl>
  </w:abstractNum>
  <w:abstractNum w:abstractNumId="37">
    <w:nsid w:val="7B942D47"/>
    <w:multiLevelType w:val="hybridMultilevel"/>
    <w:tmpl w:val="9B601C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5"/>
  </w:num>
  <w:num w:numId="2">
    <w:abstractNumId w:val="22"/>
  </w:num>
  <w:num w:numId="3">
    <w:abstractNumId w:val="19"/>
  </w:num>
  <w:num w:numId="4">
    <w:abstractNumId w:val="23"/>
  </w:num>
  <w:num w:numId="5">
    <w:abstractNumId w:val="3"/>
  </w:num>
  <w:num w:numId="6">
    <w:abstractNumId w:val="34"/>
  </w:num>
  <w:num w:numId="7">
    <w:abstractNumId w:val="12"/>
  </w:num>
  <w:num w:numId="8">
    <w:abstractNumId w:val="25"/>
  </w:num>
  <w:num w:numId="9">
    <w:abstractNumId w:val="36"/>
  </w:num>
  <w:num w:numId="10">
    <w:abstractNumId w:val="28"/>
  </w:num>
  <w:num w:numId="11">
    <w:abstractNumId w:val="20"/>
  </w:num>
  <w:num w:numId="12">
    <w:abstractNumId w:val="2"/>
    <w:lvlOverride w:ilvl="0">
      <w:startOverride w:val="1"/>
    </w:lvlOverride>
  </w:num>
  <w:num w:numId="13">
    <w:abstractNumId w:val="30"/>
  </w:num>
  <w:num w:numId="14">
    <w:abstractNumId w:val="27"/>
  </w:num>
  <w:num w:numId="15">
    <w:abstractNumId w:val="21"/>
  </w:num>
  <w:num w:numId="16">
    <w:abstractNumId w:val="1"/>
    <w:lvlOverride w:ilvl="0">
      <w:startOverride w:val="1"/>
    </w:lvlOverride>
  </w:num>
  <w:num w:numId="17">
    <w:abstractNumId w:val="13"/>
    <w:lvlOverride w:ilvl="0">
      <w:startOverride w:val="4"/>
    </w:lvlOverride>
  </w:num>
  <w:num w:numId="18">
    <w:abstractNumId w:val="33"/>
  </w:num>
  <w:num w:numId="19">
    <w:abstractNumId w:val="1"/>
  </w:num>
  <w:num w:numId="20">
    <w:abstractNumId w:val="13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4"/>
  </w:num>
  <w:num w:numId="24">
    <w:abstractNumId w:val="15"/>
  </w:num>
  <w:num w:numId="25">
    <w:abstractNumId w:val="32"/>
  </w:num>
  <w:num w:numId="26">
    <w:abstractNumId w:val="5"/>
  </w:num>
  <w:num w:numId="27">
    <w:abstractNumId w:val="11"/>
  </w:num>
  <w:num w:numId="28">
    <w:abstractNumId w:val="10"/>
  </w:num>
  <w:num w:numId="29">
    <w:abstractNumId w:val="24"/>
  </w:num>
  <w:num w:numId="30">
    <w:abstractNumId w:val="37"/>
  </w:num>
  <w:num w:numId="31">
    <w:abstractNumId w:val="18"/>
  </w:num>
  <w:num w:numId="32">
    <w:abstractNumId w:val="31"/>
  </w:num>
  <w:num w:numId="33">
    <w:abstractNumId w:val="14"/>
  </w:num>
  <w:num w:numId="34">
    <w:abstractNumId w:val="26"/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 w:numId="37">
    <w:abstractNumId w:val="0"/>
  </w:num>
  <w:num w:numId="38">
    <w:abstractNumId w:val="7"/>
  </w:num>
  <w:num w:numId="39">
    <w:abstractNumId w:val="6"/>
  </w:num>
  <w:num w:numId="40">
    <w:abstractNumId w:val="17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2A7A"/>
    <w:rsid w:val="000020EF"/>
    <w:rsid w:val="0002084F"/>
    <w:rsid w:val="0002293B"/>
    <w:rsid w:val="000279D2"/>
    <w:rsid w:val="000323B5"/>
    <w:rsid w:val="00034F2D"/>
    <w:rsid w:val="0004181C"/>
    <w:rsid w:val="00042965"/>
    <w:rsid w:val="00054EC7"/>
    <w:rsid w:val="00061BF7"/>
    <w:rsid w:val="000752C2"/>
    <w:rsid w:val="00082856"/>
    <w:rsid w:val="00087864"/>
    <w:rsid w:val="00090D4B"/>
    <w:rsid w:val="000A44CA"/>
    <w:rsid w:val="000B7768"/>
    <w:rsid w:val="000C0D61"/>
    <w:rsid w:val="000C46A2"/>
    <w:rsid w:val="000C571E"/>
    <w:rsid w:val="000C6572"/>
    <w:rsid w:val="000D29A0"/>
    <w:rsid w:val="000D4F54"/>
    <w:rsid w:val="000D610F"/>
    <w:rsid w:val="000D613D"/>
    <w:rsid w:val="000E1D0F"/>
    <w:rsid w:val="000E3CD2"/>
    <w:rsid w:val="000E422A"/>
    <w:rsid w:val="000F17F1"/>
    <w:rsid w:val="000F3A4E"/>
    <w:rsid w:val="00111319"/>
    <w:rsid w:val="0012489A"/>
    <w:rsid w:val="001264E0"/>
    <w:rsid w:val="001265E3"/>
    <w:rsid w:val="0013187B"/>
    <w:rsid w:val="001323E7"/>
    <w:rsid w:val="00134C71"/>
    <w:rsid w:val="00135FEA"/>
    <w:rsid w:val="00141D14"/>
    <w:rsid w:val="00144AAE"/>
    <w:rsid w:val="00147A07"/>
    <w:rsid w:val="0016106F"/>
    <w:rsid w:val="001629CA"/>
    <w:rsid w:val="001657E8"/>
    <w:rsid w:val="00172BEC"/>
    <w:rsid w:val="00173CFC"/>
    <w:rsid w:val="00174774"/>
    <w:rsid w:val="001764AB"/>
    <w:rsid w:val="00180528"/>
    <w:rsid w:val="0018247B"/>
    <w:rsid w:val="00184370"/>
    <w:rsid w:val="00187764"/>
    <w:rsid w:val="00187999"/>
    <w:rsid w:val="00196B51"/>
    <w:rsid w:val="001A2268"/>
    <w:rsid w:val="001A3F50"/>
    <w:rsid w:val="001A606E"/>
    <w:rsid w:val="001A79CA"/>
    <w:rsid w:val="001B30DE"/>
    <w:rsid w:val="001B30E9"/>
    <w:rsid w:val="001C45F9"/>
    <w:rsid w:val="001D0033"/>
    <w:rsid w:val="001D6D82"/>
    <w:rsid w:val="001E0393"/>
    <w:rsid w:val="001E10A1"/>
    <w:rsid w:val="001E3006"/>
    <w:rsid w:val="001E5B75"/>
    <w:rsid w:val="001F1B76"/>
    <w:rsid w:val="001F515C"/>
    <w:rsid w:val="00211ECE"/>
    <w:rsid w:val="00233459"/>
    <w:rsid w:val="00237E8D"/>
    <w:rsid w:val="00240464"/>
    <w:rsid w:val="0024468F"/>
    <w:rsid w:val="00256B9C"/>
    <w:rsid w:val="00274005"/>
    <w:rsid w:val="0027520D"/>
    <w:rsid w:val="00281562"/>
    <w:rsid w:val="002857E3"/>
    <w:rsid w:val="002A42AB"/>
    <w:rsid w:val="002A5E66"/>
    <w:rsid w:val="002B3451"/>
    <w:rsid w:val="002B4CF5"/>
    <w:rsid w:val="002B5C94"/>
    <w:rsid w:val="002D49A1"/>
    <w:rsid w:val="002E1212"/>
    <w:rsid w:val="002F2E6B"/>
    <w:rsid w:val="002F6E8B"/>
    <w:rsid w:val="003006E3"/>
    <w:rsid w:val="0030598F"/>
    <w:rsid w:val="00311FCB"/>
    <w:rsid w:val="00312DD9"/>
    <w:rsid w:val="003237BC"/>
    <w:rsid w:val="00326671"/>
    <w:rsid w:val="00327191"/>
    <w:rsid w:val="00341953"/>
    <w:rsid w:val="00344A7A"/>
    <w:rsid w:val="003622CD"/>
    <w:rsid w:val="00362A7A"/>
    <w:rsid w:val="00392C2D"/>
    <w:rsid w:val="00394783"/>
    <w:rsid w:val="003A444D"/>
    <w:rsid w:val="003B07A6"/>
    <w:rsid w:val="003B2FCB"/>
    <w:rsid w:val="003B4A32"/>
    <w:rsid w:val="003D5A50"/>
    <w:rsid w:val="003D621B"/>
    <w:rsid w:val="003E08E3"/>
    <w:rsid w:val="003E3667"/>
    <w:rsid w:val="003E4A98"/>
    <w:rsid w:val="003E5097"/>
    <w:rsid w:val="003E6E3B"/>
    <w:rsid w:val="003F199E"/>
    <w:rsid w:val="003F6234"/>
    <w:rsid w:val="003F7041"/>
    <w:rsid w:val="00404F4E"/>
    <w:rsid w:val="004054BE"/>
    <w:rsid w:val="00417CC6"/>
    <w:rsid w:val="0042127D"/>
    <w:rsid w:val="00423A86"/>
    <w:rsid w:val="00424D52"/>
    <w:rsid w:val="00432661"/>
    <w:rsid w:val="004465B2"/>
    <w:rsid w:val="00457DDE"/>
    <w:rsid w:val="00465FF8"/>
    <w:rsid w:val="004809B2"/>
    <w:rsid w:val="0048223E"/>
    <w:rsid w:val="004A0854"/>
    <w:rsid w:val="004C1D54"/>
    <w:rsid w:val="004D0632"/>
    <w:rsid w:val="004D44E0"/>
    <w:rsid w:val="004D7DBD"/>
    <w:rsid w:val="004E3EFE"/>
    <w:rsid w:val="004E70CB"/>
    <w:rsid w:val="00513449"/>
    <w:rsid w:val="00514DE0"/>
    <w:rsid w:val="0051658D"/>
    <w:rsid w:val="00521E05"/>
    <w:rsid w:val="00522508"/>
    <w:rsid w:val="00535B9F"/>
    <w:rsid w:val="00536AE6"/>
    <w:rsid w:val="00537E2F"/>
    <w:rsid w:val="00544BC2"/>
    <w:rsid w:val="0055371C"/>
    <w:rsid w:val="0055429A"/>
    <w:rsid w:val="00574045"/>
    <w:rsid w:val="005743D3"/>
    <w:rsid w:val="00584745"/>
    <w:rsid w:val="005852DA"/>
    <w:rsid w:val="00587FD8"/>
    <w:rsid w:val="005A1272"/>
    <w:rsid w:val="005B1301"/>
    <w:rsid w:val="005C052F"/>
    <w:rsid w:val="005C5629"/>
    <w:rsid w:val="005D09D4"/>
    <w:rsid w:val="005E1BE0"/>
    <w:rsid w:val="005E248F"/>
    <w:rsid w:val="005F2DF8"/>
    <w:rsid w:val="005F4834"/>
    <w:rsid w:val="005F51DB"/>
    <w:rsid w:val="005F6FBD"/>
    <w:rsid w:val="00600DBF"/>
    <w:rsid w:val="0060421E"/>
    <w:rsid w:val="00607102"/>
    <w:rsid w:val="0061040E"/>
    <w:rsid w:val="0061362B"/>
    <w:rsid w:val="006209CA"/>
    <w:rsid w:val="00620F0D"/>
    <w:rsid w:val="00621AD9"/>
    <w:rsid w:val="00624B34"/>
    <w:rsid w:val="00632A3E"/>
    <w:rsid w:val="0063565C"/>
    <w:rsid w:val="006529E2"/>
    <w:rsid w:val="006611B2"/>
    <w:rsid w:val="00667843"/>
    <w:rsid w:val="00672518"/>
    <w:rsid w:val="00674646"/>
    <w:rsid w:val="00684016"/>
    <w:rsid w:val="0069295A"/>
    <w:rsid w:val="006937A5"/>
    <w:rsid w:val="006A577C"/>
    <w:rsid w:val="006B18BD"/>
    <w:rsid w:val="006C0F8B"/>
    <w:rsid w:val="006C53FB"/>
    <w:rsid w:val="006C5534"/>
    <w:rsid w:val="006E6516"/>
    <w:rsid w:val="006F6D03"/>
    <w:rsid w:val="00706A00"/>
    <w:rsid w:val="007351FB"/>
    <w:rsid w:val="0074260E"/>
    <w:rsid w:val="007553DB"/>
    <w:rsid w:val="00761FFB"/>
    <w:rsid w:val="007707E6"/>
    <w:rsid w:val="00772B7A"/>
    <w:rsid w:val="007842AE"/>
    <w:rsid w:val="00790EE2"/>
    <w:rsid w:val="007A41D9"/>
    <w:rsid w:val="007A49A2"/>
    <w:rsid w:val="007A670C"/>
    <w:rsid w:val="007A7790"/>
    <w:rsid w:val="007B009E"/>
    <w:rsid w:val="007B1EB9"/>
    <w:rsid w:val="007B4052"/>
    <w:rsid w:val="007C0864"/>
    <w:rsid w:val="007C280F"/>
    <w:rsid w:val="007D42D3"/>
    <w:rsid w:val="007E35A0"/>
    <w:rsid w:val="007E50AF"/>
    <w:rsid w:val="007F3B7E"/>
    <w:rsid w:val="007F697E"/>
    <w:rsid w:val="00807F1E"/>
    <w:rsid w:val="00820071"/>
    <w:rsid w:val="00821A0E"/>
    <w:rsid w:val="00834993"/>
    <w:rsid w:val="0083735D"/>
    <w:rsid w:val="00842216"/>
    <w:rsid w:val="0084663F"/>
    <w:rsid w:val="00847B89"/>
    <w:rsid w:val="0085388E"/>
    <w:rsid w:val="008551D7"/>
    <w:rsid w:val="00857C2B"/>
    <w:rsid w:val="00857FC2"/>
    <w:rsid w:val="008604F9"/>
    <w:rsid w:val="00895934"/>
    <w:rsid w:val="0089784F"/>
    <w:rsid w:val="008A1E59"/>
    <w:rsid w:val="008A266C"/>
    <w:rsid w:val="008A358B"/>
    <w:rsid w:val="008C0B88"/>
    <w:rsid w:val="008C101F"/>
    <w:rsid w:val="008C123B"/>
    <w:rsid w:val="008C59E7"/>
    <w:rsid w:val="008C5D96"/>
    <w:rsid w:val="008D4FBC"/>
    <w:rsid w:val="008D7CA9"/>
    <w:rsid w:val="008E2331"/>
    <w:rsid w:val="008E3BFC"/>
    <w:rsid w:val="008E5A36"/>
    <w:rsid w:val="008E7D46"/>
    <w:rsid w:val="008F4453"/>
    <w:rsid w:val="008F79BE"/>
    <w:rsid w:val="008F7D23"/>
    <w:rsid w:val="009031B3"/>
    <w:rsid w:val="00907A67"/>
    <w:rsid w:val="009100B0"/>
    <w:rsid w:val="00913D3E"/>
    <w:rsid w:val="00916487"/>
    <w:rsid w:val="009243B7"/>
    <w:rsid w:val="009262CE"/>
    <w:rsid w:val="0092641E"/>
    <w:rsid w:val="0092798B"/>
    <w:rsid w:val="009357FC"/>
    <w:rsid w:val="0093656C"/>
    <w:rsid w:val="00940368"/>
    <w:rsid w:val="00941500"/>
    <w:rsid w:val="0095138A"/>
    <w:rsid w:val="009515C2"/>
    <w:rsid w:val="0095227E"/>
    <w:rsid w:val="00957585"/>
    <w:rsid w:val="00964CCA"/>
    <w:rsid w:val="00973181"/>
    <w:rsid w:val="0097548F"/>
    <w:rsid w:val="00977D8A"/>
    <w:rsid w:val="00983AD4"/>
    <w:rsid w:val="0098523C"/>
    <w:rsid w:val="00991BC5"/>
    <w:rsid w:val="00997DC9"/>
    <w:rsid w:val="009A049C"/>
    <w:rsid w:val="009A06BB"/>
    <w:rsid w:val="009B237E"/>
    <w:rsid w:val="009C2E6D"/>
    <w:rsid w:val="009C3327"/>
    <w:rsid w:val="009C4DAC"/>
    <w:rsid w:val="009C57A4"/>
    <w:rsid w:val="009D6CCC"/>
    <w:rsid w:val="009F38F0"/>
    <w:rsid w:val="009F4B89"/>
    <w:rsid w:val="009F5703"/>
    <w:rsid w:val="00A076ED"/>
    <w:rsid w:val="00A264EA"/>
    <w:rsid w:val="00A2723F"/>
    <w:rsid w:val="00A303ED"/>
    <w:rsid w:val="00A45C46"/>
    <w:rsid w:val="00A51866"/>
    <w:rsid w:val="00A51C04"/>
    <w:rsid w:val="00A60D82"/>
    <w:rsid w:val="00A65454"/>
    <w:rsid w:val="00A73A4D"/>
    <w:rsid w:val="00A73D86"/>
    <w:rsid w:val="00A73E98"/>
    <w:rsid w:val="00A75500"/>
    <w:rsid w:val="00A768C8"/>
    <w:rsid w:val="00A853B4"/>
    <w:rsid w:val="00A85F4B"/>
    <w:rsid w:val="00A86D11"/>
    <w:rsid w:val="00A87F37"/>
    <w:rsid w:val="00A97106"/>
    <w:rsid w:val="00AA3B16"/>
    <w:rsid w:val="00AA5A87"/>
    <w:rsid w:val="00AA7493"/>
    <w:rsid w:val="00AA7D37"/>
    <w:rsid w:val="00AB3274"/>
    <w:rsid w:val="00AB7212"/>
    <w:rsid w:val="00AC3ACD"/>
    <w:rsid w:val="00AD45A0"/>
    <w:rsid w:val="00AD4C86"/>
    <w:rsid w:val="00AD6E6E"/>
    <w:rsid w:val="00AE5C93"/>
    <w:rsid w:val="00AE7497"/>
    <w:rsid w:val="00AF20AF"/>
    <w:rsid w:val="00AF4324"/>
    <w:rsid w:val="00AF5093"/>
    <w:rsid w:val="00AF7DF9"/>
    <w:rsid w:val="00B00EE8"/>
    <w:rsid w:val="00B0447D"/>
    <w:rsid w:val="00B117C4"/>
    <w:rsid w:val="00B13070"/>
    <w:rsid w:val="00B22429"/>
    <w:rsid w:val="00B26788"/>
    <w:rsid w:val="00B33E98"/>
    <w:rsid w:val="00B40F05"/>
    <w:rsid w:val="00B46590"/>
    <w:rsid w:val="00B50ABA"/>
    <w:rsid w:val="00B60A62"/>
    <w:rsid w:val="00B63588"/>
    <w:rsid w:val="00B67DA8"/>
    <w:rsid w:val="00B7450D"/>
    <w:rsid w:val="00B75EED"/>
    <w:rsid w:val="00B84237"/>
    <w:rsid w:val="00B87770"/>
    <w:rsid w:val="00B90F46"/>
    <w:rsid w:val="00B91790"/>
    <w:rsid w:val="00B91791"/>
    <w:rsid w:val="00B93225"/>
    <w:rsid w:val="00B932B6"/>
    <w:rsid w:val="00BA0DCC"/>
    <w:rsid w:val="00BA1A5B"/>
    <w:rsid w:val="00BA32D6"/>
    <w:rsid w:val="00BB152A"/>
    <w:rsid w:val="00BC3A4B"/>
    <w:rsid w:val="00BD2E25"/>
    <w:rsid w:val="00BE1BA8"/>
    <w:rsid w:val="00C02EB5"/>
    <w:rsid w:val="00C05149"/>
    <w:rsid w:val="00C36386"/>
    <w:rsid w:val="00C44E27"/>
    <w:rsid w:val="00C45C26"/>
    <w:rsid w:val="00C5044D"/>
    <w:rsid w:val="00C52AE4"/>
    <w:rsid w:val="00C61E4F"/>
    <w:rsid w:val="00C65017"/>
    <w:rsid w:val="00C654A1"/>
    <w:rsid w:val="00C73B2F"/>
    <w:rsid w:val="00C73FC3"/>
    <w:rsid w:val="00C75040"/>
    <w:rsid w:val="00C81DBA"/>
    <w:rsid w:val="00C85954"/>
    <w:rsid w:val="00C96845"/>
    <w:rsid w:val="00CA192D"/>
    <w:rsid w:val="00CA4BFE"/>
    <w:rsid w:val="00CA6B34"/>
    <w:rsid w:val="00CB044D"/>
    <w:rsid w:val="00CB6551"/>
    <w:rsid w:val="00CE13A7"/>
    <w:rsid w:val="00CE7EA2"/>
    <w:rsid w:val="00CF22DC"/>
    <w:rsid w:val="00CF6ACC"/>
    <w:rsid w:val="00D0720D"/>
    <w:rsid w:val="00D20B1E"/>
    <w:rsid w:val="00D2238A"/>
    <w:rsid w:val="00D2541F"/>
    <w:rsid w:val="00D3455F"/>
    <w:rsid w:val="00D355A6"/>
    <w:rsid w:val="00D44D18"/>
    <w:rsid w:val="00D45053"/>
    <w:rsid w:val="00D54DD5"/>
    <w:rsid w:val="00D61741"/>
    <w:rsid w:val="00D63879"/>
    <w:rsid w:val="00D6408B"/>
    <w:rsid w:val="00D7493D"/>
    <w:rsid w:val="00D81FF5"/>
    <w:rsid w:val="00DA0B0A"/>
    <w:rsid w:val="00DA0C8D"/>
    <w:rsid w:val="00DA3D1F"/>
    <w:rsid w:val="00DB11C1"/>
    <w:rsid w:val="00DB255A"/>
    <w:rsid w:val="00DB38CB"/>
    <w:rsid w:val="00DB614C"/>
    <w:rsid w:val="00DB6872"/>
    <w:rsid w:val="00DB7687"/>
    <w:rsid w:val="00DC1BEA"/>
    <w:rsid w:val="00DD3D6D"/>
    <w:rsid w:val="00DE1E8F"/>
    <w:rsid w:val="00DF1BCF"/>
    <w:rsid w:val="00DF3EAA"/>
    <w:rsid w:val="00DF7CA9"/>
    <w:rsid w:val="00E03EBD"/>
    <w:rsid w:val="00E05479"/>
    <w:rsid w:val="00E07E7E"/>
    <w:rsid w:val="00E134D4"/>
    <w:rsid w:val="00E14654"/>
    <w:rsid w:val="00E155C0"/>
    <w:rsid w:val="00E272EF"/>
    <w:rsid w:val="00E43C3C"/>
    <w:rsid w:val="00E46B15"/>
    <w:rsid w:val="00E5054F"/>
    <w:rsid w:val="00E732BD"/>
    <w:rsid w:val="00E81B7E"/>
    <w:rsid w:val="00E82A1A"/>
    <w:rsid w:val="00E866D8"/>
    <w:rsid w:val="00E95C03"/>
    <w:rsid w:val="00E95F33"/>
    <w:rsid w:val="00E96846"/>
    <w:rsid w:val="00E9695F"/>
    <w:rsid w:val="00EA3A01"/>
    <w:rsid w:val="00EB6921"/>
    <w:rsid w:val="00EC026D"/>
    <w:rsid w:val="00EC091E"/>
    <w:rsid w:val="00EC2631"/>
    <w:rsid w:val="00EC5606"/>
    <w:rsid w:val="00ED1A98"/>
    <w:rsid w:val="00ED3CC5"/>
    <w:rsid w:val="00EE3DCC"/>
    <w:rsid w:val="00EF003E"/>
    <w:rsid w:val="00EF178B"/>
    <w:rsid w:val="00EF394C"/>
    <w:rsid w:val="00F070F7"/>
    <w:rsid w:val="00F07194"/>
    <w:rsid w:val="00F1596E"/>
    <w:rsid w:val="00F243B6"/>
    <w:rsid w:val="00F30F55"/>
    <w:rsid w:val="00F36EAF"/>
    <w:rsid w:val="00F37E39"/>
    <w:rsid w:val="00F425FA"/>
    <w:rsid w:val="00F44FA6"/>
    <w:rsid w:val="00F504D4"/>
    <w:rsid w:val="00F65220"/>
    <w:rsid w:val="00F661E4"/>
    <w:rsid w:val="00F874FB"/>
    <w:rsid w:val="00F9254E"/>
    <w:rsid w:val="00F95DEF"/>
    <w:rsid w:val="00F9659A"/>
    <w:rsid w:val="00F97B35"/>
    <w:rsid w:val="00FA24C6"/>
    <w:rsid w:val="00FA3801"/>
    <w:rsid w:val="00FA7010"/>
    <w:rsid w:val="00FA7A9A"/>
    <w:rsid w:val="00FB12AD"/>
    <w:rsid w:val="00FB50C1"/>
    <w:rsid w:val="00FC07EA"/>
    <w:rsid w:val="00FC57DF"/>
    <w:rsid w:val="00FD3177"/>
    <w:rsid w:val="00FD45AE"/>
    <w:rsid w:val="00FD5AB5"/>
    <w:rsid w:val="00FE20D4"/>
    <w:rsid w:val="00FE4918"/>
    <w:rsid w:val="00FF3B25"/>
    <w:rsid w:val="00FF6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BF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8F7D23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F7D23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F7D23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C1BEA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36AE6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362A7A"/>
    <w:pPr>
      <w:keepNext/>
      <w:tabs>
        <w:tab w:val="left" w:pos="567"/>
      </w:tabs>
      <w:spacing w:after="0" w:line="240" w:lineRule="auto"/>
      <w:jc w:val="center"/>
      <w:outlineLvl w:val="8"/>
    </w:pPr>
    <w:rPr>
      <w:rFonts w:ascii="Arial" w:hAnsi="Arial"/>
      <w:b/>
      <w:color w:val="FF000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F7D23"/>
    <w:rPr>
      <w:rFonts w:ascii="Cambria" w:hAnsi="Cambria" w:cs="Times New Roman"/>
      <w:b/>
      <w:color w:val="365F91"/>
      <w:sz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F7D23"/>
    <w:rPr>
      <w:rFonts w:ascii="Cambria" w:hAnsi="Cambria" w:cs="Times New Roman"/>
      <w:b/>
      <w:color w:val="4F81BD"/>
      <w:sz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8F7D23"/>
    <w:rPr>
      <w:rFonts w:ascii="Cambria" w:hAnsi="Cambria" w:cs="Times New Roman"/>
      <w:b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DC1BEA"/>
    <w:rPr>
      <w:rFonts w:ascii="Cambria" w:hAnsi="Cambria" w:cs="Times New Roman"/>
      <w:b/>
      <w:i/>
      <w:color w:val="4F81BD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36AE6"/>
    <w:rPr>
      <w:rFonts w:ascii="Cambria" w:hAnsi="Cambria" w:cs="Times New Roman"/>
      <w:i/>
      <w:color w:val="404040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362A7A"/>
    <w:rPr>
      <w:rFonts w:ascii="Arial" w:hAnsi="Arial" w:cs="Times New Roman"/>
      <w:b/>
      <w:color w:val="FF0000"/>
      <w:sz w:val="20"/>
    </w:rPr>
  </w:style>
  <w:style w:type="paragraph" w:styleId="BodyText">
    <w:name w:val="Body Text"/>
    <w:basedOn w:val="Normal"/>
    <w:link w:val="BodyTextChar"/>
    <w:uiPriority w:val="99"/>
    <w:rsid w:val="00362A7A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62A7A"/>
    <w:rPr>
      <w:rFonts w:ascii="Times New Roman" w:hAnsi="Times New Roman" w:cs="Times New Roman"/>
      <w:sz w:val="20"/>
    </w:rPr>
  </w:style>
  <w:style w:type="paragraph" w:styleId="BodyTextIndent">
    <w:name w:val="Body Text Indent"/>
    <w:basedOn w:val="Normal"/>
    <w:link w:val="BodyTextIndentChar"/>
    <w:uiPriority w:val="99"/>
    <w:rsid w:val="00362A7A"/>
    <w:pPr>
      <w:spacing w:after="0" w:line="240" w:lineRule="auto"/>
      <w:ind w:left="360"/>
    </w:pPr>
    <w:rPr>
      <w:rFonts w:ascii="Times New Roman" w:hAnsi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62A7A"/>
    <w:rPr>
      <w:rFonts w:ascii="Times New Roman" w:hAnsi="Times New Roman" w:cs="Times New Roman"/>
      <w:sz w:val="20"/>
    </w:rPr>
  </w:style>
  <w:style w:type="paragraph" w:styleId="BodyText2">
    <w:name w:val="Body Text 2"/>
    <w:basedOn w:val="Normal"/>
    <w:link w:val="BodyText2Char"/>
    <w:uiPriority w:val="99"/>
    <w:semiHidden/>
    <w:rsid w:val="008F7D23"/>
    <w:pPr>
      <w:spacing w:after="120" w:line="480" w:lineRule="auto"/>
    </w:pPr>
    <w:rPr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F7D23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8F7D23"/>
    <w:pPr>
      <w:spacing w:after="0" w:line="240" w:lineRule="auto"/>
      <w:jc w:val="center"/>
    </w:pPr>
    <w:rPr>
      <w:rFonts w:ascii="Times New Roman" w:hAnsi="Times New Roman"/>
      <w:b/>
      <w:sz w:val="20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8F7D23"/>
    <w:rPr>
      <w:rFonts w:ascii="Times New Roman" w:hAnsi="Times New Roman" w:cs="Times New Roman"/>
      <w:b/>
      <w:sz w:val="20"/>
    </w:rPr>
  </w:style>
  <w:style w:type="paragraph" w:styleId="Header">
    <w:name w:val="header"/>
    <w:basedOn w:val="Normal"/>
    <w:link w:val="HeaderChar"/>
    <w:uiPriority w:val="99"/>
    <w:semiHidden/>
    <w:rsid w:val="008F7D23"/>
    <w:pPr>
      <w:tabs>
        <w:tab w:val="center" w:pos="4153"/>
        <w:tab w:val="right" w:pos="8306"/>
      </w:tabs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F7D23"/>
    <w:rPr>
      <w:rFonts w:ascii="Times New Roman" w:hAnsi="Times New Roman" w:cs="Times New Roman"/>
      <w:sz w:val="20"/>
    </w:rPr>
  </w:style>
  <w:style w:type="paragraph" w:customStyle="1" w:styleId="heading20">
    <w:name w:val="heading 2 Знак"/>
    <w:basedOn w:val="Normal"/>
    <w:next w:val="Normal"/>
    <w:uiPriority w:val="99"/>
    <w:rsid w:val="00536AE6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hAnsi="Arial"/>
      <w:sz w:val="24"/>
      <w:szCs w:val="20"/>
    </w:rPr>
  </w:style>
  <w:style w:type="character" w:styleId="FootnoteReference">
    <w:name w:val="footnote reference"/>
    <w:basedOn w:val="DefaultParagraphFont"/>
    <w:uiPriority w:val="99"/>
    <w:semiHidden/>
    <w:rsid w:val="00536AE6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AD45A0"/>
    <w:pPr>
      <w:ind w:left="720"/>
      <w:contextualSpacing/>
    </w:pPr>
  </w:style>
  <w:style w:type="character" w:styleId="Strong">
    <w:name w:val="Strong"/>
    <w:basedOn w:val="DefaultParagraphFont"/>
    <w:uiPriority w:val="99"/>
    <w:qFormat/>
    <w:rsid w:val="004E70CB"/>
    <w:rPr>
      <w:rFonts w:cs="Times New Roman"/>
      <w:b/>
    </w:rPr>
  </w:style>
  <w:style w:type="paragraph" w:styleId="BlockText">
    <w:name w:val="Block Text"/>
    <w:basedOn w:val="Normal"/>
    <w:uiPriority w:val="99"/>
    <w:rsid w:val="002A5E66"/>
    <w:pPr>
      <w:spacing w:after="0" w:line="240" w:lineRule="auto"/>
      <w:ind w:left="-680" w:right="-680"/>
      <w:jc w:val="both"/>
    </w:pPr>
    <w:rPr>
      <w:rFonts w:ascii="Times New Roman" w:hAnsi="Times New Roman"/>
      <w:sz w:val="28"/>
      <w:szCs w:val="20"/>
    </w:rPr>
  </w:style>
  <w:style w:type="paragraph" w:styleId="Title">
    <w:name w:val="Title"/>
    <w:basedOn w:val="Normal"/>
    <w:link w:val="TitleChar"/>
    <w:uiPriority w:val="99"/>
    <w:qFormat/>
    <w:rsid w:val="003E08E3"/>
    <w:pPr>
      <w:spacing w:after="0" w:line="240" w:lineRule="auto"/>
      <w:jc w:val="center"/>
    </w:pPr>
    <w:rPr>
      <w:rFonts w:ascii="Times New Roman" w:hAnsi="Times New Roman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3E08E3"/>
    <w:rPr>
      <w:rFonts w:ascii="Times New Roman" w:hAnsi="Times New Roman" w:cs="Times New Roman"/>
      <w:sz w:val="20"/>
    </w:rPr>
  </w:style>
  <w:style w:type="paragraph" w:styleId="Footer">
    <w:name w:val="footer"/>
    <w:basedOn w:val="Normal"/>
    <w:link w:val="FooterChar"/>
    <w:uiPriority w:val="99"/>
    <w:rsid w:val="00587FD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87FD8"/>
    <w:rPr>
      <w:rFonts w:cs="Times New Roman"/>
    </w:rPr>
  </w:style>
  <w:style w:type="character" w:styleId="Hyperlink">
    <w:name w:val="Hyperlink"/>
    <w:basedOn w:val="DefaultParagraphFont"/>
    <w:uiPriority w:val="99"/>
    <w:rsid w:val="00DA0C8D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457DDE"/>
    <w:pPr>
      <w:widowControl w:val="0"/>
      <w:adjustRightInd w:val="0"/>
      <w:spacing w:before="100" w:beforeAutospacing="1" w:after="100" w:afterAutospacing="1" w:line="360" w:lineRule="atLeast"/>
      <w:jc w:val="both"/>
      <w:textAlignment w:val="baseline"/>
    </w:pPr>
    <w:rPr>
      <w:rFonts w:ascii="Arial" w:hAnsi="Arial" w:cs="Arial"/>
      <w:iCs/>
      <w:sz w:val="20"/>
      <w:szCs w:val="20"/>
    </w:rPr>
  </w:style>
  <w:style w:type="paragraph" w:customStyle="1" w:styleId="1">
    <w:name w:val="Абзац списка1"/>
    <w:basedOn w:val="Normal"/>
    <w:uiPriority w:val="99"/>
    <w:rsid w:val="000F3A4E"/>
    <w:pPr>
      <w:ind w:left="720"/>
      <w:contextualSpacing/>
    </w:pPr>
  </w:style>
  <w:style w:type="character" w:styleId="PageNumber">
    <w:name w:val="page number"/>
    <w:basedOn w:val="DefaultParagraphFont"/>
    <w:uiPriority w:val="99"/>
    <w:locked/>
    <w:rsid w:val="003F199E"/>
    <w:rPr>
      <w:rFonts w:cs="Times New Roman"/>
    </w:rPr>
  </w:style>
  <w:style w:type="paragraph" w:customStyle="1" w:styleId="Default">
    <w:name w:val="Default"/>
    <w:uiPriority w:val="99"/>
    <w:rsid w:val="00180528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submenu-table">
    <w:name w:val="submenu-table"/>
    <w:uiPriority w:val="99"/>
    <w:rsid w:val="009C4DAC"/>
  </w:style>
  <w:style w:type="paragraph" w:customStyle="1" w:styleId="2">
    <w:name w:val="Абзац списка2"/>
    <w:basedOn w:val="Normal"/>
    <w:uiPriority w:val="99"/>
    <w:rsid w:val="00F243B6"/>
    <w:pPr>
      <w:ind w:left="720"/>
    </w:pPr>
    <w:rPr>
      <w:lang w:eastAsia="en-US"/>
    </w:rPr>
  </w:style>
  <w:style w:type="character" w:customStyle="1" w:styleId="a">
    <w:name w:val="Основной текст + Полужирный"/>
    <w:uiPriority w:val="99"/>
    <w:rsid w:val="008A358B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24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4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47150">
                  <w:marLeft w:val="224"/>
                  <w:marRight w:val="22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24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247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24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247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247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247112">
                                              <w:marLeft w:val="0"/>
                                              <w:marRight w:val="0"/>
                                              <w:marTop w:val="0"/>
                                              <w:marBottom w:val="29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9247132">
                                                  <w:marLeft w:val="-168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9247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247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47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4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47154">
                  <w:marLeft w:val="224"/>
                  <w:marRight w:val="22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24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247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247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247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247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24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29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9247247">
                                                  <w:marLeft w:val="-168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92471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47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4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47126">
                  <w:marLeft w:val="224"/>
                  <w:marRight w:val="22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24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24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2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24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247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247140">
                                              <w:marLeft w:val="0"/>
                                              <w:marRight w:val="0"/>
                                              <w:marTop w:val="0"/>
                                              <w:marBottom w:val="29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9247142">
                                                  <w:marLeft w:val="-168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924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247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47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7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2167</TotalTime>
  <Pages>2</Pages>
  <Words>430</Words>
  <Characters>2452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</dc:creator>
  <cp:keywords/>
  <dc:description/>
  <cp:lastModifiedBy>ChuTN</cp:lastModifiedBy>
  <cp:revision>203</cp:revision>
  <cp:lastPrinted>2013-02-06T07:48:00Z</cp:lastPrinted>
  <dcterms:created xsi:type="dcterms:W3CDTF">2010-09-18T08:33:00Z</dcterms:created>
  <dcterms:modified xsi:type="dcterms:W3CDTF">2016-12-01T09:34:00Z</dcterms:modified>
</cp:coreProperties>
</file>