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AD5" w:rsidRPr="009C09E0" w:rsidRDefault="00841AD5" w:rsidP="00B9639C">
      <w:pPr>
        <w:jc w:val="center"/>
        <w:rPr>
          <w:sz w:val="28"/>
          <w:szCs w:val="28"/>
        </w:rPr>
      </w:pPr>
      <w:r w:rsidRPr="009C09E0">
        <w:rPr>
          <w:b/>
          <w:sz w:val="28"/>
          <w:szCs w:val="28"/>
        </w:rPr>
        <w:t>АННОТАЦИЯ РАБОЧЕЙ ПРОГРАММЫ ДИСЦИПЛИНЫ</w:t>
      </w:r>
    </w:p>
    <w:p w:rsidR="00841AD5" w:rsidRPr="00EF0135" w:rsidRDefault="00841AD5" w:rsidP="00027CFB">
      <w:pPr>
        <w:jc w:val="both"/>
        <w:rPr>
          <w:sz w:val="28"/>
          <w:szCs w:val="28"/>
        </w:rPr>
      </w:pPr>
    </w:p>
    <w:p w:rsidR="00841AD5" w:rsidRPr="009C09E0" w:rsidRDefault="00841AD5" w:rsidP="00027CF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Дисциплина Б</w:t>
      </w:r>
      <w:r w:rsidRPr="00C0177F">
        <w:rPr>
          <w:sz w:val="28"/>
          <w:szCs w:val="28"/>
        </w:rPr>
        <w:t>1</w:t>
      </w:r>
      <w:r>
        <w:rPr>
          <w:sz w:val="28"/>
          <w:szCs w:val="28"/>
        </w:rPr>
        <w:t>.В.ДВ.2.2  Компьютерная графика</w:t>
      </w:r>
      <w:r w:rsidRPr="009C09E0">
        <w:rPr>
          <w:b/>
          <w:sz w:val="28"/>
          <w:szCs w:val="28"/>
        </w:rPr>
        <w:t xml:space="preserve"> </w:t>
      </w:r>
    </w:p>
    <w:p w:rsidR="00841AD5" w:rsidRPr="009C09E0" w:rsidRDefault="00841AD5" w:rsidP="00027CFB">
      <w:pPr>
        <w:jc w:val="both"/>
        <w:rPr>
          <w:b/>
          <w:sz w:val="28"/>
          <w:szCs w:val="28"/>
        </w:rPr>
      </w:pPr>
    </w:p>
    <w:p w:rsidR="00841AD5" w:rsidRPr="00EF0135" w:rsidRDefault="00841AD5" w:rsidP="00027CFB">
      <w:pPr>
        <w:jc w:val="both"/>
        <w:rPr>
          <w:b/>
          <w:sz w:val="28"/>
          <w:szCs w:val="28"/>
        </w:rPr>
      </w:pPr>
      <w:r w:rsidRPr="009C09E0">
        <w:rPr>
          <w:b/>
          <w:sz w:val="28"/>
          <w:szCs w:val="28"/>
        </w:rPr>
        <w:t xml:space="preserve">       Семестр: </w:t>
      </w:r>
      <w:r>
        <w:rPr>
          <w:sz w:val="28"/>
          <w:szCs w:val="28"/>
        </w:rPr>
        <w:t>3</w:t>
      </w:r>
    </w:p>
    <w:p w:rsidR="00841AD5" w:rsidRPr="00E71A51" w:rsidRDefault="00841AD5" w:rsidP="00027CFB">
      <w:pPr>
        <w:ind w:firstLine="540"/>
        <w:jc w:val="both"/>
        <w:rPr>
          <w:sz w:val="28"/>
          <w:szCs w:val="28"/>
        </w:rPr>
      </w:pPr>
      <w:r w:rsidRPr="009C09E0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</w:t>
      </w:r>
      <w:r w:rsidRPr="00E71A51">
        <w:rPr>
          <w:sz w:val="28"/>
          <w:szCs w:val="28"/>
        </w:rPr>
        <w:t>08</w:t>
      </w:r>
    </w:p>
    <w:p w:rsidR="00841AD5" w:rsidRPr="009C09E0" w:rsidRDefault="00841AD5" w:rsidP="00027CFB">
      <w:pPr>
        <w:ind w:firstLine="540"/>
        <w:jc w:val="both"/>
        <w:rPr>
          <w:sz w:val="28"/>
          <w:szCs w:val="28"/>
        </w:rPr>
      </w:pPr>
      <w:r w:rsidRPr="009C09E0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841AD5" w:rsidRPr="009C09E0" w:rsidRDefault="00841AD5" w:rsidP="00027CFB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9C09E0">
        <w:rPr>
          <w:b/>
          <w:sz w:val="28"/>
          <w:szCs w:val="28"/>
        </w:rPr>
        <w:t>Промежуточная аттестация: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841AD5" w:rsidRPr="009C09E0" w:rsidRDefault="00841AD5" w:rsidP="00027CFB">
      <w:pPr>
        <w:ind w:firstLine="539"/>
        <w:jc w:val="both"/>
        <w:rPr>
          <w:sz w:val="28"/>
          <w:szCs w:val="28"/>
        </w:rPr>
      </w:pPr>
    </w:p>
    <w:p w:rsidR="00841AD5" w:rsidRPr="009C09E0" w:rsidRDefault="00841AD5" w:rsidP="00027CFB">
      <w:pPr>
        <w:ind w:firstLine="567"/>
        <w:jc w:val="both"/>
        <w:rPr>
          <w:sz w:val="28"/>
          <w:szCs w:val="28"/>
        </w:rPr>
      </w:pPr>
      <w:r w:rsidRPr="009C09E0">
        <w:rPr>
          <w:b/>
          <w:sz w:val="28"/>
          <w:szCs w:val="28"/>
        </w:rPr>
        <w:t xml:space="preserve"> Место дисциплины в структуре ООП: </w:t>
      </w:r>
    </w:p>
    <w:p w:rsidR="00841AD5" w:rsidRPr="00D84110" w:rsidRDefault="00841AD5" w:rsidP="00027CFB">
      <w:pPr>
        <w:ind w:firstLine="567"/>
        <w:jc w:val="both"/>
        <w:rPr>
          <w:i/>
          <w:sz w:val="28"/>
          <w:szCs w:val="28"/>
        </w:rPr>
      </w:pPr>
      <w:r w:rsidRPr="00D84110">
        <w:rPr>
          <w:sz w:val="28"/>
          <w:szCs w:val="28"/>
        </w:rPr>
        <w:t>Дисциплина по выбору «Компьютерная</w:t>
      </w:r>
      <w:r>
        <w:rPr>
          <w:sz w:val="28"/>
          <w:szCs w:val="28"/>
        </w:rPr>
        <w:t xml:space="preserve"> графика» относится к вариати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ной части </w:t>
      </w:r>
      <w:r w:rsidRPr="00D84110">
        <w:rPr>
          <w:sz w:val="28"/>
          <w:szCs w:val="28"/>
        </w:rPr>
        <w:t>учебного плана подготовки бакалавр</w:t>
      </w:r>
      <w:r>
        <w:rPr>
          <w:sz w:val="28"/>
          <w:szCs w:val="28"/>
        </w:rPr>
        <w:t>ов</w:t>
      </w:r>
      <w:r w:rsidRPr="00D84110">
        <w:rPr>
          <w:sz w:val="28"/>
          <w:szCs w:val="28"/>
        </w:rPr>
        <w:t xml:space="preserve"> по направлению 42.03</w:t>
      </w:r>
      <w:r w:rsidRPr="00E71A51">
        <w:rPr>
          <w:sz w:val="28"/>
          <w:szCs w:val="28"/>
        </w:rPr>
        <w:t>.01</w:t>
      </w:r>
      <w:r w:rsidRPr="00D84110">
        <w:rPr>
          <w:i/>
          <w:sz w:val="28"/>
          <w:szCs w:val="28"/>
        </w:rPr>
        <w:t xml:space="preserve"> Реклама и связи с общественностью.</w:t>
      </w:r>
    </w:p>
    <w:p w:rsidR="00841AD5" w:rsidRPr="00D84110" w:rsidRDefault="00841AD5" w:rsidP="00027CFB">
      <w:pPr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Основное содержание дис</w:t>
      </w:r>
      <w:r>
        <w:rPr>
          <w:sz w:val="28"/>
          <w:szCs w:val="28"/>
        </w:rPr>
        <w:t>циплины обеспечивает преемствен</w:t>
      </w:r>
      <w:r w:rsidRPr="00D84110">
        <w:rPr>
          <w:sz w:val="28"/>
          <w:szCs w:val="28"/>
        </w:rPr>
        <w:t xml:space="preserve">ность и </w:t>
      </w:r>
      <w:r>
        <w:rPr>
          <w:sz w:val="28"/>
          <w:szCs w:val="28"/>
        </w:rPr>
        <w:t>взаимо</w:t>
      </w:r>
      <w:r w:rsidRPr="00D84110">
        <w:rPr>
          <w:sz w:val="28"/>
          <w:szCs w:val="28"/>
        </w:rPr>
        <w:t>связь с дисцип</w:t>
      </w:r>
      <w:r>
        <w:rPr>
          <w:sz w:val="28"/>
          <w:szCs w:val="28"/>
        </w:rPr>
        <w:t>линами: «Информационные тех</w:t>
      </w:r>
      <w:r w:rsidRPr="00D84110">
        <w:rPr>
          <w:sz w:val="28"/>
          <w:szCs w:val="28"/>
        </w:rPr>
        <w:t>нологии в рекламе и связях с общественностью», «Компьютерные технологии и информатика».</w:t>
      </w:r>
    </w:p>
    <w:p w:rsidR="00841AD5" w:rsidRDefault="00841AD5" w:rsidP="00027CFB">
      <w:pPr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Дисциплина занимает в подготовке студентов важное место, определя</w:t>
      </w:r>
      <w:r w:rsidRPr="00D84110">
        <w:rPr>
          <w:sz w:val="28"/>
          <w:szCs w:val="28"/>
        </w:rPr>
        <w:t>е</w:t>
      </w:r>
      <w:r w:rsidRPr="00D84110">
        <w:rPr>
          <w:sz w:val="28"/>
          <w:szCs w:val="28"/>
        </w:rPr>
        <w:t xml:space="preserve">мое актуальностью </w:t>
      </w:r>
      <w:r>
        <w:rPr>
          <w:sz w:val="28"/>
          <w:szCs w:val="28"/>
        </w:rPr>
        <w:t>массового внедрения информацион</w:t>
      </w:r>
      <w:r w:rsidRPr="00D84110">
        <w:rPr>
          <w:sz w:val="28"/>
          <w:szCs w:val="28"/>
        </w:rPr>
        <w:t>ных технологий в профессиональную деятельность человека.</w:t>
      </w:r>
    </w:p>
    <w:p w:rsidR="00841AD5" w:rsidRPr="00EF0135" w:rsidRDefault="00841AD5" w:rsidP="00027CFB">
      <w:pPr>
        <w:ind w:firstLine="567"/>
        <w:jc w:val="both"/>
        <w:rPr>
          <w:sz w:val="28"/>
          <w:szCs w:val="28"/>
        </w:rPr>
      </w:pPr>
    </w:p>
    <w:p w:rsidR="00841AD5" w:rsidRPr="009C09E0" w:rsidRDefault="00841AD5" w:rsidP="00027CFB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Pr="009C09E0">
        <w:rPr>
          <w:b/>
          <w:sz w:val="28"/>
          <w:szCs w:val="28"/>
        </w:rPr>
        <w:t xml:space="preserve"> и задачи освоения дисциплины:</w:t>
      </w:r>
      <w:r w:rsidRPr="009C09E0">
        <w:rPr>
          <w:sz w:val="28"/>
          <w:szCs w:val="28"/>
        </w:rPr>
        <w:t xml:space="preserve"> 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Цель изучения дисциплины «Компьютерная графика» в системе высш</w:t>
      </w:r>
      <w:r w:rsidRPr="00D84110">
        <w:rPr>
          <w:sz w:val="28"/>
          <w:szCs w:val="28"/>
        </w:rPr>
        <w:t>е</w:t>
      </w:r>
      <w:r w:rsidRPr="00D84110">
        <w:rPr>
          <w:sz w:val="28"/>
          <w:szCs w:val="28"/>
        </w:rPr>
        <w:t>го профессионального образования состоит в получении знаний в области создания (моде</w:t>
      </w:r>
      <w:r>
        <w:rPr>
          <w:sz w:val="28"/>
          <w:szCs w:val="28"/>
        </w:rPr>
        <w:t>лирования) и редактирования гра</w:t>
      </w:r>
      <w:r w:rsidRPr="00D84110">
        <w:rPr>
          <w:sz w:val="28"/>
          <w:szCs w:val="28"/>
        </w:rPr>
        <w:t>фических объектов и комп</w:t>
      </w:r>
      <w:r w:rsidRPr="00D84110">
        <w:rPr>
          <w:sz w:val="28"/>
          <w:szCs w:val="28"/>
        </w:rPr>
        <w:t>ь</w:t>
      </w:r>
      <w:r w:rsidRPr="00D84110">
        <w:rPr>
          <w:sz w:val="28"/>
          <w:szCs w:val="28"/>
        </w:rPr>
        <w:t>ютерной анимации, а также разработки мультимедиа-проектов с использов</w:t>
      </w:r>
      <w:r w:rsidRPr="00D84110">
        <w:rPr>
          <w:sz w:val="28"/>
          <w:szCs w:val="28"/>
        </w:rPr>
        <w:t>а</w:t>
      </w:r>
      <w:r w:rsidRPr="00D84110">
        <w:rPr>
          <w:sz w:val="28"/>
          <w:szCs w:val="28"/>
        </w:rPr>
        <w:t>нием современных программных и аппаратных средств и технологий.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Для достижения поставлен</w:t>
      </w:r>
      <w:r>
        <w:rPr>
          <w:sz w:val="28"/>
          <w:szCs w:val="28"/>
        </w:rPr>
        <w:t>ной цели необходимо решить сле</w:t>
      </w:r>
      <w:r w:rsidRPr="00D84110">
        <w:rPr>
          <w:sz w:val="28"/>
          <w:szCs w:val="28"/>
        </w:rPr>
        <w:t>дующие о</w:t>
      </w:r>
      <w:r w:rsidRPr="00D84110">
        <w:rPr>
          <w:sz w:val="28"/>
          <w:szCs w:val="28"/>
        </w:rPr>
        <w:t>с</w:t>
      </w:r>
      <w:r w:rsidRPr="00D84110">
        <w:rPr>
          <w:sz w:val="28"/>
          <w:szCs w:val="28"/>
        </w:rPr>
        <w:t>новные задачи: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</w:t>
      </w:r>
      <w:r w:rsidRPr="00D84110">
        <w:rPr>
          <w:sz w:val="28"/>
          <w:szCs w:val="28"/>
        </w:rPr>
        <w:tab/>
        <w:t>изучить основные принципы построения и хранения изображений с и</w:t>
      </w:r>
      <w:r w:rsidRPr="00D84110">
        <w:rPr>
          <w:sz w:val="28"/>
          <w:szCs w:val="28"/>
        </w:rPr>
        <w:t>с</w:t>
      </w:r>
      <w:r w:rsidRPr="00D84110">
        <w:rPr>
          <w:sz w:val="28"/>
          <w:szCs w:val="28"/>
        </w:rPr>
        <w:t>пользованием инструментария различных современных графических пр</w:t>
      </w:r>
      <w:r w:rsidRPr="00D84110">
        <w:rPr>
          <w:sz w:val="28"/>
          <w:szCs w:val="28"/>
        </w:rPr>
        <w:t>о</w:t>
      </w:r>
      <w:r w:rsidRPr="00D84110">
        <w:rPr>
          <w:sz w:val="28"/>
          <w:szCs w:val="28"/>
        </w:rPr>
        <w:t>грамм;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</w:t>
      </w:r>
      <w:r w:rsidRPr="00D84110">
        <w:rPr>
          <w:sz w:val="28"/>
          <w:szCs w:val="28"/>
        </w:rPr>
        <w:tab/>
        <w:t>изучить форматы графических файлов и целесообразность их испол</w:t>
      </w:r>
      <w:r w:rsidRPr="00D84110">
        <w:rPr>
          <w:sz w:val="28"/>
          <w:szCs w:val="28"/>
        </w:rPr>
        <w:t>ь</w:t>
      </w:r>
      <w:r w:rsidRPr="00D84110">
        <w:rPr>
          <w:sz w:val="28"/>
          <w:szCs w:val="28"/>
        </w:rPr>
        <w:t>зования при работ</w:t>
      </w:r>
      <w:r>
        <w:rPr>
          <w:sz w:val="28"/>
          <w:szCs w:val="28"/>
        </w:rPr>
        <w:t>е с различными графическими про</w:t>
      </w:r>
      <w:r w:rsidRPr="00D84110">
        <w:rPr>
          <w:sz w:val="28"/>
          <w:szCs w:val="28"/>
        </w:rPr>
        <w:t>граммами.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</w:t>
      </w:r>
      <w:r w:rsidRPr="00D84110">
        <w:rPr>
          <w:sz w:val="28"/>
          <w:szCs w:val="28"/>
        </w:rPr>
        <w:tab/>
        <w:t>овладеть приемами создания и редактирования собственных изображ</w:t>
      </w:r>
      <w:r w:rsidRPr="00D84110">
        <w:rPr>
          <w:sz w:val="28"/>
          <w:szCs w:val="28"/>
        </w:rPr>
        <w:t>е</w:t>
      </w:r>
      <w:r w:rsidRPr="00D84110">
        <w:rPr>
          <w:sz w:val="28"/>
          <w:szCs w:val="28"/>
        </w:rPr>
        <w:t>ний, а также возможностями обмена графическими данными между разли</w:t>
      </w:r>
      <w:r w:rsidRPr="00D84110">
        <w:rPr>
          <w:sz w:val="28"/>
          <w:szCs w:val="28"/>
        </w:rPr>
        <w:t>ч</w:t>
      </w:r>
      <w:r w:rsidRPr="00D84110">
        <w:rPr>
          <w:sz w:val="28"/>
          <w:szCs w:val="28"/>
        </w:rPr>
        <w:t>ными программами;</w:t>
      </w:r>
    </w:p>
    <w:p w:rsidR="00841AD5" w:rsidRPr="00D84110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D84110">
        <w:rPr>
          <w:sz w:val="28"/>
          <w:szCs w:val="28"/>
        </w:rPr>
        <w:t></w:t>
      </w:r>
      <w:r w:rsidRPr="00D84110">
        <w:rPr>
          <w:sz w:val="28"/>
          <w:szCs w:val="28"/>
        </w:rPr>
        <w:tab/>
        <w:t>сформировать представления о принципах функционирования аппара</w:t>
      </w:r>
      <w:r w:rsidRPr="00D84110">
        <w:rPr>
          <w:sz w:val="28"/>
          <w:szCs w:val="28"/>
        </w:rPr>
        <w:t>т</w:t>
      </w:r>
      <w:r w:rsidRPr="00D84110">
        <w:rPr>
          <w:sz w:val="28"/>
          <w:szCs w:val="28"/>
        </w:rPr>
        <w:t>ных средств сбора, пр</w:t>
      </w:r>
      <w:r>
        <w:rPr>
          <w:sz w:val="28"/>
          <w:szCs w:val="28"/>
        </w:rPr>
        <w:t>еобразования, хранения и отобра</w:t>
      </w:r>
      <w:r w:rsidRPr="00D84110">
        <w:rPr>
          <w:sz w:val="28"/>
          <w:szCs w:val="28"/>
        </w:rPr>
        <w:t>жения графических данных.</w:t>
      </w:r>
    </w:p>
    <w:p w:rsidR="00841AD5" w:rsidRDefault="00841AD5" w:rsidP="00027CFB">
      <w:pPr>
        <w:tabs>
          <w:tab w:val="left" w:pos="540"/>
        </w:tabs>
        <w:ind w:firstLine="567"/>
        <w:jc w:val="both"/>
        <w:rPr>
          <w:sz w:val="28"/>
          <w:szCs w:val="28"/>
        </w:rPr>
      </w:pPr>
    </w:p>
    <w:p w:rsidR="00841AD5" w:rsidRPr="009C09E0" w:rsidRDefault="00841AD5" w:rsidP="00027CFB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9C09E0">
        <w:rPr>
          <w:b/>
          <w:sz w:val="28"/>
          <w:szCs w:val="28"/>
        </w:rPr>
        <w:t xml:space="preserve">Содержание дисциплины:  </w:t>
      </w:r>
    </w:p>
    <w:p w:rsidR="00841AD5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4710E">
        <w:rPr>
          <w:sz w:val="28"/>
          <w:szCs w:val="28"/>
        </w:rPr>
        <w:t>Введение в компьютерную графику.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Цвет и цветовые модели.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Форматы графических файлов.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Векторная графика. Основные приемы работы с ве</w:t>
      </w:r>
      <w:r w:rsidRPr="0084710E">
        <w:rPr>
          <w:sz w:val="28"/>
          <w:szCs w:val="28"/>
        </w:rPr>
        <w:t>к</w:t>
      </w:r>
      <w:r w:rsidRPr="0084710E">
        <w:rPr>
          <w:sz w:val="28"/>
          <w:szCs w:val="28"/>
        </w:rPr>
        <w:t>торными изображениями.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Векторная графика. Работа с кривыми.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Векторная графика. Работа с текстом.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Растровая графика. Создание растровых изобр</w:t>
      </w:r>
      <w:r w:rsidRPr="0084710E">
        <w:rPr>
          <w:sz w:val="28"/>
          <w:szCs w:val="28"/>
        </w:rPr>
        <w:t>а</w:t>
      </w:r>
      <w:r w:rsidRPr="0084710E">
        <w:rPr>
          <w:sz w:val="28"/>
          <w:szCs w:val="28"/>
        </w:rPr>
        <w:t>жений.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Растровая графика. Обработка готовых изображений инструментами.</w:t>
      </w:r>
      <w:r>
        <w:rPr>
          <w:sz w:val="28"/>
          <w:szCs w:val="28"/>
        </w:rPr>
        <w:t xml:space="preserve"> </w:t>
      </w:r>
      <w:r w:rsidRPr="0084710E">
        <w:rPr>
          <w:sz w:val="28"/>
          <w:szCs w:val="28"/>
        </w:rPr>
        <w:t>Растровая графика. Обработка готовых изображений с использованием филь</w:t>
      </w:r>
      <w:bookmarkStart w:id="0" w:name="_GoBack"/>
      <w:r w:rsidRPr="0084710E">
        <w:rPr>
          <w:sz w:val="28"/>
          <w:szCs w:val="28"/>
        </w:rPr>
        <w:t>тров.</w:t>
      </w:r>
    </w:p>
    <w:bookmarkEnd w:id="0"/>
    <w:p w:rsidR="00841AD5" w:rsidRPr="009C09E0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41AD5" w:rsidRPr="00E71A51" w:rsidRDefault="00841AD5" w:rsidP="00027CFB">
      <w:pPr>
        <w:ind w:firstLine="709"/>
        <w:jc w:val="both"/>
        <w:rPr>
          <w:b/>
          <w:sz w:val="28"/>
          <w:szCs w:val="28"/>
        </w:rPr>
      </w:pPr>
      <w:r w:rsidRPr="00C0177F">
        <w:rPr>
          <w:b/>
          <w:sz w:val="28"/>
          <w:szCs w:val="28"/>
        </w:rPr>
        <w:t xml:space="preserve">В результате освоения учебной дисциплины </w:t>
      </w:r>
      <w:r w:rsidRPr="00E71A51">
        <w:rPr>
          <w:sz w:val="28"/>
          <w:szCs w:val="28"/>
        </w:rPr>
        <w:t>обучающийся</w:t>
      </w:r>
      <w:r w:rsidRPr="00C0177F">
        <w:rPr>
          <w:b/>
          <w:sz w:val="28"/>
          <w:szCs w:val="28"/>
        </w:rPr>
        <w:t xml:space="preserve"> </w:t>
      </w:r>
      <w:r w:rsidRPr="00C0177F">
        <w:rPr>
          <w:sz w:val="28"/>
          <w:szCs w:val="28"/>
        </w:rPr>
        <w:t>должен обладать следующими обще</w:t>
      </w:r>
      <w:r>
        <w:rPr>
          <w:sz w:val="28"/>
          <w:szCs w:val="28"/>
        </w:rPr>
        <w:t>профессиональными</w:t>
      </w:r>
      <w:r w:rsidRPr="00C0177F">
        <w:rPr>
          <w:sz w:val="28"/>
          <w:szCs w:val="28"/>
        </w:rPr>
        <w:t xml:space="preserve"> (О</w:t>
      </w:r>
      <w:r>
        <w:rPr>
          <w:sz w:val="28"/>
          <w:szCs w:val="28"/>
        </w:rPr>
        <w:t>П</w:t>
      </w:r>
      <w:r w:rsidRPr="00C0177F">
        <w:rPr>
          <w:sz w:val="28"/>
          <w:szCs w:val="28"/>
        </w:rPr>
        <w:t xml:space="preserve">К) </w:t>
      </w:r>
      <w:r>
        <w:rPr>
          <w:sz w:val="28"/>
          <w:szCs w:val="28"/>
        </w:rPr>
        <w:t xml:space="preserve"> </w:t>
      </w:r>
      <w:r w:rsidRPr="00C0177F">
        <w:rPr>
          <w:sz w:val="28"/>
          <w:szCs w:val="28"/>
        </w:rPr>
        <w:t>компетенци</w:t>
      </w:r>
      <w:r w:rsidRPr="00C0177F">
        <w:rPr>
          <w:sz w:val="28"/>
          <w:szCs w:val="28"/>
        </w:rPr>
        <w:t>я</w:t>
      </w:r>
      <w:r w:rsidRPr="00C0177F">
        <w:rPr>
          <w:sz w:val="28"/>
          <w:szCs w:val="28"/>
        </w:rPr>
        <w:t>ми:</w:t>
      </w:r>
    </w:p>
    <w:p w:rsidR="00841AD5" w:rsidRPr="00761AE7" w:rsidRDefault="00841AD5" w:rsidP="00027CFB">
      <w:pPr>
        <w:ind w:firstLine="709"/>
        <w:jc w:val="both"/>
        <w:rPr>
          <w:sz w:val="28"/>
          <w:szCs w:val="28"/>
        </w:rPr>
      </w:pPr>
      <w:r w:rsidRPr="00761AE7">
        <w:rPr>
          <w:sz w:val="28"/>
          <w:szCs w:val="28"/>
        </w:rPr>
        <w:t>О</w:t>
      </w:r>
      <w:r>
        <w:rPr>
          <w:sz w:val="28"/>
          <w:szCs w:val="28"/>
        </w:rPr>
        <w:t>П</w:t>
      </w:r>
      <w:r w:rsidRPr="00761AE7">
        <w:rPr>
          <w:sz w:val="28"/>
          <w:szCs w:val="28"/>
        </w:rPr>
        <w:t>К-</w:t>
      </w:r>
      <w:r>
        <w:rPr>
          <w:sz w:val="28"/>
          <w:szCs w:val="28"/>
        </w:rPr>
        <w:t xml:space="preserve">6: </w:t>
      </w:r>
      <w:r w:rsidRPr="00761AE7">
        <w:rPr>
          <w:sz w:val="28"/>
          <w:szCs w:val="28"/>
        </w:rPr>
        <w:t xml:space="preserve">способен </w:t>
      </w:r>
      <w:r>
        <w:rPr>
          <w:sz w:val="28"/>
          <w:szCs w:val="28"/>
        </w:rPr>
        <w:t>решать стандартные задачи профессиональной де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тельности на основе информационной и библиографической культуры с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менением информационно-коммуникационных технологий и с учетом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новных требований информационной безопасности (</w:t>
      </w:r>
      <w:r w:rsidRPr="00761AE7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761AE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761AE7">
        <w:rPr>
          <w:sz w:val="28"/>
          <w:szCs w:val="28"/>
        </w:rPr>
        <w:t xml:space="preserve"> основные во</w:t>
      </w:r>
      <w:r w:rsidRPr="00761AE7">
        <w:rPr>
          <w:sz w:val="28"/>
          <w:szCs w:val="28"/>
        </w:rPr>
        <w:t>з</w:t>
      </w:r>
      <w:r w:rsidRPr="00761AE7">
        <w:rPr>
          <w:sz w:val="28"/>
          <w:szCs w:val="28"/>
        </w:rPr>
        <w:t xml:space="preserve">можности глобальных компьютерных сетей; </w:t>
      </w:r>
      <w:r w:rsidRPr="00761AE7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761AE7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761AE7">
        <w:rPr>
          <w:i/>
          <w:sz w:val="28"/>
          <w:szCs w:val="28"/>
        </w:rPr>
        <w:t xml:space="preserve"> </w:t>
      </w:r>
      <w:r w:rsidRPr="00761AE7">
        <w:rPr>
          <w:sz w:val="28"/>
          <w:szCs w:val="28"/>
        </w:rPr>
        <w:t xml:space="preserve">использовать ресурсы Интернет в профессиональной деятельности; </w:t>
      </w:r>
      <w:r>
        <w:rPr>
          <w:i/>
          <w:sz w:val="28"/>
          <w:szCs w:val="28"/>
        </w:rPr>
        <w:t xml:space="preserve">владеет </w:t>
      </w:r>
      <w:r w:rsidRPr="00761AE7">
        <w:rPr>
          <w:sz w:val="28"/>
          <w:szCs w:val="28"/>
        </w:rPr>
        <w:t xml:space="preserve"> навыками работы в компьютерной сети Интернет</w:t>
      </w:r>
      <w:r>
        <w:rPr>
          <w:sz w:val="28"/>
          <w:szCs w:val="28"/>
        </w:rPr>
        <w:t>).</w:t>
      </w:r>
    </w:p>
    <w:p w:rsidR="00841AD5" w:rsidRDefault="00841AD5" w:rsidP="00027CFB">
      <w:pPr>
        <w:tabs>
          <w:tab w:val="left" w:pos="540"/>
        </w:tabs>
        <w:ind w:firstLine="709"/>
        <w:jc w:val="both"/>
        <w:rPr>
          <w:b/>
          <w:sz w:val="28"/>
          <w:szCs w:val="28"/>
        </w:rPr>
      </w:pPr>
    </w:p>
    <w:p w:rsidR="00841AD5" w:rsidRPr="0084710E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9C09E0">
        <w:rPr>
          <w:b/>
          <w:sz w:val="28"/>
          <w:szCs w:val="28"/>
        </w:rPr>
        <w:t xml:space="preserve">Образовательные технологии: </w:t>
      </w:r>
    </w:p>
    <w:p w:rsidR="00841AD5" w:rsidRPr="0084710E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4710E">
        <w:rPr>
          <w:sz w:val="28"/>
          <w:szCs w:val="28"/>
        </w:rPr>
        <w:t xml:space="preserve">В преподавании дисциплины «Компьютерная графика» применяются разнообразные интерактивные образовательные технологии в зависимости от вида и цели учебного занятия. </w:t>
      </w:r>
    </w:p>
    <w:p w:rsidR="00841AD5" w:rsidRPr="0084710E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4710E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проблемно-ориентированных лекций. </w:t>
      </w:r>
    </w:p>
    <w:p w:rsidR="00841AD5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4710E">
        <w:rPr>
          <w:sz w:val="28"/>
          <w:szCs w:val="28"/>
        </w:rPr>
        <w:t>Лабораторные занятия по дисциплине «Компьютерная графика» орие</w:t>
      </w:r>
      <w:r w:rsidRPr="0084710E">
        <w:rPr>
          <w:sz w:val="28"/>
          <w:szCs w:val="28"/>
        </w:rPr>
        <w:t>н</w:t>
      </w:r>
      <w:r w:rsidRPr="0084710E">
        <w:rPr>
          <w:sz w:val="28"/>
          <w:szCs w:val="28"/>
        </w:rPr>
        <w:t>тированы на закрепление теоретического материала, изложенного на лекц</w:t>
      </w:r>
      <w:r w:rsidRPr="0084710E">
        <w:rPr>
          <w:sz w:val="28"/>
          <w:szCs w:val="28"/>
        </w:rPr>
        <w:t>и</w:t>
      </w:r>
      <w:r w:rsidRPr="0084710E">
        <w:rPr>
          <w:sz w:val="28"/>
          <w:szCs w:val="28"/>
        </w:rPr>
        <w:t>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841AD5" w:rsidRDefault="00841AD5" w:rsidP="00027CFB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841AD5" w:rsidRPr="009C09E0" w:rsidRDefault="00841AD5" w:rsidP="00B9639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Составители</w:t>
      </w:r>
      <w:r w:rsidRPr="009C09E0">
        <w:rPr>
          <w:b/>
          <w:sz w:val="28"/>
          <w:szCs w:val="28"/>
        </w:rPr>
        <w:t>:</w:t>
      </w:r>
      <w:r w:rsidRPr="009C09E0">
        <w:rPr>
          <w:sz w:val="28"/>
          <w:szCs w:val="28"/>
        </w:rPr>
        <w:t xml:space="preserve">  </w:t>
      </w:r>
      <w:r w:rsidRPr="008F7560">
        <w:rPr>
          <w:sz w:val="28"/>
          <w:szCs w:val="28"/>
        </w:rPr>
        <w:t>Ю.В. Ярославцева</w:t>
      </w:r>
      <w:r w:rsidRPr="009C09E0">
        <w:rPr>
          <w:sz w:val="28"/>
          <w:szCs w:val="28"/>
        </w:rPr>
        <w:t xml:space="preserve">, </w:t>
      </w:r>
      <w:r w:rsidRPr="0084710E">
        <w:rPr>
          <w:sz w:val="28"/>
          <w:szCs w:val="28"/>
        </w:rPr>
        <w:t>Т.А. Брякотнина</w:t>
      </w:r>
      <w:r>
        <w:rPr>
          <w:sz w:val="28"/>
          <w:szCs w:val="28"/>
        </w:rPr>
        <w:t xml:space="preserve">, </w:t>
      </w:r>
      <w:r w:rsidRPr="009C09E0">
        <w:rPr>
          <w:sz w:val="28"/>
          <w:szCs w:val="28"/>
        </w:rPr>
        <w:t xml:space="preserve"> кафедра </w:t>
      </w:r>
      <w:r>
        <w:rPr>
          <w:sz w:val="28"/>
          <w:szCs w:val="28"/>
        </w:rPr>
        <w:t>информ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тики</w:t>
      </w:r>
    </w:p>
    <w:sectPr w:rsidR="00841AD5" w:rsidRPr="009C09E0" w:rsidSect="00B9639C">
      <w:pgSz w:w="11906" w:h="16838"/>
      <w:pgMar w:top="719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AD5" w:rsidRDefault="00841AD5" w:rsidP="00DF376E">
      <w:pPr>
        <w:pStyle w:val="Header"/>
      </w:pPr>
      <w:r>
        <w:separator/>
      </w:r>
    </w:p>
  </w:endnote>
  <w:endnote w:type="continuationSeparator" w:id="0">
    <w:p w:rsidR="00841AD5" w:rsidRDefault="00841AD5" w:rsidP="00DF376E">
      <w:pPr>
        <w:pStyle w:val="Head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AD5" w:rsidRDefault="00841AD5" w:rsidP="00DF376E">
      <w:pPr>
        <w:pStyle w:val="Header"/>
      </w:pPr>
      <w:r>
        <w:separator/>
      </w:r>
    </w:p>
  </w:footnote>
  <w:footnote w:type="continuationSeparator" w:id="0">
    <w:p w:rsidR="00841AD5" w:rsidRDefault="00841AD5" w:rsidP="00DF376E">
      <w:pPr>
        <w:pStyle w:val="Header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481"/>
    <w:multiLevelType w:val="hybridMultilevel"/>
    <w:tmpl w:val="E8884E5C"/>
    <w:lvl w:ilvl="0" w:tplc="1E34F2F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4C730D"/>
    <w:multiLevelType w:val="hybridMultilevel"/>
    <w:tmpl w:val="0FCC8B6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AE7BC3"/>
    <w:multiLevelType w:val="hybridMultilevel"/>
    <w:tmpl w:val="9A7C096C"/>
    <w:lvl w:ilvl="0" w:tplc="17AA4E04">
      <w:start w:val="1"/>
      <w:numFmt w:val="bullet"/>
      <w:lvlText w:val="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E661ED9"/>
    <w:multiLevelType w:val="hybridMultilevel"/>
    <w:tmpl w:val="D7E647B8"/>
    <w:lvl w:ilvl="0" w:tplc="2B1063D8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FCB1B86"/>
    <w:multiLevelType w:val="hybridMultilevel"/>
    <w:tmpl w:val="0E2C00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11A4A25"/>
    <w:multiLevelType w:val="multilevel"/>
    <w:tmpl w:val="F84E70BC"/>
    <w:lvl w:ilvl="0">
      <w:start w:val="4"/>
      <w:numFmt w:val="decimal"/>
      <w:lvlText w:val="%1."/>
      <w:lvlJc w:val="left"/>
      <w:pPr>
        <w:tabs>
          <w:tab w:val="num" w:pos="486"/>
        </w:tabs>
        <w:ind w:left="486" w:hanging="486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8">
    <w:nsid w:val="12196A38"/>
    <w:multiLevelType w:val="hybridMultilevel"/>
    <w:tmpl w:val="ED10489A"/>
    <w:lvl w:ilvl="0" w:tplc="E22A0E3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>
    <w:nsid w:val="13107B90"/>
    <w:multiLevelType w:val="multilevel"/>
    <w:tmpl w:val="0C346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8A24ED"/>
    <w:multiLevelType w:val="hybridMultilevel"/>
    <w:tmpl w:val="8AC08C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17357CE8"/>
    <w:multiLevelType w:val="hybridMultilevel"/>
    <w:tmpl w:val="15B29726"/>
    <w:lvl w:ilvl="0" w:tplc="F2A2CC3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7F010DD"/>
    <w:multiLevelType w:val="hybridMultilevel"/>
    <w:tmpl w:val="9716B0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1ED62A9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>
    <w:nsid w:val="1F7204C7"/>
    <w:multiLevelType w:val="hybridMultilevel"/>
    <w:tmpl w:val="D6EE152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21B2E12"/>
    <w:multiLevelType w:val="multilevel"/>
    <w:tmpl w:val="61BA8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>
    <w:nsid w:val="2C6A1A4A"/>
    <w:multiLevelType w:val="hybridMultilevel"/>
    <w:tmpl w:val="5ED8E912"/>
    <w:lvl w:ilvl="0" w:tplc="B0D0AF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722EBD"/>
    <w:multiLevelType w:val="hybridMultilevel"/>
    <w:tmpl w:val="8C1CB6FC"/>
    <w:lvl w:ilvl="0" w:tplc="A65A33A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2988"/>
        </w:tabs>
        <w:ind w:left="2988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0">
    <w:nsid w:val="2F6B505F"/>
    <w:multiLevelType w:val="hybridMultilevel"/>
    <w:tmpl w:val="0FCC8B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39E7FB8"/>
    <w:multiLevelType w:val="hybridMultilevel"/>
    <w:tmpl w:val="28C6BC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3AD2EE3"/>
    <w:multiLevelType w:val="multilevel"/>
    <w:tmpl w:val="0750E376"/>
    <w:lvl w:ilvl="0">
      <w:start w:val="10"/>
      <w:numFmt w:val="decimal"/>
      <w:lvlText w:val="%1."/>
      <w:lvlJc w:val="left"/>
      <w:pPr>
        <w:ind w:left="645" w:hanging="645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ind w:left="1365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01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3015" w:hanging="108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4020" w:hanging="144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46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567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6675" w:hanging="216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7320" w:hanging="2160"/>
      </w:pPr>
      <w:rPr>
        <w:rFonts w:cs="Times New Roman" w:hint="default"/>
        <w:b/>
      </w:rPr>
    </w:lvl>
  </w:abstractNum>
  <w:abstractNum w:abstractNumId="23">
    <w:nsid w:val="361C167B"/>
    <w:multiLevelType w:val="hybridMultilevel"/>
    <w:tmpl w:val="39B2AA3C"/>
    <w:lvl w:ilvl="0" w:tplc="45F63C7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8846A1F"/>
    <w:multiLevelType w:val="multilevel"/>
    <w:tmpl w:val="6FCC5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B2C3FEC"/>
    <w:multiLevelType w:val="hybridMultilevel"/>
    <w:tmpl w:val="23FA7D8C"/>
    <w:lvl w:ilvl="0" w:tplc="504832FC">
      <w:start w:val="1"/>
      <w:numFmt w:val="bullet"/>
      <w:lvlText w:val=""/>
      <w:lvlJc w:val="left"/>
      <w:pPr>
        <w:tabs>
          <w:tab w:val="num" w:pos="1113"/>
        </w:tabs>
        <w:ind w:left="11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3C820794"/>
    <w:multiLevelType w:val="hybridMultilevel"/>
    <w:tmpl w:val="E5A6A294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>
    <w:nsid w:val="3D67626B"/>
    <w:multiLevelType w:val="hybridMultilevel"/>
    <w:tmpl w:val="ECD0AA58"/>
    <w:lvl w:ilvl="0" w:tplc="42D8DC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2DF3306"/>
    <w:multiLevelType w:val="multilevel"/>
    <w:tmpl w:val="4D1A477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43F138C9"/>
    <w:multiLevelType w:val="hybridMultilevel"/>
    <w:tmpl w:val="20AA7F8C"/>
    <w:lvl w:ilvl="0" w:tplc="63F8A8E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4AA441D1"/>
    <w:multiLevelType w:val="hybridMultilevel"/>
    <w:tmpl w:val="46800B94"/>
    <w:lvl w:ilvl="0" w:tplc="893C36AE">
      <w:numFmt w:val="bullet"/>
      <w:lvlText w:val="−"/>
      <w:lvlJc w:val="left"/>
      <w:pPr>
        <w:tabs>
          <w:tab w:val="num" w:pos="927"/>
        </w:tabs>
        <w:ind w:left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993"/>
        </w:tabs>
        <w:ind w:left="-9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273"/>
        </w:tabs>
        <w:ind w:left="-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47"/>
        </w:tabs>
        <w:ind w:left="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167"/>
        </w:tabs>
        <w:ind w:left="1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887"/>
        </w:tabs>
        <w:ind w:left="1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607"/>
        </w:tabs>
        <w:ind w:left="2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327"/>
        </w:tabs>
        <w:ind w:left="3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047"/>
        </w:tabs>
        <w:ind w:left="4047" w:hanging="360"/>
      </w:pPr>
      <w:rPr>
        <w:rFonts w:ascii="Wingdings" w:hAnsi="Wingdings" w:hint="default"/>
      </w:rPr>
    </w:lvl>
  </w:abstractNum>
  <w:abstractNum w:abstractNumId="31">
    <w:nsid w:val="4CCA3828"/>
    <w:multiLevelType w:val="hybridMultilevel"/>
    <w:tmpl w:val="7222F924"/>
    <w:lvl w:ilvl="0" w:tplc="3104CC3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4ED46A18"/>
    <w:multiLevelType w:val="hybridMultilevel"/>
    <w:tmpl w:val="E11686F8"/>
    <w:lvl w:ilvl="0" w:tplc="893C36AE">
      <w:numFmt w:val="bullet"/>
      <w:lvlText w:val="−"/>
      <w:lvlJc w:val="left"/>
      <w:pPr>
        <w:tabs>
          <w:tab w:val="num" w:pos="928"/>
        </w:tabs>
        <w:ind w:left="568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3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34">
    <w:nsid w:val="541C7F1F"/>
    <w:multiLevelType w:val="hybridMultilevel"/>
    <w:tmpl w:val="5A54DC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56343F7E"/>
    <w:multiLevelType w:val="multilevel"/>
    <w:tmpl w:val="0414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>
    <w:nsid w:val="57981CC7"/>
    <w:multiLevelType w:val="multilevel"/>
    <w:tmpl w:val="4E7C810E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12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284" w:firstLine="56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7">
    <w:nsid w:val="62785D98"/>
    <w:multiLevelType w:val="hybridMultilevel"/>
    <w:tmpl w:val="A34C38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7102DEF"/>
    <w:multiLevelType w:val="hybridMultilevel"/>
    <w:tmpl w:val="B49AF450"/>
    <w:lvl w:ilvl="0" w:tplc="3BCA2E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6AC66A86"/>
    <w:multiLevelType w:val="multilevel"/>
    <w:tmpl w:val="AA9CA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6C7F0C4F"/>
    <w:multiLevelType w:val="hybridMultilevel"/>
    <w:tmpl w:val="BD42163E"/>
    <w:lvl w:ilvl="0" w:tplc="28EAED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6E174226"/>
    <w:multiLevelType w:val="hybridMultilevel"/>
    <w:tmpl w:val="475CE25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3">
    <w:nsid w:val="75A04450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44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5">
    <w:nsid w:val="7E3766C8"/>
    <w:multiLevelType w:val="hybridMultilevel"/>
    <w:tmpl w:val="C51A2858"/>
    <w:lvl w:ilvl="0" w:tplc="28EAED0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F4147FA"/>
    <w:multiLevelType w:val="hybridMultilevel"/>
    <w:tmpl w:val="EAD8F7D0"/>
    <w:lvl w:ilvl="0" w:tplc="E22A0E3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33"/>
  </w:num>
  <w:num w:numId="2">
    <w:abstractNumId w:val="44"/>
  </w:num>
  <w:num w:numId="3">
    <w:abstractNumId w:val="42"/>
  </w:num>
  <w:num w:numId="4">
    <w:abstractNumId w:val="19"/>
  </w:num>
  <w:num w:numId="5">
    <w:abstractNumId w:val="7"/>
  </w:num>
  <w:num w:numId="6">
    <w:abstractNumId w:val="30"/>
  </w:num>
  <w:num w:numId="7">
    <w:abstractNumId w:val="32"/>
  </w:num>
  <w:num w:numId="8">
    <w:abstractNumId w:val="16"/>
  </w:num>
  <w:num w:numId="9">
    <w:abstractNumId w:val="4"/>
  </w:num>
  <w:num w:numId="10">
    <w:abstractNumId w:val="2"/>
  </w:num>
  <w:num w:numId="11">
    <w:abstractNumId w:val="3"/>
  </w:num>
  <w:num w:numId="12">
    <w:abstractNumId w:val="25"/>
  </w:num>
  <w:num w:numId="13">
    <w:abstractNumId w:val="15"/>
  </w:num>
  <w:num w:numId="14">
    <w:abstractNumId w:val="1"/>
  </w:num>
  <w:num w:numId="15">
    <w:abstractNumId w:val="24"/>
  </w:num>
  <w:num w:numId="16">
    <w:abstractNumId w:val="35"/>
  </w:num>
  <w:num w:numId="17">
    <w:abstractNumId w:val="28"/>
  </w:num>
  <w:num w:numId="18">
    <w:abstractNumId w:val="20"/>
  </w:num>
  <w:num w:numId="19">
    <w:abstractNumId w:val="34"/>
  </w:num>
  <w:num w:numId="20">
    <w:abstractNumId w:val="37"/>
  </w:num>
  <w:num w:numId="21">
    <w:abstractNumId w:val="21"/>
  </w:num>
  <w:num w:numId="22">
    <w:abstractNumId w:val="14"/>
  </w:num>
  <w:num w:numId="23">
    <w:abstractNumId w:val="40"/>
  </w:num>
  <w:num w:numId="24">
    <w:abstractNumId w:val="45"/>
  </w:num>
  <w:num w:numId="25">
    <w:abstractNumId w:val="6"/>
  </w:num>
  <w:num w:numId="26">
    <w:abstractNumId w:val="5"/>
  </w:num>
  <w:num w:numId="27">
    <w:abstractNumId w:val="41"/>
  </w:num>
  <w:num w:numId="28">
    <w:abstractNumId w:val="29"/>
  </w:num>
  <w:num w:numId="29">
    <w:abstractNumId w:val="31"/>
  </w:num>
  <w:num w:numId="30">
    <w:abstractNumId w:val="11"/>
  </w:num>
  <w:num w:numId="31">
    <w:abstractNumId w:val="38"/>
  </w:num>
  <w:num w:numId="32">
    <w:abstractNumId w:val="39"/>
  </w:num>
  <w:num w:numId="33">
    <w:abstractNumId w:val="43"/>
  </w:num>
  <w:num w:numId="34">
    <w:abstractNumId w:val="13"/>
  </w:num>
  <w:num w:numId="35">
    <w:abstractNumId w:val="9"/>
  </w:num>
  <w:num w:numId="36">
    <w:abstractNumId w:val="46"/>
  </w:num>
  <w:num w:numId="37">
    <w:abstractNumId w:val="23"/>
  </w:num>
  <w:num w:numId="38">
    <w:abstractNumId w:val="18"/>
  </w:num>
  <w:num w:numId="39">
    <w:abstractNumId w:val="0"/>
  </w:num>
  <w:num w:numId="40">
    <w:abstractNumId w:val="8"/>
  </w:num>
  <w:num w:numId="41">
    <w:abstractNumId w:val="12"/>
  </w:num>
  <w:num w:numId="42">
    <w:abstractNumId w:val="26"/>
  </w:num>
  <w:num w:numId="43">
    <w:abstractNumId w:val="17"/>
  </w:num>
  <w:num w:numId="44">
    <w:abstractNumId w:val="36"/>
  </w:num>
  <w:num w:numId="45">
    <w:abstractNumId w:val="27"/>
  </w:num>
  <w:num w:numId="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701C"/>
    <w:rsid w:val="0000093C"/>
    <w:rsid w:val="00010C21"/>
    <w:rsid w:val="000133D8"/>
    <w:rsid w:val="00027CFB"/>
    <w:rsid w:val="000313C9"/>
    <w:rsid w:val="00031429"/>
    <w:rsid w:val="00031F78"/>
    <w:rsid w:val="0003286B"/>
    <w:rsid w:val="00032B8F"/>
    <w:rsid w:val="00034431"/>
    <w:rsid w:val="00046FB1"/>
    <w:rsid w:val="00050CE7"/>
    <w:rsid w:val="00057618"/>
    <w:rsid w:val="00067D40"/>
    <w:rsid w:val="00071977"/>
    <w:rsid w:val="00086A70"/>
    <w:rsid w:val="000904FB"/>
    <w:rsid w:val="00092052"/>
    <w:rsid w:val="000A370C"/>
    <w:rsid w:val="000A37D6"/>
    <w:rsid w:val="000A6A2E"/>
    <w:rsid w:val="000C00BE"/>
    <w:rsid w:val="000C10AD"/>
    <w:rsid w:val="000C7403"/>
    <w:rsid w:val="000D08BB"/>
    <w:rsid w:val="000D4448"/>
    <w:rsid w:val="000E55EE"/>
    <w:rsid w:val="000E598A"/>
    <w:rsid w:val="000F2471"/>
    <w:rsid w:val="000F3068"/>
    <w:rsid w:val="001122BB"/>
    <w:rsid w:val="00124AA5"/>
    <w:rsid w:val="001312E5"/>
    <w:rsid w:val="00131518"/>
    <w:rsid w:val="00133022"/>
    <w:rsid w:val="00135504"/>
    <w:rsid w:val="00151AEF"/>
    <w:rsid w:val="00182B5E"/>
    <w:rsid w:val="00190420"/>
    <w:rsid w:val="00190A66"/>
    <w:rsid w:val="00196833"/>
    <w:rsid w:val="001975F2"/>
    <w:rsid w:val="001A6A83"/>
    <w:rsid w:val="001B20C3"/>
    <w:rsid w:val="001B27F5"/>
    <w:rsid w:val="001C1AD0"/>
    <w:rsid w:val="001C3D7E"/>
    <w:rsid w:val="001E148C"/>
    <w:rsid w:val="001E5055"/>
    <w:rsid w:val="00211D49"/>
    <w:rsid w:val="0021535F"/>
    <w:rsid w:val="002154FC"/>
    <w:rsid w:val="0022161D"/>
    <w:rsid w:val="00224F4D"/>
    <w:rsid w:val="0022574B"/>
    <w:rsid w:val="00232819"/>
    <w:rsid w:val="00234496"/>
    <w:rsid w:val="0024078E"/>
    <w:rsid w:val="00241630"/>
    <w:rsid w:val="002440E1"/>
    <w:rsid w:val="00245942"/>
    <w:rsid w:val="002459EB"/>
    <w:rsid w:val="00247642"/>
    <w:rsid w:val="002519AC"/>
    <w:rsid w:val="002617D6"/>
    <w:rsid w:val="002646D1"/>
    <w:rsid w:val="0027264F"/>
    <w:rsid w:val="0027275C"/>
    <w:rsid w:val="00282229"/>
    <w:rsid w:val="00284BBD"/>
    <w:rsid w:val="0028701C"/>
    <w:rsid w:val="002A2C53"/>
    <w:rsid w:val="002A731C"/>
    <w:rsid w:val="002B0410"/>
    <w:rsid w:val="002B1461"/>
    <w:rsid w:val="002B76B6"/>
    <w:rsid w:val="002B76F7"/>
    <w:rsid w:val="002C27E6"/>
    <w:rsid w:val="002D0611"/>
    <w:rsid w:val="002D7083"/>
    <w:rsid w:val="002E4C4E"/>
    <w:rsid w:val="002E59E7"/>
    <w:rsid w:val="002E67F7"/>
    <w:rsid w:val="002F23B9"/>
    <w:rsid w:val="003056CB"/>
    <w:rsid w:val="00312BC8"/>
    <w:rsid w:val="0031374F"/>
    <w:rsid w:val="003146DF"/>
    <w:rsid w:val="00325343"/>
    <w:rsid w:val="0033540F"/>
    <w:rsid w:val="00341869"/>
    <w:rsid w:val="00347502"/>
    <w:rsid w:val="00355924"/>
    <w:rsid w:val="003600C5"/>
    <w:rsid w:val="00365058"/>
    <w:rsid w:val="0037182F"/>
    <w:rsid w:val="0037504C"/>
    <w:rsid w:val="003848EA"/>
    <w:rsid w:val="00386B02"/>
    <w:rsid w:val="00396061"/>
    <w:rsid w:val="003A7AA3"/>
    <w:rsid w:val="003B0FA5"/>
    <w:rsid w:val="003B6A4C"/>
    <w:rsid w:val="003C161D"/>
    <w:rsid w:val="003D2239"/>
    <w:rsid w:val="003F4EF5"/>
    <w:rsid w:val="00400619"/>
    <w:rsid w:val="00402C97"/>
    <w:rsid w:val="00404B2A"/>
    <w:rsid w:val="004111F1"/>
    <w:rsid w:val="0041743F"/>
    <w:rsid w:val="004243C6"/>
    <w:rsid w:val="0043134A"/>
    <w:rsid w:val="00434F2B"/>
    <w:rsid w:val="00435EF4"/>
    <w:rsid w:val="00437EB3"/>
    <w:rsid w:val="0044677A"/>
    <w:rsid w:val="00450979"/>
    <w:rsid w:val="00454B58"/>
    <w:rsid w:val="00455FB7"/>
    <w:rsid w:val="00465F37"/>
    <w:rsid w:val="004709B7"/>
    <w:rsid w:val="00470AFA"/>
    <w:rsid w:val="00475509"/>
    <w:rsid w:val="004813D4"/>
    <w:rsid w:val="004844F5"/>
    <w:rsid w:val="00485EB5"/>
    <w:rsid w:val="00491BBF"/>
    <w:rsid w:val="00497258"/>
    <w:rsid w:val="004A3221"/>
    <w:rsid w:val="004A72A6"/>
    <w:rsid w:val="004B094D"/>
    <w:rsid w:val="004B5BBB"/>
    <w:rsid w:val="004C18D5"/>
    <w:rsid w:val="004C1C3C"/>
    <w:rsid w:val="004D68B4"/>
    <w:rsid w:val="004E4BA6"/>
    <w:rsid w:val="004E6BB7"/>
    <w:rsid w:val="004F7152"/>
    <w:rsid w:val="00505273"/>
    <w:rsid w:val="0050759E"/>
    <w:rsid w:val="00512F71"/>
    <w:rsid w:val="0053482A"/>
    <w:rsid w:val="005376B6"/>
    <w:rsid w:val="005379B4"/>
    <w:rsid w:val="00541ED7"/>
    <w:rsid w:val="00551731"/>
    <w:rsid w:val="00556939"/>
    <w:rsid w:val="00562A79"/>
    <w:rsid w:val="00565E26"/>
    <w:rsid w:val="00566738"/>
    <w:rsid w:val="00581FEA"/>
    <w:rsid w:val="005860BC"/>
    <w:rsid w:val="00591F05"/>
    <w:rsid w:val="00593030"/>
    <w:rsid w:val="005A304D"/>
    <w:rsid w:val="005A30B2"/>
    <w:rsid w:val="005B03B0"/>
    <w:rsid w:val="005D1242"/>
    <w:rsid w:val="005D18C0"/>
    <w:rsid w:val="005D2061"/>
    <w:rsid w:val="005E4576"/>
    <w:rsid w:val="005F0B89"/>
    <w:rsid w:val="005F4350"/>
    <w:rsid w:val="005F59A4"/>
    <w:rsid w:val="00601962"/>
    <w:rsid w:val="0061128F"/>
    <w:rsid w:val="00622C30"/>
    <w:rsid w:val="006331F2"/>
    <w:rsid w:val="0063407F"/>
    <w:rsid w:val="006411FD"/>
    <w:rsid w:val="006419EB"/>
    <w:rsid w:val="00641FB7"/>
    <w:rsid w:val="00642A8A"/>
    <w:rsid w:val="00647208"/>
    <w:rsid w:val="00655A6B"/>
    <w:rsid w:val="00657835"/>
    <w:rsid w:val="00657D48"/>
    <w:rsid w:val="006669EC"/>
    <w:rsid w:val="006719CE"/>
    <w:rsid w:val="0068017D"/>
    <w:rsid w:val="006956B0"/>
    <w:rsid w:val="006960E5"/>
    <w:rsid w:val="006A48AC"/>
    <w:rsid w:val="006B4E8B"/>
    <w:rsid w:val="006D1949"/>
    <w:rsid w:val="006E355F"/>
    <w:rsid w:val="006E694A"/>
    <w:rsid w:val="006F11CE"/>
    <w:rsid w:val="006F11EB"/>
    <w:rsid w:val="006F3C19"/>
    <w:rsid w:val="006F6D69"/>
    <w:rsid w:val="00702F52"/>
    <w:rsid w:val="00710F41"/>
    <w:rsid w:val="007153BF"/>
    <w:rsid w:val="00723527"/>
    <w:rsid w:val="00733F22"/>
    <w:rsid w:val="0073561D"/>
    <w:rsid w:val="00743938"/>
    <w:rsid w:val="007530F8"/>
    <w:rsid w:val="00754E9E"/>
    <w:rsid w:val="00761AE7"/>
    <w:rsid w:val="007701A0"/>
    <w:rsid w:val="00773A6B"/>
    <w:rsid w:val="007820EE"/>
    <w:rsid w:val="00790367"/>
    <w:rsid w:val="00795071"/>
    <w:rsid w:val="007A1433"/>
    <w:rsid w:val="007A169D"/>
    <w:rsid w:val="007B454F"/>
    <w:rsid w:val="007B49CD"/>
    <w:rsid w:val="007C672D"/>
    <w:rsid w:val="007D6AD9"/>
    <w:rsid w:val="007E3A61"/>
    <w:rsid w:val="007E72F0"/>
    <w:rsid w:val="007F3E6B"/>
    <w:rsid w:val="007F4E91"/>
    <w:rsid w:val="00813093"/>
    <w:rsid w:val="00814B23"/>
    <w:rsid w:val="00816585"/>
    <w:rsid w:val="00822423"/>
    <w:rsid w:val="0082255A"/>
    <w:rsid w:val="00824472"/>
    <w:rsid w:val="00824B26"/>
    <w:rsid w:val="00825FFE"/>
    <w:rsid w:val="00833E13"/>
    <w:rsid w:val="00841AD5"/>
    <w:rsid w:val="0084710E"/>
    <w:rsid w:val="008530B3"/>
    <w:rsid w:val="00860291"/>
    <w:rsid w:val="00862F18"/>
    <w:rsid w:val="00863213"/>
    <w:rsid w:val="00863790"/>
    <w:rsid w:val="0086452E"/>
    <w:rsid w:val="00864C68"/>
    <w:rsid w:val="00873D4E"/>
    <w:rsid w:val="00875FC5"/>
    <w:rsid w:val="00893BF9"/>
    <w:rsid w:val="008B1EA8"/>
    <w:rsid w:val="008B5D18"/>
    <w:rsid w:val="008B5D31"/>
    <w:rsid w:val="008B68E4"/>
    <w:rsid w:val="008C679F"/>
    <w:rsid w:val="008C7E19"/>
    <w:rsid w:val="008D33A4"/>
    <w:rsid w:val="008D6EE0"/>
    <w:rsid w:val="008E3C43"/>
    <w:rsid w:val="008F2CCE"/>
    <w:rsid w:val="008F7560"/>
    <w:rsid w:val="00900C48"/>
    <w:rsid w:val="009031C3"/>
    <w:rsid w:val="00904474"/>
    <w:rsid w:val="009217C6"/>
    <w:rsid w:val="00922799"/>
    <w:rsid w:val="00922BBA"/>
    <w:rsid w:val="00934809"/>
    <w:rsid w:val="009355C5"/>
    <w:rsid w:val="0093698E"/>
    <w:rsid w:val="00936E9B"/>
    <w:rsid w:val="00964AA7"/>
    <w:rsid w:val="00967F0D"/>
    <w:rsid w:val="0097058B"/>
    <w:rsid w:val="009726D5"/>
    <w:rsid w:val="009736A3"/>
    <w:rsid w:val="00975BD2"/>
    <w:rsid w:val="0098184A"/>
    <w:rsid w:val="00993752"/>
    <w:rsid w:val="0099629F"/>
    <w:rsid w:val="009A7599"/>
    <w:rsid w:val="009B0A6A"/>
    <w:rsid w:val="009B4B01"/>
    <w:rsid w:val="009C09E0"/>
    <w:rsid w:val="009C42F9"/>
    <w:rsid w:val="009C755D"/>
    <w:rsid w:val="009D496B"/>
    <w:rsid w:val="009D6F51"/>
    <w:rsid w:val="009E0623"/>
    <w:rsid w:val="009F2EBE"/>
    <w:rsid w:val="009F52E5"/>
    <w:rsid w:val="00A03ED2"/>
    <w:rsid w:val="00A121A7"/>
    <w:rsid w:val="00A17556"/>
    <w:rsid w:val="00A2252A"/>
    <w:rsid w:val="00A22DB9"/>
    <w:rsid w:val="00A2384C"/>
    <w:rsid w:val="00A26F35"/>
    <w:rsid w:val="00A30797"/>
    <w:rsid w:val="00A34411"/>
    <w:rsid w:val="00A52B41"/>
    <w:rsid w:val="00A53A52"/>
    <w:rsid w:val="00A552D0"/>
    <w:rsid w:val="00A5716B"/>
    <w:rsid w:val="00A65ED4"/>
    <w:rsid w:val="00A67392"/>
    <w:rsid w:val="00A7088C"/>
    <w:rsid w:val="00A7274B"/>
    <w:rsid w:val="00A91BE9"/>
    <w:rsid w:val="00A93132"/>
    <w:rsid w:val="00AA10DB"/>
    <w:rsid w:val="00AA2A87"/>
    <w:rsid w:val="00AA5C0D"/>
    <w:rsid w:val="00AA75CA"/>
    <w:rsid w:val="00AC2D13"/>
    <w:rsid w:val="00AC530A"/>
    <w:rsid w:val="00AC6BB5"/>
    <w:rsid w:val="00AE12F5"/>
    <w:rsid w:val="00AE30FD"/>
    <w:rsid w:val="00AF0C0A"/>
    <w:rsid w:val="00AF2FC7"/>
    <w:rsid w:val="00B046A5"/>
    <w:rsid w:val="00B05050"/>
    <w:rsid w:val="00B22868"/>
    <w:rsid w:val="00B231F7"/>
    <w:rsid w:val="00B233F6"/>
    <w:rsid w:val="00B24866"/>
    <w:rsid w:val="00B25913"/>
    <w:rsid w:val="00B37B9B"/>
    <w:rsid w:val="00B4228E"/>
    <w:rsid w:val="00B44648"/>
    <w:rsid w:val="00B672A8"/>
    <w:rsid w:val="00B70F3C"/>
    <w:rsid w:val="00B71653"/>
    <w:rsid w:val="00B73F78"/>
    <w:rsid w:val="00B87B8D"/>
    <w:rsid w:val="00B91BAD"/>
    <w:rsid w:val="00B9639C"/>
    <w:rsid w:val="00BA04E4"/>
    <w:rsid w:val="00BA2E96"/>
    <w:rsid w:val="00BA6742"/>
    <w:rsid w:val="00BA69F3"/>
    <w:rsid w:val="00BB6BD2"/>
    <w:rsid w:val="00BC25B1"/>
    <w:rsid w:val="00BC3329"/>
    <w:rsid w:val="00BC58E6"/>
    <w:rsid w:val="00BD03AF"/>
    <w:rsid w:val="00BD135F"/>
    <w:rsid w:val="00BE7633"/>
    <w:rsid w:val="00BF78EF"/>
    <w:rsid w:val="00C0177F"/>
    <w:rsid w:val="00C116E9"/>
    <w:rsid w:val="00C15D8B"/>
    <w:rsid w:val="00C21B8D"/>
    <w:rsid w:val="00C34C55"/>
    <w:rsid w:val="00C357FD"/>
    <w:rsid w:val="00C36081"/>
    <w:rsid w:val="00C4015A"/>
    <w:rsid w:val="00C43ED3"/>
    <w:rsid w:val="00C4738B"/>
    <w:rsid w:val="00C52BE6"/>
    <w:rsid w:val="00C558A1"/>
    <w:rsid w:val="00C6152D"/>
    <w:rsid w:val="00C76669"/>
    <w:rsid w:val="00C83AA7"/>
    <w:rsid w:val="00C83B1D"/>
    <w:rsid w:val="00C92D2A"/>
    <w:rsid w:val="00C968BB"/>
    <w:rsid w:val="00CA443E"/>
    <w:rsid w:val="00CB1E08"/>
    <w:rsid w:val="00CB5A6F"/>
    <w:rsid w:val="00CC7E72"/>
    <w:rsid w:val="00CD1117"/>
    <w:rsid w:val="00CD7966"/>
    <w:rsid w:val="00CE3039"/>
    <w:rsid w:val="00CE456C"/>
    <w:rsid w:val="00CF3965"/>
    <w:rsid w:val="00CF67C2"/>
    <w:rsid w:val="00D00BCA"/>
    <w:rsid w:val="00D02A98"/>
    <w:rsid w:val="00D03D6D"/>
    <w:rsid w:val="00D0557F"/>
    <w:rsid w:val="00D12B11"/>
    <w:rsid w:val="00D20D26"/>
    <w:rsid w:val="00D221DC"/>
    <w:rsid w:val="00D27D0A"/>
    <w:rsid w:val="00D27FA8"/>
    <w:rsid w:val="00D30C88"/>
    <w:rsid w:val="00D36A61"/>
    <w:rsid w:val="00D415EB"/>
    <w:rsid w:val="00D4445D"/>
    <w:rsid w:val="00D45181"/>
    <w:rsid w:val="00D50458"/>
    <w:rsid w:val="00D56B2D"/>
    <w:rsid w:val="00D614AD"/>
    <w:rsid w:val="00D638FB"/>
    <w:rsid w:val="00D64533"/>
    <w:rsid w:val="00D67E5D"/>
    <w:rsid w:val="00D73DD4"/>
    <w:rsid w:val="00D7642B"/>
    <w:rsid w:val="00D800B5"/>
    <w:rsid w:val="00D817B2"/>
    <w:rsid w:val="00D84110"/>
    <w:rsid w:val="00D90E37"/>
    <w:rsid w:val="00D97C8D"/>
    <w:rsid w:val="00DB0A2F"/>
    <w:rsid w:val="00DB0E5D"/>
    <w:rsid w:val="00DB31D1"/>
    <w:rsid w:val="00DB5449"/>
    <w:rsid w:val="00DB7CDA"/>
    <w:rsid w:val="00DC388E"/>
    <w:rsid w:val="00DC64D2"/>
    <w:rsid w:val="00DC793E"/>
    <w:rsid w:val="00DD39AD"/>
    <w:rsid w:val="00DD48C1"/>
    <w:rsid w:val="00DE2049"/>
    <w:rsid w:val="00DF376E"/>
    <w:rsid w:val="00DF6DF7"/>
    <w:rsid w:val="00DF6EF5"/>
    <w:rsid w:val="00E03324"/>
    <w:rsid w:val="00E16D34"/>
    <w:rsid w:val="00E22B31"/>
    <w:rsid w:val="00E26B9A"/>
    <w:rsid w:val="00E3139F"/>
    <w:rsid w:val="00E331F7"/>
    <w:rsid w:val="00E345A9"/>
    <w:rsid w:val="00E353D9"/>
    <w:rsid w:val="00E46A88"/>
    <w:rsid w:val="00E46ACE"/>
    <w:rsid w:val="00E51495"/>
    <w:rsid w:val="00E54384"/>
    <w:rsid w:val="00E560BD"/>
    <w:rsid w:val="00E71A51"/>
    <w:rsid w:val="00E71D22"/>
    <w:rsid w:val="00E8395E"/>
    <w:rsid w:val="00E8757C"/>
    <w:rsid w:val="00E911AC"/>
    <w:rsid w:val="00E94C41"/>
    <w:rsid w:val="00EA1148"/>
    <w:rsid w:val="00EA311C"/>
    <w:rsid w:val="00EB1135"/>
    <w:rsid w:val="00EB2329"/>
    <w:rsid w:val="00EB50E6"/>
    <w:rsid w:val="00EB6941"/>
    <w:rsid w:val="00EC7263"/>
    <w:rsid w:val="00ED2243"/>
    <w:rsid w:val="00ED3FB4"/>
    <w:rsid w:val="00EE2814"/>
    <w:rsid w:val="00EF0135"/>
    <w:rsid w:val="00EF397F"/>
    <w:rsid w:val="00EF4D45"/>
    <w:rsid w:val="00EF61F6"/>
    <w:rsid w:val="00F0251B"/>
    <w:rsid w:val="00F03E9F"/>
    <w:rsid w:val="00F052AC"/>
    <w:rsid w:val="00F062AE"/>
    <w:rsid w:val="00F1223C"/>
    <w:rsid w:val="00F1489C"/>
    <w:rsid w:val="00F150F3"/>
    <w:rsid w:val="00F16012"/>
    <w:rsid w:val="00F16D26"/>
    <w:rsid w:val="00F24DF8"/>
    <w:rsid w:val="00F25EAB"/>
    <w:rsid w:val="00F36DD0"/>
    <w:rsid w:val="00F4240F"/>
    <w:rsid w:val="00F43403"/>
    <w:rsid w:val="00F45BF1"/>
    <w:rsid w:val="00F45FD2"/>
    <w:rsid w:val="00F46FAF"/>
    <w:rsid w:val="00F5419F"/>
    <w:rsid w:val="00F71F18"/>
    <w:rsid w:val="00F76FFF"/>
    <w:rsid w:val="00F8777C"/>
    <w:rsid w:val="00F94BA8"/>
    <w:rsid w:val="00F953EC"/>
    <w:rsid w:val="00FA6349"/>
    <w:rsid w:val="00FA6BF3"/>
    <w:rsid w:val="00FA79DA"/>
    <w:rsid w:val="00FB05CF"/>
    <w:rsid w:val="00FB5124"/>
    <w:rsid w:val="00FC0A18"/>
    <w:rsid w:val="00FC2C7F"/>
    <w:rsid w:val="00FC76E7"/>
    <w:rsid w:val="00FD3DFF"/>
    <w:rsid w:val="00FD456F"/>
    <w:rsid w:val="00FE2162"/>
    <w:rsid w:val="00FE5258"/>
    <w:rsid w:val="00FF3812"/>
    <w:rsid w:val="00FF4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semiHidden="0" w:uiPriority="0" w:qFormat="1"/>
    <w:lsdException w:name="heading 3" w:locked="1" w:semiHidden="0" w:uiPriority="0" w:qFormat="1"/>
    <w:lsdException w:name="heading 4" w:locked="1" w:semiHidden="0" w:uiPriority="0" w:qFormat="1"/>
    <w:lsdException w:name="heading 5" w:locked="1" w:semiHidden="0" w:uiPriority="0" w:qFormat="1"/>
    <w:lsdException w:name="heading 6" w:locked="1" w:uiPriority="0" w:unhideWhenUsed="1" w:qFormat="1"/>
    <w:lsdException w:name="heading 7" w:locked="1" w:semiHidden="0" w:uiPriority="0" w:qFormat="1"/>
    <w:lsdException w:name="heading 8" w:locked="1" w:uiPriority="0" w:unhideWhenUsed="1" w:qFormat="1"/>
    <w:lsdException w:name="heading 9" w:locked="1" w:semiHidden="0" w:uiPriority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B0FA5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8701C"/>
    <w:pPr>
      <w:keepNext/>
      <w:numPr>
        <w:numId w:val="1"/>
      </w:numPr>
      <w:outlineLvl w:val="0"/>
    </w:pPr>
    <w:rPr>
      <w:b/>
      <w:iCs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8701C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8701C"/>
    <w:pPr>
      <w:keepNext/>
      <w:ind w:firstLine="709"/>
      <w:jc w:val="both"/>
      <w:outlineLvl w:val="2"/>
    </w:pPr>
    <w:rPr>
      <w:b/>
      <w:iCs/>
      <w:caps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8701C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F4E91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8701C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28701C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C00BE"/>
    <w:rPr>
      <w:rFonts w:cs="Times New Roman"/>
      <w:b/>
      <w:sz w:val="2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B0FA5"/>
    <w:rPr>
      <w:rFonts w:cs="Times New Roman"/>
      <w:b/>
      <w:iCs/>
      <w:cap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7F4E91"/>
    <w:rPr>
      <w:rFonts w:ascii="Cambria" w:hAnsi="Cambria" w:cs="Times New Roman"/>
      <w:color w:val="243F60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3B0FA5"/>
    <w:rPr>
      <w:rFonts w:cs="Times New Roman"/>
      <w:b/>
      <w:sz w:val="28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3B0FA5"/>
    <w:rPr>
      <w:rFonts w:cs="Times New Roman"/>
      <w:b/>
      <w:sz w:val="28"/>
    </w:rPr>
  </w:style>
  <w:style w:type="paragraph" w:styleId="BodyText2">
    <w:name w:val="Body Text 2"/>
    <w:basedOn w:val="Normal"/>
    <w:link w:val="BodyText2Char"/>
    <w:uiPriority w:val="99"/>
    <w:rsid w:val="0028701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28701C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28701C"/>
    <w:pPr>
      <w:jc w:val="center"/>
    </w:pPr>
    <w:rPr>
      <w:b/>
      <w:sz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FC76E7"/>
    <w:rPr>
      <w:rFonts w:cs="Times New Roman"/>
      <w:b/>
      <w:sz w:val="28"/>
    </w:rPr>
  </w:style>
  <w:style w:type="paragraph" w:styleId="Header">
    <w:name w:val="header"/>
    <w:basedOn w:val="Normal"/>
    <w:link w:val="HeaderChar"/>
    <w:uiPriority w:val="99"/>
    <w:rsid w:val="0028701C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paragraph" w:customStyle="1" w:styleId="heading20">
    <w:name w:val="heading 2 Знак"/>
    <w:basedOn w:val="Normal"/>
    <w:next w:val="Normal"/>
    <w:uiPriority w:val="99"/>
    <w:rsid w:val="0028701C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28701C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28701C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701C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FB05C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FB05CF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D817B2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C4738B"/>
    <w:pPr>
      <w:ind w:left="720"/>
      <w:contextualSpacing/>
    </w:pPr>
    <w:rPr>
      <w:sz w:val="24"/>
      <w:szCs w:val="24"/>
    </w:rPr>
  </w:style>
  <w:style w:type="paragraph" w:styleId="NormalWeb">
    <w:name w:val="Normal (Web)"/>
    <w:basedOn w:val="Normal"/>
    <w:uiPriority w:val="99"/>
    <w:rsid w:val="00647208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table" w:styleId="TableGrid">
    <w:name w:val="Table Grid"/>
    <w:basedOn w:val="TableNormal"/>
    <w:uiPriority w:val="99"/>
    <w:rsid w:val="0013151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825FFE"/>
    <w:rPr>
      <w:rFonts w:cs="Times New Roman"/>
      <w:b/>
    </w:rPr>
  </w:style>
  <w:style w:type="character" w:styleId="Hyperlink">
    <w:name w:val="Hyperlink"/>
    <w:basedOn w:val="DefaultParagraphFont"/>
    <w:uiPriority w:val="99"/>
    <w:rsid w:val="004709B7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8F2CCE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7820EE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rsid w:val="00A22DB9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22DB9"/>
    <w:rPr>
      <w:rFonts w:ascii="Tahoma" w:hAnsi="Tahoma" w:cs="Times New Roman"/>
      <w:sz w:val="16"/>
    </w:rPr>
  </w:style>
  <w:style w:type="paragraph" w:customStyle="1" w:styleId="ConsPlusNonformat">
    <w:name w:val="ConsPlusNonformat"/>
    <w:uiPriority w:val="99"/>
    <w:rsid w:val="0044677A"/>
    <w:pPr>
      <w:widowControl w:val="0"/>
      <w:autoSpaceDE w:val="0"/>
      <w:autoSpaceDN w:val="0"/>
      <w:adjustRightInd w:val="0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rsid w:val="0044677A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0"/>
      <w:szCs w:val="20"/>
    </w:rPr>
  </w:style>
  <w:style w:type="paragraph" w:styleId="BodyText3">
    <w:name w:val="Body Text 3"/>
    <w:basedOn w:val="Normal"/>
    <w:link w:val="BodyText3Char"/>
    <w:uiPriority w:val="99"/>
    <w:rsid w:val="00DE204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2049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DE204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2049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D30C88"/>
    <w:rPr>
      <w:rFonts w:cs="Times New Roman"/>
    </w:rPr>
  </w:style>
  <w:style w:type="paragraph" w:customStyle="1" w:styleId="a">
    <w:name w:val="Стиль РИ"/>
    <w:basedOn w:val="BodyText2"/>
    <w:uiPriority w:val="99"/>
    <w:rsid w:val="00BA2E96"/>
    <w:pPr>
      <w:ind w:firstLine="709"/>
      <w:jc w:val="both"/>
    </w:pPr>
    <w:rPr>
      <w:b w:val="0"/>
      <w:sz w:val="32"/>
    </w:rPr>
  </w:style>
  <w:style w:type="character" w:customStyle="1" w:styleId="1">
    <w:name w:val="Основной текст Знак1"/>
    <w:uiPriority w:val="99"/>
    <w:rsid w:val="00491BBF"/>
    <w:rPr>
      <w:b/>
      <w:sz w:val="28"/>
    </w:rPr>
  </w:style>
  <w:style w:type="paragraph" w:customStyle="1" w:styleId="msolistparagraph0">
    <w:name w:val="msolistparagraph"/>
    <w:basedOn w:val="Normal"/>
    <w:uiPriority w:val="99"/>
    <w:rsid w:val="00491BBF"/>
    <w:pPr>
      <w:ind w:left="720"/>
      <w:contextualSpacing/>
    </w:pPr>
    <w:rPr>
      <w:sz w:val="24"/>
      <w:szCs w:val="24"/>
    </w:rPr>
  </w:style>
  <w:style w:type="paragraph" w:customStyle="1" w:styleId="Default">
    <w:name w:val="Default"/>
    <w:uiPriority w:val="99"/>
    <w:rsid w:val="00DC64D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875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229</TotalTime>
  <Pages>2</Pages>
  <Words>535</Words>
  <Characters>3052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ChuTN</cp:lastModifiedBy>
  <cp:revision>11</cp:revision>
  <cp:lastPrinted>2013-02-15T09:14:00Z</cp:lastPrinted>
  <dcterms:created xsi:type="dcterms:W3CDTF">2014-12-06T09:58:00Z</dcterms:created>
  <dcterms:modified xsi:type="dcterms:W3CDTF">2016-12-01T08:39:00Z</dcterms:modified>
</cp:coreProperties>
</file>