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70C" w:rsidRDefault="003F270C" w:rsidP="00A406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F270C" w:rsidRPr="003B70B2" w:rsidRDefault="003F270C" w:rsidP="00A4062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F270C" w:rsidRDefault="003F270C" w:rsidP="00A4062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2D6703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.Б.5 Физическая культура и спорт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F270C" w:rsidRPr="002D6703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1,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2</w:t>
      </w:r>
    </w:p>
    <w:p w:rsidR="003F270C" w:rsidRPr="002D6703" w:rsidRDefault="003F270C" w:rsidP="00CE0A6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</w:t>
      </w:r>
      <w:r w:rsidRPr="002D6703">
        <w:rPr>
          <w:rFonts w:ascii="Times New Roman" w:hAnsi="Times New Roman"/>
          <w:sz w:val="28"/>
          <w:szCs w:val="28"/>
        </w:rPr>
        <w:t>72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3B70B2">
        <w:rPr>
          <w:rFonts w:ascii="Times New Roman" w:hAnsi="Times New Roman"/>
          <w:sz w:val="28"/>
          <w:szCs w:val="28"/>
        </w:rPr>
        <w:t>2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B70B2">
        <w:rPr>
          <w:rFonts w:ascii="Times New Roman" w:hAnsi="Times New Roman"/>
          <w:sz w:val="28"/>
          <w:szCs w:val="28"/>
        </w:rPr>
        <w:t>зачет</w:t>
      </w: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F270C" w:rsidRPr="003B70B2" w:rsidRDefault="003F270C" w:rsidP="00CE0A6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r w:rsidRPr="008948D8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  <w:r w:rsidRPr="008948D8">
        <w:rPr>
          <w:rFonts w:ascii="Times New Roman" w:hAnsi="Times New Roman"/>
          <w:sz w:val="28"/>
          <w:szCs w:val="28"/>
        </w:rPr>
        <w:t xml:space="preserve">» относится к  базовой части учебного плана подготовки бакалавров по направлению 42.03.01 </w:t>
      </w:r>
      <w:r w:rsidRPr="008948D8">
        <w:rPr>
          <w:rFonts w:ascii="Times New Roman" w:hAnsi="Times New Roman"/>
          <w:i/>
          <w:sz w:val="28"/>
          <w:szCs w:val="28"/>
        </w:rPr>
        <w:t xml:space="preserve">Реклама и связи с общественностью. </w:t>
      </w:r>
      <w:r w:rsidRPr="008948D8">
        <w:rPr>
          <w:rFonts w:ascii="Times New Roman" w:hAnsi="Times New Roman"/>
          <w:sz w:val="28"/>
          <w:szCs w:val="28"/>
        </w:rPr>
        <w:t>Физическая культура</w:t>
      </w:r>
      <w:r>
        <w:rPr>
          <w:rFonts w:ascii="Times New Roman" w:hAnsi="Times New Roman"/>
          <w:sz w:val="28"/>
          <w:szCs w:val="28"/>
        </w:rPr>
        <w:t xml:space="preserve"> и спорт</w:t>
      </w:r>
      <w:r w:rsidRPr="003B70B2">
        <w:rPr>
          <w:rFonts w:ascii="Times New Roman" w:hAnsi="Times New Roman"/>
          <w:sz w:val="28"/>
          <w:szCs w:val="28"/>
        </w:rPr>
        <w:t xml:space="preserve"> относится к одному из разделов основной образовательной программы подготовки студентов для обеспечения полноценной социальной и профессиональной деятельности. 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CE0A6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Цель и задачи освоения дисциплины: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Целью физического воспитания студентов является формирование физической культуры личности.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Физическое воспитание студентов предусматривает воспитательные, развивающие и оздоровительные задачи: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знать научно-практические основы физической культуры и здорового образа жизни;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Содержание дисциплины:</w:t>
      </w:r>
    </w:p>
    <w:p w:rsidR="003F270C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Физическая культура в общекультурной и профессиональной подготовке студентов.</w:t>
      </w:r>
      <w:r>
        <w:rPr>
          <w:rFonts w:ascii="Times New Roman" w:hAnsi="Times New Roman"/>
          <w:sz w:val="28"/>
          <w:szCs w:val="28"/>
        </w:rPr>
        <w:t xml:space="preserve"> Основы здорового образа жизни. </w:t>
      </w:r>
      <w:r w:rsidRPr="003B70B2">
        <w:rPr>
          <w:rFonts w:ascii="Times New Roman" w:hAnsi="Times New Roman"/>
          <w:sz w:val="28"/>
          <w:szCs w:val="28"/>
        </w:rPr>
        <w:t>Психофизиологические основы учебного труда и интеллек</w:t>
      </w:r>
      <w:r>
        <w:rPr>
          <w:rFonts w:ascii="Times New Roman" w:hAnsi="Times New Roman"/>
          <w:sz w:val="28"/>
          <w:szCs w:val="28"/>
        </w:rPr>
        <w:t xml:space="preserve">туальной деятельности студента. </w:t>
      </w:r>
      <w:r w:rsidRPr="003B70B2">
        <w:rPr>
          <w:rFonts w:ascii="Times New Roman" w:hAnsi="Times New Roman"/>
          <w:sz w:val="28"/>
          <w:szCs w:val="28"/>
        </w:rPr>
        <w:t>Социально-биологические основы физической культуры.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ОФП, СФП, спортивная подготовка в системе физического воспитания. 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</w:t>
      </w:r>
      <w:r>
        <w:rPr>
          <w:rFonts w:ascii="Times New Roman" w:hAnsi="Times New Roman"/>
          <w:sz w:val="28"/>
          <w:szCs w:val="28"/>
        </w:rPr>
        <w:t xml:space="preserve">ятиях физическими упражнениями. </w:t>
      </w:r>
      <w:r w:rsidRPr="003B70B2">
        <w:rPr>
          <w:rFonts w:ascii="Times New Roman" w:hAnsi="Times New Roman"/>
          <w:sz w:val="28"/>
          <w:szCs w:val="28"/>
        </w:rPr>
        <w:t>Спорт. Индивидуальный выбор вида спорта или</w:t>
      </w:r>
      <w:r>
        <w:rPr>
          <w:rFonts w:ascii="Times New Roman" w:hAnsi="Times New Roman"/>
          <w:sz w:val="28"/>
          <w:szCs w:val="28"/>
        </w:rPr>
        <w:t xml:space="preserve"> систем физического воспитания. </w:t>
      </w:r>
      <w:r w:rsidRPr="003B70B2">
        <w:rPr>
          <w:rFonts w:ascii="Times New Roman" w:hAnsi="Times New Roman"/>
          <w:sz w:val="28"/>
          <w:szCs w:val="28"/>
        </w:rPr>
        <w:t xml:space="preserve">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Профессионально-прикладная фи</w:t>
      </w:r>
      <w:r>
        <w:rPr>
          <w:rFonts w:ascii="Times New Roman" w:hAnsi="Times New Roman"/>
          <w:sz w:val="28"/>
          <w:szCs w:val="28"/>
        </w:rPr>
        <w:t xml:space="preserve">зическая физическая подготовка. </w:t>
      </w:r>
      <w:r w:rsidRPr="003B70B2">
        <w:rPr>
          <w:rFonts w:ascii="Times New Roman" w:hAnsi="Times New Roman"/>
          <w:sz w:val="28"/>
          <w:szCs w:val="28"/>
        </w:rPr>
        <w:t>Физическая культура в профессиональной деятельности специалиста.</w:t>
      </w:r>
    </w:p>
    <w:p w:rsidR="003F270C" w:rsidRPr="003B70B2" w:rsidRDefault="003F270C" w:rsidP="00CE0A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F270C" w:rsidRPr="003B70B2" w:rsidRDefault="003F270C" w:rsidP="00CE0A6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3B70B2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3F270C" w:rsidRDefault="003F270C" w:rsidP="00CE0A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Start w:id="1" w:name="sub_514"/>
      <w:bookmarkStart w:id="2" w:name="sub_10512"/>
      <w:r w:rsidRPr="003B70B2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8: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способен </w:t>
      </w:r>
      <w:r>
        <w:rPr>
          <w:rStyle w:val="a"/>
          <w:rFonts w:eastAsia="Calibri"/>
          <w:b w:val="0"/>
          <w:bCs/>
          <w:szCs w:val="28"/>
          <w:lang w:eastAsia="en-US"/>
        </w:rPr>
        <w:t>использовать методы и средства физической культуры для обеспечения полноценно</w:t>
      </w:r>
      <w:r w:rsidRPr="00B720A2">
        <w:rPr>
          <w:rStyle w:val="a"/>
          <w:rFonts w:eastAsia="Calibri"/>
          <w:b w:val="0"/>
          <w:bCs/>
          <w:spacing w:val="-20"/>
          <w:szCs w:val="28"/>
          <w:lang w:eastAsia="en-US"/>
        </w:rPr>
        <w:t>й с</w:t>
      </w:r>
      <w:r w:rsidRPr="00471296">
        <w:rPr>
          <w:rStyle w:val="a"/>
          <w:rFonts w:eastAsia="Calibri"/>
          <w:b w:val="0"/>
          <w:bCs/>
          <w:szCs w:val="28"/>
          <w:lang w:eastAsia="en-US"/>
        </w:rPr>
        <w:t>оциальной</w:t>
      </w:r>
      <w:r w:rsidRPr="00B720A2">
        <w:rPr>
          <w:rStyle w:val="a"/>
          <w:rFonts w:eastAsia="Calibri"/>
          <w:b w:val="0"/>
          <w:bCs/>
          <w:spacing w:val="-20"/>
          <w:szCs w:val="28"/>
          <w:lang w:eastAsia="en-US"/>
        </w:rPr>
        <w:t xml:space="preserve"> </w:t>
      </w:r>
      <w:r>
        <w:rPr>
          <w:rStyle w:val="a"/>
          <w:rFonts w:eastAsia="Calibri"/>
          <w:b w:val="0"/>
          <w:bCs/>
          <w:szCs w:val="28"/>
          <w:lang w:eastAsia="en-US"/>
        </w:rPr>
        <w:t>и профессиональной деятельности (</w:t>
      </w:r>
      <w:bookmarkEnd w:id="1"/>
      <w:r w:rsidRPr="003B70B2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роль физической культуры в подготовке к</w:t>
      </w:r>
      <w:r>
        <w:rPr>
          <w:rFonts w:ascii="Times New Roman" w:hAnsi="Times New Roman"/>
          <w:sz w:val="28"/>
          <w:szCs w:val="28"/>
        </w:rPr>
        <w:t xml:space="preserve"> профессиональной деятельности; </w:t>
      </w:r>
      <w:r w:rsidRPr="003B70B2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3B70B2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</w:t>
      </w:r>
      <w:r>
        <w:rPr>
          <w:rFonts w:ascii="Times New Roman" w:hAnsi="Times New Roman"/>
          <w:sz w:val="28"/>
          <w:szCs w:val="28"/>
        </w:rPr>
        <w:t>ультуры для укрепления здоровья;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3B70B2">
        <w:rPr>
          <w:rFonts w:ascii="Times New Roman" w:hAnsi="Times New Roman"/>
          <w:sz w:val="28"/>
          <w:szCs w:val="28"/>
        </w:rPr>
        <w:t xml:space="preserve">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>и профессиональной деятельности).</w:t>
      </w:r>
    </w:p>
    <w:p w:rsidR="003F270C" w:rsidRPr="003B70B2" w:rsidRDefault="003F270C" w:rsidP="00CE0A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3F270C" w:rsidRDefault="003F270C" w:rsidP="00A4062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3" w:name="sub_105110"/>
      <w:r>
        <w:rPr>
          <w:rFonts w:ascii="Times New Roman" w:hAnsi="Times New Roman"/>
          <w:sz w:val="28"/>
          <w:szCs w:val="28"/>
        </w:rPr>
        <w:t xml:space="preserve"> </w:t>
      </w:r>
      <w:bookmarkEnd w:id="3"/>
      <w:bookmarkEnd w:id="2"/>
      <w:r>
        <w:rPr>
          <w:rFonts w:ascii="Times New Roman" w:hAnsi="Times New Roman"/>
          <w:sz w:val="28"/>
          <w:szCs w:val="28"/>
        </w:rPr>
        <w:t xml:space="preserve">     </w:t>
      </w:r>
      <w:r w:rsidRPr="003B70B2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8948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3F270C" w:rsidRPr="003B70B2" w:rsidRDefault="003F270C" w:rsidP="008948D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270C" w:rsidRPr="003B70B2" w:rsidRDefault="003F270C" w:rsidP="008948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63DFF">
        <w:rPr>
          <w:rFonts w:ascii="Times New Roman" w:hAnsi="Times New Roman"/>
          <w:bCs/>
          <w:sz w:val="28"/>
          <w:szCs w:val="28"/>
        </w:rPr>
        <w:t>О.А. Бутурлин, старший преподаватель</w:t>
      </w:r>
      <w:r w:rsidRPr="003B70B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кафедра </w:t>
      </w:r>
      <w:r w:rsidRPr="00863DFF">
        <w:rPr>
          <w:rFonts w:ascii="Times New Roman" w:hAnsi="Times New Roman"/>
          <w:sz w:val="28"/>
          <w:szCs w:val="28"/>
        </w:rPr>
        <w:t>физического воспитания и спорта</w:t>
      </w:r>
    </w:p>
    <w:sectPr w:rsidR="003F270C" w:rsidRPr="003B70B2" w:rsidSect="00A4062B">
      <w:footerReference w:type="even" r:id="rId7"/>
      <w:footerReference w:type="default" r:id="rId8"/>
      <w:pgSz w:w="11906" w:h="16838"/>
      <w:pgMar w:top="71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70C" w:rsidRDefault="003F270C">
      <w:pPr>
        <w:spacing w:after="0" w:line="240" w:lineRule="auto"/>
      </w:pPr>
      <w:r>
        <w:separator/>
      </w:r>
    </w:p>
  </w:endnote>
  <w:endnote w:type="continuationSeparator" w:id="0">
    <w:p w:rsidR="003F270C" w:rsidRDefault="003F2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70C" w:rsidRDefault="003F270C" w:rsidP="001037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270C" w:rsidRDefault="003F270C" w:rsidP="0010376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70C" w:rsidRDefault="003F270C" w:rsidP="001037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3F270C" w:rsidRDefault="003F270C" w:rsidP="0010376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70C" w:rsidRDefault="003F270C">
      <w:pPr>
        <w:spacing w:after="0" w:line="240" w:lineRule="auto"/>
      </w:pPr>
      <w:r>
        <w:separator/>
      </w:r>
    </w:p>
  </w:footnote>
  <w:footnote w:type="continuationSeparator" w:id="0">
    <w:p w:rsidR="003F270C" w:rsidRDefault="003F27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A3793"/>
    <w:multiLevelType w:val="hybridMultilevel"/>
    <w:tmpl w:val="616E57E0"/>
    <w:lvl w:ilvl="0" w:tplc="95DC9C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>
    <w:nsid w:val="31FF3672"/>
    <w:multiLevelType w:val="hybridMultilevel"/>
    <w:tmpl w:val="45B4618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BB41E6E"/>
    <w:multiLevelType w:val="hybridMultilevel"/>
    <w:tmpl w:val="B7F27720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13061B2"/>
    <w:multiLevelType w:val="hybridMultilevel"/>
    <w:tmpl w:val="0EEE2BF4"/>
    <w:lvl w:ilvl="0" w:tplc="893C36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8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9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07DD"/>
    <w:rsid w:val="000A77F7"/>
    <w:rsid w:val="00103766"/>
    <w:rsid w:val="00127D82"/>
    <w:rsid w:val="002D6703"/>
    <w:rsid w:val="00343F87"/>
    <w:rsid w:val="003B70B2"/>
    <w:rsid w:val="003F270C"/>
    <w:rsid w:val="00437DDF"/>
    <w:rsid w:val="00471296"/>
    <w:rsid w:val="00483088"/>
    <w:rsid w:val="004B551E"/>
    <w:rsid w:val="00502378"/>
    <w:rsid w:val="005151EB"/>
    <w:rsid w:val="00560CD4"/>
    <w:rsid w:val="007D37E7"/>
    <w:rsid w:val="00863DFF"/>
    <w:rsid w:val="00874612"/>
    <w:rsid w:val="008948D8"/>
    <w:rsid w:val="008D7B64"/>
    <w:rsid w:val="00987CB3"/>
    <w:rsid w:val="009B09A2"/>
    <w:rsid w:val="009B0B96"/>
    <w:rsid w:val="00A4062B"/>
    <w:rsid w:val="00B720A2"/>
    <w:rsid w:val="00C107DD"/>
    <w:rsid w:val="00C51EFF"/>
    <w:rsid w:val="00CE0A65"/>
    <w:rsid w:val="00E21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088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07DD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/>
      <w:b/>
      <w:iCs/>
      <w:sz w:val="28"/>
      <w:szCs w:val="24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07DD"/>
    <w:pPr>
      <w:keepNext/>
      <w:spacing w:after="0" w:line="240" w:lineRule="auto"/>
      <w:ind w:firstLine="709"/>
      <w:jc w:val="both"/>
      <w:outlineLvl w:val="2"/>
    </w:pPr>
    <w:rPr>
      <w:rFonts w:ascii="Times New Roman" w:eastAsia="Times New Roman" w:hAnsi="Times New Roman"/>
      <w:b/>
      <w:iCs/>
      <w:caps/>
      <w:sz w:val="28"/>
      <w:szCs w:val="24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  <w:outlineLvl w:val="6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8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107DD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107D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107DD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C107DD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C107D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C107D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C107DD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eastAsia="Times New Roman" w:hAnsi="Arial"/>
      <w:sz w:val="24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C107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107DD"/>
    <w:rPr>
      <w:rFonts w:cs="Times New Roman"/>
    </w:rPr>
  </w:style>
  <w:style w:type="character" w:customStyle="1" w:styleId="a">
    <w:name w:val="Основной текст + Полужирный"/>
    <w:uiPriority w:val="99"/>
    <w:rsid w:val="00A4062B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532</Words>
  <Characters>3037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9</cp:revision>
  <dcterms:created xsi:type="dcterms:W3CDTF">2014-12-11T07:31:00Z</dcterms:created>
  <dcterms:modified xsi:type="dcterms:W3CDTF">2016-12-01T08:12:00Z</dcterms:modified>
</cp:coreProperties>
</file>