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78D" w:rsidRPr="00321915" w:rsidRDefault="00E6578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E6578D" w:rsidRPr="00321915" w:rsidRDefault="00E6578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578D" w:rsidRPr="00C76C3F" w:rsidRDefault="00E6578D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E6578D" w:rsidRPr="00C71697" w:rsidRDefault="00E6578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E6578D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1-6</w:t>
      </w:r>
    </w:p>
    <w:p w:rsidR="00E6578D" w:rsidRPr="00321915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E6578D" w:rsidRPr="00321915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E6578D" w:rsidRPr="00321915" w:rsidRDefault="00E6578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6578D" w:rsidRPr="00C71697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6578D" w:rsidRPr="00182A4F" w:rsidRDefault="00E6578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</w:t>
      </w:r>
      <w:r>
        <w:rPr>
          <w:b w:val="0"/>
          <w:szCs w:val="28"/>
        </w:rPr>
        <w:t>2</w:t>
      </w:r>
      <w:r w:rsidRPr="00C76C3F">
        <w:rPr>
          <w:b w:val="0"/>
          <w:szCs w:val="28"/>
        </w:rPr>
        <w:t>.03.0</w:t>
      </w:r>
      <w:r w:rsidRPr="00AF3B1A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182A4F">
        <w:rPr>
          <w:b w:val="0"/>
          <w:i/>
          <w:szCs w:val="28"/>
        </w:rPr>
        <w:t>Реклама и связи с обществе</w:t>
      </w:r>
      <w:r w:rsidRPr="00182A4F">
        <w:rPr>
          <w:b w:val="0"/>
          <w:i/>
          <w:szCs w:val="28"/>
        </w:rPr>
        <w:t>н</w:t>
      </w:r>
      <w:r w:rsidRPr="00182A4F">
        <w:rPr>
          <w:b w:val="0"/>
          <w:i/>
          <w:szCs w:val="28"/>
        </w:rPr>
        <w:t>ностью.</w:t>
      </w:r>
    </w:p>
    <w:p w:rsidR="00E6578D" w:rsidRPr="00D9607C" w:rsidRDefault="00E6578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6578D" w:rsidRPr="00321915" w:rsidRDefault="00E6578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6578D" w:rsidRPr="007D1600" w:rsidRDefault="00E657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E6578D" w:rsidRPr="007D1600" w:rsidRDefault="00E657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E6578D" w:rsidRPr="007D1600" w:rsidRDefault="00E6578D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E6578D" w:rsidRPr="007D1600" w:rsidRDefault="00E657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E6578D" w:rsidRPr="007D1600" w:rsidRDefault="00E657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E6578D" w:rsidRPr="007D1600" w:rsidRDefault="00E6578D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E6578D" w:rsidRDefault="00E6578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E6578D" w:rsidRDefault="00E6578D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6578D" w:rsidRPr="003B70B2" w:rsidRDefault="00E6578D" w:rsidP="002F42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3B70B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B70B2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E6578D" w:rsidRDefault="00E6578D" w:rsidP="002F42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Start w:id="0" w:name="sub_514"/>
      <w:r w:rsidRPr="003B70B2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8: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способен </w:t>
      </w:r>
      <w:r>
        <w:rPr>
          <w:rStyle w:val="a0"/>
          <w:b w:val="0"/>
          <w:bCs/>
          <w:szCs w:val="28"/>
        </w:rPr>
        <w:t>использовать методы и средства физической культуры для обеспечения полноценно</w:t>
      </w:r>
      <w:r w:rsidRPr="00B720A2">
        <w:rPr>
          <w:rStyle w:val="a0"/>
          <w:b w:val="0"/>
          <w:bCs/>
          <w:spacing w:val="-20"/>
          <w:szCs w:val="28"/>
        </w:rPr>
        <w:t>й с</w:t>
      </w:r>
      <w:r w:rsidRPr="00471296">
        <w:rPr>
          <w:rStyle w:val="a0"/>
          <w:b w:val="0"/>
          <w:bCs/>
          <w:szCs w:val="28"/>
        </w:rPr>
        <w:t>оциальной</w:t>
      </w:r>
      <w:r w:rsidRPr="00B720A2">
        <w:rPr>
          <w:rStyle w:val="a0"/>
          <w:b w:val="0"/>
          <w:bCs/>
          <w:spacing w:val="-20"/>
          <w:szCs w:val="28"/>
        </w:rPr>
        <w:t xml:space="preserve"> </w:t>
      </w:r>
      <w:r>
        <w:rPr>
          <w:rStyle w:val="a0"/>
          <w:b w:val="0"/>
          <w:bCs/>
          <w:szCs w:val="28"/>
        </w:rPr>
        <w:t>и профессиональной деятельности (</w:t>
      </w:r>
      <w:bookmarkEnd w:id="0"/>
      <w:r w:rsidRPr="003B70B2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роль физической культуры в подготовке к</w:t>
      </w:r>
      <w:r>
        <w:rPr>
          <w:rFonts w:ascii="Times New Roman" w:hAnsi="Times New Roman"/>
          <w:sz w:val="28"/>
          <w:szCs w:val="28"/>
        </w:rPr>
        <w:t xml:space="preserve"> профессиональной деятельности; </w:t>
      </w:r>
      <w:r w:rsidRPr="003B70B2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</w:t>
      </w:r>
      <w:r>
        <w:rPr>
          <w:rFonts w:ascii="Times New Roman" w:hAnsi="Times New Roman"/>
          <w:sz w:val="28"/>
          <w:szCs w:val="28"/>
        </w:rPr>
        <w:t>ультуры для укрепления здоровья;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3B70B2">
        <w:rPr>
          <w:rFonts w:ascii="Times New Roman" w:hAnsi="Times New Roman"/>
          <w:sz w:val="28"/>
          <w:szCs w:val="28"/>
        </w:rPr>
        <w:t xml:space="preserve">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>и профессиональной деятельности).</w:t>
      </w:r>
    </w:p>
    <w:p w:rsidR="00E6578D" w:rsidRDefault="00E6578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6578D" w:rsidRDefault="00E657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E6578D" w:rsidRDefault="00E657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E6578D" w:rsidRDefault="00E6578D" w:rsidP="00C71697">
      <w:pPr>
        <w:spacing w:after="0" w:line="240" w:lineRule="auto"/>
        <w:jc w:val="both"/>
      </w:pPr>
    </w:p>
    <w:sectPr w:rsidR="00E6578D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182A4F"/>
    <w:rsid w:val="00211623"/>
    <w:rsid w:val="00272410"/>
    <w:rsid w:val="002925BA"/>
    <w:rsid w:val="002F42D6"/>
    <w:rsid w:val="00321915"/>
    <w:rsid w:val="00323555"/>
    <w:rsid w:val="00341AB1"/>
    <w:rsid w:val="003811A1"/>
    <w:rsid w:val="003B70B2"/>
    <w:rsid w:val="003F712B"/>
    <w:rsid w:val="00464300"/>
    <w:rsid w:val="00471296"/>
    <w:rsid w:val="004A7E89"/>
    <w:rsid w:val="004E51CC"/>
    <w:rsid w:val="00614DD5"/>
    <w:rsid w:val="006731F9"/>
    <w:rsid w:val="0069743F"/>
    <w:rsid w:val="006D4594"/>
    <w:rsid w:val="006E0F76"/>
    <w:rsid w:val="006F6420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C5217"/>
    <w:rsid w:val="00AF3B1A"/>
    <w:rsid w:val="00B720A2"/>
    <w:rsid w:val="00B74B93"/>
    <w:rsid w:val="00C64FC1"/>
    <w:rsid w:val="00C71697"/>
    <w:rsid w:val="00C76C3F"/>
    <w:rsid w:val="00CC4AA5"/>
    <w:rsid w:val="00D1019C"/>
    <w:rsid w:val="00D95174"/>
    <w:rsid w:val="00D9607C"/>
    <w:rsid w:val="00E569FB"/>
    <w:rsid w:val="00E6578D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2F42D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290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417</Words>
  <Characters>2382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18</cp:revision>
  <dcterms:created xsi:type="dcterms:W3CDTF">2014-04-10T02:32:00Z</dcterms:created>
  <dcterms:modified xsi:type="dcterms:W3CDTF">2016-12-02T07:09:00Z</dcterms:modified>
</cp:coreProperties>
</file>