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914" w:rsidRDefault="00924914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УЧЕБНОЙ ДИСЦИПЛИНЫ</w:t>
      </w:r>
    </w:p>
    <w:p w:rsidR="00924914" w:rsidRDefault="00924914" w:rsidP="00B46001">
      <w:pPr>
        <w:jc w:val="both"/>
        <w:rPr>
          <w:b/>
          <w:sz w:val="28"/>
          <w:szCs w:val="28"/>
        </w:rPr>
      </w:pPr>
    </w:p>
    <w:p w:rsidR="00924914" w:rsidRDefault="00924914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Дисциплина Б1.Б.7  Психология и педагогика</w:t>
      </w:r>
    </w:p>
    <w:p w:rsidR="00924914" w:rsidRDefault="00924914" w:rsidP="00B46001">
      <w:pPr>
        <w:jc w:val="both"/>
        <w:rPr>
          <w:sz w:val="28"/>
          <w:szCs w:val="28"/>
        </w:rPr>
      </w:pPr>
    </w:p>
    <w:p w:rsidR="00924914" w:rsidRDefault="00924914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Семестр:</w:t>
      </w:r>
      <w:r>
        <w:rPr>
          <w:sz w:val="28"/>
          <w:szCs w:val="28"/>
        </w:rPr>
        <w:t xml:space="preserve"> 1</w:t>
      </w:r>
    </w:p>
    <w:p w:rsidR="00924914" w:rsidRDefault="00924914" w:rsidP="00B46001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924914" w:rsidRDefault="00924914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зачётных единиц: </w:t>
      </w:r>
      <w:r>
        <w:rPr>
          <w:sz w:val="28"/>
          <w:szCs w:val="28"/>
        </w:rPr>
        <w:t>2</w:t>
      </w:r>
    </w:p>
    <w:p w:rsidR="00924914" w:rsidRDefault="00924914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Промежуточная аттестация: </w:t>
      </w:r>
      <w:r>
        <w:rPr>
          <w:sz w:val="28"/>
          <w:szCs w:val="28"/>
        </w:rPr>
        <w:t>зачёт</w:t>
      </w:r>
    </w:p>
    <w:p w:rsidR="00924914" w:rsidRDefault="00924914" w:rsidP="00B46001">
      <w:pPr>
        <w:ind w:firstLine="540"/>
        <w:jc w:val="both"/>
        <w:rPr>
          <w:sz w:val="28"/>
          <w:szCs w:val="28"/>
        </w:rPr>
      </w:pPr>
    </w:p>
    <w:p w:rsidR="00924914" w:rsidRDefault="00924914" w:rsidP="00B46001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ООП:</w:t>
      </w:r>
    </w:p>
    <w:p w:rsidR="00924914" w:rsidRPr="00B46001" w:rsidRDefault="00924914" w:rsidP="00B46001">
      <w:pPr>
        <w:jc w:val="both"/>
        <w:rPr>
          <w:sz w:val="28"/>
          <w:szCs w:val="28"/>
        </w:rPr>
      </w:pPr>
      <w:r w:rsidRPr="00B46001">
        <w:rPr>
          <w:sz w:val="28"/>
          <w:szCs w:val="28"/>
        </w:rPr>
        <w:t xml:space="preserve">       </w:t>
      </w:r>
      <w:r w:rsidRPr="000C75F4">
        <w:rPr>
          <w:sz w:val="28"/>
          <w:szCs w:val="28"/>
        </w:rPr>
        <w:t>Д</w:t>
      </w:r>
      <w:r w:rsidRPr="00B46001">
        <w:rPr>
          <w:sz w:val="28"/>
          <w:szCs w:val="28"/>
        </w:rPr>
        <w:t xml:space="preserve">исциплина </w:t>
      </w:r>
      <w:r w:rsidRPr="00187EB3">
        <w:rPr>
          <w:sz w:val="28"/>
          <w:szCs w:val="28"/>
        </w:rPr>
        <w:t>«Психология и педагогика»</w:t>
      </w:r>
      <w:r w:rsidRPr="00B46001">
        <w:rPr>
          <w:sz w:val="28"/>
          <w:szCs w:val="28"/>
        </w:rPr>
        <w:t xml:space="preserve"> включена в базовую часть </w:t>
      </w:r>
      <w:r>
        <w:rPr>
          <w:sz w:val="28"/>
          <w:szCs w:val="28"/>
        </w:rPr>
        <w:t xml:space="preserve"> учебного плана </w:t>
      </w:r>
      <w:r w:rsidRPr="00B46001">
        <w:rPr>
          <w:sz w:val="28"/>
          <w:szCs w:val="28"/>
        </w:rPr>
        <w:t xml:space="preserve"> п</w:t>
      </w:r>
      <w:r>
        <w:rPr>
          <w:sz w:val="28"/>
          <w:szCs w:val="28"/>
        </w:rPr>
        <w:t>одготовки бакалавров по направлению</w:t>
      </w:r>
      <w:r w:rsidRPr="00B46001">
        <w:rPr>
          <w:sz w:val="28"/>
          <w:szCs w:val="28"/>
        </w:rPr>
        <w:t xml:space="preserve">  </w:t>
      </w:r>
      <w:r>
        <w:rPr>
          <w:sz w:val="28"/>
          <w:szCs w:val="28"/>
        </w:rPr>
        <w:t>40.03.01</w:t>
      </w:r>
      <w:r w:rsidRPr="00B46001">
        <w:rPr>
          <w:sz w:val="28"/>
          <w:szCs w:val="28"/>
        </w:rPr>
        <w:t xml:space="preserve"> </w:t>
      </w:r>
      <w:r w:rsidRPr="00B46001">
        <w:rPr>
          <w:i/>
          <w:sz w:val="28"/>
          <w:szCs w:val="28"/>
        </w:rPr>
        <w:t>Юриспруденция</w:t>
      </w:r>
      <w:r w:rsidRPr="000C75F4">
        <w:rPr>
          <w:sz w:val="28"/>
          <w:szCs w:val="28"/>
        </w:rPr>
        <w:t>,</w:t>
      </w:r>
      <w:r w:rsidRPr="00B46001">
        <w:rPr>
          <w:sz w:val="28"/>
          <w:szCs w:val="28"/>
        </w:rPr>
        <w:t xml:space="preserve"> профиль «Гражданско-правовой</w:t>
      </w:r>
      <w:bookmarkStart w:id="0" w:name="_GoBack"/>
      <w:bookmarkEnd w:id="0"/>
      <w:r w:rsidRPr="00B46001">
        <w:rPr>
          <w:sz w:val="28"/>
          <w:szCs w:val="28"/>
        </w:rPr>
        <w:t>».</w:t>
      </w:r>
    </w:p>
    <w:p w:rsidR="00924914" w:rsidRPr="00B46001" w:rsidRDefault="00924914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46001">
        <w:rPr>
          <w:sz w:val="28"/>
          <w:szCs w:val="28"/>
        </w:rPr>
        <w:t xml:space="preserve">Содержание дисциплины основано на преемственности и взаимосвязи с такими дисциплинами, как  «Философия», «Профессиональная этика», «Социология».  </w:t>
      </w:r>
    </w:p>
    <w:p w:rsidR="00924914" w:rsidRDefault="00924914" w:rsidP="00B46001">
      <w:pPr>
        <w:jc w:val="both"/>
        <w:rPr>
          <w:sz w:val="28"/>
          <w:szCs w:val="28"/>
        </w:rPr>
      </w:pPr>
    </w:p>
    <w:p w:rsidR="00924914" w:rsidRDefault="00924914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Цель и задачи освоения дисциплины:</w:t>
      </w:r>
    </w:p>
    <w:p w:rsidR="00924914" w:rsidRPr="00B46001" w:rsidRDefault="00924914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46001">
        <w:rPr>
          <w:sz w:val="28"/>
          <w:szCs w:val="28"/>
        </w:rPr>
        <w:t>Целью изучения дисциплины «Психология и педагогика» является формирование психологической культуры и компетентности личности студента-бакалавра.</w:t>
      </w:r>
    </w:p>
    <w:p w:rsidR="00924914" w:rsidRPr="00B46001" w:rsidRDefault="00924914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Исходя из цели, в процессе изучения дисциплины решаются следующие задачи:</w:t>
      </w:r>
    </w:p>
    <w:p w:rsidR="00924914" w:rsidRPr="00B46001" w:rsidRDefault="00924914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усвоение базовых концептов психологии;</w:t>
      </w:r>
    </w:p>
    <w:p w:rsidR="00924914" w:rsidRPr="00B46001" w:rsidRDefault="00924914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знакомство с методами психологического исследования;</w:t>
      </w:r>
    </w:p>
    <w:p w:rsidR="00924914" w:rsidRPr="00B46001" w:rsidRDefault="00924914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формирование системы знаний в области основных психических процессов, состояний и свойств личности;</w:t>
      </w:r>
    </w:p>
    <w:p w:rsidR="00924914" w:rsidRPr="00B46001" w:rsidRDefault="00924914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 xml:space="preserve">обучение студентов психологии как средству самопознания и саморазвития; </w:t>
      </w:r>
    </w:p>
    <w:p w:rsidR="00924914" w:rsidRPr="00B46001" w:rsidRDefault="00924914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знакомство с индивидуальными особенностями личности и их влиянием на профессиональную деятельность.</w:t>
      </w:r>
    </w:p>
    <w:p w:rsidR="00924914" w:rsidRDefault="00924914" w:rsidP="00B46001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B46001">
        <w:rPr>
          <w:sz w:val="28"/>
          <w:szCs w:val="28"/>
        </w:rPr>
        <w:t>Процесс преподавания дисциплины «Психология и педагогика» основан на когнитивном подходе к организации учебного процесса.</w:t>
      </w:r>
    </w:p>
    <w:p w:rsidR="00924914" w:rsidRDefault="00924914" w:rsidP="00B46001">
      <w:pPr>
        <w:jc w:val="both"/>
        <w:rPr>
          <w:b/>
          <w:sz w:val="28"/>
          <w:szCs w:val="28"/>
        </w:rPr>
      </w:pPr>
    </w:p>
    <w:p w:rsidR="00924914" w:rsidRDefault="00924914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Содержание дисциплины:</w:t>
      </w:r>
    </w:p>
    <w:p w:rsidR="00924914" w:rsidRPr="000C75F4" w:rsidRDefault="00924914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C75F4">
        <w:rPr>
          <w:sz w:val="28"/>
          <w:szCs w:val="28"/>
        </w:rPr>
        <w:t xml:space="preserve">Предметная область психологи и педагогики. Психика и сознание. Сенсорные процессы и восприятие. Запоминание и мышление. Характер и темперамент. Мотивация и потребности. Психология межличностных отношений и малых групп. Педагогический процесс и его участники. Воспитание и образование человека. </w:t>
      </w:r>
    </w:p>
    <w:p w:rsidR="00924914" w:rsidRDefault="00924914" w:rsidP="00B46001">
      <w:pPr>
        <w:jc w:val="both"/>
        <w:rPr>
          <w:sz w:val="28"/>
          <w:szCs w:val="28"/>
        </w:rPr>
      </w:pPr>
    </w:p>
    <w:p w:rsidR="00924914" w:rsidRDefault="00924914" w:rsidP="00B46001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      </w:t>
      </w:r>
    </w:p>
    <w:p w:rsidR="00924914" w:rsidRPr="00B46001" w:rsidRDefault="00924914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bookmarkStart w:id="1" w:name="sub_10512"/>
      <w:r w:rsidRPr="00B46001">
        <w:rPr>
          <w:sz w:val="28"/>
          <w:szCs w:val="28"/>
        </w:rPr>
        <w:t>ОК-5</w:t>
      </w:r>
      <w:r>
        <w:rPr>
          <w:sz w:val="28"/>
          <w:szCs w:val="28"/>
        </w:rPr>
        <w:t xml:space="preserve">: </w:t>
      </w:r>
      <w:r w:rsidRPr="00B46001">
        <w:rPr>
          <w:sz w:val="28"/>
          <w:szCs w:val="28"/>
        </w:rPr>
        <w:t>обладает культурой поведения, готов к кооперации с</w:t>
      </w:r>
      <w:r>
        <w:rPr>
          <w:sz w:val="28"/>
          <w:szCs w:val="28"/>
        </w:rPr>
        <w:t xml:space="preserve"> коллегами, работе в коллективе (</w:t>
      </w:r>
      <w:r w:rsidRPr="00B46001">
        <w:rPr>
          <w:i/>
          <w:sz w:val="28"/>
          <w:szCs w:val="28"/>
        </w:rPr>
        <w:t>знать</w:t>
      </w:r>
      <w:r w:rsidRPr="00B46001">
        <w:rPr>
          <w:sz w:val="28"/>
          <w:szCs w:val="28"/>
        </w:rPr>
        <w:t xml:space="preserve"> особенности процесса общения, типы и стили социальных взаимодействий; </w:t>
      </w:r>
      <w:r w:rsidRPr="00B46001">
        <w:rPr>
          <w:i/>
          <w:sz w:val="28"/>
          <w:szCs w:val="28"/>
        </w:rPr>
        <w:t>уметь</w:t>
      </w:r>
      <w:r w:rsidRPr="00B46001">
        <w:rPr>
          <w:sz w:val="28"/>
          <w:szCs w:val="28"/>
        </w:rPr>
        <w:t xml:space="preserve"> определять собственный стиль коммуникации и подбирать наиболее адекватные техники социального взаимодействия; </w:t>
      </w:r>
      <w:r w:rsidRPr="00B46001">
        <w:rPr>
          <w:i/>
          <w:sz w:val="28"/>
          <w:szCs w:val="28"/>
        </w:rPr>
        <w:t>владеть</w:t>
      </w:r>
      <w:r w:rsidRPr="00B46001">
        <w:rPr>
          <w:sz w:val="28"/>
          <w:szCs w:val="28"/>
        </w:rPr>
        <w:t xml:space="preserve"> способностью к социальному взаимодействию с использованием психологических знаний</w:t>
      </w:r>
      <w:r>
        <w:rPr>
          <w:sz w:val="28"/>
          <w:szCs w:val="28"/>
        </w:rPr>
        <w:t>);</w:t>
      </w:r>
    </w:p>
    <w:p w:rsidR="00924914" w:rsidRPr="00B46001" w:rsidRDefault="00924914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ПК-17</w:t>
      </w:r>
      <w:r>
        <w:rPr>
          <w:sz w:val="28"/>
          <w:szCs w:val="28"/>
        </w:rPr>
        <w:t xml:space="preserve">: </w:t>
      </w:r>
      <w:r w:rsidRPr="00B46001">
        <w:rPr>
          <w:sz w:val="28"/>
          <w:szCs w:val="28"/>
        </w:rPr>
        <w:t>способен преподавать правовые дисциплины на необходимом теоретическом и методическом уровне</w:t>
      </w:r>
      <w:r w:rsidRPr="00B46001">
        <w:rPr>
          <w:sz w:val="28"/>
          <w:szCs w:val="28"/>
        </w:rPr>
        <w:tab/>
      </w:r>
      <w:r>
        <w:rPr>
          <w:sz w:val="28"/>
          <w:szCs w:val="28"/>
        </w:rPr>
        <w:t>(</w:t>
      </w:r>
      <w:r w:rsidRPr="00B46001">
        <w:rPr>
          <w:i/>
          <w:sz w:val="28"/>
          <w:szCs w:val="28"/>
        </w:rPr>
        <w:t>знать</w:t>
      </w:r>
      <w:r w:rsidRPr="00B46001">
        <w:rPr>
          <w:sz w:val="28"/>
          <w:szCs w:val="28"/>
        </w:rPr>
        <w:t xml:space="preserve"> особенности проявления психических процессов, свойств и состояний личности; </w:t>
      </w:r>
      <w:r w:rsidRPr="00B46001">
        <w:rPr>
          <w:i/>
          <w:sz w:val="28"/>
          <w:szCs w:val="28"/>
        </w:rPr>
        <w:t>уметь</w:t>
      </w:r>
      <w:r w:rsidRPr="00B46001">
        <w:rPr>
          <w:sz w:val="28"/>
          <w:szCs w:val="28"/>
        </w:rPr>
        <w:t xml:space="preserve"> организовывать учебно-познавательную деятельность, применять методы и средства контроля качества образования; </w:t>
      </w:r>
      <w:r w:rsidRPr="00B46001">
        <w:rPr>
          <w:i/>
          <w:sz w:val="28"/>
          <w:szCs w:val="28"/>
        </w:rPr>
        <w:t>владеть</w:t>
      </w:r>
      <w:r w:rsidRPr="00B46001">
        <w:rPr>
          <w:sz w:val="28"/>
          <w:szCs w:val="28"/>
        </w:rPr>
        <w:t xml:space="preserve"> рефлексивными методами самопознания и саморазвития личности</w:t>
      </w:r>
      <w:r>
        <w:rPr>
          <w:sz w:val="28"/>
          <w:szCs w:val="28"/>
        </w:rPr>
        <w:t>);</w:t>
      </w:r>
    </w:p>
    <w:p w:rsidR="00924914" w:rsidRPr="00B46001" w:rsidRDefault="00924914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B46001">
        <w:rPr>
          <w:sz w:val="28"/>
          <w:szCs w:val="28"/>
        </w:rPr>
        <w:t>ПК-18</w:t>
      </w:r>
      <w:r>
        <w:rPr>
          <w:sz w:val="28"/>
          <w:szCs w:val="28"/>
        </w:rPr>
        <w:t xml:space="preserve">: </w:t>
      </w:r>
      <w:r w:rsidRPr="00B46001">
        <w:rPr>
          <w:sz w:val="28"/>
          <w:szCs w:val="28"/>
        </w:rPr>
        <w:t>способен управлять само</w:t>
      </w:r>
      <w:r>
        <w:rPr>
          <w:sz w:val="28"/>
          <w:szCs w:val="28"/>
        </w:rPr>
        <w:t>стоятельной работой обучающихся (</w:t>
      </w:r>
      <w:r w:rsidRPr="00B46001">
        <w:rPr>
          <w:i/>
          <w:sz w:val="28"/>
          <w:szCs w:val="28"/>
        </w:rPr>
        <w:t>знать</w:t>
      </w:r>
      <w:r w:rsidRPr="00B46001">
        <w:rPr>
          <w:sz w:val="28"/>
          <w:szCs w:val="28"/>
        </w:rPr>
        <w:t xml:space="preserve"> особенности организации самостоятельной работы; </w:t>
      </w:r>
      <w:r w:rsidRPr="00B46001">
        <w:rPr>
          <w:i/>
          <w:sz w:val="28"/>
          <w:szCs w:val="28"/>
        </w:rPr>
        <w:t>уметь</w:t>
      </w:r>
      <w:r w:rsidRPr="00B46001">
        <w:rPr>
          <w:sz w:val="28"/>
          <w:szCs w:val="28"/>
        </w:rPr>
        <w:t xml:space="preserve"> организовывать учебно-познавательную деятельность, осуществлять самомотивацию в образовательном процессе, активизировать  учащихся самостоятельную работу с документами правового характера; </w:t>
      </w:r>
      <w:r w:rsidRPr="00B46001">
        <w:rPr>
          <w:i/>
          <w:sz w:val="28"/>
          <w:szCs w:val="28"/>
        </w:rPr>
        <w:t xml:space="preserve">владеть </w:t>
      </w:r>
      <w:r w:rsidRPr="00B46001">
        <w:rPr>
          <w:sz w:val="28"/>
          <w:szCs w:val="28"/>
        </w:rPr>
        <w:t>навыками управления самостоятельной работой обучающихся;  рефлексивными методами самопознания и саморазвития личности и способами самомотивации личности</w:t>
      </w:r>
      <w:r>
        <w:rPr>
          <w:sz w:val="28"/>
          <w:szCs w:val="28"/>
        </w:rPr>
        <w:t>);</w:t>
      </w:r>
    </w:p>
    <w:p w:rsidR="00924914" w:rsidRDefault="00924914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B46001">
        <w:rPr>
          <w:sz w:val="28"/>
          <w:szCs w:val="28"/>
        </w:rPr>
        <w:t>ПК-19</w:t>
      </w:r>
      <w:r>
        <w:rPr>
          <w:sz w:val="28"/>
          <w:szCs w:val="28"/>
        </w:rPr>
        <w:t xml:space="preserve">: </w:t>
      </w:r>
      <w:r w:rsidRPr="00B46001">
        <w:rPr>
          <w:sz w:val="28"/>
          <w:szCs w:val="28"/>
        </w:rPr>
        <w:t>способен эффективно осуществлять правовое вос</w:t>
      </w:r>
      <w:r>
        <w:rPr>
          <w:sz w:val="28"/>
          <w:szCs w:val="28"/>
        </w:rPr>
        <w:t>питание (</w:t>
      </w:r>
      <w:r w:rsidRPr="00B46001">
        <w:rPr>
          <w:i/>
          <w:sz w:val="28"/>
          <w:szCs w:val="28"/>
        </w:rPr>
        <w:t>знать</w:t>
      </w:r>
      <w:r w:rsidRPr="00B46001">
        <w:rPr>
          <w:sz w:val="28"/>
          <w:szCs w:val="28"/>
        </w:rPr>
        <w:t xml:space="preserve"> специфику процесса обучения и быть способным осуществлять процесс обучения на основе развитого правосознания, правового мышления и правовой культуры </w:t>
      </w:r>
      <w:r w:rsidRPr="00B46001">
        <w:rPr>
          <w:i/>
          <w:sz w:val="28"/>
          <w:szCs w:val="28"/>
        </w:rPr>
        <w:t>уметь</w:t>
      </w:r>
      <w:r w:rsidRPr="00B46001">
        <w:rPr>
          <w:sz w:val="28"/>
          <w:szCs w:val="28"/>
        </w:rPr>
        <w:t xml:space="preserve"> предметно ориентироваться в вопросах относительно нормативно-правовых актов; самостоятельно работать с нормативными источниками, принимать правовые решения и совершать иные юридические действия в точном соответствии с законом; </w:t>
      </w:r>
      <w:r w:rsidRPr="00B46001">
        <w:rPr>
          <w:i/>
          <w:sz w:val="28"/>
          <w:szCs w:val="28"/>
        </w:rPr>
        <w:t>владеть</w:t>
      </w:r>
      <w:r w:rsidRPr="00B46001">
        <w:rPr>
          <w:sz w:val="28"/>
          <w:szCs w:val="28"/>
        </w:rPr>
        <w:t xml:space="preserve"> навыками эффективного осуществления правового воспитания, разработки нормативно-правовых актов в соответствии с профилем своей профессиональной деятельности</w:t>
      </w:r>
      <w:r>
        <w:rPr>
          <w:sz w:val="28"/>
          <w:szCs w:val="28"/>
        </w:rPr>
        <w:t>).</w:t>
      </w:r>
    </w:p>
    <w:p w:rsidR="00924914" w:rsidRDefault="00924914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bookmarkEnd w:id="1"/>
    </w:p>
    <w:p w:rsidR="00924914" w:rsidRDefault="00924914" w:rsidP="00B46001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Образовательные технологии:</w:t>
      </w:r>
    </w:p>
    <w:p w:rsidR="00924914" w:rsidRPr="00B46001" w:rsidRDefault="00924914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Программа данной дисциплины  предусматривает использование в учебном процессе лекционной аудитории с мультимедийным оборудованием.</w:t>
      </w:r>
    </w:p>
    <w:p w:rsidR="00924914" w:rsidRDefault="00924914" w:rsidP="00B46001">
      <w:pPr>
        <w:jc w:val="both"/>
        <w:rPr>
          <w:b/>
          <w:sz w:val="28"/>
          <w:szCs w:val="28"/>
        </w:rPr>
      </w:pPr>
    </w:p>
    <w:p w:rsidR="00924914" w:rsidRDefault="00924914" w:rsidP="00B46001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Составитель:  </w:t>
      </w:r>
      <w:r w:rsidRPr="00B46001">
        <w:rPr>
          <w:bCs/>
          <w:sz w:val="28"/>
          <w:szCs w:val="28"/>
        </w:rPr>
        <w:t>В.А. Балабанова</w:t>
      </w:r>
      <w:r>
        <w:rPr>
          <w:bCs/>
          <w:sz w:val="28"/>
          <w:szCs w:val="28"/>
        </w:rPr>
        <w:t xml:space="preserve">, </w:t>
      </w:r>
      <w:r>
        <w:rPr>
          <w:sz w:val="28"/>
          <w:szCs w:val="28"/>
        </w:rPr>
        <w:t>кафедра психологии, педагогики и социологии</w:t>
      </w:r>
    </w:p>
    <w:p w:rsidR="00924914" w:rsidRDefault="00924914" w:rsidP="00B46001">
      <w:pPr>
        <w:jc w:val="both"/>
        <w:rPr>
          <w:sz w:val="28"/>
          <w:szCs w:val="28"/>
        </w:rPr>
      </w:pPr>
    </w:p>
    <w:p w:rsidR="00924914" w:rsidRDefault="00924914" w:rsidP="00B46001">
      <w:pPr>
        <w:jc w:val="both"/>
        <w:rPr>
          <w:sz w:val="28"/>
          <w:szCs w:val="28"/>
        </w:rPr>
      </w:pPr>
    </w:p>
    <w:p w:rsidR="00924914" w:rsidRDefault="00924914"/>
    <w:sectPr w:rsidR="00924914" w:rsidSect="00566E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4CA9"/>
    <w:rsid w:val="00094CA9"/>
    <w:rsid w:val="000C75F4"/>
    <w:rsid w:val="00187EB3"/>
    <w:rsid w:val="00376C0D"/>
    <w:rsid w:val="00566EBA"/>
    <w:rsid w:val="00924914"/>
    <w:rsid w:val="00B46001"/>
    <w:rsid w:val="00F664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6001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749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</Pages>
  <Words>594</Words>
  <Characters>3389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4</cp:revision>
  <dcterms:created xsi:type="dcterms:W3CDTF">2015-04-06T04:42:00Z</dcterms:created>
  <dcterms:modified xsi:type="dcterms:W3CDTF">2016-01-21T10:41:00Z</dcterms:modified>
</cp:coreProperties>
</file>