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FB3" w:rsidRPr="003D4639" w:rsidRDefault="00801FB3" w:rsidP="00081BA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01FB3" w:rsidRPr="003D4639" w:rsidRDefault="00801FB3" w:rsidP="002F58FA">
      <w:pPr>
        <w:spacing w:after="0" w:line="140" w:lineRule="atLeast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01FB3" w:rsidRPr="001F7E7E" w:rsidRDefault="00801FB3" w:rsidP="001F7E7E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 w:rsidRPr="00C20A34">
        <w:rPr>
          <w:rFonts w:ascii="Times New Roman" w:hAnsi="Times New Roman"/>
          <w:sz w:val="28"/>
          <w:szCs w:val="28"/>
        </w:rPr>
        <w:t>Дисциплина</w:t>
      </w:r>
      <w:r w:rsidRPr="003709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Б1</w:t>
      </w:r>
      <w:r w:rsidRPr="003D463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</w:t>
      </w:r>
      <w:r w:rsidRPr="003D463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</w:t>
      </w:r>
      <w:r w:rsidRPr="003D4639">
        <w:rPr>
          <w:rFonts w:ascii="Times New Roman" w:hAnsi="Times New Roman"/>
          <w:sz w:val="28"/>
          <w:szCs w:val="28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Органическая химия </w:t>
      </w:r>
    </w:p>
    <w:p w:rsidR="00801FB3" w:rsidRPr="003D4639" w:rsidRDefault="00801FB3" w:rsidP="002F58F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801FB3" w:rsidRPr="003D4639" w:rsidRDefault="00801FB3" w:rsidP="001F7E7E">
      <w:pPr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D4639">
        <w:rPr>
          <w:rFonts w:ascii="Times New Roman" w:hAnsi="Times New Roman"/>
          <w:sz w:val="28"/>
          <w:szCs w:val="28"/>
        </w:rPr>
        <w:t>2</w:t>
      </w:r>
    </w:p>
    <w:p w:rsidR="00801FB3" w:rsidRPr="001F7E7E" w:rsidRDefault="00801FB3" w:rsidP="001F7E7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801FB3" w:rsidRPr="003D4639" w:rsidRDefault="00801FB3" w:rsidP="001F7E7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801FB3" w:rsidRPr="003D4639" w:rsidRDefault="00801FB3" w:rsidP="001F7E7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D4639">
        <w:rPr>
          <w:rFonts w:ascii="Times New Roman" w:hAnsi="Times New Roman"/>
          <w:sz w:val="28"/>
          <w:szCs w:val="28"/>
        </w:rPr>
        <w:t xml:space="preserve"> экзамен</w:t>
      </w:r>
    </w:p>
    <w:p w:rsidR="00801FB3" w:rsidRPr="003D4639" w:rsidRDefault="00801FB3" w:rsidP="001F7E7E">
      <w:pPr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801FB3" w:rsidRPr="003709B6" w:rsidRDefault="00801FB3" w:rsidP="001F7E7E">
      <w:pPr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801FB3" w:rsidRDefault="00801FB3" w:rsidP="00C20A3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Дисциплина «Органическая химия» </w:t>
      </w:r>
      <w:r w:rsidRPr="003D4639">
        <w:rPr>
          <w:rFonts w:ascii="Times New Roman" w:hAnsi="Times New Roman"/>
          <w:sz w:val="28"/>
          <w:szCs w:val="28"/>
          <w:lang w:eastAsia="ru-RU"/>
        </w:rPr>
        <w:t>в</w:t>
      </w:r>
      <w:r>
        <w:rPr>
          <w:rFonts w:ascii="Times New Roman" w:hAnsi="Times New Roman"/>
          <w:sz w:val="28"/>
          <w:szCs w:val="28"/>
          <w:lang w:eastAsia="ru-RU"/>
        </w:rPr>
        <w:t xml:space="preserve">ходит 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 в </w:t>
      </w:r>
      <w:r>
        <w:rPr>
          <w:rFonts w:ascii="Times New Roman" w:hAnsi="Times New Roman"/>
          <w:sz w:val="28"/>
          <w:szCs w:val="28"/>
          <w:lang w:eastAsia="ru-RU"/>
        </w:rPr>
        <w:t>базов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ую часть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</w:t>
      </w:r>
      <w:r>
        <w:rPr>
          <w:rFonts w:ascii="Times New Roman" w:hAnsi="Times New Roman"/>
          <w:sz w:val="28"/>
          <w:szCs w:val="28"/>
          <w:lang w:eastAsia="ru-RU"/>
        </w:rPr>
        <w:t>ов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 по направлению </w:t>
      </w:r>
      <w:r w:rsidRPr="003709B6">
        <w:rPr>
          <w:rFonts w:ascii="Times New Roman" w:hAnsi="Times New Roman"/>
          <w:sz w:val="28"/>
          <w:szCs w:val="28"/>
          <w:lang w:eastAsia="ru-RU"/>
        </w:rPr>
        <w:t>3</w:t>
      </w:r>
      <w:r>
        <w:rPr>
          <w:rFonts w:ascii="Times New Roman" w:hAnsi="Times New Roman"/>
          <w:sz w:val="28"/>
          <w:szCs w:val="28"/>
          <w:lang w:eastAsia="ru-RU"/>
        </w:rPr>
        <w:t>8</w:t>
      </w:r>
      <w:r w:rsidRPr="003709B6">
        <w:rPr>
          <w:rFonts w:ascii="Times New Roman" w:hAnsi="Times New Roman"/>
          <w:sz w:val="28"/>
          <w:szCs w:val="28"/>
          <w:lang w:eastAsia="ru-RU"/>
        </w:rPr>
        <w:t>.03.07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D4639">
        <w:rPr>
          <w:rFonts w:ascii="Times New Roman" w:hAnsi="Times New Roman"/>
          <w:i/>
          <w:sz w:val="28"/>
          <w:szCs w:val="28"/>
          <w:lang w:eastAsia="ru-RU"/>
        </w:rPr>
        <w:t>Т</w:t>
      </w:r>
      <w:r>
        <w:rPr>
          <w:rFonts w:ascii="Times New Roman" w:hAnsi="Times New Roman"/>
          <w:i/>
          <w:sz w:val="28"/>
          <w:szCs w:val="28"/>
          <w:lang w:eastAsia="ru-RU"/>
        </w:rPr>
        <w:t>овароведение</w:t>
      </w:r>
      <w:r w:rsidRPr="003D4639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01FB3" w:rsidRPr="003D4639" w:rsidRDefault="00801FB3" w:rsidP="00C20A3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Дисциплина «</w:t>
      </w:r>
      <w:r>
        <w:rPr>
          <w:rFonts w:ascii="Times New Roman" w:hAnsi="Times New Roman"/>
          <w:sz w:val="28"/>
          <w:szCs w:val="28"/>
        </w:rPr>
        <w:t>Органическая химия</w:t>
      </w:r>
      <w:r>
        <w:rPr>
          <w:rFonts w:ascii="Times New Roman" w:hAnsi="Times New Roman"/>
          <w:sz w:val="28"/>
          <w:szCs w:val="28"/>
          <w:lang w:eastAsia="ru-RU"/>
        </w:rPr>
        <w:t xml:space="preserve">» обеспечивает преемственность и взаимосвязь с дисциплинами «Биология с основами экологии», «Неорганическая химия», «Физическая и коллоидная химия». </w:t>
      </w:r>
    </w:p>
    <w:p w:rsidR="00801FB3" w:rsidRPr="003D4639" w:rsidRDefault="00801FB3" w:rsidP="00F92BC4">
      <w:pPr>
        <w:pStyle w:val="BodyTextIndent"/>
        <w:ind w:firstLine="567"/>
        <w:jc w:val="both"/>
        <w:rPr>
          <w:szCs w:val="28"/>
        </w:rPr>
      </w:pPr>
    </w:p>
    <w:p w:rsidR="00801FB3" w:rsidRDefault="00801FB3" w:rsidP="001F7E7E">
      <w:pPr>
        <w:pStyle w:val="BodyTextIndent"/>
        <w:tabs>
          <w:tab w:val="left" w:pos="360"/>
        </w:tabs>
        <w:ind w:firstLine="0"/>
        <w:jc w:val="both"/>
        <w:rPr>
          <w:szCs w:val="28"/>
        </w:rPr>
      </w:pPr>
      <w:r>
        <w:rPr>
          <w:szCs w:val="28"/>
        </w:rPr>
        <w:t xml:space="preserve">     </w:t>
      </w:r>
      <w:r w:rsidRPr="003D4639">
        <w:rPr>
          <w:szCs w:val="28"/>
        </w:rPr>
        <w:t xml:space="preserve">Цель </w:t>
      </w:r>
      <w:r>
        <w:rPr>
          <w:szCs w:val="28"/>
        </w:rPr>
        <w:t xml:space="preserve">и задачи освоения </w:t>
      </w:r>
      <w:r w:rsidRPr="003D4639">
        <w:rPr>
          <w:szCs w:val="28"/>
        </w:rPr>
        <w:t xml:space="preserve">дисциплины: </w:t>
      </w:r>
    </w:p>
    <w:p w:rsidR="00801FB3" w:rsidRPr="003D4639" w:rsidRDefault="00801FB3" w:rsidP="001F7E7E">
      <w:pPr>
        <w:pStyle w:val="BodyTextIndent"/>
        <w:ind w:firstLine="0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Цель дисциплины - </w:t>
      </w:r>
      <w:r w:rsidRPr="003D4639">
        <w:rPr>
          <w:b w:val="0"/>
          <w:szCs w:val="28"/>
        </w:rPr>
        <w:t>освоение будущими бакалаврами на основе достижений современной науки теоретических и практических основ органической химии, необходимых для творческого освоения других химических и специальных дисциплин, для решения конкретных научных и производственных задач в будущей профессиональной деятельности.</w:t>
      </w:r>
    </w:p>
    <w:p w:rsidR="00801FB3" w:rsidRPr="00C20A34" w:rsidRDefault="00801FB3" w:rsidP="001F7E7E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C20A34">
        <w:rPr>
          <w:rFonts w:ascii="Times New Roman" w:hAnsi="Times New Roman"/>
          <w:sz w:val="28"/>
          <w:szCs w:val="28"/>
        </w:rPr>
        <w:t xml:space="preserve">Задачи: </w:t>
      </w:r>
    </w:p>
    <w:p w:rsidR="00801FB3" w:rsidRPr="003D4639" w:rsidRDefault="00801FB3" w:rsidP="00F92BC4">
      <w:pPr>
        <w:pStyle w:val="BodyTextIndent"/>
        <w:ind w:firstLine="567"/>
        <w:jc w:val="both"/>
        <w:rPr>
          <w:b w:val="0"/>
          <w:szCs w:val="28"/>
        </w:rPr>
      </w:pPr>
      <w:r w:rsidRPr="003D4639">
        <w:rPr>
          <w:b w:val="0"/>
          <w:szCs w:val="28"/>
        </w:rPr>
        <w:t>- изучить особенности свойств и превращений органических веществ, общие закономерности протекания органических реакций;</w:t>
      </w:r>
    </w:p>
    <w:p w:rsidR="00801FB3" w:rsidRPr="003D4639" w:rsidRDefault="00801FB3" w:rsidP="00F92BC4">
      <w:pPr>
        <w:pStyle w:val="BodyTextIndent"/>
        <w:ind w:firstLine="567"/>
        <w:jc w:val="both"/>
        <w:rPr>
          <w:b w:val="0"/>
          <w:szCs w:val="28"/>
        </w:rPr>
      </w:pPr>
      <w:r w:rsidRPr="003D4639">
        <w:rPr>
          <w:b w:val="0"/>
          <w:szCs w:val="28"/>
        </w:rPr>
        <w:t>- овладеть экспериментальными навыками по применению полученных знаний в практической деятельности.</w:t>
      </w:r>
    </w:p>
    <w:p w:rsidR="00801FB3" w:rsidRPr="003D4639" w:rsidRDefault="00801FB3" w:rsidP="002F58F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01FB3" w:rsidRDefault="00801FB3" w:rsidP="001F7E7E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3D4639">
        <w:rPr>
          <w:rFonts w:ascii="Times New Roman" w:hAnsi="Times New Roman"/>
          <w:b/>
          <w:sz w:val="28"/>
          <w:szCs w:val="28"/>
        </w:rPr>
        <w:t>Содержание дисциплины</w:t>
      </w:r>
      <w:r>
        <w:rPr>
          <w:rFonts w:ascii="Times New Roman" w:hAnsi="Times New Roman"/>
          <w:b/>
          <w:sz w:val="28"/>
          <w:szCs w:val="28"/>
        </w:rPr>
        <w:t xml:space="preserve">: </w:t>
      </w:r>
    </w:p>
    <w:p w:rsidR="00801FB3" w:rsidRPr="003D4639" w:rsidRDefault="00801FB3" w:rsidP="001F7E7E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В</w:t>
      </w:r>
      <w:r w:rsidRPr="003D4639">
        <w:rPr>
          <w:rFonts w:ascii="Times New Roman" w:hAnsi="Times New Roman"/>
          <w:sz w:val="28"/>
          <w:szCs w:val="28"/>
          <w:lang w:eastAsia="ru-RU"/>
        </w:rPr>
        <w:t>ведение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у</w:t>
      </w:r>
      <w:r w:rsidRPr="003D4639">
        <w:rPr>
          <w:rFonts w:ascii="Times New Roman" w:hAnsi="Times New Roman"/>
          <w:sz w:val="28"/>
          <w:szCs w:val="28"/>
          <w:lang w:eastAsia="ru-RU"/>
        </w:rPr>
        <w:t>глеводороды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г</w:t>
      </w:r>
      <w:r w:rsidRPr="003D4639">
        <w:rPr>
          <w:rFonts w:ascii="Times New Roman" w:hAnsi="Times New Roman"/>
          <w:sz w:val="28"/>
          <w:szCs w:val="28"/>
          <w:lang w:eastAsia="ru-RU"/>
        </w:rPr>
        <w:t>алогенопроизводные углеводородов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г</w:t>
      </w:r>
      <w:r w:rsidRPr="003D4639">
        <w:rPr>
          <w:rFonts w:ascii="Times New Roman" w:hAnsi="Times New Roman"/>
          <w:sz w:val="28"/>
          <w:szCs w:val="28"/>
          <w:lang w:eastAsia="ru-RU"/>
        </w:rPr>
        <w:t>идрокси- и оксосоединения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к</w:t>
      </w:r>
      <w:r w:rsidRPr="003D4639">
        <w:rPr>
          <w:rFonts w:ascii="Times New Roman" w:hAnsi="Times New Roman"/>
          <w:sz w:val="28"/>
          <w:szCs w:val="28"/>
          <w:lang w:eastAsia="ru-RU"/>
        </w:rPr>
        <w:t>арбоновые кислоты и их производные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х</w:t>
      </w:r>
      <w:r w:rsidRPr="003D4639">
        <w:rPr>
          <w:rFonts w:ascii="Times New Roman" w:hAnsi="Times New Roman"/>
          <w:sz w:val="28"/>
          <w:szCs w:val="28"/>
          <w:lang w:eastAsia="ru-RU"/>
        </w:rPr>
        <w:t>имия углеводов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3D4639">
        <w:rPr>
          <w:rFonts w:ascii="Times New Roman" w:hAnsi="Times New Roman"/>
          <w:sz w:val="28"/>
          <w:szCs w:val="28"/>
          <w:lang w:eastAsia="ru-RU"/>
        </w:rPr>
        <w:t>зотсодержащие органические соединения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г</w:t>
      </w:r>
      <w:r w:rsidRPr="003D4639">
        <w:rPr>
          <w:rFonts w:ascii="Times New Roman" w:hAnsi="Times New Roman"/>
          <w:sz w:val="28"/>
          <w:szCs w:val="28"/>
          <w:lang w:eastAsia="ru-RU"/>
        </w:rPr>
        <w:t>етероциклические соединения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3D4639">
        <w:rPr>
          <w:rFonts w:ascii="Times New Roman" w:hAnsi="Times New Roman"/>
          <w:sz w:val="28"/>
          <w:szCs w:val="28"/>
          <w:lang w:eastAsia="ru-RU"/>
        </w:rPr>
        <w:t>ысокомолекулярные органические соединения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801FB3" w:rsidRDefault="00801FB3" w:rsidP="00F92BC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01FB3" w:rsidRPr="00212369" w:rsidRDefault="00801FB3" w:rsidP="002123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>
        <w:t xml:space="preserve"> </w:t>
      </w:r>
      <w:r w:rsidRPr="0021236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12369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36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обще</w:t>
      </w:r>
      <w:r w:rsidRPr="00212369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212369">
        <w:rPr>
          <w:rFonts w:ascii="Times New Roman" w:hAnsi="Times New Roman"/>
          <w:sz w:val="28"/>
          <w:szCs w:val="28"/>
        </w:rPr>
        <w:t>ПК) компетенциями:</w:t>
      </w:r>
    </w:p>
    <w:p w:rsidR="00801FB3" w:rsidRPr="003D4639" w:rsidRDefault="00801FB3" w:rsidP="008532CA">
      <w:pPr>
        <w:tabs>
          <w:tab w:val="left" w:pos="0"/>
          <w:tab w:val="left" w:pos="18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716FE">
        <w:rPr>
          <w:rFonts w:ascii="Times New Roman" w:hAnsi="Times New Roman"/>
          <w:sz w:val="28"/>
          <w:szCs w:val="28"/>
          <w:lang w:eastAsia="ru-RU"/>
        </w:rPr>
        <w:t xml:space="preserve">     О</w:t>
      </w:r>
      <w:r w:rsidRPr="005716FE">
        <w:rPr>
          <w:rFonts w:ascii="Times New Roman" w:hAnsi="Times New Roman"/>
          <w:sz w:val="28"/>
          <w:szCs w:val="28"/>
        </w:rPr>
        <w:t>ПК-5: способен  применять знания естественнонаучных дисциплин для организации торгово-технологических процессов и обеспечения качества и безопасности потребительских товаров (</w:t>
      </w:r>
      <w:r w:rsidRPr="005716FE">
        <w:rPr>
          <w:rFonts w:ascii="Times New Roman" w:hAnsi="Times New Roman"/>
          <w:i/>
          <w:sz w:val="28"/>
          <w:szCs w:val="28"/>
        </w:rPr>
        <w:t>знать</w:t>
      </w:r>
      <w:r w:rsidRPr="005716FE">
        <w:rPr>
          <w:rFonts w:ascii="Times New Roman" w:hAnsi="Times New Roman"/>
          <w:sz w:val="28"/>
          <w:szCs w:val="28"/>
        </w:rPr>
        <w:t xml:space="preserve"> основные понятия и законы о живой природе, ее уровневой организации и эволюции; уверенное пользование химической терминологией и символикой</w:t>
      </w:r>
      <w:r>
        <w:rPr>
          <w:rFonts w:ascii="Times New Roman" w:hAnsi="Times New Roman"/>
          <w:sz w:val="28"/>
          <w:szCs w:val="28"/>
        </w:rPr>
        <w:t xml:space="preserve">; </w:t>
      </w:r>
      <w:r w:rsidRPr="0058760D"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использовать основные химические   понятия для принятия решения по обеспечению качества потребительских товаров; </w:t>
      </w:r>
      <w:r w:rsidRPr="0058760D"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основны</w:t>
      </w:r>
      <w:r w:rsidRPr="000C6DD0">
        <w:rPr>
          <w:rFonts w:ascii="Times New Roman" w:hAnsi="Times New Roman"/>
          <w:sz w:val="28"/>
          <w:szCs w:val="28"/>
        </w:rPr>
        <w:t xml:space="preserve">ми методами научного познания, используемыми при </w:t>
      </w:r>
      <w:r>
        <w:rPr>
          <w:rFonts w:ascii="Times New Roman" w:hAnsi="Times New Roman"/>
          <w:sz w:val="28"/>
          <w:szCs w:val="28"/>
        </w:rPr>
        <w:t>хими</w:t>
      </w:r>
      <w:r w:rsidRPr="000C6DD0">
        <w:rPr>
          <w:rFonts w:ascii="Times New Roman" w:hAnsi="Times New Roman"/>
          <w:sz w:val="28"/>
          <w:szCs w:val="28"/>
        </w:rPr>
        <w:t xml:space="preserve">ческих исследованиях </w:t>
      </w:r>
      <w:r>
        <w:rPr>
          <w:rFonts w:ascii="Times New Roman" w:hAnsi="Times New Roman"/>
          <w:sz w:val="28"/>
          <w:szCs w:val="28"/>
        </w:rPr>
        <w:t>показания качества и безопасности потребительских товаров).</w:t>
      </w:r>
    </w:p>
    <w:p w:rsidR="00801FB3" w:rsidRPr="003D4639" w:rsidRDefault="00801FB3" w:rsidP="001F7E7E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3D4639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801FB3" w:rsidRPr="003D4639" w:rsidRDefault="00801FB3" w:rsidP="001F7E7E">
      <w:pPr>
        <w:tabs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3D4639">
        <w:rPr>
          <w:rFonts w:ascii="Times New Roman" w:hAnsi="Times New Roman"/>
          <w:sz w:val="28"/>
          <w:szCs w:val="28"/>
        </w:rPr>
        <w:t>С целью реализации компетентностного подхода в учебном процессе используются активные и интерактивные методы обучения:</w:t>
      </w:r>
    </w:p>
    <w:p w:rsidR="00801FB3" w:rsidRPr="003D4639" w:rsidRDefault="00801FB3" w:rsidP="00C46A03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sz w:val="28"/>
          <w:szCs w:val="28"/>
        </w:rPr>
        <w:t>проблемно-ориентированная лекция;</w:t>
      </w:r>
    </w:p>
    <w:p w:rsidR="00801FB3" w:rsidRPr="003D4639" w:rsidRDefault="00801FB3" w:rsidP="00C46A03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sz w:val="28"/>
          <w:szCs w:val="28"/>
        </w:rPr>
        <w:t>учебные групповые дискуссии;</w:t>
      </w:r>
    </w:p>
    <w:p w:rsidR="00801FB3" w:rsidRPr="003D4639" w:rsidRDefault="00801FB3" w:rsidP="00C46A03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sz w:val="28"/>
          <w:szCs w:val="28"/>
        </w:rPr>
      </w:pPr>
      <w:r w:rsidRPr="003D4639">
        <w:rPr>
          <w:rFonts w:ascii="Times New Roman" w:hAnsi="Times New Roman"/>
          <w:sz w:val="28"/>
          <w:szCs w:val="28"/>
        </w:rPr>
        <w:t>практические и лабораторные занятия.</w:t>
      </w:r>
    </w:p>
    <w:p w:rsidR="00801FB3" w:rsidRDefault="00801FB3" w:rsidP="00825DFB">
      <w:pPr>
        <w:spacing w:after="0"/>
        <w:rPr>
          <w:sz w:val="28"/>
          <w:szCs w:val="28"/>
        </w:rPr>
      </w:pPr>
    </w:p>
    <w:p w:rsidR="00801FB3" w:rsidRPr="00825DFB" w:rsidRDefault="00801FB3" w:rsidP="008532CA">
      <w:pPr>
        <w:tabs>
          <w:tab w:val="left" w:pos="360"/>
          <w:tab w:val="left" w:pos="54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825DFB">
        <w:rPr>
          <w:rFonts w:ascii="Times New Roman" w:hAnsi="Times New Roman"/>
          <w:b/>
          <w:sz w:val="28"/>
          <w:szCs w:val="28"/>
        </w:rPr>
        <w:t>Составитель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 w:rsidRPr="001F7E7E">
        <w:rPr>
          <w:rFonts w:ascii="Times New Roman" w:hAnsi="Times New Roman"/>
          <w:sz w:val="28"/>
          <w:szCs w:val="28"/>
        </w:rPr>
        <w:t>Т.Г.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Алифиренко, старший преподаватель, кафедра технологии пищевых производств и оборудования</w:t>
      </w:r>
    </w:p>
    <w:sectPr w:rsidR="00801FB3" w:rsidRPr="00825DFB" w:rsidSect="007C2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91D3F"/>
    <w:multiLevelType w:val="hybridMultilevel"/>
    <w:tmpl w:val="87B46652"/>
    <w:lvl w:ilvl="0" w:tplc="35BA69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C31459C"/>
    <w:multiLevelType w:val="multilevel"/>
    <w:tmpl w:val="383229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0B03"/>
    <w:rsid w:val="00003802"/>
    <w:rsid w:val="00081BA1"/>
    <w:rsid w:val="000C3E3F"/>
    <w:rsid w:val="000C6DD0"/>
    <w:rsid w:val="001964C4"/>
    <w:rsid w:val="001F7E7E"/>
    <w:rsid w:val="00212369"/>
    <w:rsid w:val="002D0B03"/>
    <w:rsid w:val="002F58FA"/>
    <w:rsid w:val="0033123D"/>
    <w:rsid w:val="003709B6"/>
    <w:rsid w:val="0039391E"/>
    <w:rsid w:val="003D4639"/>
    <w:rsid w:val="004048C4"/>
    <w:rsid w:val="0049259D"/>
    <w:rsid w:val="005136D5"/>
    <w:rsid w:val="0056295B"/>
    <w:rsid w:val="005716FE"/>
    <w:rsid w:val="0057599C"/>
    <w:rsid w:val="0058760D"/>
    <w:rsid w:val="00593390"/>
    <w:rsid w:val="005A7B2D"/>
    <w:rsid w:val="005F3DB6"/>
    <w:rsid w:val="00691941"/>
    <w:rsid w:val="0079633A"/>
    <w:rsid w:val="007C2404"/>
    <w:rsid w:val="00801FB3"/>
    <w:rsid w:val="00825DFB"/>
    <w:rsid w:val="00844641"/>
    <w:rsid w:val="0084527C"/>
    <w:rsid w:val="008532CA"/>
    <w:rsid w:val="0088381D"/>
    <w:rsid w:val="00963B5C"/>
    <w:rsid w:val="009735C3"/>
    <w:rsid w:val="009A745B"/>
    <w:rsid w:val="009C7FA8"/>
    <w:rsid w:val="00A87045"/>
    <w:rsid w:val="00A9499F"/>
    <w:rsid w:val="00B17DA3"/>
    <w:rsid w:val="00B4716D"/>
    <w:rsid w:val="00C20A34"/>
    <w:rsid w:val="00C42947"/>
    <w:rsid w:val="00C46A03"/>
    <w:rsid w:val="00D07691"/>
    <w:rsid w:val="00D367CD"/>
    <w:rsid w:val="00E24D93"/>
    <w:rsid w:val="00E40C1E"/>
    <w:rsid w:val="00EA5BA4"/>
    <w:rsid w:val="00F46EC2"/>
    <w:rsid w:val="00F92BC4"/>
    <w:rsid w:val="00FD4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8FA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92BC4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F92BC4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F92BC4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92BC4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551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67</TotalTime>
  <Pages>2</Pages>
  <Words>377</Words>
  <Characters>2150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Копаница Светлана Николаевна</dc:creator>
  <cp:keywords/>
  <dc:description/>
  <cp:lastModifiedBy>ChuTN</cp:lastModifiedBy>
  <cp:revision>21</cp:revision>
  <dcterms:created xsi:type="dcterms:W3CDTF">2013-09-30T08:38:00Z</dcterms:created>
  <dcterms:modified xsi:type="dcterms:W3CDTF">2016-10-21T06:29:00Z</dcterms:modified>
</cp:coreProperties>
</file>