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DE7" w:rsidRPr="00321915" w:rsidRDefault="00AF4DE7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АННОТАЦИЯ РАБОЧЕЙ ПРОГРАММЫ ДИСЦИПЛИНЫ</w:t>
      </w:r>
    </w:p>
    <w:p w:rsidR="00AF4DE7" w:rsidRPr="00321915" w:rsidRDefault="00AF4DE7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F4DE7" w:rsidRPr="00C76C3F" w:rsidRDefault="00AF4DE7" w:rsidP="0064392B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1.Б.5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AF4DE7" w:rsidRPr="00C71697" w:rsidRDefault="00AF4DE7" w:rsidP="00C71697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AF4DE7" w:rsidRDefault="00AF4DE7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5</w:t>
      </w:r>
      <w:r w:rsidRPr="00323A1F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6</w:t>
      </w:r>
    </w:p>
    <w:p w:rsidR="00AF4DE7" w:rsidRPr="00321915" w:rsidRDefault="00AF4DE7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AF4DE7" w:rsidRDefault="00AF4DE7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AF4DE7" w:rsidRPr="00321915" w:rsidRDefault="00AF4DE7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AF4DE7" w:rsidRPr="00321915" w:rsidRDefault="00AF4DE7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AF4DE7" w:rsidRPr="00C71697" w:rsidRDefault="00AF4DE7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AF4DE7" w:rsidRPr="00321915" w:rsidRDefault="00AF4DE7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2F4D5B">
        <w:rPr>
          <w:b w:val="0"/>
          <w:szCs w:val="28"/>
        </w:rPr>
        <w:t>38</w:t>
      </w:r>
      <w:r w:rsidRPr="00C76C3F">
        <w:rPr>
          <w:b w:val="0"/>
          <w:szCs w:val="28"/>
        </w:rPr>
        <w:t>.03.0</w:t>
      </w:r>
      <w:r>
        <w:rPr>
          <w:b w:val="0"/>
          <w:szCs w:val="28"/>
        </w:rPr>
        <w:t xml:space="preserve">7 </w:t>
      </w:r>
      <w:r>
        <w:rPr>
          <w:b w:val="0"/>
          <w:i/>
          <w:szCs w:val="28"/>
        </w:rPr>
        <w:t>Товароведение</w:t>
      </w:r>
      <w:r w:rsidRPr="00321915">
        <w:rPr>
          <w:b w:val="0"/>
          <w:i/>
          <w:szCs w:val="28"/>
        </w:rPr>
        <w:t>.</w:t>
      </w:r>
    </w:p>
    <w:p w:rsidR="00AF4DE7" w:rsidRPr="00321915" w:rsidRDefault="00AF4DE7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AF4DE7" w:rsidRDefault="00AF4DE7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AF4DE7" w:rsidRDefault="00AF4DE7" w:rsidP="00321915">
      <w:pPr>
        <w:spacing w:after="0" w:line="240" w:lineRule="auto"/>
        <w:ind w:right="-5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AF4DE7" w:rsidRPr="00321915" w:rsidRDefault="00AF4DE7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AF4DE7" w:rsidRDefault="00AF4DE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AF4DE7" w:rsidRDefault="00AF4DE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дать знания научно-практических основы физической культуры и здорового образа жизни;</w:t>
      </w:r>
    </w:p>
    <w:p w:rsidR="00AF4DE7" w:rsidRDefault="00AF4DE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AF4DE7" w:rsidRDefault="00AF4DE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AF4DE7" w:rsidRDefault="00AF4DE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AF4DE7" w:rsidRDefault="00AF4DE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AF4DE7" w:rsidRDefault="00AF4DE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F4DE7" w:rsidRDefault="00AF4DE7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AF4DE7" w:rsidRPr="00321915" w:rsidRDefault="00AF4DE7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AF4DE7" w:rsidRPr="00321915" w:rsidRDefault="00AF4DE7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AF4DE7" w:rsidRPr="00321915" w:rsidRDefault="00AF4DE7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AF4DE7" w:rsidRPr="00321915" w:rsidRDefault="00AF4DE7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AF4DE7" w:rsidRPr="00321915" w:rsidRDefault="00AF4DE7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AF4DE7" w:rsidRDefault="00AF4DE7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AF4DE7" w:rsidRDefault="00AF4DE7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64392B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p w:rsidR="00AF4DE7" w:rsidRPr="002759A6" w:rsidRDefault="00AF4DE7" w:rsidP="002759A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bookmarkStart w:id="1" w:name="sub_105110"/>
      <w:bookmarkEnd w:id="0"/>
      <w:r w:rsidRPr="0064392B">
        <w:rPr>
          <w:rFonts w:ascii="Times New Roman" w:hAnsi="Times New Roman"/>
          <w:sz w:val="28"/>
          <w:szCs w:val="28"/>
        </w:rPr>
        <w:t xml:space="preserve">       ОК-8: способен  использовать методы и средства физической культуры для обеспечения полноценной </w:t>
      </w:r>
      <w:r w:rsidRPr="0064392B">
        <w:rPr>
          <w:rFonts w:ascii="Times New Roman" w:hAnsi="Times New Roman"/>
          <w:spacing w:val="-20"/>
          <w:sz w:val="28"/>
          <w:szCs w:val="28"/>
        </w:rPr>
        <w:t>со</w:t>
      </w:r>
      <w:r w:rsidRPr="0064392B">
        <w:rPr>
          <w:rFonts w:ascii="Times New Roman" w:hAnsi="Times New Roman"/>
          <w:sz w:val="28"/>
          <w:szCs w:val="28"/>
        </w:rPr>
        <w:t>циа</w:t>
      </w:r>
      <w:r w:rsidRPr="0064392B">
        <w:rPr>
          <w:rFonts w:ascii="Times New Roman" w:hAnsi="Times New Roman"/>
          <w:spacing w:val="-20"/>
          <w:sz w:val="28"/>
          <w:szCs w:val="28"/>
        </w:rPr>
        <w:t>льной и п</w:t>
      </w:r>
      <w:r w:rsidRPr="0064392B">
        <w:rPr>
          <w:rFonts w:ascii="Times New Roman" w:hAnsi="Times New Roman"/>
          <w:sz w:val="28"/>
          <w:szCs w:val="28"/>
        </w:rPr>
        <w:t>рофессиональной деятельности (</w:t>
      </w:r>
      <w:r w:rsidRPr="0064392B">
        <w:rPr>
          <w:rFonts w:ascii="Times New Roman" w:hAnsi="Times New Roman"/>
          <w:i/>
          <w:sz w:val="28"/>
          <w:szCs w:val="28"/>
        </w:rPr>
        <w:t>знать</w:t>
      </w:r>
      <w:r w:rsidRPr="0064392B">
        <w:rPr>
          <w:rFonts w:ascii="Times New Roman" w:hAnsi="Times New Roman"/>
          <w:sz w:val="28"/>
          <w:szCs w:val="28"/>
        </w:rPr>
        <w:t xml:space="preserve"> роль физической культуры в подготовке к профессиональной деятельности; </w:t>
      </w:r>
      <w:r w:rsidRPr="0064392B">
        <w:rPr>
          <w:rFonts w:ascii="Times New Roman" w:hAnsi="Times New Roman"/>
          <w:i/>
          <w:sz w:val="28"/>
          <w:szCs w:val="28"/>
        </w:rPr>
        <w:t>уметь</w:t>
      </w:r>
      <w:r w:rsidRPr="0064392B">
        <w:rPr>
          <w:rFonts w:ascii="Times New Roman" w:hAnsi="Times New Roman"/>
          <w:sz w:val="28"/>
          <w:szCs w:val="28"/>
        </w:rPr>
        <w:t xml:space="preserve"> использовать методы и средства физической культуры</w:t>
      </w:r>
      <w:r w:rsidRPr="002759A6">
        <w:rPr>
          <w:rFonts w:ascii="Times New Roman" w:hAnsi="Times New Roman"/>
          <w:sz w:val="28"/>
          <w:szCs w:val="28"/>
        </w:rPr>
        <w:t xml:space="preserve"> для укрепления здоровья; </w:t>
      </w:r>
      <w:r w:rsidRPr="002759A6">
        <w:rPr>
          <w:rFonts w:ascii="Times New Roman" w:hAnsi="Times New Roman"/>
          <w:i/>
          <w:sz w:val="28"/>
          <w:szCs w:val="28"/>
        </w:rPr>
        <w:t>владеть</w:t>
      </w:r>
      <w:r w:rsidRPr="002759A6">
        <w:rPr>
          <w:rFonts w:ascii="Times New Roman" w:hAnsi="Times New Roman"/>
          <w:sz w:val="28"/>
          <w:szCs w:val="28"/>
        </w:rPr>
        <w:t xml:space="preserve"> способностью использовать методы и средства для укрепления здоровья и обеспечения полноценной социальной и профессиональной деятельности).</w:t>
      </w:r>
    </w:p>
    <w:bookmarkEnd w:id="1"/>
    <w:p w:rsidR="00AF4DE7" w:rsidRDefault="00AF4DE7" w:rsidP="00323A1F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AF4DE7" w:rsidRDefault="00AF4DE7" w:rsidP="00323A1F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AF4DE7" w:rsidRDefault="00AF4DE7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AF4DE7" w:rsidRDefault="00AF4DE7" w:rsidP="00C71697">
      <w:pPr>
        <w:spacing w:after="0" w:line="240" w:lineRule="auto"/>
        <w:jc w:val="both"/>
      </w:pPr>
    </w:p>
    <w:sectPr w:rsidR="00AF4DE7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03A1F"/>
    <w:rsid w:val="00011135"/>
    <w:rsid w:val="00272410"/>
    <w:rsid w:val="002759A6"/>
    <w:rsid w:val="002925BA"/>
    <w:rsid w:val="002F4D5B"/>
    <w:rsid w:val="00321915"/>
    <w:rsid w:val="00323A1F"/>
    <w:rsid w:val="003459B2"/>
    <w:rsid w:val="00535BEF"/>
    <w:rsid w:val="0064392B"/>
    <w:rsid w:val="006731F9"/>
    <w:rsid w:val="00674B9B"/>
    <w:rsid w:val="006D4594"/>
    <w:rsid w:val="006E0F76"/>
    <w:rsid w:val="007216F4"/>
    <w:rsid w:val="00747780"/>
    <w:rsid w:val="00751E0E"/>
    <w:rsid w:val="008160D8"/>
    <w:rsid w:val="008571E2"/>
    <w:rsid w:val="0087279C"/>
    <w:rsid w:val="00904C09"/>
    <w:rsid w:val="00927838"/>
    <w:rsid w:val="0093170E"/>
    <w:rsid w:val="009522D0"/>
    <w:rsid w:val="009F366E"/>
    <w:rsid w:val="00AC5217"/>
    <w:rsid w:val="00AE7B1E"/>
    <w:rsid w:val="00AF4DE7"/>
    <w:rsid w:val="00C64FC1"/>
    <w:rsid w:val="00C71697"/>
    <w:rsid w:val="00C76C3F"/>
    <w:rsid w:val="00D1019C"/>
    <w:rsid w:val="00D52DB4"/>
    <w:rsid w:val="00D951CC"/>
    <w:rsid w:val="00EB0340"/>
    <w:rsid w:val="00EC5C1A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377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77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2</Pages>
  <Words>664</Words>
  <Characters>3786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12</cp:revision>
  <dcterms:created xsi:type="dcterms:W3CDTF">2014-04-10T02:32:00Z</dcterms:created>
  <dcterms:modified xsi:type="dcterms:W3CDTF">2016-10-21T03:37:00Z</dcterms:modified>
</cp:coreProperties>
</file>