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7EB9" w:rsidRDefault="003B7EB9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  <w:lang w:val="en-US"/>
        </w:rPr>
      </w:pPr>
    </w:p>
    <w:p w:rsidR="003B7EB9" w:rsidRPr="00321915" w:rsidRDefault="003B7EB9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3B7EB9" w:rsidRPr="00321915" w:rsidRDefault="003B7EB9" w:rsidP="00EB0340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3B7EB9" w:rsidRPr="00C76C3F" w:rsidRDefault="003B7EB9" w:rsidP="00EB0340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 w:rsidRPr="0052304B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Б.24 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</w:t>
      </w:r>
    </w:p>
    <w:p w:rsidR="003B7EB9" w:rsidRPr="00C71697" w:rsidRDefault="003B7EB9" w:rsidP="00B706D1">
      <w:pPr>
        <w:spacing w:after="0" w:line="12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</w:p>
    <w:p w:rsidR="003B7EB9" w:rsidRPr="0052304B" w:rsidRDefault="003B7EB9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52304B">
        <w:rPr>
          <w:rFonts w:ascii="Times New Roman" w:hAnsi="Times New Roman"/>
          <w:sz w:val="28"/>
          <w:szCs w:val="28"/>
        </w:rPr>
        <w:t>3</w:t>
      </w:r>
      <w:r>
        <w:rPr>
          <w:rFonts w:ascii="Times New Roman" w:hAnsi="Times New Roman"/>
          <w:sz w:val="28"/>
          <w:szCs w:val="28"/>
        </w:rPr>
        <w:t>,</w:t>
      </w:r>
      <w:r w:rsidRPr="0052304B">
        <w:rPr>
          <w:rFonts w:ascii="Times New Roman" w:hAnsi="Times New Roman"/>
          <w:sz w:val="28"/>
          <w:szCs w:val="28"/>
        </w:rPr>
        <w:t>5</w:t>
      </w:r>
    </w:p>
    <w:p w:rsidR="003B7EB9" w:rsidRPr="0052304B" w:rsidRDefault="003B7EB9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52304B">
        <w:rPr>
          <w:rFonts w:ascii="Times New Roman" w:hAnsi="Times New Roman"/>
          <w:sz w:val="28"/>
          <w:szCs w:val="28"/>
        </w:rPr>
        <w:t>72</w:t>
      </w:r>
    </w:p>
    <w:p w:rsidR="003B7EB9" w:rsidRDefault="003B7EB9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3B7EB9" w:rsidRPr="00321915" w:rsidRDefault="003B7EB9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3B7EB9" w:rsidRPr="00321915" w:rsidRDefault="003B7EB9" w:rsidP="00B706D1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3B7EB9" w:rsidRPr="00C71697" w:rsidRDefault="003B7EB9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3B7EB9" w:rsidRPr="00321915" w:rsidRDefault="003B7EB9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2F4D5B">
        <w:rPr>
          <w:b w:val="0"/>
          <w:szCs w:val="28"/>
        </w:rPr>
        <w:t>38</w:t>
      </w:r>
      <w:r w:rsidRPr="00C76C3F">
        <w:rPr>
          <w:b w:val="0"/>
          <w:szCs w:val="28"/>
        </w:rPr>
        <w:t>.03.0</w:t>
      </w:r>
      <w:r w:rsidRPr="00B706D1">
        <w:rPr>
          <w:b w:val="0"/>
          <w:szCs w:val="28"/>
        </w:rPr>
        <w:t>6</w:t>
      </w:r>
      <w:r>
        <w:rPr>
          <w:b w:val="0"/>
          <w:szCs w:val="28"/>
        </w:rPr>
        <w:t xml:space="preserve"> </w:t>
      </w:r>
      <w:r w:rsidRPr="00B706D1">
        <w:rPr>
          <w:b w:val="0"/>
          <w:i/>
          <w:szCs w:val="28"/>
        </w:rPr>
        <w:t>Торговое дело</w:t>
      </w:r>
      <w:r w:rsidRPr="00321915">
        <w:rPr>
          <w:b w:val="0"/>
          <w:i/>
          <w:szCs w:val="28"/>
        </w:rPr>
        <w:t>.</w:t>
      </w:r>
    </w:p>
    <w:p w:rsidR="003B7EB9" w:rsidRPr="00820E00" w:rsidRDefault="003B7EB9" w:rsidP="008E7EEF">
      <w:pPr>
        <w:tabs>
          <w:tab w:val="left" w:pos="567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E7EEF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20E00">
        <w:rPr>
          <w:rFonts w:ascii="Times New Roman" w:hAnsi="Times New Roman"/>
          <w:sz w:val="28"/>
          <w:szCs w:val="28"/>
          <w:lang w:eastAsia="ru-RU"/>
        </w:rPr>
        <w:t>Значимость дисциплины проявляется через гармонизацию духовных и физических сил, формирование таких общечеловеческих ценностей, как здоровье, физическое и психическое благополучие, физическое совершенство.</w:t>
      </w:r>
    </w:p>
    <w:p w:rsidR="003B7EB9" w:rsidRPr="00321915" w:rsidRDefault="003B7EB9" w:rsidP="00B706D1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3B7EB9" w:rsidRDefault="003B7EB9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3B7EB9" w:rsidRPr="00820E00" w:rsidRDefault="003B7EB9" w:rsidP="008E7EEF">
      <w:pPr>
        <w:spacing w:after="0" w:line="240" w:lineRule="auto"/>
        <w:ind w:right="-5"/>
        <w:jc w:val="both"/>
        <w:rPr>
          <w:rFonts w:ascii="Times New Roman" w:hAnsi="Times New Roman"/>
          <w:sz w:val="28"/>
          <w:szCs w:val="28"/>
          <w:lang w:eastAsia="ru-RU"/>
        </w:rPr>
      </w:pPr>
      <w:r w:rsidRPr="008E7EEF"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20E00">
        <w:rPr>
          <w:rFonts w:ascii="Times New Roman" w:hAnsi="Times New Roman"/>
          <w:sz w:val="28"/>
          <w:szCs w:val="28"/>
          <w:lang w:eastAsia="ru-RU"/>
        </w:rPr>
        <w:t>Целью физического воспитания студентов является формирование физической культуры личности.</w:t>
      </w:r>
    </w:p>
    <w:p w:rsidR="003B7EB9" w:rsidRPr="00820E00" w:rsidRDefault="003B7EB9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</w:t>
      </w:r>
      <w:r w:rsidRPr="008E7EEF">
        <w:rPr>
          <w:rFonts w:ascii="Times New Roman" w:hAnsi="Times New Roman"/>
          <w:sz w:val="28"/>
          <w:szCs w:val="28"/>
          <w:lang w:eastAsia="ru-RU"/>
        </w:rPr>
        <w:t xml:space="preserve">  </w:t>
      </w:r>
      <w:r w:rsidRPr="00820E00">
        <w:rPr>
          <w:rFonts w:ascii="Times New Roman" w:hAnsi="Times New Roman"/>
          <w:sz w:val="28"/>
          <w:szCs w:val="28"/>
          <w:lang w:eastAsia="ru-RU"/>
        </w:rPr>
        <w:t>Физическое воспитание студентов предусматривает воспитательные, развивающие и оздоровительные задачи:</w:t>
      </w:r>
    </w:p>
    <w:p w:rsidR="003B7EB9" w:rsidRPr="00820E00" w:rsidRDefault="003B7EB9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понимать роль физической культуры в развитии личности и подготовке ее к профессиональной деятельности;</w:t>
      </w:r>
    </w:p>
    <w:p w:rsidR="003B7EB9" w:rsidRPr="00820E00" w:rsidRDefault="003B7EB9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знать научно-практические основы физической культуры и здорового образа жизни;</w:t>
      </w:r>
    </w:p>
    <w:p w:rsidR="003B7EB9" w:rsidRPr="00820E00" w:rsidRDefault="003B7EB9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формировать мотивационно-ценностные отношения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3B7EB9" w:rsidRPr="00820E00" w:rsidRDefault="003B7EB9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3B7EB9" w:rsidRPr="00820E00" w:rsidRDefault="003B7EB9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3B7EB9" w:rsidRPr="00820E00" w:rsidRDefault="003B7EB9" w:rsidP="008E7EEF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820E00">
        <w:rPr>
          <w:rFonts w:ascii="Times New Roman" w:hAnsi="Times New Roman"/>
          <w:sz w:val="28"/>
          <w:szCs w:val="28"/>
          <w:lang w:eastAsia="ru-RU"/>
        </w:rPr>
        <w:t xml:space="preserve">     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3B7EB9" w:rsidRDefault="003B7EB9" w:rsidP="00B706D1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3B7EB9" w:rsidRDefault="003B7EB9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3B7EB9" w:rsidRPr="00321915" w:rsidRDefault="003B7EB9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3B7EB9" w:rsidRPr="00321915" w:rsidRDefault="003B7EB9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3B7EB9" w:rsidRPr="00321915" w:rsidRDefault="003B7EB9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3B7EB9" w:rsidRPr="00321915" w:rsidRDefault="003B7EB9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3B7EB9" w:rsidRPr="00321915" w:rsidRDefault="003B7EB9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3B7EB9" w:rsidRDefault="003B7EB9" w:rsidP="00B706D1">
      <w:pPr>
        <w:spacing w:after="0" w:line="120" w:lineRule="auto"/>
        <w:ind w:firstLine="425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3B7EB9" w:rsidRDefault="003B7EB9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>
        <w:rPr>
          <w:rFonts w:ascii="Times New Roman" w:hAnsi="Times New Roman"/>
          <w:b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       </w:t>
      </w:r>
    </w:p>
    <w:p w:rsidR="003B7EB9" w:rsidRPr="008E7EEF" w:rsidRDefault="003B7EB9" w:rsidP="0052304B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bookmarkStart w:id="1" w:name="sub_514"/>
      <w:bookmarkEnd w:id="0"/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8E7EEF">
        <w:rPr>
          <w:rFonts w:ascii="Times New Roman" w:hAnsi="Times New Roman"/>
          <w:sz w:val="28"/>
          <w:szCs w:val="28"/>
          <w:lang w:eastAsia="ru-RU"/>
        </w:rPr>
        <w:t xml:space="preserve">ОК-14 </w:t>
      </w:r>
      <w:r w:rsidRPr="008E7EEF">
        <w:rPr>
          <w:rFonts w:ascii="Times New Roman" w:hAnsi="Times New Roman"/>
          <w:sz w:val="28"/>
          <w:szCs w:val="28"/>
        </w:rPr>
        <w:t>способностью вести здоровый образ жизни, обеспечивать безопасность жизнедеятельности, владением средствами самостоятельного, методически правильного использования методов физического воспитания и укрепления здоровья; готовностью к достижению должного уровня физической подготовленности для обеспечения полноценной социальной и профессиональной деятельности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8E7EEF">
        <w:rPr>
          <w:rFonts w:ascii="Times New Roman" w:hAnsi="Times New Roman"/>
          <w:sz w:val="28"/>
          <w:szCs w:val="28"/>
          <w:lang w:eastAsia="ru-RU"/>
        </w:rPr>
        <w:t>(</w:t>
      </w:r>
      <w:bookmarkEnd w:id="1"/>
      <w:r w:rsidRPr="00F96670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F96670">
        <w:rPr>
          <w:rFonts w:ascii="Times New Roman" w:hAnsi="Times New Roman"/>
          <w:sz w:val="28"/>
          <w:szCs w:val="28"/>
          <w:lang w:eastAsia="ru-RU"/>
        </w:rPr>
        <w:t xml:space="preserve"> роль физической культуры в подготовке к профессиональной деятельности, </w:t>
      </w:r>
      <w:r w:rsidRPr="00F96670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F96670">
        <w:rPr>
          <w:rFonts w:ascii="Times New Roman" w:hAnsi="Times New Roman"/>
          <w:sz w:val="28"/>
          <w:szCs w:val="28"/>
          <w:lang w:eastAsia="ru-RU"/>
        </w:rPr>
        <w:t xml:space="preserve"> использовать методы и средства физической культуры для укрепления здоровья, </w:t>
      </w:r>
      <w:r w:rsidRPr="00F96670"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F96670">
        <w:rPr>
          <w:rFonts w:ascii="Times New Roman" w:hAnsi="Times New Roman"/>
          <w:sz w:val="28"/>
          <w:szCs w:val="28"/>
          <w:lang w:eastAsia="ru-RU"/>
        </w:rPr>
        <w:t>, способностью использовать методы и средства для укрепления здоровья и обеспечения полноценной социальной и профессиональной деятельности</w:t>
      </w:r>
      <w:r w:rsidRPr="008E7EEF">
        <w:rPr>
          <w:rFonts w:ascii="Times New Roman" w:hAnsi="Times New Roman"/>
          <w:sz w:val="28"/>
          <w:szCs w:val="28"/>
          <w:lang w:eastAsia="ru-RU"/>
        </w:rPr>
        <w:t>).</w:t>
      </w:r>
    </w:p>
    <w:p w:rsidR="003B7EB9" w:rsidRDefault="003B7EB9" w:rsidP="0052304B">
      <w:pPr>
        <w:spacing w:after="0" w:line="240" w:lineRule="auto"/>
        <w:ind w:firstLine="425"/>
        <w:jc w:val="both"/>
        <w:rPr>
          <w:rFonts w:ascii="Times New Roman" w:hAnsi="Times New Roman"/>
          <w:sz w:val="28"/>
          <w:szCs w:val="28"/>
        </w:rPr>
      </w:pPr>
    </w:p>
    <w:p w:rsidR="003B7EB9" w:rsidRDefault="003B7EB9" w:rsidP="0052304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3B7EB9" w:rsidRDefault="003B7EB9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</w:p>
    <w:p w:rsidR="003B7EB9" w:rsidRDefault="003B7EB9" w:rsidP="0052304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3B7EB9" w:rsidRDefault="003B7EB9" w:rsidP="00C71697">
      <w:pPr>
        <w:spacing w:after="0" w:line="240" w:lineRule="auto"/>
        <w:jc w:val="both"/>
      </w:pPr>
    </w:p>
    <w:sectPr w:rsidR="003B7EB9" w:rsidSect="00B706D1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11135"/>
    <w:rsid w:val="000B3AEC"/>
    <w:rsid w:val="00272410"/>
    <w:rsid w:val="002925BA"/>
    <w:rsid w:val="002F4D5B"/>
    <w:rsid w:val="00321915"/>
    <w:rsid w:val="003459B2"/>
    <w:rsid w:val="00373806"/>
    <w:rsid w:val="003B7EB9"/>
    <w:rsid w:val="0052304B"/>
    <w:rsid w:val="00535BEF"/>
    <w:rsid w:val="006731F9"/>
    <w:rsid w:val="006D4594"/>
    <w:rsid w:val="006E0F76"/>
    <w:rsid w:val="007114BC"/>
    <w:rsid w:val="007216F4"/>
    <w:rsid w:val="00747780"/>
    <w:rsid w:val="00751E0E"/>
    <w:rsid w:val="007C2240"/>
    <w:rsid w:val="008160D8"/>
    <w:rsid w:val="00820E00"/>
    <w:rsid w:val="00827AAD"/>
    <w:rsid w:val="008571E2"/>
    <w:rsid w:val="008E7EEF"/>
    <w:rsid w:val="00902122"/>
    <w:rsid w:val="00927838"/>
    <w:rsid w:val="009F366E"/>
    <w:rsid w:val="00A45C15"/>
    <w:rsid w:val="00AC5217"/>
    <w:rsid w:val="00B706D1"/>
    <w:rsid w:val="00C007B6"/>
    <w:rsid w:val="00C64FC1"/>
    <w:rsid w:val="00C71697"/>
    <w:rsid w:val="00C76C3F"/>
    <w:rsid w:val="00D1019C"/>
    <w:rsid w:val="00D951CC"/>
    <w:rsid w:val="00DE6CA1"/>
    <w:rsid w:val="00EB0340"/>
    <w:rsid w:val="00EC5C1A"/>
    <w:rsid w:val="00F019D9"/>
    <w:rsid w:val="00F0508F"/>
    <w:rsid w:val="00F76F6A"/>
    <w:rsid w:val="00F96670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723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2</Pages>
  <Words>744</Words>
  <Characters>4245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14</cp:revision>
  <dcterms:created xsi:type="dcterms:W3CDTF">2014-04-10T02:32:00Z</dcterms:created>
  <dcterms:modified xsi:type="dcterms:W3CDTF">2015-07-09T11:35:00Z</dcterms:modified>
</cp:coreProperties>
</file>