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B0C" w:rsidRDefault="00751B0C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751B0C" w:rsidRPr="00321915" w:rsidRDefault="00751B0C" w:rsidP="00CE5F1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51B0C" w:rsidRPr="00321915" w:rsidRDefault="00751B0C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51B0C" w:rsidRPr="00C76C3F" w:rsidRDefault="00751B0C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 w:rsidRPr="0052304B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Б.</w:t>
      </w:r>
      <w:r w:rsidRPr="00D9610F">
        <w:rPr>
          <w:rFonts w:ascii="Times New Roman" w:hAnsi="Times New Roman"/>
          <w:sz w:val="28"/>
          <w:szCs w:val="28"/>
        </w:rPr>
        <w:t>24</w:t>
      </w:r>
      <w:r>
        <w:rPr>
          <w:rFonts w:ascii="Times New Roman" w:hAnsi="Times New Roman"/>
          <w:sz w:val="28"/>
          <w:szCs w:val="28"/>
        </w:rPr>
        <w:t xml:space="preserve"> 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751B0C" w:rsidRPr="00C71697" w:rsidRDefault="00751B0C" w:rsidP="00B706D1">
      <w:pPr>
        <w:spacing w:after="0" w:line="12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751B0C" w:rsidRPr="0052304B" w:rsidRDefault="00751B0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2304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,</w:t>
      </w:r>
      <w:r w:rsidRPr="0052304B">
        <w:rPr>
          <w:rFonts w:ascii="Times New Roman" w:hAnsi="Times New Roman"/>
          <w:sz w:val="28"/>
          <w:szCs w:val="28"/>
        </w:rPr>
        <w:t>5</w:t>
      </w:r>
    </w:p>
    <w:p w:rsidR="00751B0C" w:rsidRPr="0052304B" w:rsidRDefault="00751B0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2304B">
        <w:rPr>
          <w:rFonts w:ascii="Times New Roman" w:hAnsi="Times New Roman"/>
          <w:sz w:val="28"/>
          <w:szCs w:val="28"/>
        </w:rPr>
        <w:t>72</w:t>
      </w:r>
    </w:p>
    <w:p w:rsidR="00751B0C" w:rsidRDefault="00751B0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751B0C" w:rsidRPr="00321915" w:rsidRDefault="00751B0C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751B0C" w:rsidRPr="00321915" w:rsidRDefault="00751B0C" w:rsidP="00B706D1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751B0C" w:rsidRPr="00C71697" w:rsidRDefault="00751B0C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51B0C" w:rsidRPr="00321915" w:rsidRDefault="00751B0C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B706D1">
        <w:rPr>
          <w:b w:val="0"/>
          <w:szCs w:val="28"/>
        </w:rPr>
        <w:t>6</w:t>
      </w:r>
      <w:r>
        <w:rPr>
          <w:b w:val="0"/>
          <w:szCs w:val="28"/>
        </w:rPr>
        <w:t xml:space="preserve"> </w:t>
      </w:r>
      <w:r w:rsidRPr="00B706D1">
        <w:rPr>
          <w:b w:val="0"/>
          <w:i/>
          <w:szCs w:val="28"/>
        </w:rPr>
        <w:t>Торговое дело</w:t>
      </w:r>
      <w:r w:rsidRPr="00321915">
        <w:rPr>
          <w:b w:val="0"/>
          <w:i/>
          <w:szCs w:val="28"/>
        </w:rPr>
        <w:t>.</w:t>
      </w:r>
    </w:p>
    <w:p w:rsidR="00751B0C" w:rsidRPr="00820E00" w:rsidRDefault="00751B0C" w:rsidP="008E7EEF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7EEF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20E00">
        <w:rPr>
          <w:rFonts w:ascii="Times New Roman" w:hAnsi="Times New Roman"/>
          <w:sz w:val="28"/>
          <w:szCs w:val="28"/>
          <w:lang w:eastAsia="ru-RU"/>
        </w:rPr>
        <w:t>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751B0C" w:rsidRPr="00321915" w:rsidRDefault="00751B0C" w:rsidP="00B706D1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51B0C" w:rsidRDefault="00751B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751B0C" w:rsidRPr="00820E00" w:rsidRDefault="00751B0C" w:rsidP="008E7EEF">
      <w:pPr>
        <w:spacing w:after="0" w:line="240" w:lineRule="auto"/>
        <w:ind w:right="-5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7EEF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20E00">
        <w:rPr>
          <w:rFonts w:ascii="Times New Roman" w:hAnsi="Times New Roman"/>
          <w:sz w:val="28"/>
          <w:szCs w:val="28"/>
          <w:lang w:eastAsia="ru-RU"/>
        </w:rPr>
        <w:t>Целью физического воспитания студентов является формирование физической культуры личности.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</w:t>
      </w:r>
      <w:r w:rsidRPr="008E7EEF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820E00">
        <w:rPr>
          <w:rFonts w:ascii="Times New Roman" w:hAnsi="Times New Roman"/>
          <w:sz w:val="28"/>
          <w:szCs w:val="28"/>
          <w:lang w:eastAsia="ru-RU"/>
        </w:rPr>
        <w:t>Физическое воспитание студентов предусматривает воспитательные, развивающие и оздоровительные задачи: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понимать роль физической культуры в развитии личности и подготовке ее к профессиональной деятельности;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знать научно-практические основы физической культуры и здорового образа жизни;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формировать мотивационно-ценностные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751B0C" w:rsidRPr="00820E00" w:rsidRDefault="00751B0C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751B0C" w:rsidRDefault="00751B0C" w:rsidP="00B706D1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51B0C" w:rsidRDefault="00751B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51B0C" w:rsidRPr="00321915" w:rsidRDefault="00751B0C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751B0C" w:rsidRPr="00321915" w:rsidRDefault="00751B0C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751B0C" w:rsidRPr="00321915" w:rsidRDefault="00751B0C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751B0C" w:rsidRPr="00321915" w:rsidRDefault="00751B0C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751B0C" w:rsidRPr="00321915" w:rsidRDefault="00751B0C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751B0C" w:rsidRDefault="00751B0C" w:rsidP="00B706D1">
      <w:pPr>
        <w:spacing w:after="0" w:line="120" w:lineRule="auto"/>
        <w:ind w:firstLine="425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751B0C" w:rsidRDefault="00751B0C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CE5F16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751B0C" w:rsidRPr="008E7EEF" w:rsidRDefault="00751B0C" w:rsidP="0052304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1" w:name="sub_514"/>
      <w:bookmarkEnd w:id="0"/>
      <w:r w:rsidRPr="00CE5F16">
        <w:rPr>
          <w:rFonts w:ascii="Times New Roman" w:hAnsi="Times New Roman"/>
          <w:sz w:val="28"/>
          <w:szCs w:val="28"/>
          <w:lang w:eastAsia="ru-RU"/>
        </w:rPr>
        <w:t xml:space="preserve">       ОК-7</w:t>
      </w:r>
      <w:r w:rsidRPr="00D9610F">
        <w:rPr>
          <w:rFonts w:ascii="Times New Roman" w:hAnsi="Times New Roman"/>
          <w:sz w:val="28"/>
          <w:szCs w:val="28"/>
          <w:lang w:eastAsia="ru-RU"/>
        </w:rPr>
        <w:t>:</w:t>
      </w:r>
      <w:r w:rsidRPr="00CE5F1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E5F16">
        <w:rPr>
          <w:rFonts w:ascii="Times New Roman" w:hAnsi="Times New Roman"/>
          <w:sz w:val="28"/>
          <w:szCs w:val="28"/>
        </w:rPr>
        <w:t xml:space="preserve">способен  поддерживать должный уровень физической подготовленности для обеспечения полноценной социальной и профессиональной деятельности </w:t>
      </w:r>
      <w:r w:rsidRPr="00CE5F16">
        <w:rPr>
          <w:rFonts w:ascii="Times New Roman" w:hAnsi="Times New Roman"/>
          <w:sz w:val="28"/>
          <w:szCs w:val="28"/>
          <w:lang w:eastAsia="ru-RU"/>
        </w:rPr>
        <w:t>(</w:t>
      </w:r>
      <w:bookmarkEnd w:id="1"/>
      <w:r w:rsidRPr="00CE5F16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E5F16">
        <w:rPr>
          <w:rFonts w:ascii="Times New Roman" w:hAnsi="Times New Roman"/>
          <w:sz w:val="28"/>
          <w:szCs w:val="28"/>
          <w:lang w:eastAsia="ru-RU"/>
        </w:rPr>
        <w:t xml:space="preserve"> роль физической культуры в подготовке к профессиональной деятельности</w:t>
      </w:r>
      <w:r w:rsidRPr="00F96670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F96670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F96670">
        <w:rPr>
          <w:rFonts w:ascii="Times New Roman" w:hAnsi="Times New Roman"/>
          <w:sz w:val="28"/>
          <w:szCs w:val="28"/>
          <w:lang w:eastAsia="ru-RU"/>
        </w:rPr>
        <w:t xml:space="preserve"> использовать методы и средства физической культуры для укрепления здоровья, </w:t>
      </w:r>
      <w:r w:rsidRPr="00F96670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F96670">
        <w:rPr>
          <w:rFonts w:ascii="Times New Roman" w:hAnsi="Times New Roman"/>
          <w:sz w:val="28"/>
          <w:szCs w:val="28"/>
          <w:lang w:eastAsia="ru-RU"/>
        </w:rPr>
        <w:t>, способностью использовать методы и средства для укрепления здоровья и обеспечения полноценной социальной и профессиональной деятельности</w:t>
      </w:r>
      <w:r w:rsidRPr="008E7EEF">
        <w:rPr>
          <w:rFonts w:ascii="Times New Roman" w:hAnsi="Times New Roman"/>
          <w:sz w:val="28"/>
          <w:szCs w:val="28"/>
          <w:lang w:eastAsia="ru-RU"/>
        </w:rPr>
        <w:t>).</w:t>
      </w:r>
    </w:p>
    <w:p w:rsidR="00751B0C" w:rsidRDefault="00751B0C" w:rsidP="0052304B">
      <w:pPr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</w:p>
    <w:p w:rsidR="00751B0C" w:rsidRDefault="00751B0C" w:rsidP="0052304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751B0C" w:rsidRDefault="00751B0C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751B0C" w:rsidRDefault="00751B0C" w:rsidP="0052304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751B0C" w:rsidRDefault="00751B0C" w:rsidP="00C71697">
      <w:pPr>
        <w:spacing w:after="0" w:line="240" w:lineRule="auto"/>
        <w:jc w:val="both"/>
      </w:pPr>
    </w:p>
    <w:sectPr w:rsidR="00751B0C" w:rsidSect="00B706D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B3AEC"/>
    <w:rsid w:val="000F4BE7"/>
    <w:rsid w:val="001B61C2"/>
    <w:rsid w:val="00272410"/>
    <w:rsid w:val="002925BA"/>
    <w:rsid w:val="002F4D5B"/>
    <w:rsid w:val="00321915"/>
    <w:rsid w:val="003459B2"/>
    <w:rsid w:val="00373806"/>
    <w:rsid w:val="003B7EB9"/>
    <w:rsid w:val="0052304B"/>
    <w:rsid w:val="00535BEF"/>
    <w:rsid w:val="006731F9"/>
    <w:rsid w:val="006D4594"/>
    <w:rsid w:val="006E0F76"/>
    <w:rsid w:val="007114BC"/>
    <w:rsid w:val="007216F4"/>
    <w:rsid w:val="00747780"/>
    <w:rsid w:val="00751B0C"/>
    <w:rsid w:val="00751E0E"/>
    <w:rsid w:val="00754C1A"/>
    <w:rsid w:val="007C2240"/>
    <w:rsid w:val="008160D8"/>
    <w:rsid w:val="00820E00"/>
    <w:rsid w:val="00821E1A"/>
    <w:rsid w:val="00827AAD"/>
    <w:rsid w:val="008571E2"/>
    <w:rsid w:val="008E7EEF"/>
    <w:rsid w:val="00902122"/>
    <w:rsid w:val="00927838"/>
    <w:rsid w:val="009C46B3"/>
    <w:rsid w:val="009F366E"/>
    <w:rsid w:val="00A45C15"/>
    <w:rsid w:val="00AC5217"/>
    <w:rsid w:val="00B706D1"/>
    <w:rsid w:val="00C007B6"/>
    <w:rsid w:val="00C64FC1"/>
    <w:rsid w:val="00C71697"/>
    <w:rsid w:val="00C76C3F"/>
    <w:rsid w:val="00CE5F16"/>
    <w:rsid w:val="00D1019C"/>
    <w:rsid w:val="00D951CC"/>
    <w:rsid w:val="00D9610F"/>
    <w:rsid w:val="00DE6CA1"/>
    <w:rsid w:val="00EB0340"/>
    <w:rsid w:val="00EC5C1A"/>
    <w:rsid w:val="00F019D9"/>
    <w:rsid w:val="00F0508F"/>
    <w:rsid w:val="00F76F6A"/>
    <w:rsid w:val="00F96670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0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42</TotalTime>
  <Pages>2</Pages>
  <Words>711</Words>
  <Characters>4059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16</cp:revision>
  <dcterms:created xsi:type="dcterms:W3CDTF">2014-04-10T02:32:00Z</dcterms:created>
  <dcterms:modified xsi:type="dcterms:W3CDTF">2016-10-19T04:23:00Z</dcterms:modified>
</cp:coreProperties>
</file>