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091F" w:rsidRPr="00FA32FC" w:rsidRDefault="0037091F" w:rsidP="00640638">
      <w:pPr>
        <w:spacing w:after="0"/>
        <w:rPr>
          <w:rFonts w:ascii="Times New Roman" w:hAnsi="Times New Roman"/>
          <w:b/>
          <w:sz w:val="28"/>
          <w:szCs w:val="28"/>
        </w:rPr>
      </w:pPr>
      <w:r w:rsidRPr="00FA32FC">
        <w:rPr>
          <w:rFonts w:ascii="Times New Roman" w:hAnsi="Times New Roman"/>
          <w:b/>
          <w:sz w:val="28"/>
          <w:szCs w:val="28"/>
        </w:rPr>
        <w:t>АННОТАЦИЯ РАБОЧЕЙ ПРОГРАММЫ УЧЕБНОЙ ДИСЦИПЛИНЫ</w:t>
      </w:r>
    </w:p>
    <w:p w:rsidR="0037091F" w:rsidRDefault="0037091F" w:rsidP="00000B9D">
      <w:pPr>
        <w:spacing w:after="0" w:line="140" w:lineRule="atLeast"/>
        <w:jc w:val="center"/>
        <w:rPr>
          <w:rFonts w:ascii="Times New Roman" w:hAnsi="Times New Roman"/>
          <w:sz w:val="28"/>
          <w:szCs w:val="28"/>
        </w:rPr>
      </w:pPr>
    </w:p>
    <w:p w:rsidR="0037091F" w:rsidRDefault="0037091F" w:rsidP="00000B9D">
      <w:pPr>
        <w:spacing w:after="0" w:line="140" w:lineRule="atLeast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Дисциплина </w:t>
      </w:r>
      <w:r w:rsidRPr="00000B9D">
        <w:rPr>
          <w:rFonts w:ascii="Times New Roman" w:hAnsi="Times New Roman"/>
          <w:sz w:val="28"/>
          <w:szCs w:val="28"/>
        </w:rPr>
        <w:t>Б</w:t>
      </w:r>
      <w:r w:rsidRPr="00E75D2E">
        <w:rPr>
          <w:rFonts w:ascii="Times New Roman" w:hAnsi="Times New Roman"/>
          <w:sz w:val="28"/>
          <w:szCs w:val="28"/>
        </w:rPr>
        <w:t>1</w:t>
      </w:r>
      <w:r w:rsidRPr="00000B9D">
        <w:rPr>
          <w:rFonts w:ascii="Times New Roman" w:hAnsi="Times New Roman"/>
          <w:sz w:val="28"/>
          <w:szCs w:val="28"/>
        </w:rPr>
        <w:t>.В.ДВ.</w:t>
      </w:r>
      <w:r w:rsidRPr="00E75D2E">
        <w:rPr>
          <w:rFonts w:ascii="Times New Roman" w:hAnsi="Times New Roman"/>
          <w:sz w:val="28"/>
          <w:szCs w:val="28"/>
        </w:rPr>
        <w:t>1</w:t>
      </w:r>
      <w:r w:rsidRPr="00000B9D">
        <w:rPr>
          <w:rFonts w:ascii="Times New Roman" w:hAnsi="Times New Roman"/>
          <w:sz w:val="28"/>
          <w:szCs w:val="28"/>
        </w:rPr>
        <w:t xml:space="preserve"> </w:t>
      </w:r>
      <w:r w:rsidRPr="00C00CB6">
        <w:rPr>
          <w:rFonts w:ascii="Times New Roman" w:hAnsi="Times New Roman"/>
          <w:sz w:val="28"/>
          <w:szCs w:val="28"/>
        </w:rPr>
        <w:t>Оценка степени экономических рисков</w:t>
      </w:r>
    </w:p>
    <w:p w:rsidR="0037091F" w:rsidRDefault="0037091F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7091F" w:rsidRPr="00953098" w:rsidRDefault="0037091F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000B9D">
        <w:rPr>
          <w:rFonts w:ascii="Times New Roman" w:hAnsi="Times New Roman"/>
          <w:sz w:val="28"/>
          <w:szCs w:val="28"/>
        </w:rPr>
        <w:t>2</w:t>
      </w:r>
    </w:p>
    <w:p w:rsidR="0037091F" w:rsidRDefault="0037091F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000B9D">
        <w:rPr>
          <w:rFonts w:ascii="Times New Roman" w:hAnsi="Times New Roman"/>
          <w:sz w:val="28"/>
          <w:szCs w:val="28"/>
        </w:rPr>
        <w:t>72</w:t>
      </w:r>
    </w:p>
    <w:p w:rsidR="0037091F" w:rsidRPr="00640638" w:rsidRDefault="0037091F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 w:rsidRPr="00000B9D">
        <w:rPr>
          <w:rFonts w:ascii="Times New Roman" w:hAnsi="Times New Roman"/>
          <w:sz w:val="28"/>
          <w:szCs w:val="28"/>
        </w:rPr>
        <w:t>2</w:t>
      </w:r>
    </w:p>
    <w:p w:rsidR="0037091F" w:rsidRDefault="0037091F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зачет</w:t>
      </w:r>
    </w:p>
    <w:p w:rsidR="0037091F" w:rsidRDefault="0037091F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7091F" w:rsidRPr="00953098" w:rsidRDefault="0037091F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37091F" w:rsidRDefault="0037091F" w:rsidP="00640638">
      <w:pPr>
        <w:spacing w:after="0" w:line="240" w:lineRule="auto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  <w:r w:rsidRPr="005C3567">
        <w:rPr>
          <w:rFonts w:ascii="Times New Roman" w:hAnsi="Times New Roman"/>
          <w:spacing w:val="-4"/>
          <w:sz w:val="28"/>
          <w:szCs w:val="28"/>
        </w:rPr>
        <w:t>Дисциплина по выбору «</w:t>
      </w:r>
      <w:r w:rsidRPr="00C00CB6">
        <w:rPr>
          <w:rFonts w:ascii="Times New Roman" w:hAnsi="Times New Roman"/>
          <w:spacing w:val="-4"/>
          <w:sz w:val="28"/>
          <w:szCs w:val="28"/>
        </w:rPr>
        <w:t>Оценка степени экономических рисков</w:t>
      </w:r>
      <w:r w:rsidRPr="005C3567">
        <w:rPr>
          <w:rFonts w:ascii="Times New Roman" w:hAnsi="Times New Roman"/>
          <w:spacing w:val="-4"/>
          <w:sz w:val="28"/>
          <w:szCs w:val="28"/>
        </w:rPr>
        <w:t>» в</w:t>
      </w:r>
      <w:r>
        <w:rPr>
          <w:rFonts w:ascii="Times New Roman" w:hAnsi="Times New Roman"/>
          <w:spacing w:val="-4"/>
          <w:sz w:val="28"/>
          <w:szCs w:val="28"/>
        </w:rPr>
        <w:t>ходит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в </w:t>
      </w:r>
      <w:r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spacing w:val="-4"/>
          <w:sz w:val="28"/>
          <w:szCs w:val="28"/>
        </w:rPr>
        <w:t>вариативную часть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spacing w:val="-4"/>
          <w:sz w:val="28"/>
          <w:szCs w:val="28"/>
        </w:rPr>
        <w:t>учебного плана подготовки бакалавров по всем профилям направления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C862C4">
        <w:rPr>
          <w:rFonts w:ascii="Times New Roman" w:hAnsi="Times New Roman"/>
          <w:spacing w:val="-4"/>
          <w:sz w:val="28"/>
          <w:szCs w:val="28"/>
        </w:rPr>
        <w:t>38.03.02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8E2E0D">
        <w:rPr>
          <w:rFonts w:ascii="Times New Roman" w:hAnsi="Times New Roman"/>
          <w:i/>
          <w:spacing w:val="-4"/>
          <w:sz w:val="28"/>
          <w:szCs w:val="28"/>
        </w:rPr>
        <w:t>Менеджмент</w:t>
      </w:r>
      <w:r>
        <w:rPr>
          <w:rFonts w:ascii="Times New Roman" w:hAnsi="Times New Roman"/>
          <w:spacing w:val="-4"/>
          <w:sz w:val="28"/>
          <w:szCs w:val="28"/>
        </w:rPr>
        <w:t>.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</w:t>
      </w:r>
    </w:p>
    <w:p w:rsidR="0037091F" w:rsidRDefault="0037091F" w:rsidP="00640638">
      <w:pPr>
        <w:spacing w:after="0" w:line="240" w:lineRule="auto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  <w:r w:rsidRPr="005C3567">
        <w:rPr>
          <w:rFonts w:ascii="Times New Roman" w:hAnsi="Times New Roman"/>
          <w:spacing w:val="-4"/>
          <w:sz w:val="28"/>
          <w:szCs w:val="28"/>
        </w:rPr>
        <w:t>Основное содержание дисциплины «</w:t>
      </w:r>
      <w:r w:rsidRPr="00C00CB6">
        <w:rPr>
          <w:rFonts w:ascii="Times New Roman" w:hAnsi="Times New Roman"/>
          <w:spacing w:val="-4"/>
          <w:sz w:val="28"/>
          <w:szCs w:val="28"/>
        </w:rPr>
        <w:t>Оценка степени экономических рисков</w:t>
      </w:r>
      <w:r w:rsidRPr="005C3567">
        <w:rPr>
          <w:rFonts w:ascii="Times New Roman" w:hAnsi="Times New Roman"/>
          <w:spacing w:val="-4"/>
          <w:sz w:val="28"/>
          <w:szCs w:val="28"/>
        </w:rPr>
        <w:t>» обеспечивает фундаментальные знания, преемственность и связь с дисциплин</w:t>
      </w:r>
      <w:r>
        <w:rPr>
          <w:rFonts w:ascii="Times New Roman" w:hAnsi="Times New Roman"/>
          <w:spacing w:val="-4"/>
          <w:sz w:val="28"/>
          <w:szCs w:val="28"/>
        </w:rPr>
        <w:t>ой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5C3567">
        <w:rPr>
          <w:rFonts w:ascii="Times New Roman" w:hAnsi="Times New Roman"/>
          <w:spacing w:val="-4"/>
          <w:sz w:val="28"/>
          <w:szCs w:val="28"/>
        </w:rPr>
        <w:t>«Методы принятия управленческих решений».</w:t>
      </w:r>
    </w:p>
    <w:p w:rsidR="0037091F" w:rsidRPr="005C3567" w:rsidRDefault="0037091F" w:rsidP="00640638">
      <w:pPr>
        <w:spacing w:after="0" w:line="240" w:lineRule="auto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</w:p>
    <w:p w:rsidR="0037091F" w:rsidRDefault="0037091F" w:rsidP="008E2E0D">
      <w:pPr>
        <w:tabs>
          <w:tab w:val="left" w:pos="540"/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760F6">
        <w:rPr>
          <w:rFonts w:ascii="Times New Roman" w:hAnsi="Times New Roman"/>
          <w:b/>
          <w:sz w:val="28"/>
          <w:szCs w:val="28"/>
        </w:rPr>
        <w:t xml:space="preserve">Цель </w:t>
      </w:r>
      <w:r>
        <w:rPr>
          <w:rFonts w:ascii="Times New Roman" w:hAnsi="Times New Roman"/>
          <w:b/>
          <w:sz w:val="28"/>
          <w:szCs w:val="28"/>
        </w:rPr>
        <w:t xml:space="preserve">и задачи освоения </w:t>
      </w:r>
      <w:r w:rsidRPr="008760F6">
        <w:rPr>
          <w:rFonts w:ascii="Times New Roman" w:hAnsi="Times New Roman"/>
          <w:b/>
          <w:sz w:val="28"/>
          <w:szCs w:val="28"/>
        </w:rPr>
        <w:t>дисциплины</w:t>
      </w:r>
      <w:r w:rsidRPr="008E2E0D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37091F" w:rsidRPr="00210E39" w:rsidRDefault="0037091F" w:rsidP="00640638">
      <w:pPr>
        <w:spacing w:after="0" w:line="240" w:lineRule="auto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Ц</w:t>
      </w:r>
      <w:r w:rsidRPr="00187AEF">
        <w:rPr>
          <w:rFonts w:ascii="Times New Roman" w:hAnsi="Times New Roman"/>
          <w:sz w:val="28"/>
          <w:szCs w:val="28"/>
        </w:rPr>
        <w:t>ель дисциплины</w:t>
      </w:r>
      <w:r>
        <w:rPr>
          <w:rFonts w:ascii="Times New Roman" w:hAnsi="Times New Roman"/>
          <w:b/>
          <w:sz w:val="28"/>
          <w:szCs w:val="28"/>
        </w:rPr>
        <w:t xml:space="preserve"> - 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формирование начального уровня </w:t>
      </w:r>
      <w:r w:rsidRPr="00A43CF8">
        <w:rPr>
          <w:rFonts w:ascii="Times New Roman" w:hAnsi="Times New Roman"/>
          <w:spacing w:val="-4"/>
          <w:sz w:val="28"/>
          <w:szCs w:val="28"/>
        </w:rPr>
        <w:t>экономически</w:t>
      </w:r>
      <w:r>
        <w:rPr>
          <w:rFonts w:ascii="Times New Roman" w:hAnsi="Times New Roman"/>
          <w:spacing w:val="-4"/>
          <w:sz w:val="28"/>
          <w:szCs w:val="28"/>
        </w:rPr>
        <w:t>х</w:t>
      </w:r>
      <w:r w:rsidRPr="00A43CF8">
        <w:rPr>
          <w:rFonts w:ascii="Times New Roman" w:hAnsi="Times New Roman"/>
          <w:spacing w:val="-4"/>
          <w:sz w:val="28"/>
          <w:szCs w:val="28"/>
        </w:rPr>
        <w:t xml:space="preserve"> риск</w:t>
      </w:r>
      <w:r>
        <w:rPr>
          <w:rFonts w:ascii="Times New Roman" w:hAnsi="Times New Roman"/>
          <w:spacing w:val="-4"/>
          <w:sz w:val="28"/>
          <w:szCs w:val="28"/>
        </w:rPr>
        <w:t>ов</w:t>
      </w:r>
      <w:r w:rsidRPr="00A43CF8">
        <w:rPr>
          <w:rFonts w:ascii="Times New Roman" w:hAnsi="Times New Roman"/>
          <w:spacing w:val="-4"/>
          <w:sz w:val="28"/>
          <w:szCs w:val="28"/>
        </w:rPr>
        <w:t>, как фундаментальные знания, необходимые будущему специалисту</w:t>
      </w:r>
      <w:r w:rsidRPr="005C3567">
        <w:rPr>
          <w:rFonts w:ascii="Times New Roman" w:hAnsi="Times New Roman"/>
          <w:spacing w:val="-4"/>
          <w:sz w:val="28"/>
          <w:szCs w:val="28"/>
        </w:rPr>
        <w:t>.</w:t>
      </w:r>
    </w:p>
    <w:p w:rsidR="0037091F" w:rsidRPr="008E2E0D" w:rsidRDefault="0037091F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E2E0D">
        <w:rPr>
          <w:rFonts w:ascii="Times New Roman" w:hAnsi="Times New Roman"/>
          <w:sz w:val="28"/>
          <w:szCs w:val="28"/>
        </w:rPr>
        <w:t xml:space="preserve">Задачи: </w:t>
      </w:r>
    </w:p>
    <w:p w:rsidR="0037091F" w:rsidRPr="00A43CF8" w:rsidRDefault="0037091F" w:rsidP="00A43CF8">
      <w:pPr>
        <w:pStyle w:val="ListParagraph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43CF8">
        <w:rPr>
          <w:rFonts w:ascii="Times New Roman" w:hAnsi="Times New Roman"/>
          <w:sz w:val="28"/>
          <w:szCs w:val="28"/>
        </w:rPr>
        <w:t>экономический риск как система методов, средств, форм и способов деятельности в рыночных условиях;</w:t>
      </w:r>
    </w:p>
    <w:p w:rsidR="0037091F" w:rsidRPr="00A43CF8" w:rsidRDefault="0037091F" w:rsidP="00A43CF8">
      <w:pPr>
        <w:pStyle w:val="ListParagraph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43CF8">
        <w:rPr>
          <w:rFonts w:ascii="Times New Roman" w:hAnsi="Times New Roman"/>
          <w:sz w:val="28"/>
          <w:szCs w:val="28"/>
        </w:rPr>
        <w:t>экономический риск и принципы работы современной рыночной системы;</w:t>
      </w:r>
    </w:p>
    <w:p w:rsidR="0037091F" w:rsidRPr="00A43CF8" w:rsidRDefault="0037091F" w:rsidP="00A43CF8">
      <w:pPr>
        <w:pStyle w:val="ListParagraph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43CF8">
        <w:rPr>
          <w:rFonts w:ascii="Times New Roman" w:hAnsi="Times New Roman"/>
          <w:sz w:val="28"/>
          <w:szCs w:val="28"/>
        </w:rPr>
        <w:t>оценки степени экономического риска как инструмент решения задач и профессиональной деятельности информатика, финансиста, бух</w:t>
      </w:r>
      <w:r>
        <w:rPr>
          <w:rFonts w:ascii="Times New Roman" w:hAnsi="Times New Roman"/>
          <w:sz w:val="28"/>
          <w:szCs w:val="28"/>
        </w:rPr>
        <w:t>галтера и экономиста;</w:t>
      </w:r>
    </w:p>
    <w:p w:rsidR="0037091F" w:rsidRDefault="0037091F" w:rsidP="005C3567">
      <w:pPr>
        <w:pStyle w:val="ListParagraph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C3567">
        <w:rPr>
          <w:rFonts w:ascii="Times New Roman" w:hAnsi="Times New Roman"/>
          <w:sz w:val="28"/>
          <w:szCs w:val="28"/>
        </w:rPr>
        <w:t>научить пониманию сущности и социальной значимости своей будущей профессии.</w:t>
      </w:r>
    </w:p>
    <w:p w:rsidR="0037091F" w:rsidRPr="005C3567" w:rsidRDefault="0037091F" w:rsidP="008E2E0D">
      <w:pPr>
        <w:pStyle w:val="ListParagraph"/>
        <w:tabs>
          <w:tab w:val="left" w:pos="720"/>
          <w:tab w:val="left" w:pos="900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37091F" w:rsidRDefault="0037091F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37091F" w:rsidRDefault="0037091F" w:rsidP="00A43CF8">
      <w:pPr>
        <w:spacing w:after="0" w:line="240" w:lineRule="auto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  <w:hyperlink w:anchor="_Toc154137760" w:history="1">
        <w:r w:rsidRPr="00A43CF8">
          <w:rPr>
            <w:rFonts w:ascii="Times New Roman" w:hAnsi="Times New Roman"/>
            <w:spacing w:val="-4"/>
            <w:sz w:val="28"/>
            <w:szCs w:val="28"/>
          </w:rPr>
          <w:t>Риск как экономическая категория, его сущность</w:t>
        </w:r>
      </w:hyperlink>
      <w:hyperlink w:anchor="_Toc154137761" w:history="1">
        <w:r w:rsidRPr="00A43CF8">
          <w:rPr>
            <w:rFonts w:ascii="Times New Roman" w:hAnsi="Times New Roman"/>
            <w:spacing w:val="-4"/>
            <w:sz w:val="28"/>
            <w:szCs w:val="28"/>
          </w:rPr>
          <w:t>. Понятие риска, его основные элементы и черты</w:t>
        </w:r>
      </w:hyperlink>
      <w:hyperlink w:anchor="_Toc154137762" w:history="1">
        <w:r w:rsidRPr="00A43CF8">
          <w:rPr>
            <w:rFonts w:ascii="Times New Roman" w:hAnsi="Times New Roman"/>
            <w:spacing w:val="-4"/>
            <w:sz w:val="28"/>
            <w:szCs w:val="28"/>
          </w:rPr>
          <w:t>. Эволюция государства в условиях перехода к рынку</w:t>
        </w:r>
      </w:hyperlink>
      <w:hyperlink w:anchor="_Toc154137763" w:history="1">
        <w:r w:rsidRPr="00A43CF8">
          <w:rPr>
            <w:rFonts w:ascii="Times New Roman" w:hAnsi="Times New Roman"/>
            <w:spacing w:val="-4"/>
            <w:sz w:val="28"/>
            <w:szCs w:val="28"/>
          </w:rPr>
          <w:t>. Причины возникновения экономического риска</w:t>
        </w:r>
      </w:hyperlink>
      <w:r>
        <w:rPr>
          <w:rFonts w:ascii="Times New Roman" w:hAnsi="Times New Roman"/>
          <w:spacing w:val="-4"/>
          <w:sz w:val="28"/>
          <w:szCs w:val="28"/>
        </w:rPr>
        <w:t xml:space="preserve">. </w:t>
      </w:r>
      <w:r w:rsidRPr="00A43CF8">
        <w:rPr>
          <w:rFonts w:ascii="Times New Roman" w:hAnsi="Times New Roman"/>
          <w:spacing w:val="-4"/>
          <w:sz w:val="28"/>
          <w:szCs w:val="28"/>
        </w:rPr>
        <w:t>Риск при принятии управленческих решений. Классификация субъектов предпринимательской деятельности. Социально-экономические факторы риска.</w:t>
      </w:r>
      <w:r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A43CF8">
        <w:rPr>
          <w:rFonts w:ascii="Times New Roman" w:hAnsi="Times New Roman"/>
          <w:spacing w:val="-4"/>
          <w:sz w:val="28"/>
          <w:szCs w:val="28"/>
        </w:rPr>
        <w:t>Теория управления рисками. Конкуренция и риск. Неопределенность в предпринимательстве. Безопасность деятельности на рынке. Теоретические подходы учета риска и неопределенность. Анализ и оценка инвестиционных проектов. Методы оценки рисков и их анализ.</w:t>
      </w:r>
    </w:p>
    <w:p w:rsidR="0037091F" w:rsidRDefault="0037091F" w:rsidP="00A43CF8">
      <w:pPr>
        <w:spacing w:after="0" w:line="240" w:lineRule="auto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</w:p>
    <w:p w:rsidR="0037091F" w:rsidRDefault="0037091F" w:rsidP="00D731A9">
      <w:pPr>
        <w:tabs>
          <w:tab w:val="left" w:pos="540"/>
        </w:tabs>
        <w:spacing w:after="0" w:line="240" w:lineRule="auto"/>
        <w:ind w:firstLine="720"/>
        <w:jc w:val="both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компетенциями:</w:t>
      </w:r>
    </w:p>
    <w:p w:rsidR="0037091F" w:rsidRPr="00086976" w:rsidRDefault="0037091F" w:rsidP="008E2E0D">
      <w:pPr>
        <w:tabs>
          <w:tab w:val="left" w:pos="720"/>
        </w:tabs>
        <w:spacing w:after="0" w:line="240" w:lineRule="auto"/>
        <w:ind w:left="6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ОК-15: </w:t>
      </w:r>
      <w:r w:rsidRPr="00086976">
        <w:rPr>
          <w:rFonts w:ascii="Times New Roman" w:hAnsi="Times New Roman"/>
          <w:sz w:val="28"/>
          <w:szCs w:val="28"/>
        </w:rPr>
        <w:t>владеть методами количественного анализа и моделирования, теоретического и экспериментального исследования (</w:t>
      </w:r>
      <w:r w:rsidRPr="00302081">
        <w:rPr>
          <w:rFonts w:ascii="Times New Roman" w:hAnsi="Times New Roman"/>
          <w:i/>
          <w:spacing w:val="-4"/>
          <w:sz w:val="28"/>
          <w:szCs w:val="28"/>
        </w:rPr>
        <w:t>знать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метод</w:t>
      </w:r>
      <w:r>
        <w:rPr>
          <w:rFonts w:ascii="Times New Roman" w:hAnsi="Times New Roman"/>
          <w:spacing w:val="-4"/>
          <w:sz w:val="28"/>
          <w:szCs w:val="28"/>
        </w:rPr>
        <w:t>ы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086976">
        <w:rPr>
          <w:rFonts w:ascii="Times New Roman" w:hAnsi="Times New Roman"/>
          <w:sz w:val="28"/>
          <w:szCs w:val="28"/>
        </w:rPr>
        <w:t>количественного анализа и моделирования</w:t>
      </w:r>
      <w:r>
        <w:rPr>
          <w:rFonts w:ascii="Times New Roman" w:hAnsi="Times New Roman"/>
          <w:spacing w:val="-4"/>
          <w:sz w:val="28"/>
          <w:szCs w:val="28"/>
        </w:rPr>
        <w:t>;</w:t>
      </w:r>
      <w:r w:rsidRPr="00302081">
        <w:rPr>
          <w:rFonts w:ascii="Times New Roman" w:hAnsi="Times New Roman"/>
          <w:i/>
          <w:spacing w:val="-4"/>
          <w:sz w:val="28"/>
          <w:szCs w:val="28"/>
        </w:rPr>
        <w:t xml:space="preserve"> уметь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моделировать бизнес-процессы</w:t>
      </w:r>
      <w:r>
        <w:rPr>
          <w:rFonts w:ascii="Times New Roman" w:hAnsi="Times New Roman"/>
          <w:spacing w:val="-4"/>
          <w:sz w:val="28"/>
          <w:szCs w:val="28"/>
        </w:rPr>
        <w:t>;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i/>
          <w:spacing w:val="-4"/>
          <w:sz w:val="28"/>
          <w:szCs w:val="28"/>
        </w:rPr>
        <w:t>владеть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метод</w:t>
      </w:r>
      <w:r>
        <w:rPr>
          <w:rFonts w:ascii="Times New Roman" w:hAnsi="Times New Roman"/>
          <w:spacing w:val="-4"/>
          <w:sz w:val="28"/>
          <w:szCs w:val="28"/>
        </w:rPr>
        <w:t>ами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086976">
        <w:rPr>
          <w:rFonts w:ascii="Times New Roman" w:hAnsi="Times New Roman"/>
          <w:sz w:val="28"/>
          <w:szCs w:val="28"/>
        </w:rPr>
        <w:t xml:space="preserve">теоретического и экспериментального исследования); </w:t>
      </w:r>
    </w:p>
    <w:p w:rsidR="0037091F" w:rsidRDefault="0037091F" w:rsidP="008E2E0D">
      <w:pPr>
        <w:tabs>
          <w:tab w:val="left" w:pos="720"/>
        </w:tabs>
        <w:spacing w:after="0" w:line="240" w:lineRule="auto"/>
        <w:ind w:left="6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ОК-18: </w:t>
      </w:r>
      <w:r w:rsidRPr="00086976">
        <w:rPr>
          <w:rFonts w:ascii="Times New Roman" w:hAnsi="Times New Roman"/>
          <w:sz w:val="28"/>
          <w:szCs w:val="28"/>
        </w:rPr>
        <w:t>способностью работать в глобальных компьютерных сетях и корпоративных информационных системах (</w:t>
      </w:r>
      <w:r w:rsidRPr="00302081">
        <w:rPr>
          <w:rFonts w:ascii="Times New Roman" w:hAnsi="Times New Roman"/>
          <w:i/>
          <w:spacing w:val="-4"/>
          <w:sz w:val="28"/>
          <w:szCs w:val="28"/>
        </w:rPr>
        <w:t>знать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метод</w:t>
      </w:r>
      <w:r>
        <w:rPr>
          <w:rFonts w:ascii="Times New Roman" w:hAnsi="Times New Roman"/>
          <w:spacing w:val="-4"/>
          <w:sz w:val="28"/>
          <w:szCs w:val="28"/>
        </w:rPr>
        <w:t>ы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086976">
        <w:rPr>
          <w:rFonts w:ascii="Times New Roman" w:hAnsi="Times New Roman"/>
          <w:sz w:val="28"/>
          <w:szCs w:val="28"/>
        </w:rPr>
        <w:t>количественного анализа и моделирования</w:t>
      </w:r>
      <w:r>
        <w:rPr>
          <w:rFonts w:ascii="Times New Roman" w:hAnsi="Times New Roman"/>
          <w:spacing w:val="-4"/>
          <w:sz w:val="28"/>
          <w:szCs w:val="28"/>
        </w:rPr>
        <w:t>;</w:t>
      </w:r>
      <w:r w:rsidRPr="00302081">
        <w:rPr>
          <w:rFonts w:ascii="Times New Roman" w:hAnsi="Times New Roman"/>
          <w:i/>
          <w:spacing w:val="-4"/>
          <w:sz w:val="28"/>
          <w:szCs w:val="28"/>
        </w:rPr>
        <w:t xml:space="preserve"> уметь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086976">
        <w:rPr>
          <w:rFonts w:ascii="Times New Roman" w:hAnsi="Times New Roman"/>
          <w:sz w:val="28"/>
          <w:szCs w:val="28"/>
        </w:rPr>
        <w:t>работать в глобальных компьютерных сетях</w:t>
      </w:r>
      <w:r>
        <w:rPr>
          <w:rFonts w:ascii="Times New Roman" w:hAnsi="Times New Roman"/>
          <w:spacing w:val="-4"/>
          <w:sz w:val="28"/>
          <w:szCs w:val="28"/>
        </w:rPr>
        <w:t>;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i/>
          <w:spacing w:val="-4"/>
          <w:sz w:val="28"/>
          <w:szCs w:val="28"/>
        </w:rPr>
        <w:t>владеть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086976">
        <w:rPr>
          <w:rFonts w:ascii="Times New Roman" w:hAnsi="Times New Roman"/>
          <w:sz w:val="28"/>
          <w:szCs w:val="28"/>
        </w:rPr>
        <w:t>способностью работать в корпоративных информационных системах).</w:t>
      </w:r>
    </w:p>
    <w:p w:rsidR="0037091F" w:rsidRPr="00086976" w:rsidRDefault="0037091F" w:rsidP="008E2E0D">
      <w:pPr>
        <w:tabs>
          <w:tab w:val="left" w:pos="720"/>
        </w:tabs>
        <w:spacing w:after="0" w:line="240" w:lineRule="auto"/>
        <w:ind w:left="66"/>
        <w:jc w:val="both"/>
        <w:rPr>
          <w:rFonts w:ascii="Times New Roman" w:hAnsi="Times New Roman"/>
          <w:sz w:val="28"/>
          <w:szCs w:val="28"/>
        </w:rPr>
      </w:pPr>
    </w:p>
    <w:p w:rsidR="0037091F" w:rsidRPr="00AC73A1" w:rsidRDefault="0037091F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AC73A1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37091F" w:rsidRPr="00DB1D20" w:rsidRDefault="0037091F" w:rsidP="00DB1D20">
      <w:pPr>
        <w:tabs>
          <w:tab w:val="left" w:pos="567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B1D20">
        <w:rPr>
          <w:rFonts w:ascii="Times New Roman" w:hAnsi="Times New Roman"/>
          <w:sz w:val="28"/>
          <w:szCs w:val="28"/>
        </w:rPr>
        <w:t xml:space="preserve">В преподавании дисциплины «Оценка степени экономического риска» применяются разнообразные интерактивные образовательные технологии в зависимости от вида и цели учебного занятия. </w:t>
      </w:r>
    </w:p>
    <w:p w:rsidR="0037091F" w:rsidRPr="00DB1D20" w:rsidRDefault="0037091F" w:rsidP="00DB1D20">
      <w:pPr>
        <w:tabs>
          <w:tab w:val="left" w:pos="567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B1D20">
        <w:rPr>
          <w:rFonts w:ascii="Times New Roman" w:hAnsi="Times New Roman"/>
          <w:sz w:val="28"/>
          <w:szCs w:val="28"/>
        </w:rPr>
        <w:t xml:space="preserve">Теоретический материал излагается на лекционных занятиях в форме проблемно-ориентированная лекций по темам: </w:t>
      </w:r>
    </w:p>
    <w:p w:rsidR="0037091F" w:rsidRPr="00DB1D20" w:rsidRDefault="0037091F" w:rsidP="00DB1D20">
      <w:pPr>
        <w:tabs>
          <w:tab w:val="left" w:pos="567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</w:t>
      </w:r>
      <w:r w:rsidRPr="00DB1D20">
        <w:rPr>
          <w:rFonts w:ascii="Times New Roman" w:hAnsi="Times New Roman"/>
          <w:sz w:val="28"/>
          <w:szCs w:val="28"/>
        </w:rPr>
        <w:t>Место и роль экономических рисков в управлении деятельностью организаций</w:t>
      </w:r>
      <w:r>
        <w:rPr>
          <w:rFonts w:ascii="Times New Roman" w:hAnsi="Times New Roman"/>
          <w:sz w:val="28"/>
          <w:szCs w:val="28"/>
        </w:rPr>
        <w:t>»</w:t>
      </w:r>
      <w:r w:rsidRPr="00DB1D20">
        <w:rPr>
          <w:rFonts w:ascii="Times New Roman" w:hAnsi="Times New Roman"/>
          <w:sz w:val="28"/>
          <w:szCs w:val="28"/>
        </w:rPr>
        <w:t>;</w:t>
      </w:r>
    </w:p>
    <w:p w:rsidR="0037091F" w:rsidRPr="00DB1D20" w:rsidRDefault="0037091F" w:rsidP="00DB1D20">
      <w:pPr>
        <w:tabs>
          <w:tab w:val="left" w:pos="567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</w:t>
      </w:r>
      <w:r w:rsidRPr="00DB1D20">
        <w:rPr>
          <w:rFonts w:ascii="Times New Roman" w:hAnsi="Times New Roman"/>
          <w:sz w:val="28"/>
          <w:szCs w:val="28"/>
        </w:rPr>
        <w:t>Теоретические подходы учета риска и неопределенности</w:t>
      </w:r>
      <w:r>
        <w:rPr>
          <w:rFonts w:ascii="Times New Roman" w:hAnsi="Times New Roman"/>
          <w:sz w:val="28"/>
          <w:szCs w:val="28"/>
        </w:rPr>
        <w:t>»</w:t>
      </w:r>
      <w:r w:rsidRPr="00DB1D20">
        <w:rPr>
          <w:rFonts w:ascii="Times New Roman" w:hAnsi="Times New Roman"/>
          <w:sz w:val="28"/>
          <w:szCs w:val="28"/>
        </w:rPr>
        <w:t>.</w:t>
      </w:r>
    </w:p>
    <w:p w:rsidR="0037091F" w:rsidRPr="00DB1D20" w:rsidRDefault="0037091F" w:rsidP="00DB1D20">
      <w:pPr>
        <w:tabs>
          <w:tab w:val="left" w:pos="567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B1D20">
        <w:rPr>
          <w:rFonts w:ascii="Times New Roman" w:hAnsi="Times New Roman"/>
          <w:sz w:val="28"/>
          <w:szCs w:val="28"/>
        </w:rPr>
        <w:t xml:space="preserve">Дисциплина предполагает широкое использование в учебном процессе активных и интерактивных форм проведения занятий: компьютерных симуляций, тренингов, с использованием интерактивной оболочки VinEx. Автоматизированная интерактивная контролирующе-обучающая система «VinEx» предназначена для создания электронных учебников, тестов, симуляций, тренингов, а также для осуществления с их помощью интерактивного обучения и проверки знаний  учащихся. </w:t>
      </w:r>
    </w:p>
    <w:p w:rsidR="0037091F" w:rsidRPr="00DB1D20" w:rsidRDefault="0037091F" w:rsidP="00DB1D20">
      <w:pPr>
        <w:tabs>
          <w:tab w:val="left" w:pos="567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B1D20">
        <w:rPr>
          <w:rFonts w:ascii="Times New Roman" w:hAnsi="Times New Roman"/>
          <w:sz w:val="28"/>
          <w:szCs w:val="28"/>
        </w:rPr>
        <w:t>В рамках учебного курса предусмотрены встречи с представителями российских и зарубежных компаний, государственных и общественных организаций, мастер-классы экспертов и специалистов в сфере менеджмента делового взаимодействия.</w:t>
      </w:r>
    </w:p>
    <w:p w:rsidR="0037091F" w:rsidRDefault="0037091F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7091F" w:rsidRPr="000A6870" w:rsidRDefault="0037091F" w:rsidP="00000B9D">
      <w:pPr>
        <w:tabs>
          <w:tab w:val="left" w:pos="720"/>
        </w:tabs>
        <w:ind w:firstLine="709"/>
        <w:jc w:val="both"/>
        <w:rPr>
          <w:rStyle w:val="FontStyle37"/>
          <w:spacing w:val="-4"/>
          <w:sz w:val="28"/>
          <w:szCs w:val="28"/>
        </w:rPr>
      </w:pPr>
      <w:r w:rsidRPr="000A6870">
        <w:rPr>
          <w:rStyle w:val="FontStyle37"/>
          <w:b/>
          <w:bCs/>
          <w:spacing w:val="-4"/>
          <w:sz w:val="28"/>
          <w:szCs w:val="28"/>
        </w:rPr>
        <w:t>Составитель:</w:t>
      </w:r>
      <w:r w:rsidRPr="000A6870">
        <w:rPr>
          <w:rStyle w:val="FontStyle37"/>
          <w:spacing w:val="-4"/>
          <w:sz w:val="28"/>
          <w:szCs w:val="28"/>
        </w:rPr>
        <w:t xml:space="preserve"> </w:t>
      </w:r>
      <w:r w:rsidRPr="00210015">
        <w:rPr>
          <w:rStyle w:val="FontStyle37"/>
          <w:spacing w:val="-4"/>
          <w:sz w:val="28"/>
        </w:rPr>
        <w:t>М.К. Черняков, д-р экон.</w:t>
      </w:r>
      <w:r>
        <w:rPr>
          <w:rStyle w:val="FontStyle37"/>
          <w:spacing w:val="-4"/>
          <w:sz w:val="28"/>
        </w:rPr>
        <w:t xml:space="preserve"> </w:t>
      </w:r>
      <w:r w:rsidRPr="00210015">
        <w:rPr>
          <w:rStyle w:val="FontStyle37"/>
          <w:spacing w:val="-4"/>
          <w:sz w:val="28"/>
        </w:rPr>
        <w:t>наук, профессор, заведующий кафедрой менеджмента</w:t>
      </w:r>
    </w:p>
    <w:p w:rsidR="0037091F" w:rsidRPr="00640638" w:rsidRDefault="0037091F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sectPr w:rsidR="0037091F" w:rsidRPr="00640638" w:rsidSect="00A214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rinda">
    <w:panose1 w:val="01010600010101010101"/>
    <w:charset w:val="00"/>
    <w:family w:val="auto"/>
    <w:pitch w:val="variable"/>
    <w:sig w:usb0="0001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683D8C"/>
    <w:multiLevelType w:val="hybridMultilevel"/>
    <w:tmpl w:val="E782F438"/>
    <w:lvl w:ilvl="0" w:tplc="E54C1778">
      <w:start w:val="2001"/>
      <w:numFmt w:val="bullet"/>
      <w:lvlText w:val="-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20162AF7"/>
    <w:multiLevelType w:val="hybridMultilevel"/>
    <w:tmpl w:val="1A381550"/>
    <w:lvl w:ilvl="0" w:tplc="4EE86F6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2305401B"/>
    <w:multiLevelType w:val="hybridMultilevel"/>
    <w:tmpl w:val="2C840D24"/>
    <w:lvl w:ilvl="0" w:tplc="11B6D998">
      <w:start w:val="1"/>
      <w:numFmt w:val="bullet"/>
      <w:lvlText w:val="-"/>
      <w:lvlJc w:val="left"/>
      <w:pPr>
        <w:ind w:left="1429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461D1471"/>
    <w:multiLevelType w:val="hybridMultilevel"/>
    <w:tmpl w:val="D3C0E3AE"/>
    <w:lvl w:ilvl="0" w:tplc="E54C1778">
      <w:start w:val="2001"/>
      <w:numFmt w:val="bullet"/>
      <w:lvlText w:val="-"/>
      <w:lvlJc w:val="left"/>
      <w:pPr>
        <w:ind w:left="78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">
    <w:nsid w:val="5A2D351A"/>
    <w:multiLevelType w:val="singleLevel"/>
    <w:tmpl w:val="AF30489A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5">
    <w:nsid w:val="7AB30470"/>
    <w:multiLevelType w:val="hybridMultilevel"/>
    <w:tmpl w:val="B9FEC4E6"/>
    <w:lvl w:ilvl="0" w:tplc="E54C1778">
      <w:start w:val="2001"/>
      <w:numFmt w:val="bullet"/>
      <w:lvlText w:val="-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5"/>
  </w:num>
  <w:num w:numId="5">
    <w:abstractNumId w:val="0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86E2C"/>
    <w:rsid w:val="00000B56"/>
    <w:rsid w:val="00000B9D"/>
    <w:rsid w:val="00000FF5"/>
    <w:rsid w:val="000010B1"/>
    <w:rsid w:val="00002843"/>
    <w:rsid w:val="00004BD4"/>
    <w:rsid w:val="00005055"/>
    <w:rsid w:val="000052A6"/>
    <w:rsid w:val="00005FE8"/>
    <w:rsid w:val="000060BD"/>
    <w:rsid w:val="000071DA"/>
    <w:rsid w:val="00007B3C"/>
    <w:rsid w:val="000118B0"/>
    <w:rsid w:val="000118B2"/>
    <w:rsid w:val="00013207"/>
    <w:rsid w:val="000137E4"/>
    <w:rsid w:val="000156E3"/>
    <w:rsid w:val="00015F09"/>
    <w:rsid w:val="00015F8D"/>
    <w:rsid w:val="00017BC6"/>
    <w:rsid w:val="00020B51"/>
    <w:rsid w:val="00022147"/>
    <w:rsid w:val="0002375E"/>
    <w:rsid w:val="0002392E"/>
    <w:rsid w:val="00023C23"/>
    <w:rsid w:val="00026FBA"/>
    <w:rsid w:val="00027257"/>
    <w:rsid w:val="00030764"/>
    <w:rsid w:val="0003104D"/>
    <w:rsid w:val="00031DEE"/>
    <w:rsid w:val="0003267E"/>
    <w:rsid w:val="00034714"/>
    <w:rsid w:val="00034740"/>
    <w:rsid w:val="00034E55"/>
    <w:rsid w:val="00034E5A"/>
    <w:rsid w:val="00034E5D"/>
    <w:rsid w:val="00035032"/>
    <w:rsid w:val="00037EFD"/>
    <w:rsid w:val="00040BE6"/>
    <w:rsid w:val="000433DB"/>
    <w:rsid w:val="000435B2"/>
    <w:rsid w:val="00043A58"/>
    <w:rsid w:val="000441D6"/>
    <w:rsid w:val="00044387"/>
    <w:rsid w:val="0004500D"/>
    <w:rsid w:val="00045F68"/>
    <w:rsid w:val="00046218"/>
    <w:rsid w:val="0004721B"/>
    <w:rsid w:val="00047599"/>
    <w:rsid w:val="00047A7F"/>
    <w:rsid w:val="0005233F"/>
    <w:rsid w:val="00052A73"/>
    <w:rsid w:val="00053F67"/>
    <w:rsid w:val="000540C0"/>
    <w:rsid w:val="00056332"/>
    <w:rsid w:val="000622D0"/>
    <w:rsid w:val="0006275A"/>
    <w:rsid w:val="00062CD6"/>
    <w:rsid w:val="00062FD9"/>
    <w:rsid w:val="00063E95"/>
    <w:rsid w:val="00064036"/>
    <w:rsid w:val="00065486"/>
    <w:rsid w:val="0006572A"/>
    <w:rsid w:val="00066E76"/>
    <w:rsid w:val="00067185"/>
    <w:rsid w:val="0007373C"/>
    <w:rsid w:val="00073945"/>
    <w:rsid w:val="00075DFE"/>
    <w:rsid w:val="00076D1C"/>
    <w:rsid w:val="00076D80"/>
    <w:rsid w:val="0007719E"/>
    <w:rsid w:val="00077864"/>
    <w:rsid w:val="0008033E"/>
    <w:rsid w:val="00080EAA"/>
    <w:rsid w:val="00082643"/>
    <w:rsid w:val="00082A86"/>
    <w:rsid w:val="0008340E"/>
    <w:rsid w:val="00084761"/>
    <w:rsid w:val="00084F78"/>
    <w:rsid w:val="0008560A"/>
    <w:rsid w:val="00085E51"/>
    <w:rsid w:val="00086976"/>
    <w:rsid w:val="00086E2C"/>
    <w:rsid w:val="0009051A"/>
    <w:rsid w:val="00090CE7"/>
    <w:rsid w:val="000922CF"/>
    <w:rsid w:val="00092C9E"/>
    <w:rsid w:val="0009359C"/>
    <w:rsid w:val="000937ED"/>
    <w:rsid w:val="00093E18"/>
    <w:rsid w:val="00094BF2"/>
    <w:rsid w:val="00095436"/>
    <w:rsid w:val="00095771"/>
    <w:rsid w:val="00095EAC"/>
    <w:rsid w:val="0009617B"/>
    <w:rsid w:val="00096DFA"/>
    <w:rsid w:val="000A0BAE"/>
    <w:rsid w:val="000A13E9"/>
    <w:rsid w:val="000A202A"/>
    <w:rsid w:val="000A3169"/>
    <w:rsid w:val="000A3E0D"/>
    <w:rsid w:val="000A4279"/>
    <w:rsid w:val="000A6870"/>
    <w:rsid w:val="000A6F68"/>
    <w:rsid w:val="000A7A06"/>
    <w:rsid w:val="000B04EB"/>
    <w:rsid w:val="000B0641"/>
    <w:rsid w:val="000B2D4C"/>
    <w:rsid w:val="000B3C85"/>
    <w:rsid w:val="000B54D2"/>
    <w:rsid w:val="000B57C4"/>
    <w:rsid w:val="000C1439"/>
    <w:rsid w:val="000C1995"/>
    <w:rsid w:val="000C20AD"/>
    <w:rsid w:val="000C291D"/>
    <w:rsid w:val="000C2FE8"/>
    <w:rsid w:val="000C31E5"/>
    <w:rsid w:val="000C34B3"/>
    <w:rsid w:val="000C3D01"/>
    <w:rsid w:val="000C4985"/>
    <w:rsid w:val="000C4FF7"/>
    <w:rsid w:val="000C7B8B"/>
    <w:rsid w:val="000D0B66"/>
    <w:rsid w:val="000D14A3"/>
    <w:rsid w:val="000D2196"/>
    <w:rsid w:val="000D7039"/>
    <w:rsid w:val="000D71C0"/>
    <w:rsid w:val="000D7AB9"/>
    <w:rsid w:val="000E0431"/>
    <w:rsid w:val="000E0627"/>
    <w:rsid w:val="000E09B3"/>
    <w:rsid w:val="000E1243"/>
    <w:rsid w:val="000E425C"/>
    <w:rsid w:val="000E52A0"/>
    <w:rsid w:val="000E5353"/>
    <w:rsid w:val="000E59C2"/>
    <w:rsid w:val="000E5C59"/>
    <w:rsid w:val="000E7D97"/>
    <w:rsid w:val="000F092D"/>
    <w:rsid w:val="000F0939"/>
    <w:rsid w:val="000F1178"/>
    <w:rsid w:val="000F1431"/>
    <w:rsid w:val="000F22E7"/>
    <w:rsid w:val="000F2AC8"/>
    <w:rsid w:val="000F3FEB"/>
    <w:rsid w:val="000F542C"/>
    <w:rsid w:val="000F55DA"/>
    <w:rsid w:val="000F566B"/>
    <w:rsid w:val="000F5F7C"/>
    <w:rsid w:val="000F6C97"/>
    <w:rsid w:val="001004B5"/>
    <w:rsid w:val="001009ED"/>
    <w:rsid w:val="00101135"/>
    <w:rsid w:val="0010517E"/>
    <w:rsid w:val="001067AD"/>
    <w:rsid w:val="0010680B"/>
    <w:rsid w:val="00106B7C"/>
    <w:rsid w:val="00107B27"/>
    <w:rsid w:val="00110405"/>
    <w:rsid w:val="00111479"/>
    <w:rsid w:val="001125D1"/>
    <w:rsid w:val="00113B20"/>
    <w:rsid w:val="00113B2F"/>
    <w:rsid w:val="001151C5"/>
    <w:rsid w:val="001155B2"/>
    <w:rsid w:val="001203DF"/>
    <w:rsid w:val="001205DD"/>
    <w:rsid w:val="001218EC"/>
    <w:rsid w:val="00121FF2"/>
    <w:rsid w:val="00122384"/>
    <w:rsid w:val="001229E6"/>
    <w:rsid w:val="001231C0"/>
    <w:rsid w:val="00124CA7"/>
    <w:rsid w:val="001266BA"/>
    <w:rsid w:val="001303AC"/>
    <w:rsid w:val="00130548"/>
    <w:rsid w:val="001317A1"/>
    <w:rsid w:val="00131D32"/>
    <w:rsid w:val="00132B31"/>
    <w:rsid w:val="00133107"/>
    <w:rsid w:val="001342EB"/>
    <w:rsid w:val="001346B3"/>
    <w:rsid w:val="001346BB"/>
    <w:rsid w:val="00134AA0"/>
    <w:rsid w:val="0013607A"/>
    <w:rsid w:val="001375E4"/>
    <w:rsid w:val="00140FF0"/>
    <w:rsid w:val="00141293"/>
    <w:rsid w:val="00142380"/>
    <w:rsid w:val="0014331F"/>
    <w:rsid w:val="00144E40"/>
    <w:rsid w:val="001451E3"/>
    <w:rsid w:val="0014635D"/>
    <w:rsid w:val="00146841"/>
    <w:rsid w:val="00146EA2"/>
    <w:rsid w:val="00146EC1"/>
    <w:rsid w:val="00147174"/>
    <w:rsid w:val="00152415"/>
    <w:rsid w:val="00152768"/>
    <w:rsid w:val="00152BC3"/>
    <w:rsid w:val="0015311D"/>
    <w:rsid w:val="00153348"/>
    <w:rsid w:val="00153F6E"/>
    <w:rsid w:val="00154114"/>
    <w:rsid w:val="0015487C"/>
    <w:rsid w:val="00155638"/>
    <w:rsid w:val="0015734B"/>
    <w:rsid w:val="00160860"/>
    <w:rsid w:val="001627AB"/>
    <w:rsid w:val="00163357"/>
    <w:rsid w:val="00163EA4"/>
    <w:rsid w:val="00164551"/>
    <w:rsid w:val="00165011"/>
    <w:rsid w:val="00165602"/>
    <w:rsid w:val="001664EB"/>
    <w:rsid w:val="00166CD3"/>
    <w:rsid w:val="00171110"/>
    <w:rsid w:val="00172EC7"/>
    <w:rsid w:val="0017370F"/>
    <w:rsid w:val="001745C2"/>
    <w:rsid w:val="00176CB1"/>
    <w:rsid w:val="001807C7"/>
    <w:rsid w:val="001807DB"/>
    <w:rsid w:val="00180B26"/>
    <w:rsid w:val="00181178"/>
    <w:rsid w:val="00181A96"/>
    <w:rsid w:val="00181E43"/>
    <w:rsid w:val="001822C5"/>
    <w:rsid w:val="00183965"/>
    <w:rsid w:val="00185A5E"/>
    <w:rsid w:val="00185CFB"/>
    <w:rsid w:val="00187AA0"/>
    <w:rsid w:val="00187AEF"/>
    <w:rsid w:val="00187E9B"/>
    <w:rsid w:val="0019067F"/>
    <w:rsid w:val="00190B70"/>
    <w:rsid w:val="00191759"/>
    <w:rsid w:val="00191C62"/>
    <w:rsid w:val="00192749"/>
    <w:rsid w:val="00193F94"/>
    <w:rsid w:val="00194B20"/>
    <w:rsid w:val="00195051"/>
    <w:rsid w:val="00195C2C"/>
    <w:rsid w:val="001967C6"/>
    <w:rsid w:val="001979F4"/>
    <w:rsid w:val="001A360F"/>
    <w:rsid w:val="001A4049"/>
    <w:rsid w:val="001A4461"/>
    <w:rsid w:val="001A5C69"/>
    <w:rsid w:val="001A6079"/>
    <w:rsid w:val="001A7577"/>
    <w:rsid w:val="001A7845"/>
    <w:rsid w:val="001B0110"/>
    <w:rsid w:val="001B0CBB"/>
    <w:rsid w:val="001B0D33"/>
    <w:rsid w:val="001B2628"/>
    <w:rsid w:val="001B3B03"/>
    <w:rsid w:val="001B461D"/>
    <w:rsid w:val="001B51DC"/>
    <w:rsid w:val="001B60A4"/>
    <w:rsid w:val="001B746B"/>
    <w:rsid w:val="001B7859"/>
    <w:rsid w:val="001C07ED"/>
    <w:rsid w:val="001C1EE7"/>
    <w:rsid w:val="001C2B04"/>
    <w:rsid w:val="001C3253"/>
    <w:rsid w:val="001C3671"/>
    <w:rsid w:val="001C36BF"/>
    <w:rsid w:val="001C679D"/>
    <w:rsid w:val="001C785F"/>
    <w:rsid w:val="001C7AA2"/>
    <w:rsid w:val="001D0F80"/>
    <w:rsid w:val="001D1271"/>
    <w:rsid w:val="001D2675"/>
    <w:rsid w:val="001D2BE2"/>
    <w:rsid w:val="001D36E5"/>
    <w:rsid w:val="001D5C48"/>
    <w:rsid w:val="001D7B62"/>
    <w:rsid w:val="001E2E84"/>
    <w:rsid w:val="001E579A"/>
    <w:rsid w:val="001E6B34"/>
    <w:rsid w:val="001E6C00"/>
    <w:rsid w:val="001E7262"/>
    <w:rsid w:val="001E7377"/>
    <w:rsid w:val="001F02F7"/>
    <w:rsid w:val="001F0AEC"/>
    <w:rsid w:val="001F0C95"/>
    <w:rsid w:val="001F0D54"/>
    <w:rsid w:val="001F1378"/>
    <w:rsid w:val="001F33C4"/>
    <w:rsid w:val="001F3997"/>
    <w:rsid w:val="001F3CAE"/>
    <w:rsid w:val="001F3D3F"/>
    <w:rsid w:val="001F4EDF"/>
    <w:rsid w:val="001F5168"/>
    <w:rsid w:val="001F564A"/>
    <w:rsid w:val="001F6AF8"/>
    <w:rsid w:val="00200BEE"/>
    <w:rsid w:val="00201EF1"/>
    <w:rsid w:val="00202193"/>
    <w:rsid w:val="002031A7"/>
    <w:rsid w:val="00203568"/>
    <w:rsid w:val="00203EAF"/>
    <w:rsid w:val="00204446"/>
    <w:rsid w:val="002047C1"/>
    <w:rsid w:val="00204D33"/>
    <w:rsid w:val="00205660"/>
    <w:rsid w:val="00205CED"/>
    <w:rsid w:val="00205DBF"/>
    <w:rsid w:val="00206E26"/>
    <w:rsid w:val="00207B2F"/>
    <w:rsid w:val="00210015"/>
    <w:rsid w:val="00210E39"/>
    <w:rsid w:val="00211881"/>
    <w:rsid w:val="002120DF"/>
    <w:rsid w:val="00212B50"/>
    <w:rsid w:val="00212D03"/>
    <w:rsid w:val="00213DC7"/>
    <w:rsid w:val="00213EAC"/>
    <w:rsid w:val="0021518B"/>
    <w:rsid w:val="00215FDE"/>
    <w:rsid w:val="002175C1"/>
    <w:rsid w:val="0021764B"/>
    <w:rsid w:val="0021798C"/>
    <w:rsid w:val="00221BB2"/>
    <w:rsid w:val="00221D2E"/>
    <w:rsid w:val="00222CA4"/>
    <w:rsid w:val="002240E7"/>
    <w:rsid w:val="0022496E"/>
    <w:rsid w:val="002251E5"/>
    <w:rsid w:val="00226009"/>
    <w:rsid w:val="00226311"/>
    <w:rsid w:val="002276E0"/>
    <w:rsid w:val="00227DEC"/>
    <w:rsid w:val="0023108A"/>
    <w:rsid w:val="002313D6"/>
    <w:rsid w:val="00231846"/>
    <w:rsid w:val="00231909"/>
    <w:rsid w:val="00235527"/>
    <w:rsid w:val="00237463"/>
    <w:rsid w:val="00240D60"/>
    <w:rsid w:val="0024350E"/>
    <w:rsid w:val="002448C5"/>
    <w:rsid w:val="00244A37"/>
    <w:rsid w:val="002453F2"/>
    <w:rsid w:val="0024551F"/>
    <w:rsid w:val="00245805"/>
    <w:rsid w:val="00247FD7"/>
    <w:rsid w:val="0025140B"/>
    <w:rsid w:val="0025191F"/>
    <w:rsid w:val="00251A66"/>
    <w:rsid w:val="00253500"/>
    <w:rsid w:val="002546CB"/>
    <w:rsid w:val="002549FA"/>
    <w:rsid w:val="00255390"/>
    <w:rsid w:val="00255558"/>
    <w:rsid w:val="0025628C"/>
    <w:rsid w:val="002566E6"/>
    <w:rsid w:val="00257AB4"/>
    <w:rsid w:val="00257CBA"/>
    <w:rsid w:val="00260E1C"/>
    <w:rsid w:val="00261349"/>
    <w:rsid w:val="00261406"/>
    <w:rsid w:val="00261C5B"/>
    <w:rsid w:val="00261F02"/>
    <w:rsid w:val="00262376"/>
    <w:rsid w:val="00262EFB"/>
    <w:rsid w:val="0026513E"/>
    <w:rsid w:val="00266277"/>
    <w:rsid w:val="0026788C"/>
    <w:rsid w:val="00267B09"/>
    <w:rsid w:val="00267FAE"/>
    <w:rsid w:val="002711B9"/>
    <w:rsid w:val="00272898"/>
    <w:rsid w:val="00273E5A"/>
    <w:rsid w:val="00273F70"/>
    <w:rsid w:val="00274C9F"/>
    <w:rsid w:val="00275452"/>
    <w:rsid w:val="002769F2"/>
    <w:rsid w:val="00277755"/>
    <w:rsid w:val="00280FB7"/>
    <w:rsid w:val="00281073"/>
    <w:rsid w:val="00281543"/>
    <w:rsid w:val="00282521"/>
    <w:rsid w:val="00283190"/>
    <w:rsid w:val="00283286"/>
    <w:rsid w:val="002855E3"/>
    <w:rsid w:val="002864BD"/>
    <w:rsid w:val="002865FD"/>
    <w:rsid w:val="00287683"/>
    <w:rsid w:val="00290F53"/>
    <w:rsid w:val="00291F5B"/>
    <w:rsid w:val="00292A07"/>
    <w:rsid w:val="00292ACB"/>
    <w:rsid w:val="00292D97"/>
    <w:rsid w:val="00294E43"/>
    <w:rsid w:val="00297486"/>
    <w:rsid w:val="002978BB"/>
    <w:rsid w:val="002A027B"/>
    <w:rsid w:val="002A0C39"/>
    <w:rsid w:val="002A3904"/>
    <w:rsid w:val="002A39AA"/>
    <w:rsid w:val="002A4223"/>
    <w:rsid w:val="002A675C"/>
    <w:rsid w:val="002B1357"/>
    <w:rsid w:val="002B23FE"/>
    <w:rsid w:val="002B3C65"/>
    <w:rsid w:val="002B3C9F"/>
    <w:rsid w:val="002B4027"/>
    <w:rsid w:val="002B560E"/>
    <w:rsid w:val="002B742C"/>
    <w:rsid w:val="002B76D1"/>
    <w:rsid w:val="002B7A7E"/>
    <w:rsid w:val="002B7F90"/>
    <w:rsid w:val="002C0352"/>
    <w:rsid w:val="002C0F21"/>
    <w:rsid w:val="002C182F"/>
    <w:rsid w:val="002C23D9"/>
    <w:rsid w:val="002C2583"/>
    <w:rsid w:val="002C2768"/>
    <w:rsid w:val="002C27DF"/>
    <w:rsid w:val="002C2E32"/>
    <w:rsid w:val="002C3867"/>
    <w:rsid w:val="002C4F8C"/>
    <w:rsid w:val="002C61FF"/>
    <w:rsid w:val="002C7D7D"/>
    <w:rsid w:val="002D0923"/>
    <w:rsid w:val="002D0FB2"/>
    <w:rsid w:val="002D1572"/>
    <w:rsid w:val="002D2129"/>
    <w:rsid w:val="002D25A3"/>
    <w:rsid w:val="002D3316"/>
    <w:rsid w:val="002D4F3F"/>
    <w:rsid w:val="002D4FA6"/>
    <w:rsid w:val="002D5BFE"/>
    <w:rsid w:val="002D6248"/>
    <w:rsid w:val="002D71AF"/>
    <w:rsid w:val="002E0385"/>
    <w:rsid w:val="002E168D"/>
    <w:rsid w:val="002E2361"/>
    <w:rsid w:val="002E36A3"/>
    <w:rsid w:val="002E4162"/>
    <w:rsid w:val="002E4ABB"/>
    <w:rsid w:val="002E5794"/>
    <w:rsid w:val="002E585B"/>
    <w:rsid w:val="002E5993"/>
    <w:rsid w:val="002E67D2"/>
    <w:rsid w:val="002E6FE1"/>
    <w:rsid w:val="002E7341"/>
    <w:rsid w:val="002E7A5C"/>
    <w:rsid w:val="002F091D"/>
    <w:rsid w:val="002F205E"/>
    <w:rsid w:val="002F211D"/>
    <w:rsid w:val="002F2EDC"/>
    <w:rsid w:val="002F423E"/>
    <w:rsid w:val="002F4B81"/>
    <w:rsid w:val="002F51F4"/>
    <w:rsid w:val="002F629E"/>
    <w:rsid w:val="002F7AE5"/>
    <w:rsid w:val="00301543"/>
    <w:rsid w:val="00301603"/>
    <w:rsid w:val="00302081"/>
    <w:rsid w:val="00302E0B"/>
    <w:rsid w:val="0030517E"/>
    <w:rsid w:val="003077CA"/>
    <w:rsid w:val="00307EC6"/>
    <w:rsid w:val="00307EF0"/>
    <w:rsid w:val="0031087E"/>
    <w:rsid w:val="00312752"/>
    <w:rsid w:val="00312F2B"/>
    <w:rsid w:val="00313013"/>
    <w:rsid w:val="00314194"/>
    <w:rsid w:val="00314368"/>
    <w:rsid w:val="0031464E"/>
    <w:rsid w:val="003147F5"/>
    <w:rsid w:val="00315588"/>
    <w:rsid w:val="00315E8C"/>
    <w:rsid w:val="00321DDC"/>
    <w:rsid w:val="003224AF"/>
    <w:rsid w:val="00324182"/>
    <w:rsid w:val="00325036"/>
    <w:rsid w:val="003263AF"/>
    <w:rsid w:val="00326A52"/>
    <w:rsid w:val="00326EDF"/>
    <w:rsid w:val="00327483"/>
    <w:rsid w:val="003274B2"/>
    <w:rsid w:val="0033081A"/>
    <w:rsid w:val="00330BC2"/>
    <w:rsid w:val="003319E1"/>
    <w:rsid w:val="00332620"/>
    <w:rsid w:val="00332830"/>
    <w:rsid w:val="00334040"/>
    <w:rsid w:val="00334502"/>
    <w:rsid w:val="00334960"/>
    <w:rsid w:val="00334EAE"/>
    <w:rsid w:val="00335B0B"/>
    <w:rsid w:val="00341605"/>
    <w:rsid w:val="003417B2"/>
    <w:rsid w:val="0034182B"/>
    <w:rsid w:val="00341D0F"/>
    <w:rsid w:val="00341FCF"/>
    <w:rsid w:val="0034227C"/>
    <w:rsid w:val="003431A7"/>
    <w:rsid w:val="00344545"/>
    <w:rsid w:val="003449BE"/>
    <w:rsid w:val="00344A09"/>
    <w:rsid w:val="003456EB"/>
    <w:rsid w:val="003470B8"/>
    <w:rsid w:val="0035040B"/>
    <w:rsid w:val="00353C29"/>
    <w:rsid w:val="0035622B"/>
    <w:rsid w:val="003573E3"/>
    <w:rsid w:val="003601F2"/>
    <w:rsid w:val="0036066E"/>
    <w:rsid w:val="00360D2A"/>
    <w:rsid w:val="00363587"/>
    <w:rsid w:val="00363850"/>
    <w:rsid w:val="003648BA"/>
    <w:rsid w:val="003653F5"/>
    <w:rsid w:val="00365CF8"/>
    <w:rsid w:val="00367058"/>
    <w:rsid w:val="00367EBF"/>
    <w:rsid w:val="00370194"/>
    <w:rsid w:val="0037091F"/>
    <w:rsid w:val="00371415"/>
    <w:rsid w:val="00373183"/>
    <w:rsid w:val="00373784"/>
    <w:rsid w:val="00374A58"/>
    <w:rsid w:val="0037521B"/>
    <w:rsid w:val="003765BA"/>
    <w:rsid w:val="00377F24"/>
    <w:rsid w:val="0038163C"/>
    <w:rsid w:val="003822AF"/>
    <w:rsid w:val="00382443"/>
    <w:rsid w:val="003841F3"/>
    <w:rsid w:val="0038522B"/>
    <w:rsid w:val="003860B2"/>
    <w:rsid w:val="003864C6"/>
    <w:rsid w:val="00386DC5"/>
    <w:rsid w:val="00390EDC"/>
    <w:rsid w:val="00391F8E"/>
    <w:rsid w:val="00391FAD"/>
    <w:rsid w:val="003931BB"/>
    <w:rsid w:val="003940EE"/>
    <w:rsid w:val="00395315"/>
    <w:rsid w:val="003A19E7"/>
    <w:rsid w:val="003A1C90"/>
    <w:rsid w:val="003A1D2F"/>
    <w:rsid w:val="003A2500"/>
    <w:rsid w:val="003A332C"/>
    <w:rsid w:val="003A39CF"/>
    <w:rsid w:val="003A3A7E"/>
    <w:rsid w:val="003A46EF"/>
    <w:rsid w:val="003A48A2"/>
    <w:rsid w:val="003A5B31"/>
    <w:rsid w:val="003A62DC"/>
    <w:rsid w:val="003A6447"/>
    <w:rsid w:val="003B1335"/>
    <w:rsid w:val="003B1B30"/>
    <w:rsid w:val="003B4030"/>
    <w:rsid w:val="003B44FC"/>
    <w:rsid w:val="003B48B1"/>
    <w:rsid w:val="003B7DC1"/>
    <w:rsid w:val="003C03EE"/>
    <w:rsid w:val="003C12C2"/>
    <w:rsid w:val="003C2280"/>
    <w:rsid w:val="003C2ABC"/>
    <w:rsid w:val="003C34DB"/>
    <w:rsid w:val="003C405F"/>
    <w:rsid w:val="003C4817"/>
    <w:rsid w:val="003C4A39"/>
    <w:rsid w:val="003C5694"/>
    <w:rsid w:val="003C7948"/>
    <w:rsid w:val="003D0DAE"/>
    <w:rsid w:val="003D1512"/>
    <w:rsid w:val="003D193A"/>
    <w:rsid w:val="003D3314"/>
    <w:rsid w:val="003D3DA0"/>
    <w:rsid w:val="003D4788"/>
    <w:rsid w:val="003D4BCD"/>
    <w:rsid w:val="003D4D94"/>
    <w:rsid w:val="003E0CB7"/>
    <w:rsid w:val="003E22B5"/>
    <w:rsid w:val="003E3EB3"/>
    <w:rsid w:val="003E4CFD"/>
    <w:rsid w:val="003E6407"/>
    <w:rsid w:val="003E78DD"/>
    <w:rsid w:val="003F0209"/>
    <w:rsid w:val="003F2545"/>
    <w:rsid w:val="003F25C7"/>
    <w:rsid w:val="003F47D9"/>
    <w:rsid w:val="003F4B6A"/>
    <w:rsid w:val="003F519E"/>
    <w:rsid w:val="0040179C"/>
    <w:rsid w:val="004022F2"/>
    <w:rsid w:val="00402514"/>
    <w:rsid w:val="0040387D"/>
    <w:rsid w:val="00403C04"/>
    <w:rsid w:val="00404740"/>
    <w:rsid w:val="004057AD"/>
    <w:rsid w:val="00405F03"/>
    <w:rsid w:val="00406762"/>
    <w:rsid w:val="00406BD6"/>
    <w:rsid w:val="0040762F"/>
    <w:rsid w:val="0040776C"/>
    <w:rsid w:val="00407ABA"/>
    <w:rsid w:val="0041216C"/>
    <w:rsid w:val="004130B2"/>
    <w:rsid w:val="0041386D"/>
    <w:rsid w:val="00413ABE"/>
    <w:rsid w:val="00414818"/>
    <w:rsid w:val="00416BA2"/>
    <w:rsid w:val="00416D45"/>
    <w:rsid w:val="004176C1"/>
    <w:rsid w:val="00424031"/>
    <w:rsid w:val="00424318"/>
    <w:rsid w:val="004277CC"/>
    <w:rsid w:val="00427839"/>
    <w:rsid w:val="0043048A"/>
    <w:rsid w:val="00431CAE"/>
    <w:rsid w:val="00432F45"/>
    <w:rsid w:val="0043391F"/>
    <w:rsid w:val="004345BA"/>
    <w:rsid w:val="00436DE5"/>
    <w:rsid w:val="004379CC"/>
    <w:rsid w:val="0044007D"/>
    <w:rsid w:val="00440631"/>
    <w:rsid w:val="00440895"/>
    <w:rsid w:val="0044182F"/>
    <w:rsid w:val="00441F8B"/>
    <w:rsid w:val="0044226B"/>
    <w:rsid w:val="00442513"/>
    <w:rsid w:val="004427F9"/>
    <w:rsid w:val="00442A68"/>
    <w:rsid w:val="00442B0A"/>
    <w:rsid w:val="00443366"/>
    <w:rsid w:val="00443806"/>
    <w:rsid w:val="00443BE7"/>
    <w:rsid w:val="00445B06"/>
    <w:rsid w:val="00445E54"/>
    <w:rsid w:val="00446B42"/>
    <w:rsid w:val="0044700E"/>
    <w:rsid w:val="004472FB"/>
    <w:rsid w:val="004504FB"/>
    <w:rsid w:val="00450B38"/>
    <w:rsid w:val="00451B10"/>
    <w:rsid w:val="004530B2"/>
    <w:rsid w:val="0045330E"/>
    <w:rsid w:val="00453721"/>
    <w:rsid w:val="00453CFD"/>
    <w:rsid w:val="00454192"/>
    <w:rsid w:val="00454CD4"/>
    <w:rsid w:val="00454FA3"/>
    <w:rsid w:val="00456C74"/>
    <w:rsid w:val="00457771"/>
    <w:rsid w:val="00457A9E"/>
    <w:rsid w:val="0046059F"/>
    <w:rsid w:val="00461779"/>
    <w:rsid w:val="00461B8E"/>
    <w:rsid w:val="00461C70"/>
    <w:rsid w:val="004638DD"/>
    <w:rsid w:val="00464A79"/>
    <w:rsid w:val="0046522D"/>
    <w:rsid w:val="00465667"/>
    <w:rsid w:val="00465683"/>
    <w:rsid w:val="004662BE"/>
    <w:rsid w:val="00466AAF"/>
    <w:rsid w:val="0046734F"/>
    <w:rsid w:val="0046768E"/>
    <w:rsid w:val="00470577"/>
    <w:rsid w:val="00470B1F"/>
    <w:rsid w:val="004722FB"/>
    <w:rsid w:val="00472ACD"/>
    <w:rsid w:val="00472D4A"/>
    <w:rsid w:val="004733B1"/>
    <w:rsid w:val="004736B2"/>
    <w:rsid w:val="004769AF"/>
    <w:rsid w:val="004800C3"/>
    <w:rsid w:val="00480B94"/>
    <w:rsid w:val="00481E8B"/>
    <w:rsid w:val="00482816"/>
    <w:rsid w:val="00482B20"/>
    <w:rsid w:val="00482CC3"/>
    <w:rsid w:val="00483146"/>
    <w:rsid w:val="00485AC2"/>
    <w:rsid w:val="00485BC8"/>
    <w:rsid w:val="004870D7"/>
    <w:rsid w:val="004873D9"/>
    <w:rsid w:val="004877D1"/>
    <w:rsid w:val="0049046A"/>
    <w:rsid w:val="00491944"/>
    <w:rsid w:val="00491EE9"/>
    <w:rsid w:val="00492BB7"/>
    <w:rsid w:val="004931AF"/>
    <w:rsid w:val="0049359C"/>
    <w:rsid w:val="004941B6"/>
    <w:rsid w:val="00495E9E"/>
    <w:rsid w:val="00496155"/>
    <w:rsid w:val="00496640"/>
    <w:rsid w:val="00496E62"/>
    <w:rsid w:val="0049711D"/>
    <w:rsid w:val="00497E07"/>
    <w:rsid w:val="004A018C"/>
    <w:rsid w:val="004A1FFB"/>
    <w:rsid w:val="004A3553"/>
    <w:rsid w:val="004A5021"/>
    <w:rsid w:val="004A52C3"/>
    <w:rsid w:val="004A546E"/>
    <w:rsid w:val="004A54C8"/>
    <w:rsid w:val="004A7318"/>
    <w:rsid w:val="004A77D6"/>
    <w:rsid w:val="004A7BDB"/>
    <w:rsid w:val="004B0872"/>
    <w:rsid w:val="004B145C"/>
    <w:rsid w:val="004B25A6"/>
    <w:rsid w:val="004B2E82"/>
    <w:rsid w:val="004B3AA5"/>
    <w:rsid w:val="004B4C8E"/>
    <w:rsid w:val="004B5863"/>
    <w:rsid w:val="004B5939"/>
    <w:rsid w:val="004B5F2E"/>
    <w:rsid w:val="004C0043"/>
    <w:rsid w:val="004C0E68"/>
    <w:rsid w:val="004C27F2"/>
    <w:rsid w:val="004C281C"/>
    <w:rsid w:val="004C28F0"/>
    <w:rsid w:val="004C2FA2"/>
    <w:rsid w:val="004C3699"/>
    <w:rsid w:val="004C38AB"/>
    <w:rsid w:val="004C4B42"/>
    <w:rsid w:val="004C4E72"/>
    <w:rsid w:val="004C601C"/>
    <w:rsid w:val="004C6D73"/>
    <w:rsid w:val="004D1273"/>
    <w:rsid w:val="004D1DF2"/>
    <w:rsid w:val="004D327C"/>
    <w:rsid w:val="004D44DB"/>
    <w:rsid w:val="004D535A"/>
    <w:rsid w:val="004D599F"/>
    <w:rsid w:val="004D698C"/>
    <w:rsid w:val="004D6BC2"/>
    <w:rsid w:val="004D7853"/>
    <w:rsid w:val="004D7D4D"/>
    <w:rsid w:val="004E239E"/>
    <w:rsid w:val="004E5169"/>
    <w:rsid w:val="004E58A6"/>
    <w:rsid w:val="004E6773"/>
    <w:rsid w:val="004F00E6"/>
    <w:rsid w:val="004F162C"/>
    <w:rsid w:val="004F1AD6"/>
    <w:rsid w:val="004F2FC6"/>
    <w:rsid w:val="004F418D"/>
    <w:rsid w:val="004F5414"/>
    <w:rsid w:val="004F5D99"/>
    <w:rsid w:val="004F6C72"/>
    <w:rsid w:val="004F7202"/>
    <w:rsid w:val="004F78BE"/>
    <w:rsid w:val="004F7C77"/>
    <w:rsid w:val="0050046A"/>
    <w:rsid w:val="00500525"/>
    <w:rsid w:val="005007C4"/>
    <w:rsid w:val="00501A37"/>
    <w:rsid w:val="00503DFD"/>
    <w:rsid w:val="00504AC7"/>
    <w:rsid w:val="005050CE"/>
    <w:rsid w:val="00506A1A"/>
    <w:rsid w:val="00506A5C"/>
    <w:rsid w:val="00510A05"/>
    <w:rsid w:val="00511E65"/>
    <w:rsid w:val="0051297F"/>
    <w:rsid w:val="00512981"/>
    <w:rsid w:val="00512A9C"/>
    <w:rsid w:val="005137CD"/>
    <w:rsid w:val="005141DD"/>
    <w:rsid w:val="00514223"/>
    <w:rsid w:val="00516C61"/>
    <w:rsid w:val="00517108"/>
    <w:rsid w:val="0052128E"/>
    <w:rsid w:val="00523735"/>
    <w:rsid w:val="0052417F"/>
    <w:rsid w:val="00524B03"/>
    <w:rsid w:val="00525EBB"/>
    <w:rsid w:val="00526648"/>
    <w:rsid w:val="00527DE1"/>
    <w:rsid w:val="00527F08"/>
    <w:rsid w:val="005310BB"/>
    <w:rsid w:val="005311AE"/>
    <w:rsid w:val="00531246"/>
    <w:rsid w:val="005326CB"/>
    <w:rsid w:val="00532716"/>
    <w:rsid w:val="005331B6"/>
    <w:rsid w:val="00534671"/>
    <w:rsid w:val="00535360"/>
    <w:rsid w:val="005357B7"/>
    <w:rsid w:val="005365B3"/>
    <w:rsid w:val="005372A5"/>
    <w:rsid w:val="005378EC"/>
    <w:rsid w:val="0053793B"/>
    <w:rsid w:val="00541794"/>
    <w:rsid w:val="00541F4A"/>
    <w:rsid w:val="00542309"/>
    <w:rsid w:val="00542939"/>
    <w:rsid w:val="00542952"/>
    <w:rsid w:val="00542D87"/>
    <w:rsid w:val="00543D91"/>
    <w:rsid w:val="00543F0A"/>
    <w:rsid w:val="00544360"/>
    <w:rsid w:val="005444C6"/>
    <w:rsid w:val="00546313"/>
    <w:rsid w:val="00551BD6"/>
    <w:rsid w:val="005529B1"/>
    <w:rsid w:val="00552A7D"/>
    <w:rsid w:val="0055455F"/>
    <w:rsid w:val="00554EB7"/>
    <w:rsid w:val="0055500E"/>
    <w:rsid w:val="005606B6"/>
    <w:rsid w:val="00560D1E"/>
    <w:rsid w:val="00560E11"/>
    <w:rsid w:val="00560FAA"/>
    <w:rsid w:val="005613D0"/>
    <w:rsid w:val="00561BB5"/>
    <w:rsid w:val="00562DCC"/>
    <w:rsid w:val="00563166"/>
    <w:rsid w:val="00563F84"/>
    <w:rsid w:val="00564420"/>
    <w:rsid w:val="00564D02"/>
    <w:rsid w:val="00565071"/>
    <w:rsid w:val="0056551D"/>
    <w:rsid w:val="00567376"/>
    <w:rsid w:val="005709F9"/>
    <w:rsid w:val="00570C05"/>
    <w:rsid w:val="005710C2"/>
    <w:rsid w:val="00571232"/>
    <w:rsid w:val="005715A1"/>
    <w:rsid w:val="0057214A"/>
    <w:rsid w:val="00576076"/>
    <w:rsid w:val="005766E1"/>
    <w:rsid w:val="00576E87"/>
    <w:rsid w:val="00577741"/>
    <w:rsid w:val="0058124B"/>
    <w:rsid w:val="0058344B"/>
    <w:rsid w:val="00583CA9"/>
    <w:rsid w:val="00584C6B"/>
    <w:rsid w:val="00585176"/>
    <w:rsid w:val="005856FF"/>
    <w:rsid w:val="00585AC7"/>
    <w:rsid w:val="005862B5"/>
    <w:rsid w:val="00586C3A"/>
    <w:rsid w:val="00587112"/>
    <w:rsid w:val="005924CA"/>
    <w:rsid w:val="00592E3A"/>
    <w:rsid w:val="00593238"/>
    <w:rsid w:val="00593449"/>
    <w:rsid w:val="005942E9"/>
    <w:rsid w:val="00594D55"/>
    <w:rsid w:val="005962D4"/>
    <w:rsid w:val="005A1D21"/>
    <w:rsid w:val="005A270A"/>
    <w:rsid w:val="005A2FF4"/>
    <w:rsid w:val="005A3281"/>
    <w:rsid w:val="005A3952"/>
    <w:rsid w:val="005A4185"/>
    <w:rsid w:val="005A51BE"/>
    <w:rsid w:val="005A554F"/>
    <w:rsid w:val="005A5AF1"/>
    <w:rsid w:val="005A5C6A"/>
    <w:rsid w:val="005A63A5"/>
    <w:rsid w:val="005A6CD0"/>
    <w:rsid w:val="005B0107"/>
    <w:rsid w:val="005B08B7"/>
    <w:rsid w:val="005B0AA8"/>
    <w:rsid w:val="005B2413"/>
    <w:rsid w:val="005B712D"/>
    <w:rsid w:val="005B78FA"/>
    <w:rsid w:val="005C123F"/>
    <w:rsid w:val="005C1438"/>
    <w:rsid w:val="005C1B4A"/>
    <w:rsid w:val="005C2C44"/>
    <w:rsid w:val="005C3567"/>
    <w:rsid w:val="005C540A"/>
    <w:rsid w:val="005C5A37"/>
    <w:rsid w:val="005C5F81"/>
    <w:rsid w:val="005C722F"/>
    <w:rsid w:val="005C731B"/>
    <w:rsid w:val="005D1631"/>
    <w:rsid w:val="005D1813"/>
    <w:rsid w:val="005D1ABD"/>
    <w:rsid w:val="005D20F7"/>
    <w:rsid w:val="005D27B1"/>
    <w:rsid w:val="005D2A99"/>
    <w:rsid w:val="005D5DE4"/>
    <w:rsid w:val="005D7659"/>
    <w:rsid w:val="005E0A14"/>
    <w:rsid w:val="005E0A40"/>
    <w:rsid w:val="005E18A0"/>
    <w:rsid w:val="005E2C5B"/>
    <w:rsid w:val="005E36C2"/>
    <w:rsid w:val="005E3A6C"/>
    <w:rsid w:val="005E3B74"/>
    <w:rsid w:val="005E46C2"/>
    <w:rsid w:val="005E4EC0"/>
    <w:rsid w:val="005E548E"/>
    <w:rsid w:val="005E5F8F"/>
    <w:rsid w:val="005E62D8"/>
    <w:rsid w:val="005E6B2F"/>
    <w:rsid w:val="005F0C3D"/>
    <w:rsid w:val="005F11FE"/>
    <w:rsid w:val="005F13E7"/>
    <w:rsid w:val="005F2137"/>
    <w:rsid w:val="005F26F0"/>
    <w:rsid w:val="005F2E78"/>
    <w:rsid w:val="005F33B6"/>
    <w:rsid w:val="005F563D"/>
    <w:rsid w:val="005F5A3D"/>
    <w:rsid w:val="005F61E9"/>
    <w:rsid w:val="005F6270"/>
    <w:rsid w:val="005F6697"/>
    <w:rsid w:val="005F77C0"/>
    <w:rsid w:val="005F7E58"/>
    <w:rsid w:val="006002D9"/>
    <w:rsid w:val="0060197A"/>
    <w:rsid w:val="00601F2D"/>
    <w:rsid w:val="00602A64"/>
    <w:rsid w:val="00603721"/>
    <w:rsid w:val="006039FB"/>
    <w:rsid w:val="0060435F"/>
    <w:rsid w:val="00604BCC"/>
    <w:rsid w:val="00604CC4"/>
    <w:rsid w:val="00607E6E"/>
    <w:rsid w:val="00610E16"/>
    <w:rsid w:val="00611027"/>
    <w:rsid w:val="006110A2"/>
    <w:rsid w:val="00611652"/>
    <w:rsid w:val="00612561"/>
    <w:rsid w:val="00612ADF"/>
    <w:rsid w:val="0061372D"/>
    <w:rsid w:val="00613A9E"/>
    <w:rsid w:val="00613FB0"/>
    <w:rsid w:val="006156CD"/>
    <w:rsid w:val="00616743"/>
    <w:rsid w:val="00617AD6"/>
    <w:rsid w:val="00622EE0"/>
    <w:rsid w:val="00623225"/>
    <w:rsid w:val="00623912"/>
    <w:rsid w:val="00624110"/>
    <w:rsid w:val="00625486"/>
    <w:rsid w:val="006259BB"/>
    <w:rsid w:val="00627125"/>
    <w:rsid w:val="00630F3E"/>
    <w:rsid w:val="00631100"/>
    <w:rsid w:val="00631CCB"/>
    <w:rsid w:val="00633461"/>
    <w:rsid w:val="00633493"/>
    <w:rsid w:val="00633B31"/>
    <w:rsid w:val="00633D15"/>
    <w:rsid w:val="006362E5"/>
    <w:rsid w:val="00640543"/>
    <w:rsid w:val="00640638"/>
    <w:rsid w:val="00640C43"/>
    <w:rsid w:val="00641AF8"/>
    <w:rsid w:val="006451F8"/>
    <w:rsid w:val="00645BAE"/>
    <w:rsid w:val="0064638A"/>
    <w:rsid w:val="00650DA9"/>
    <w:rsid w:val="00651A75"/>
    <w:rsid w:val="00652508"/>
    <w:rsid w:val="006529A4"/>
    <w:rsid w:val="0065380A"/>
    <w:rsid w:val="00653FE0"/>
    <w:rsid w:val="0065526D"/>
    <w:rsid w:val="00656754"/>
    <w:rsid w:val="00657058"/>
    <w:rsid w:val="006607CE"/>
    <w:rsid w:val="006614E7"/>
    <w:rsid w:val="00664354"/>
    <w:rsid w:val="00664AB2"/>
    <w:rsid w:val="00665EF3"/>
    <w:rsid w:val="00666257"/>
    <w:rsid w:val="00667CA2"/>
    <w:rsid w:val="00667F4C"/>
    <w:rsid w:val="006705E9"/>
    <w:rsid w:val="00670715"/>
    <w:rsid w:val="00670CB7"/>
    <w:rsid w:val="00670D56"/>
    <w:rsid w:val="00671A9D"/>
    <w:rsid w:val="00672643"/>
    <w:rsid w:val="0067406A"/>
    <w:rsid w:val="006741F3"/>
    <w:rsid w:val="00675F53"/>
    <w:rsid w:val="006767B5"/>
    <w:rsid w:val="006768F6"/>
    <w:rsid w:val="00676D88"/>
    <w:rsid w:val="0067772C"/>
    <w:rsid w:val="0067779D"/>
    <w:rsid w:val="00677DEE"/>
    <w:rsid w:val="0068037E"/>
    <w:rsid w:val="0068084F"/>
    <w:rsid w:val="00680EFC"/>
    <w:rsid w:val="0068101E"/>
    <w:rsid w:val="0068105B"/>
    <w:rsid w:val="0068134C"/>
    <w:rsid w:val="00683A67"/>
    <w:rsid w:val="00684391"/>
    <w:rsid w:val="00684CAC"/>
    <w:rsid w:val="00684E4D"/>
    <w:rsid w:val="0068517A"/>
    <w:rsid w:val="0068574E"/>
    <w:rsid w:val="00685F12"/>
    <w:rsid w:val="00686CF9"/>
    <w:rsid w:val="00690650"/>
    <w:rsid w:val="00691B3C"/>
    <w:rsid w:val="00691EA7"/>
    <w:rsid w:val="00692C1A"/>
    <w:rsid w:val="00692CD2"/>
    <w:rsid w:val="00693A78"/>
    <w:rsid w:val="00693DEB"/>
    <w:rsid w:val="00694139"/>
    <w:rsid w:val="0069415B"/>
    <w:rsid w:val="006943FC"/>
    <w:rsid w:val="00694BB1"/>
    <w:rsid w:val="006A0961"/>
    <w:rsid w:val="006A1541"/>
    <w:rsid w:val="006A1AE2"/>
    <w:rsid w:val="006A38B7"/>
    <w:rsid w:val="006A43A2"/>
    <w:rsid w:val="006A4620"/>
    <w:rsid w:val="006A4821"/>
    <w:rsid w:val="006A759B"/>
    <w:rsid w:val="006A7A61"/>
    <w:rsid w:val="006B0497"/>
    <w:rsid w:val="006B1D6E"/>
    <w:rsid w:val="006B22A4"/>
    <w:rsid w:val="006B2FBC"/>
    <w:rsid w:val="006B3F4E"/>
    <w:rsid w:val="006B4395"/>
    <w:rsid w:val="006B4954"/>
    <w:rsid w:val="006B4D72"/>
    <w:rsid w:val="006B5E29"/>
    <w:rsid w:val="006B6306"/>
    <w:rsid w:val="006B7823"/>
    <w:rsid w:val="006B7B20"/>
    <w:rsid w:val="006C039A"/>
    <w:rsid w:val="006C19AB"/>
    <w:rsid w:val="006C2792"/>
    <w:rsid w:val="006C4562"/>
    <w:rsid w:val="006C4B54"/>
    <w:rsid w:val="006C5624"/>
    <w:rsid w:val="006C60BB"/>
    <w:rsid w:val="006C6922"/>
    <w:rsid w:val="006C6A99"/>
    <w:rsid w:val="006C6EDC"/>
    <w:rsid w:val="006C73C5"/>
    <w:rsid w:val="006D085A"/>
    <w:rsid w:val="006D0861"/>
    <w:rsid w:val="006D1747"/>
    <w:rsid w:val="006D2C3C"/>
    <w:rsid w:val="006D3790"/>
    <w:rsid w:val="006D4B50"/>
    <w:rsid w:val="006D4CA2"/>
    <w:rsid w:val="006D735C"/>
    <w:rsid w:val="006E0968"/>
    <w:rsid w:val="006E2D13"/>
    <w:rsid w:val="006E3409"/>
    <w:rsid w:val="006E365A"/>
    <w:rsid w:val="006E43E0"/>
    <w:rsid w:val="006E461A"/>
    <w:rsid w:val="006E493A"/>
    <w:rsid w:val="006F2778"/>
    <w:rsid w:val="006F48E3"/>
    <w:rsid w:val="006F4C64"/>
    <w:rsid w:val="006F5E10"/>
    <w:rsid w:val="006F6190"/>
    <w:rsid w:val="006F7D82"/>
    <w:rsid w:val="007007FF"/>
    <w:rsid w:val="007011D3"/>
    <w:rsid w:val="00701F52"/>
    <w:rsid w:val="00703190"/>
    <w:rsid w:val="0070540B"/>
    <w:rsid w:val="007073EB"/>
    <w:rsid w:val="00710A06"/>
    <w:rsid w:val="00711560"/>
    <w:rsid w:val="007116A4"/>
    <w:rsid w:val="00711E1F"/>
    <w:rsid w:val="007124C0"/>
    <w:rsid w:val="007129FA"/>
    <w:rsid w:val="00713083"/>
    <w:rsid w:val="007132C9"/>
    <w:rsid w:val="0071604C"/>
    <w:rsid w:val="00716C39"/>
    <w:rsid w:val="00716D64"/>
    <w:rsid w:val="0071731B"/>
    <w:rsid w:val="007176C0"/>
    <w:rsid w:val="00717768"/>
    <w:rsid w:val="00720746"/>
    <w:rsid w:val="00722D58"/>
    <w:rsid w:val="00723B61"/>
    <w:rsid w:val="0072439C"/>
    <w:rsid w:val="007245A1"/>
    <w:rsid w:val="0072529B"/>
    <w:rsid w:val="007253B1"/>
    <w:rsid w:val="00725ED0"/>
    <w:rsid w:val="007263F4"/>
    <w:rsid w:val="00726F2B"/>
    <w:rsid w:val="00726F7F"/>
    <w:rsid w:val="00727FF6"/>
    <w:rsid w:val="00731A5A"/>
    <w:rsid w:val="00731F23"/>
    <w:rsid w:val="00732EE4"/>
    <w:rsid w:val="00733A5B"/>
    <w:rsid w:val="00734E79"/>
    <w:rsid w:val="00735F3A"/>
    <w:rsid w:val="00736EF0"/>
    <w:rsid w:val="00737854"/>
    <w:rsid w:val="00737891"/>
    <w:rsid w:val="007378F6"/>
    <w:rsid w:val="00740448"/>
    <w:rsid w:val="007408E8"/>
    <w:rsid w:val="00741400"/>
    <w:rsid w:val="0074151C"/>
    <w:rsid w:val="007424D9"/>
    <w:rsid w:val="00742A7D"/>
    <w:rsid w:val="00742E38"/>
    <w:rsid w:val="0074446F"/>
    <w:rsid w:val="00744E55"/>
    <w:rsid w:val="00745AD0"/>
    <w:rsid w:val="0074635C"/>
    <w:rsid w:val="00746559"/>
    <w:rsid w:val="0075016A"/>
    <w:rsid w:val="007517EF"/>
    <w:rsid w:val="00751946"/>
    <w:rsid w:val="00755834"/>
    <w:rsid w:val="00755C25"/>
    <w:rsid w:val="00757F39"/>
    <w:rsid w:val="007604FF"/>
    <w:rsid w:val="0076128E"/>
    <w:rsid w:val="007621A1"/>
    <w:rsid w:val="00762E7E"/>
    <w:rsid w:val="007639DB"/>
    <w:rsid w:val="00763E5C"/>
    <w:rsid w:val="007652F2"/>
    <w:rsid w:val="00765C62"/>
    <w:rsid w:val="007679E9"/>
    <w:rsid w:val="00770704"/>
    <w:rsid w:val="00771F43"/>
    <w:rsid w:val="007729BD"/>
    <w:rsid w:val="007729FB"/>
    <w:rsid w:val="00775721"/>
    <w:rsid w:val="00776DD8"/>
    <w:rsid w:val="00776F69"/>
    <w:rsid w:val="007800FC"/>
    <w:rsid w:val="00780316"/>
    <w:rsid w:val="0078123A"/>
    <w:rsid w:val="007818E0"/>
    <w:rsid w:val="00781BDA"/>
    <w:rsid w:val="00781CB5"/>
    <w:rsid w:val="00782349"/>
    <w:rsid w:val="00785BDA"/>
    <w:rsid w:val="00785CE1"/>
    <w:rsid w:val="00786F3F"/>
    <w:rsid w:val="00787468"/>
    <w:rsid w:val="007907FC"/>
    <w:rsid w:val="00792B34"/>
    <w:rsid w:val="00792EB8"/>
    <w:rsid w:val="00794CF4"/>
    <w:rsid w:val="00795911"/>
    <w:rsid w:val="00795E0E"/>
    <w:rsid w:val="007A142C"/>
    <w:rsid w:val="007A3331"/>
    <w:rsid w:val="007A4356"/>
    <w:rsid w:val="007A5F33"/>
    <w:rsid w:val="007A6687"/>
    <w:rsid w:val="007A66C0"/>
    <w:rsid w:val="007A6A4F"/>
    <w:rsid w:val="007B0AD6"/>
    <w:rsid w:val="007B1157"/>
    <w:rsid w:val="007B14C9"/>
    <w:rsid w:val="007B18F7"/>
    <w:rsid w:val="007B22BE"/>
    <w:rsid w:val="007B2F81"/>
    <w:rsid w:val="007B3DDA"/>
    <w:rsid w:val="007B3EA1"/>
    <w:rsid w:val="007B4A50"/>
    <w:rsid w:val="007C01D1"/>
    <w:rsid w:val="007C05F2"/>
    <w:rsid w:val="007C14D1"/>
    <w:rsid w:val="007C33B1"/>
    <w:rsid w:val="007C33B5"/>
    <w:rsid w:val="007C3D40"/>
    <w:rsid w:val="007C744C"/>
    <w:rsid w:val="007C77F7"/>
    <w:rsid w:val="007D022A"/>
    <w:rsid w:val="007D04ED"/>
    <w:rsid w:val="007D6924"/>
    <w:rsid w:val="007D77F3"/>
    <w:rsid w:val="007D7DC0"/>
    <w:rsid w:val="007E0316"/>
    <w:rsid w:val="007E18E2"/>
    <w:rsid w:val="007E359A"/>
    <w:rsid w:val="007E4328"/>
    <w:rsid w:val="007E46CB"/>
    <w:rsid w:val="007E4896"/>
    <w:rsid w:val="007E5166"/>
    <w:rsid w:val="007E610C"/>
    <w:rsid w:val="007E6C3B"/>
    <w:rsid w:val="007E737C"/>
    <w:rsid w:val="007F0855"/>
    <w:rsid w:val="007F1557"/>
    <w:rsid w:val="007F22F6"/>
    <w:rsid w:val="007F2602"/>
    <w:rsid w:val="007F3D77"/>
    <w:rsid w:val="007F47A6"/>
    <w:rsid w:val="007F51D5"/>
    <w:rsid w:val="007F70B8"/>
    <w:rsid w:val="008002C9"/>
    <w:rsid w:val="008006DD"/>
    <w:rsid w:val="008008CD"/>
    <w:rsid w:val="00800C1B"/>
    <w:rsid w:val="00801715"/>
    <w:rsid w:val="008029A1"/>
    <w:rsid w:val="00802A6B"/>
    <w:rsid w:val="00802D56"/>
    <w:rsid w:val="00803187"/>
    <w:rsid w:val="00803509"/>
    <w:rsid w:val="008036F6"/>
    <w:rsid w:val="00803FDC"/>
    <w:rsid w:val="00804450"/>
    <w:rsid w:val="00805B5D"/>
    <w:rsid w:val="008105B9"/>
    <w:rsid w:val="00810897"/>
    <w:rsid w:val="0081137A"/>
    <w:rsid w:val="00812278"/>
    <w:rsid w:val="00813FE2"/>
    <w:rsid w:val="008153D3"/>
    <w:rsid w:val="00815709"/>
    <w:rsid w:val="00816227"/>
    <w:rsid w:val="008166EF"/>
    <w:rsid w:val="008170D0"/>
    <w:rsid w:val="008202E7"/>
    <w:rsid w:val="00820F5C"/>
    <w:rsid w:val="008210C7"/>
    <w:rsid w:val="00821505"/>
    <w:rsid w:val="008228A3"/>
    <w:rsid w:val="00825205"/>
    <w:rsid w:val="008252A8"/>
    <w:rsid w:val="008263B5"/>
    <w:rsid w:val="008275B5"/>
    <w:rsid w:val="00831049"/>
    <w:rsid w:val="0083182C"/>
    <w:rsid w:val="0083226B"/>
    <w:rsid w:val="008322BD"/>
    <w:rsid w:val="008357EE"/>
    <w:rsid w:val="0083781B"/>
    <w:rsid w:val="0084092A"/>
    <w:rsid w:val="0084126B"/>
    <w:rsid w:val="00841C9A"/>
    <w:rsid w:val="00843B08"/>
    <w:rsid w:val="00843FBC"/>
    <w:rsid w:val="0084522A"/>
    <w:rsid w:val="00845951"/>
    <w:rsid w:val="00846314"/>
    <w:rsid w:val="008466CE"/>
    <w:rsid w:val="00846D9C"/>
    <w:rsid w:val="0085014E"/>
    <w:rsid w:val="008527DE"/>
    <w:rsid w:val="00852AFD"/>
    <w:rsid w:val="00853295"/>
    <w:rsid w:val="008533FC"/>
    <w:rsid w:val="00853BA3"/>
    <w:rsid w:val="00854748"/>
    <w:rsid w:val="00854FAA"/>
    <w:rsid w:val="008550E5"/>
    <w:rsid w:val="008551A1"/>
    <w:rsid w:val="008565B7"/>
    <w:rsid w:val="008566FA"/>
    <w:rsid w:val="00861A9F"/>
    <w:rsid w:val="00863586"/>
    <w:rsid w:val="008638D8"/>
    <w:rsid w:val="00864E4F"/>
    <w:rsid w:val="00865A50"/>
    <w:rsid w:val="008662AB"/>
    <w:rsid w:val="00867883"/>
    <w:rsid w:val="00867D49"/>
    <w:rsid w:val="00867D77"/>
    <w:rsid w:val="00871173"/>
    <w:rsid w:val="00871E90"/>
    <w:rsid w:val="00873A4B"/>
    <w:rsid w:val="00875240"/>
    <w:rsid w:val="00875EA3"/>
    <w:rsid w:val="008760F6"/>
    <w:rsid w:val="008762EA"/>
    <w:rsid w:val="008767E7"/>
    <w:rsid w:val="00877C0D"/>
    <w:rsid w:val="008810B1"/>
    <w:rsid w:val="00881B18"/>
    <w:rsid w:val="00886002"/>
    <w:rsid w:val="00886533"/>
    <w:rsid w:val="0088665F"/>
    <w:rsid w:val="0089146E"/>
    <w:rsid w:val="008932D9"/>
    <w:rsid w:val="00894DE8"/>
    <w:rsid w:val="00895AC5"/>
    <w:rsid w:val="008A3B81"/>
    <w:rsid w:val="008A6A2F"/>
    <w:rsid w:val="008A7408"/>
    <w:rsid w:val="008B09E5"/>
    <w:rsid w:val="008B15FF"/>
    <w:rsid w:val="008B27CF"/>
    <w:rsid w:val="008B2E0C"/>
    <w:rsid w:val="008B59CE"/>
    <w:rsid w:val="008B6D22"/>
    <w:rsid w:val="008B7D67"/>
    <w:rsid w:val="008C08EF"/>
    <w:rsid w:val="008C34E0"/>
    <w:rsid w:val="008C3887"/>
    <w:rsid w:val="008C3BE4"/>
    <w:rsid w:val="008C50D9"/>
    <w:rsid w:val="008C5B75"/>
    <w:rsid w:val="008C5FFC"/>
    <w:rsid w:val="008C6C7A"/>
    <w:rsid w:val="008C7661"/>
    <w:rsid w:val="008C7830"/>
    <w:rsid w:val="008D033A"/>
    <w:rsid w:val="008D064E"/>
    <w:rsid w:val="008D1869"/>
    <w:rsid w:val="008D1B1C"/>
    <w:rsid w:val="008D1E38"/>
    <w:rsid w:val="008D1F95"/>
    <w:rsid w:val="008D32A9"/>
    <w:rsid w:val="008D34DB"/>
    <w:rsid w:val="008D3ECC"/>
    <w:rsid w:val="008D4757"/>
    <w:rsid w:val="008D6732"/>
    <w:rsid w:val="008D69E2"/>
    <w:rsid w:val="008D768B"/>
    <w:rsid w:val="008D7FB4"/>
    <w:rsid w:val="008E0F15"/>
    <w:rsid w:val="008E2182"/>
    <w:rsid w:val="008E2E0D"/>
    <w:rsid w:val="008E3AC9"/>
    <w:rsid w:val="008E4000"/>
    <w:rsid w:val="008E47E4"/>
    <w:rsid w:val="008E51C7"/>
    <w:rsid w:val="008E6088"/>
    <w:rsid w:val="008E61F4"/>
    <w:rsid w:val="008E637F"/>
    <w:rsid w:val="008E6968"/>
    <w:rsid w:val="008E6C0B"/>
    <w:rsid w:val="008F1DF6"/>
    <w:rsid w:val="008F2625"/>
    <w:rsid w:val="008F2C97"/>
    <w:rsid w:val="008F3479"/>
    <w:rsid w:val="008F4BB1"/>
    <w:rsid w:val="008F500E"/>
    <w:rsid w:val="008F5029"/>
    <w:rsid w:val="008F645A"/>
    <w:rsid w:val="008F66C1"/>
    <w:rsid w:val="008F6D4A"/>
    <w:rsid w:val="00900C88"/>
    <w:rsid w:val="009028C4"/>
    <w:rsid w:val="009028E1"/>
    <w:rsid w:val="00903255"/>
    <w:rsid w:val="0090430D"/>
    <w:rsid w:val="009058DC"/>
    <w:rsid w:val="00906329"/>
    <w:rsid w:val="00906606"/>
    <w:rsid w:val="009068EF"/>
    <w:rsid w:val="00907179"/>
    <w:rsid w:val="009101EE"/>
    <w:rsid w:val="0091156D"/>
    <w:rsid w:val="009124C8"/>
    <w:rsid w:val="0091258D"/>
    <w:rsid w:val="009125F1"/>
    <w:rsid w:val="009126B0"/>
    <w:rsid w:val="00914627"/>
    <w:rsid w:val="00914E3E"/>
    <w:rsid w:val="00920CDB"/>
    <w:rsid w:val="009219CB"/>
    <w:rsid w:val="00922CA7"/>
    <w:rsid w:val="009257C8"/>
    <w:rsid w:val="00925A12"/>
    <w:rsid w:val="0092647E"/>
    <w:rsid w:val="00926FED"/>
    <w:rsid w:val="009278B5"/>
    <w:rsid w:val="00927FFA"/>
    <w:rsid w:val="00930DD7"/>
    <w:rsid w:val="0093151E"/>
    <w:rsid w:val="00932E74"/>
    <w:rsid w:val="0093583F"/>
    <w:rsid w:val="00935915"/>
    <w:rsid w:val="00936021"/>
    <w:rsid w:val="00936F56"/>
    <w:rsid w:val="00937194"/>
    <w:rsid w:val="00942679"/>
    <w:rsid w:val="00942BAC"/>
    <w:rsid w:val="00942DDD"/>
    <w:rsid w:val="009444AA"/>
    <w:rsid w:val="009446BA"/>
    <w:rsid w:val="00945BC9"/>
    <w:rsid w:val="00945D5C"/>
    <w:rsid w:val="00946FA8"/>
    <w:rsid w:val="00947075"/>
    <w:rsid w:val="00947197"/>
    <w:rsid w:val="00947607"/>
    <w:rsid w:val="00947709"/>
    <w:rsid w:val="00947BAD"/>
    <w:rsid w:val="00951694"/>
    <w:rsid w:val="00951B74"/>
    <w:rsid w:val="009525FB"/>
    <w:rsid w:val="00952E1C"/>
    <w:rsid w:val="00953098"/>
    <w:rsid w:val="0095419A"/>
    <w:rsid w:val="00954E4F"/>
    <w:rsid w:val="00957269"/>
    <w:rsid w:val="009600A8"/>
    <w:rsid w:val="00960F68"/>
    <w:rsid w:val="00961A71"/>
    <w:rsid w:val="0096366B"/>
    <w:rsid w:val="0096495E"/>
    <w:rsid w:val="009649F2"/>
    <w:rsid w:val="00965D92"/>
    <w:rsid w:val="00966A01"/>
    <w:rsid w:val="00970AEF"/>
    <w:rsid w:val="0097200B"/>
    <w:rsid w:val="00972BE6"/>
    <w:rsid w:val="00973868"/>
    <w:rsid w:val="009755A0"/>
    <w:rsid w:val="00976357"/>
    <w:rsid w:val="009767A9"/>
    <w:rsid w:val="009809BF"/>
    <w:rsid w:val="00980AFE"/>
    <w:rsid w:val="00980E3F"/>
    <w:rsid w:val="00981221"/>
    <w:rsid w:val="009812FC"/>
    <w:rsid w:val="0098132F"/>
    <w:rsid w:val="0098211A"/>
    <w:rsid w:val="00982FC7"/>
    <w:rsid w:val="009834E8"/>
    <w:rsid w:val="00983700"/>
    <w:rsid w:val="0098403B"/>
    <w:rsid w:val="0098455A"/>
    <w:rsid w:val="00984B0F"/>
    <w:rsid w:val="009859B0"/>
    <w:rsid w:val="00986159"/>
    <w:rsid w:val="0098629B"/>
    <w:rsid w:val="009908BE"/>
    <w:rsid w:val="00992834"/>
    <w:rsid w:val="00995F71"/>
    <w:rsid w:val="009961C2"/>
    <w:rsid w:val="0099718E"/>
    <w:rsid w:val="0099733B"/>
    <w:rsid w:val="00997463"/>
    <w:rsid w:val="00997DEB"/>
    <w:rsid w:val="009A34AB"/>
    <w:rsid w:val="009A3AB2"/>
    <w:rsid w:val="009A5346"/>
    <w:rsid w:val="009A555A"/>
    <w:rsid w:val="009A59FD"/>
    <w:rsid w:val="009A5AF4"/>
    <w:rsid w:val="009A6796"/>
    <w:rsid w:val="009A7596"/>
    <w:rsid w:val="009A77BA"/>
    <w:rsid w:val="009A7CE6"/>
    <w:rsid w:val="009A7E8B"/>
    <w:rsid w:val="009B0AD2"/>
    <w:rsid w:val="009B0EA8"/>
    <w:rsid w:val="009B2884"/>
    <w:rsid w:val="009B4295"/>
    <w:rsid w:val="009B4AEE"/>
    <w:rsid w:val="009B4DE7"/>
    <w:rsid w:val="009B508B"/>
    <w:rsid w:val="009B53FC"/>
    <w:rsid w:val="009B592B"/>
    <w:rsid w:val="009B5ACF"/>
    <w:rsid w:val="009B67DD"/>
    <w:rsid w:val="009B6A99"/>
    <w:rsid w:val="009B6E86"/>
    <w:rsid w:val="009B7C60"/>
    <w:rsid w:val="009C00A8"/>
    <w:rsid w:val="009C1000"/>
    <w:rsid w:val="009C10AD"/>
    <w:rsid w:val="009C1605"/>
    <w:rsid w:val="009C1FC1"/>
    <w:rsid w:val="009C2E46"/>
    <w:rsid w:val="009C3959"/>
    <w:rsid w:val="009C4907"/>
    <w:rsid w:val="009C5D1C"/>
    <w:rsid w:val="009C678F"/>
    <w:rsid w:val="009C705E"/>
    <w:rsid w:val="009C785E"/>
    <w:rsid w:val="009C78E8"/>
    <w:rsid w:val="009D1050"/>
    <w:rsid w:val="009D1622"/>
    <w:rsid w:val="009D179A"/>
    <w:rsid w:val="009D2248"/>
    <w:rsid w:val="009D2402"/>
    <w:rsid w:val="009D2432"/>
    <w:rsid w:val="009D2EA8"/>
    <w:rsid w:val="009D2ED5"/>
    <w:rsid w:val="009D46CD"/>
    <w:rsid w:val="009D5FC5"/>
    <w:rsid w:val="009D6CFB"/>
    <w:rsid w:val="009D6F20"/>
    <w:rsid w:val="009E1F87"/>
    <w:rsid w:val="009E3A7F"/>
    <w:rsid w:val="009E52EE"/>
    <w:rsid w:val="009E57DB"/>
    <w:rsid w:val="009E5F1B"/>
    <w:rsid w:val="009E6FF9"/>
    <w:rsid w:val="009E7034"/>
    <w:rsid w:val="009E7739"/>
    <w:rsid w:val="009E7EB4"/>
    <w:rsid w:val="009F15CF"/>
    <w:rsid w:val="009F2060"/>
    <w:rsid w:val="009F2991"/>
    <w:rsid w:val="009F2A6B"/>
    <w:rsid w:val="009F2DC0"/>
    <w:rsid w:val="009F3E01"/>
    <w:rsid w:val="009F54B5"/>
    <w:rsid w:val="009F5B14"/>
    <w:rsid w:val="009F7B12"/>
    <w:rsid w:val="009F7C76"/>
    <w:rsid w:val="00A01756"/>
    <w:rsid w:val="00A02105"/>
    <w:rsid w:val="00A021C6"/>
    <w:rsid w:val="00A021F5"/>
    <w:rsid w:val="00A026E4"/>
    <w:rsid w:val="00A030F4"/>
    <w:rsid w:val="00A03E59"/>
    <w:rsid w:val="00A05604"/>
    <w:rsid w:val="00A05698"/>
    <w:rsid w:val="00A1008A"/>
    <w:rsid w:val="00A104A9"/>
    <w:rsid w:val="00A11BA2"/>
    <w:rsid w:val="00A123EF"/>
    <w:rsid w:val="00A12435"/>
    <w:rsid w:val="00A13C7B"/>
    <w:rsid w:val="00A13E1A"/>
    <w:rsid w:val="00A1486B"/>
    <w:rsid w:val="00A1516F"/>
    <w:rsid w:val="00A15CB6"/>
    <w:rsid w:val="00A15F26"/>
    <w:rsid w:val="00A160BA"/>
    <w:rsid w:val="00A17C3C"/>
    <w:rsid w:val="00A203B1"/>
    <w:rsid w:val="00A213B5"/>
    <w:rsid w:val="00A214FC"/>
    <w:rsid w:val="00A21CA2"/>
    <w:rsid w:val="00A22422"/>
    <w:rsid w:val="00A2256D"/>
    <w:rsid w:val="00A22974"/>
    <w:rsid w:val="00A2300E"/>
    <w:rsid w:val="00A25CB6"/>
    <w:rsid w:val="00A27289"/>
    <w:rsid w:val="00A27FC1"/>
    <w:rsid w:val="00A305AF"/>
    <w:rsid w:val="00A30AF0"/>
    <w:rsid w:val="00A30EAF"/>
    <w:rsid w:val="00A31156"/>
    <w:rsid w:val="00A31373"/>
    <w:rsid w:val="00A321F6"/>
    <w:rsid w:val="00A3243C"/>
    <w:rsid w:val="00A32877"/>
    <w:rsid w:val="00A33797"/>
    <w:rsid w:val="00A33A4D"/>
    <w:rsid w:val="00A36D2D"/>
    <w:rsid w:val="00A37109"/>
    <w:rsid w:val="00A37152"/>
    <w:rsid w:val="00A37846"/>
    <w:rsid w:val="00A37B9A"/>
    <w:rsid w:val="00A41296"/>
    <w:rsid w:val="00A41575"/>
    <w:rsid w:val="00A42CD2"/>
    <w:rsid w:val="00A43CC5"/>
    <w:rsid w:val="00A43CF8"/>
    <w:rsid w:val="00A43FF5"/>
    <w:rsid w:val="00A44B07"/>
    <w:rsid w:val="00A45962"/>
    <w:rsid w:val="00A470D2"/>
    <w:rsid w:val="00A47E5D"/>
    <w:rsid w:val="00A501CE"/>
    <w:rsid w:val="00A503A2"/>
    <w:rsid w:val="00A50596"/>
    <w:rsid w:val="00A50869"/>
    <w:rsid w:val="00A510B4"/>
    <w:rsid w:val="00A52681"/>
    <w:rsid w:val="00A52EC4"/>
    <w:rsid w:val="00A533BF"/>
    <w:rsid w:val="00A535DF"/>
    <w:rsid w:val="00A53819"/>
    <w:rsid w:val="00A550FD"/>
    <w:rsid w:val="00A552FE"/>
    <w:rsid w:val="00A568E9"/>
    <w:rsid w:val="00A56CD2"/>
    <w:rsid w:val="00A57A37"/>
    <w:rsid w:val="00A57D5E"/>
    <w:rsid w:val="00A62BAD"/>
    <w:rsid w:val="00A64E55"/>
    <w:rsid w:val="00A669E6"/>
    <w:rsid w:val="00A66F79"/>
    <w:rsid w:val="00A704E7"/>
    <w:rsid w:val="00A71101"/>
    <w:rsid w:val="00A726C7"/>
    <w:rsid w:val="00A72CAC"/>
    <w:rsid w:val="00A7334D"/>
    <w:rsid w:val="00A73370"/>
    <w:rsid w:val="00A7383F"/>
    <w:rsid w:val="00A74272"/>
    <w:rsid w:val="00A74C13"/>
    <w:rsid w:val="00A75E0D"/>
    <w:rsid w:val="00A76A37"/>
    <w:rsid w:val="00A7744C"/>
    <w:rsid w:val="00A77838"/>
    <w:rsid w:val="00A803CA"/>
    <w:rsid w:val="00A8049F"/>
    <w:rsid w:val="00A80EE7"/>
    <w:rsid w:val="00A83B13"/>
    <w:rsid w:val="00A83C90"/>
    <w:rsid w:val="00A84AE7"/>
    <w:rsid w:val="00A84E65"/>
    <w:rsid w:val="00A85155"/>
    <w:rsid w:val="00A861EA"/>
    <w:rsid w:val="00A8745B"/>
    <w:rsid w:val="00A874A6"/>
    <w:rsid w:val="00A90CAA"/>
    <w:rsid w:val="00A91335"/>
    <w:rsid w:val="00A9210E"/>
    <w:rsid w:val="00A92AE1"/>
    <w:rsid w:val="00A93B86"/>
    <w:rsid w:val="00A9426F"/>
    <w:rsid w:val="00A943E4"/>
    <w:rsid w:val="00A9471A"/>
    <w:rsid w:val="00A95189"/>
    <w:rsid w:val="00A95864"/>
    <w:rsid w:val="00A959E1"/>
    <w:rsid w:val="00A96031"/>
    <w:rsid w:val="00A9611E"/>
    <w:rsid w:val="00A96181"/>
    <w:rsid w:val="00A970B6"/>
    <w:rsid w:val="00A97247"/>
    <w:rsid w:val="00A97465"/>
    <w:rsid w:val="00AA027C"/>
    <w:rsid w:val="00AA206E"/>
    <w:rsid w:val="00AA2EAB"/>
    <w:rsid w:val="00AA4972"/>
    <w:rsid w:val="00AA49FA"/>
    <w:rsid w:val="00AA55D6"/>
    <w:rsid w:val="00AA6B4C"/>
    <w:rsid w:val="00AA76AD"/>
    <w:rsid w:val="00AB0925"/>
    <w:rsid w:val="00AB2635"/>
    <w:rsid w:val="00AB34EB"/>
    <w:rsid w:val="00AB3E48"/>
    <w:rsid w:val="00AB3E6A"/>
    <w:rsid w:val="00AB53E4"/>
    <w:rsid w:val="00AB64A8"/>
    <w:rsid w:val="00AB6CB1"/>
    <w:rsid w:val="00AB750A"/>
    <w:rsid w:val="00AC01BE"/>
    <w:rsid w:val="00AC50E9"/>
    <w:rsid w:val="00AC6616"/>
    <w:rsid w:val="00AC73A1"/>
    <w:rsid w:val="00AD04BF"/>
    <w:rsid w:val="00AD06AC"/>
    <w:rsid w:val="00AD2555"/>
    <w:rsid w:val="00AD32FF"/>
    <w:rsid w:val="00AD3DA7"/>
    <w:rsid w:val="00AD5686"/>
    <w:rsid w:val="00AD5750"/>
    <w:rsid w:val="00AD6594"/>
    <w:rsid w:val="00AD7BB5"/>
    <w:rsid w:val="00AD7EB2"/>
    <w:rsid w:val="00AE04A2"/>
    <w:rsid w:val="00AE146F"/>
    <w:rsid w:val="00AE2285"/>
    <w:rsid w:val="00AE3C26"/>
    <w:rsid w:val="00AE4E55"/>
    <w:rsid w:val="00AE4E5C"/>
    <w:rsid w:val="00AE4FAD"/>
    <w:rsid w:val="00AE578F"/>
    <w:rsid w:val="00AE5AC1"/>
    <w:rsid w:val="00AE5FCD"/>
    <w:rsid w:val="00AE668F"/>
    <w:rsid w:val="00AE7775"/>
    <w:rsid w:val="00AF0DE5"/>
    <w:rsid w:val="00AF1F03"/>
    <w:rsid w:val="00AF1FC8"/>
    <w:rsid w:val="00AF2D15"/>
    <w:rsid w:val="00AF4ADE"/>
    <w:rsid w:val="00AF5595"/>
    <w:rsid w:val="00AF7244"/>
    <w:rsid w:val="00B02310"/>
    <w:rsid w:val="00B02466"/>
    <w:rsid w:val="00B03A6C"/>
    <w:rsid w:val="00B04077"/>
    <w:rsid w:val="00B04EAD"/>
    <w:rsid w:val="00B05949"/>
    <w:rsid w:val="00B05B67"/>
    <w:rsid w:val="00B06062"/>
    <w:rsid w:val="00B06968"/>
    <w:rsid w:val="00B074F3"/>
    <w:rsid w:val="00B10409"/>
    <w:rsid w:val="00B13D4F"/>
    <w:rsid w:val="00B14739"/>
    <w:rsid w:val="00B1485F"/>
    <w:rsid w:val="00B156F0"/>
    <w:rsid w:val="00B162EC"/>
    <w:rsid w:val="00B177F8"/>
    <w:rsid w:val="00B21C28"/>
    <w:rsid w:val="00B21D1F"/>
    <w:rsid w:val="00B22D02"/>
    <w:rsid w:val="00B25AF6"/>
    <w:rsid w:val="00B25E01"/>
    <w:rsid w:val="00B25FE0"/>
    <w:rsid w:val="00B2728E"/>
    <w:rsid w:val="00B275EE"/>
    <w:rsid w:val="00B30608"/>
    <w:rsid w:val="00B30FDE"/>
    <w:rsid w:val="00B3214C"/>
    <w:rsid w:val="00B32BD5"/>
    <w:rsid w:val="00B33FEA"/>
    <w:rsid w:val="00B35318"/>
    <w:rsid w:val="00B36E3F"/>
    <w:rsid w:val="00B36F2E"/>
    <w:rsid w:val="00B40076"/>
    <w:rsid w:val="00B40A83"/>
    <w:rsid w:val="00B41A89"/>
    <w:rsid w:val="00B41FAA"/>
    <w:rsid w:val="00B42EFF"/>
    <w:rsid w:val="00B432DD"/>
    <w:rsid w:val="00B43359"/>
    <w:rsid w:val="00B43B33"/>
    <w:rsid w:val="00B44810"/>
    <w:rsid w:val="00B45239"/>
    <w:rsid w:val="00B46852"/>
    <w:rsid w:val="00B46D20"/>
    <w:rsid w:val="00B507DC"/>
    <w:rsid w:val="00B50CF8"/>
    <w:rsid w:val="00B511DA"/>
    <w:rsid w:val="00B51393"/>
    <w:rsid w:val="00B53C07"/>
    <w:rsid w:val="00B53EEE"/>
    <w:rsid w:val="00B5441D"/>
    <w:rsid w:val="00B549EC"/>
    <w:rsid w:val="00B552FF"/>
    <w:rsid w:val="00B5625B"/>
    <w:rsid w:val="00B60172"/>
    <w:rsid w:val="00B6031D"/>
    <w:rsid w:val="00B60D74"/>
    <w:rsid w:val="00B622BD"/>
    <w:rsid w:val="00B65E54"/>
    <w:rsid w:val="00B67CEF"/>
    <w:rsid w:val="00B7015A"/>
    <w:rsid w:val="00B706BE"/>
    <w:rsid w:val="00B70FD7"/>
    <w:rsid w:val="00B75E04"/>
    <w:rsid w:val="00B75F4B"/>
    <w:rsid w:val="00B76CD8"/>
    <w:rsid w:val="00B77407"/>
    <w:rsid w:val="00B80D07"/>
    <w:rsid w:val="00B81572"/>
    <w:rsid w:val="00B836F2"/>
    <w:rsid w:val="00B83F58"/>
    <w:rsid w:val="00B84319"/>
    <w:rsid w:val="00B86ADC"/>
    <w:rsid w:val="00B917F3"/>
    <w:rsid w:val="00B9210C"/>
    <w:rsid w:val="00B9236E"/>
    <w:rsid w:val="00B92448"/>
    <w:rsid w:val="00B92C0E"/>
    <w:rsid w:val="00B9317C"/>
    <w:rsid w:val="00B93693"/>
    <w:rsid w:val="00B937CA"/>
    <w:rsid w:val="00B9561B"/>
    <w:rsid w:val="00B95A67"/>
    <w:rsid w:val="00B9611A"/>
    <w:rsid w:val="00B96E9E"/>
    <w:rsid w:val="00B97667"/>
    <w:rsid w:val="00B97F92"/>
    <w:rsid w:val="00BA0767"/>
    <w:rsid w:val="00BA0867"/>
    <w:rsid w:val="00BA0D9B"/>
    <w:rsid w:val="00BA1660"/>
    <w:rsid w:val="00BA2063"/>
    <w:rsid w:val="00BA231C"/>
    <w:rsid w:val="00BA24CF"/>
    <w:rsid w:val="00BA3081"/>
    <w:rsid w:val="00BA5CBE"/>
    <w:rsid w:val="00BB0105"/>
    <w:rsid w:val="00BB1A69"/>
    <w:rsid w:val="00BB23CA"/>
    <w:rsid w:val="00BB3C5D"/>
    <w:rsid w:val="00BB52AC"/>
    <w:rsid w:val="00BB5BFE"/>
    <w:rsid w:val="00BB6652"/>
    <w:rsid w:val="00BB6AFE"/>
    <w:rsid w:val="00BB7BBD"/>
    <w:rsid w:val="00BC1147"/>
    <w:rsid w:val="00BC1D77"/>
    <w:rsid w:val="00BC201A"/>
    <w:rsid w:val="00BC33EF"/>
    <w:rsid w:val="00BC69D4"/>
    <w:rsid w:val="00BC6BC3"/>
    <w:rsid w:val="00BD0948"/>
    <w:rsid w:val="00BD2A92"/>
    <w:rsid w:val="00BD3170"/>
    <w:rsid w:val="00BD5380"/>
    <w:rsid w:val="00BD5564"/>
    <w:rsid w:val="00BD7AA4"/>
    <w:rsid w:val="00BE0EF5"/>
    <w:rsid w:val="00BE1D6F"/>
    <w:rsid w:val="00BE3435"/>
    <w:rsid w:val="00BE4D3F"/>
    <w:rsid w:val="00BE6C5D"/>
    <w:rsid w:val="00BE6EDB"/>
    <w:rsid w:val="00BE7C61"/>
    <w:rsid w:val="00BF14AD"/>
    <w:rsid w:val="00BF284C"/>
    <w:rsid w:val="00BF2A7E"/>
    <w:rsid w:val="00BF5F1A"/>
    <w:rsid w:val="00BF768A"/>
    <w:rsid w:val="00C00C02"/>
    <w:rsid w:val="00C00CB6"/>
    <w:rsid w:val="00C01BB4"/>
    <w:rsid w:val="00C03EDD"/>
    <w:rsid w:val="00C03F72"/>
    <w:rsid w:val="00C049FB"/>
    <w:rsid w:val="00C04D95"/>
    <w:rsid w:val="00C04ECB"/>
    <w:rsid w:val="00C05282"/>
    <w:rsid w:val="00C06EF8"/>
    <w:rsid w:val="00C07226"/>
    <w:rsid w:val="00C10228"/>
    <w:rsid w:val="00C10C42"/>
    <w:rsid w:val="00C117AB"/>
    <w:rsid w:val="00C11E74"/>
    <w:rsid w:val="00C131D5"/>
    <w:rsid w:val="00C14977"/>
    <w:rsid w:val="00C15239"/>
    <w:rsid w:val="00C1633B"/>
    <w:rsid w:val="00C16D62"/>
    <w:rsid w:val="00C1747F"/>
    <w:rsid w:val="00C17EC5"/>
    <w:rsid w:val="00C20964"/>
    <w:rsid w:val="00C20B9C"/>
    <w:rsid w:val="00C22523"/>
    <w:rsid w:val="00C22D03"/>
    <w:rsid w:val="00C2321C"/>
    <w:rsid w:val="00C23A2B"/>
    <w:rsid w:val="00C245FA"/>
    <w:rsid w:val="00C250A7"/>
    <w:rsid w:val="00C25F05"/>
    <w:rsid w:val="00C268C2"/>
    <w:rsid w:val="00C26918"/>
    <w:rsid w:val="00C26A8B"/>
    <w:rsid w:val="00C3150B"/>
    <w:rsid w:val="00C32104"/>
    <w:rsid w:val="00C32E2A"/>
    <w:rsid w:val="00C338E6"/>
    <w:rsid w:val="00C34396"/>
    <w:rsid w:val="00C34712"/>
    <w:rsid w:val="00C36312"/>
    <w:rsid w:val="00C36B2D"/>
    <w:rsid w:val="00C36E83"/>
    <w:rsid w:val="00C405C1"/>
    <w:rsid w:val="00C41AD7"/>
    <w:rsid w:val="00C41B7E"/>
    <w:rsid w:val="00C43861"/>
    <w:rsid w:val="00C44641"/>
    <w:rsid w:val="00C461E6"/>
    <w:rsid w:val="00C461F4"/>
    <w:rsid w:val="00C46A1D"/>
    <w:rsid w:val="00C47919"/>
    <w:rsid w:val="00C47A66"/>
    <w:rsid w:val="00C50DDE"/>
    <w:rsid w:val="00C520D1"/>
    <w:rsid w:val="00C52140"/>
    <w:rsid w:val="00C525F5"/>
    <w:rsid w:val="00C52EEA"/>
    <w:rsid w:val="00C53889"/>
    <w:rsid w:val="00C5487E"/>
    <w:rsid w:val="00C54CEB"/>
    <w:rsid w:val="00C551FE"/>
    <w:rsid w:val="00C552A0"/>
    <w:rsid w:val="00C55E95"/>
    <w:rsid w:val="00C56073"/>
    <w:rsid w:val="00C57100"/>
    <w:rsid w:val="00C604EC"/>
    <w:rsid w:val="00C606D6"/>
    <w:rsid w:val="00C60B0A"/>
    <w:rsid w:val="00C61654"/>
    <w:rsid w:val="00C74257"/>
    <w:rsid w:val="00C74533"/>
    <w:rsid w:val="00C74677"/>
    <w:rsid w:val="00C74B4E"/>
    <w:rsid w:val="00C74DE5"/>
    <w:rsid w:val="00C755FF"/>
    <w:rsid w:val="00C756CB"/>
    <w:rsid w:val="00C75D52"/>
    <w:rsid w:val="00C75D66"/>
    <w:rsid w:val="00C7674F"/>
    <w:rsid w:val="00C77517"/>
    <w:rsid w:val="00C810AE"/>
    <w:rsid w:val="00C811F7"/>
    <w:rsid w:val="00C82008"/>
    <w:rsid w:val="00C82898"/>
    <w:rsid w:val="00C84812"/>
    <w:rsid w:val="00C85892"/>
    <w:rsid w:val="00C862C4"/>
    <w:rsid w:val="00C87374"/>
    <w:rsid w:val="00C901E3"/>
    <w:rsid w:val="00C90389"/>
    <w:rsid w:val="00C90A1B"/>
    <w:rsid w:val="00C922E7"/>
    <w:rsid w:val="00C92FCE"/>
    <w:rsid w:val="00C933E4"/>
    <w:rsid w:val="00C95734"/>
    <w:rsid w:val="00C97135"/>
    <w:rsid w:val="00C97413"/>
    <w:rsid w:val="00C97D70"/>
    <w:rsid w:val="00CA06E1"/>
    <w:rsid w:val="00CA0A30"/>
    <w:rsid w:val="00CA1704"/>
    <w:rsid w:val="00CA19D3"/>
    <w:rsid w:val="00CA2381"/>
    <w:rsid w:val="00CA283B"/>
    <w:rsid w:val="00CA3061"/>
    <w:rsid w:val="00CA4440"/>
    <w:rsid w:val="00CA4F5C"/>
    <w:rsid w:val="00CA564E"/>
    <w:rsid w:val="00CA5A9F"/>
    <w:rsid w:val="00CB12F7"/>
    <w:rsid w:val="00CB15D4"/>
    <w:rsid w:val="00CB1BDE"/>
    <w:rsid w:val="00CB2BED"/>
    <w:rsid w:val="00CB405B"/>
    <w:rsid w:val="00CB5627"/>
    <w:rsid w:val="00CB5853"/>
    <w:rsid w:val="00CB5ED3"/>
    <w:rsid w:val="00CB6073"/>
    <w:rsid w:val="00CB7B71"/>
    <w:rsid w:val="00CC2A25"/>
    <w:rsid w:val="00CC2D8E"/>
    <w:rsid w:val="00CC2F8E"/>
    <w:rsid w:val="00CC3CF7"/>
    <w:rsid w:val="00CC4ADA"/>
    <w:rsid w:val="00CC5A2E"/>
    <w:rsid w:val="00CC614C"/>
    <w:rsid w:val="00CD0F4A"/>
    <w:rsid w:val="00CD15AB"/>
    <w:rsid w:val="00CD17E3"/>
    <w:rsid w:val="00CD189B"/>
    <w:rsid w:val="00CD39AA"/>
    <w:rsid w:val="00CD416A"/>
    <w:rsid w:val="00CD527C"/>
    <w:rsid w:val="00CD591F"/>
    <w:rsid w:val="00CD60AC"/>
    <w:rsid w:val="00CD65E3"/>
    <w:rsid w:val="00CD7815"/>
    <w:rsid w:val="00CE0C98"/>
    <w:rsid w:val="00CE117D"/>
    <w:rsid w:val="00CE2B0F"/>
    <w:rsid w:val="00CE2C64"/>
    <w:rsid w:val="00CE382F"/>
    <w:rsid w:val="00CE7298"/>
    <w:rsid w:val="00CE7A17"/>
    <w:rsid w:val="00CF1598"/>
    <w:rsid w:val="00CF2564"/>
    <w:rsid w:val="00CF46D2"/>
    <w:rsid w:val="00CF5CD2"/>
    <w:rsid w:val="00CF6237"/>
    <w:rsid w:val="00CF6AB6"/>
    <w:rsid w:val="00D009F3"/>
    <w:rsid w:val="00D01107"/>
    <w:rsid w:val="00D018FE"/>
    <w:rsid w:val="00D01947"/>
    <w:rsid w:val="00D01C44"/>
    <w:rsid w:val="00D01EE3"/>
    <w:rsid w:val="00D02069"/>
    <w:rsid w:val="00D0219B"/>
    <w:rsid w:val="00D02324"/>
    <w:rsid w:val="00D02997"/>
    <w:rsid w:val="00D03CD8"/>
    <w:rsid w:val="00D05D58"/>
    <w:rsid w:val="00D0623B"/>
    <w:rsid w:val="00D10771"/>
    <w:rsid w:val="00D109FF"/>
    <w:rsid w:val="00D10C5D"/>
    <w:rsid w:val="00D10F9F"/>
    <w:rsid w:val="00D113D2"/>
    <w:rsid w:val="00D11F97"/>
    <w:rsid w:val="00D128C3"/>
    <w:rsid w:val="00D13B57"/>
    <w:rsid w:val="00D13C0B"/>
    <w:rsid w:val="00D1432E"/>
    <w:rsid w:val="00D158E1"/>
    <w:rsid w:val="00D15B17"/>
    <w:rsid w:val="00D15CB0"/>
    <w:rsid w:val="00D15FDB"/>
    <w:rsid w:val="00D179AF"/>
    <w:rsid w:val="00D17A14"/>
    <w:rsid w:val="00D2009C"/>
    <w:rsid w:val="00D2238A"/>
    <w:rsid w:val="00D242DF"/>
    <w:rsid w:val="00D27038"/>
    <w:rsid w:val="00D30272"/>
    <w:rsid w:val="00D30BA8"/>
    <w:rsid w:val="00D30F7F"/>
    <w:rsid w:val="00D30F8E"/>
    <w:rsid w:val="00D3177B"/>
    <w:rsid w:val="00D32C11"/>
    <w:rsid w:val="00D34A2F"/>
    <w:rsid w:val="00D35024"/>
    <w:rsid w:val="00D355E7"/>
    <w:rsid w:val="00D3579C"/>
    <w:rsid w:val="00D35A4B"/>
    <w:rsid w:val="00D36DA9"/>
    <w:rsid w:val="00D37351"/>
    <w:rsid w:val="00D375AC"/>
    <w:rsid w:val="00D37CC7"/>
    <w:rsid w:val="00D443C5"/>
    <w:rsid w:val="00D506D9"/>
    <w:rsid w:val="00D50E3B"/>
    <w:rsid w:val="00D52CE1"/>
    <w:rsid w:val="00D530C1"/>
    <w:rsid w:val="00D53778"/>
    <w:rsid w:val="00D544E0"/>
    <w:rsid w:val="00D55F6B"/>
    <w:rsid w:val="00D55FE7"/>
    <w:rsid w:val="00D56907"/>
    <w:rsid w:val="00D6065B"/>
    <w:rsid w:val="00D60742"/>
    <w:rsid w:val="00D63100"/>
    <w:rsid w:val="00D64C94"/>
    <w:rsid w:val="00D64DC8"/>
    <w:rsid w:val="00D653C0"/>
    <w:rsid w:val="00D66092"/>
    <w:rsid w:val="00D6618E"/>
    <w:rsid w:val="00D66B0A"/>
    <w:rsid w:val="00D67335"/>
    <w:rsid w:val="00D67864"/>
    <w:rsid w:val="00D70A35"/>
    <w:rsid w:val="00D70B08"/>
    <w:rsid w:val="00D70F83"/>
    <w:rsid w:val="00D72838"/>
    <w:rsid w:val="00D731A9"/>
    <w:rsid w:val="00D735DC"/>
    <w:rsid w:val="00D76790"/>
    <w:rsid w:val="00D76D0A"/>
    <w:rsid w:val="00D76FF1"/>
    <w:rsid w:val="00D77485"/>
    <w:rsid w:val="00D7762A"/>
    <w:rsid w:val="00D77AB4"/>
    <w:rsid w:val="00D77AC2"/>
    <w:rsid w:val="00D80DD2"/>
    <w:rsid w:val="00D82C64"/>
    <w:rsid w:val="00D8415B"/>
    <w:rsid w:val="00D849A8"/>
    <w:rsid w:val="00D84E50"/>
    <w:rsid w:val="00D85A0A"/>
    <w:rsid w:val="00D8626C"/>
    <w:rsid w:val="00D86FE2"/>
    <w:rsid w:val="00D87350"/>
    <w:rsid w:val="00D90441"/>
    <w:rsid w:val="00D904FA"/>
    <w:rsid w:val="00D907C3"/>
    <w:rsid w:val="00D90F21"/>
    <w:rsid w:val="00D92830"/>
    <w:rsid w:val="00D93FD7"/>
    <w:rsid w:val="00D94790"/>
    <w:rsid w:val="00DA0631"/>
    <w:rsid w:val="00DA1530"/>
    <w:rsid w:val="00DA2226"/>
    <w:rsid w:val="00DA52F0"/>
    <w:rsid w:val="00DA55C5"/>
    <w:rsid w:val="00DA71AD"/>
    <w:rsid w:val="00DA7461"/>
    <w:rsid w:val="00DA77D2"/>
    <w:rsid w:val="00DB07EC"/>
    <w:rsid w:val="00DB0A9E"/>
    <w:rsid w:val="00DB0E97"/>
    <w:rsid w:val="00DB1D20"/>
    <w:rsid w:val="00DB2523"/>
    <w:rsid w:val="00DB39EE"/>
    <w:rsid w:val="00DB3A54"/>
    <w:rsid w:val="00DB570F"/>
    <w:rsid w:val="00DB5947"/>
    <w:rsid w:val="00DB6E0A"/>
    <w:rsid w:val="00DC0562"/>
    <w:rsid w:val="00DC1262"/>
    <w:rsid w:val="00DC177F"/>
    <w:rsid w:val="00DC1C05"/>
    <w:rsid w:val="00DC205E"/>
    <w:rsid w:val="00DC26D4"/>
    <w:rsid w:val="00DC3223"/>
    <w:rsid w:val="00DC3373"/>
    <w:rsid w:val="00DC3BCF"/>
    <w:rsid w:val="00DC3FB8"/>
    <w:rsid w:val="00DC4435"/>
    <w:rsid w:val="00DC4DAF"/>
    <w:rsid w:val="00DC53A7"/>
    <w:rsid w:val="00DC6808"/>
    <w:rsid w:val="00DC7051"/>
    <w:rsid w:val="00DD161A"/>
    <w:rsid w:val="00DD1DE1"/>
    <w:rsid w:val="00DD202A"/>
    <w:rsid w:val="00DD2C23"/>
    <w:rsid w:val="00DD2EEC"/>
    <w:rsid w:val="00DD381F"/>
    <w:rsid w:val="00DD3952"/>
    <w:rsid w:val="00DD43EE"/>
    <w:rsid w:val="00DD4D12"/>
    <w:rsid w:val="00DD5CBE"/>
    <w:rsid w:val="00DD5DD0"/>
    <w:rsid w:val="00DD7C9F"/>
    <w:rsid w:val="00DE0626"/>
    <w:rsid w:val="00DE290A"/>
    <w:rsid w:val="00DE2ADD"/>
    <w:rsid w:val="00DE3C61"/>
    <w:rsid w:val="00DE573F"/>
    <w:rsid w:val="00DE657D"/>
    <w:rsid w:val="00DE78B0"/>
    <w:rsid w:val="00DF0682"/>
    <w:rsid w:val="00DF2B86"/>
    <w:rsid w:val="00DF44BA"/>
    <w:rsid w:val="00DF4A4F"/>
    <w:rsid w:val="00DF4B67"/>
    <w:rsid w:val="00DF5204"/>
    <w:rsid w:val="00DF67E4"/>
    <w:rsid w:val="00DF72B9"/>
    <w:rsid w:val="00DF7354"/>
    <w:rsid w:val="00DF760A"/>
    <w:rsid w:val="00DF782C"/>
    <w:rsid w:val="00DF7FE3"/>
    <w:rsid w:val="00E00E25"/>
    <w:rsid w:val="00E01F69"/>
    <w:rsid w:val="00E02182"/>
    <w:rsid w:val="00E02851"/>
    <w:rsid w:val="00E031CA"/>
    <w:rsid w:val="00E04F67"/>
    <w:rsid w:val="00E061FA"/>
    <w:rsid w:val="00E06BCF"/>
    <w:rsid w:val="00E07CEA"/>
    <w:rsid w:val="00E10063"/>
    <w:rsid w:val="00E1074D"/>
    <w:rsid w:val="00E12B58"/>
    <w:rsid w:val="00E13145"/>
    <w:rsid w:val="00E13289"/>
    <w:rsid w:val="00E13C49"/>
    <w:rsid w:val="00E13EBF"/>
    <w:rsid w:val="00E13F76"/>
    <w:rsid w:val="00E1639F"/>
    <w:rsid w:val="00E1678E"/>
    <w:rsid w:val="00E176F6"/>
    <w:rsid w:val="00E20E9E"/>
    <w:rsid w:val="00E22BF7"/>
    <w:rsid w:val="00E2342C"/>
    <w:rsid w:val="00E23563"/>
    <w:rsid w:val="00E24D1A"/>
    <w:rsid w:val="00E27019"/>
    <w:rsid w:val="00E31638"/>
    <w:rsid w:val="00E32937"/>
    <w:rsid w:val="00E34667"/>
    <w:rsid w:val="00E3489C"/>
    <w:rsid w:val="00E34F6F"/>
    <w:rsid w:val="00E351B1"/>
    <w:rsid w:val="00E366B4"/>
    <w:rsid w:val="00E41AD1"/>
    <w:rsid w:val="00E421E7"/>
    <w:rsid w:val="00E439A2"/>
    <w:rsid w:val="00E43C38"/>
    <w:rsid w:val="00E44887"/>
    <w:rsid w:val="00E455A8"/>
    <w:rsid w:val="00E46A34"/>
    <w:rsid w:val="00E47878"/>
    <w:rsid w:val="00E47D38"/>
    <w:rsid w:val="00E51112"/>
    <w:rsid w:val="00E524B2"/>
    <w:rsid w:val="00E524BA"/>
    <w:rsid w:val="00E541AE"/>
    <w:rsid w:val="00E56F45"/>
    <w:rsid w:val="00E57D34"/>
    <w:rsid w:val="00E57D62"/>
    <w:rsid w:val="00E603D6"/>
    <w:rsid w:val="00E620C7"/>
    <w:rsid w:val="00E6223E"/>
    <w:rsid w:val="00E62A4B"/>
    <w:rsid w:val="00E641BD"/>
    <w:rsid w:val="00E644AD"/>
    <w:rsid w:val="00E6522B"/>
    <w:rsid w:val="00E6782A"/>
    <w:rsid w:val="00E707A2"/>
    <w:rsid w:val="00E71EB6"/>
    <w:rsid w:val="00E726DE"/>
    <w:rsid w:val="00E726FA"/>
    <w:rsid w:val="00E7351E"/>
    <w:rsid w:val="00E75724"/>
    <w:rsid w:val="00E75D2E"/>
    <w:rsid w:val="00E765B9"/>
    <w:rsid w:val="00E76646"/>
    <w:rsid w:val="00E76D61"/>
    <w:rsid w:val="00E77486"/>
    <w:rsid w:val="00E7786C"/>
    <w:rsid w:val="00E77D25"/>
    <w:rsid w:val="00E80A78"/>
    <w:rsid w:val="00E82C60"/>
    <w:rsid w:val="00E831A0"/>
    <w:rsid w:val="00E8422D"/>
    <w:rsid w:val="00E8429E"/>
    <w:rsid w:val="00E85403"/>
    <w:rsid w:val="00E862DB"/>
    <w:rsid w:val="00E86937"/>
    <w:rsid w:val="00E87320"/>
    <w:rsid w:val="00E873D6"/>
    <w:rsid w:val="00E877A6"/>
    <w:rsid w:val="00E87919"/>
    <w:rsid w:val="00E9033E"/>
    <w:rsid w:val="00E91450"/>
    <w:rsid w:val="00E91A1C"/>
    <w:rsid w:val="00E93D3A"/>
    <w:rsid w:val="00E9536F"/>
    <w:rsid w:val="00E95842"/>
    <w:rsid w:val="00E96F01"/>
    <w:rsid w:val="00EA039F"/>
    <w:rsid w:val="00EA17B7"/>
    <w:rsid w:val="00EA2FC5"/>
    <w:rsid w:val="00EA35A4"/>
    <w:rsid w:val="00EA3F22"/>
    <w:rsid w:val="00EA5090"/>
    <w:rsid w:val="00EA6183"/>
    <w:rsid w:val="00EA781D"/>
    <w:rsid w:val="00EA7BE4"/>
    <w:rsid w:val="00EB25FA"/>
    <w:rsid w:val="00EB6005"/>
    <w:rsid w:val="00EB6D99"/>
    <w:rsid w:val="00EB72F6"/>
    <w:rsid w:val="00EB7AC4"/>
    <w:rsid w:val="00EB7FED"/>
    <w:rsid w:val="00EC06B2"/>
    <w:rsid w:val="00EC1469"/>
    <w:rsid w:val="00EC2131"/>
    <w:rsid w:val="00EC25B8"/>
    <w:rsid w:val="00EC36C0"/>
    <w:rsid w:val="00EC3CC0"/>
    <w:rsid w:val="00EC4EBC"/>
    <w:rsid w:val="00EC51AF"/>
    <w:rsid w:val="00EC57B4"/>
    <w:rsid w:val="00EC5D4F"/>
    <w:rsid w:val="00EC7F28"/>
    <w:rsid w:val="00ED16AE"/>
    <w:rsid w:val="00ED3E13"/>
    <w:rsid w:val="00ED78CB"/>
    <w:rsid w:val="00EE0167"/>
    <w:rsid w:val="00EE1538"/>
    <w:rsid w:val="00EE16A6"/>
    <w:rsid w:val="00EE1D37"/>
    <w:rsid w:val="00EE2165"/>
    <w:rsid w:val="00EE28D3"/>
    <w:rsid w:val="00EE2BB1"/>
    <w:rsid w:val="00EE4A18"/>
    <w:rsid w:val="00EE4B03"/>
    <w:rsid w:val="00EE4D2E"/>
    <w:rsid w:val="00EE59FB"/>
    <w:rsid w:val="00EE5F07"/>
    <w:rsid w:val="00EE7F69"/>
    <w:rsid w:val="00EF07F3"/>
    <w:rsid w:val="00EF0C20"/>
    <w:rsid w:val="00EF10CE"/>
    <w:rsid w:val="00EF1A5D"/>
    <w:rsid w:val="00EF2E72"/>
    <w:rsid w:val="00EF328F"/>
    <w:rsid w:val="00EF3709"/>
    <w:rsid w:val="00EF6E99"/>
    <w:rsid w:val="00EF7AC2"/>
    <w:rsid w:val="00F00C91"/>
    <w:rsid w:val="00F00CEA"/>
    <w:rsid w:val="00F01D63"/>
    <w:rsid w:val="00F0355B"/>
    <w:rsid w:val="00F039ED"/>
    <w:rsid w:val="00F03BD9"/>
    <w:rsid w:val="00F04F4A"/>
    <w:rsid w:val="00F070F6"/>
    <w:rsid w:val="00F10C2C"/>
    <w:rsid w:val="00F11A14"/>
    <w:rsid w:val="00F1232F"/>
    <w:rsid w:val="00F12742"/>
    <w:rsid w:val="00F1325C"/>
    <w:rsid w:val="00F1485E"/>
    <w:rsid w:val="00F1544D"/>
    <w:rsid w:val="00F168F4"/>
    <w:rsid w:val="00F17C3E"/>
    <w:rsid w:val="00F204C0"/>
    <w:rsid w:val="00F21BDB"/>
    <w:rsid w:val="00F21CA7"/>
    <w:rsid w:val="00F2229C"/>
    <w:rsid w:val="00F2482B"/>
    <w:rsid w:val="00F263BC"/>
    <w:rsid w:val="00F27B75"/>
    <w:rsid w:val="00F3086F"/>
    <w:rsid w:val="00F30893"/>
    <w:rsid w:val="00F308F6"/>
    <w:rsid w:val="00F3139F"/>
    <w:rsid w:val="00F3182A"/>
    <w:rsid w:val="00F3373F"/>
    <w:rsid w:val="00F33BFE"/>
    <w:rsid w:val="00F3524D"/>
    <w:rsid w:val="00F3531F"/>
    <w:rsid w:val="00F361FB"/>
    <w:rsid w:val="00F37A11"/>
    <w:rsid w:val="00F40178"/>
    <w:rsid w:val="00F4037E"/>
    <w:rsid w:val="00F40E77"/>
    <w:rsid w:val="00F4186A"/>
    <w:rsid w:val="00F42D3F"/>
    <w:rsid w:val="00F44864"/>
    <w:rsid w:val="00F452C9"/>
    <w:rsid w:val="00F47F8B"/>
    <w:rsid w:val="00F508B6"/>
    <w:rsid w:val="00F5131D"/>
    <w:rsid w:val="00F52223"/>
    <w:rsid w:val="00F523B8"/>
    <w:rsid w:val="00F52BC7"/>
    <w:rsid w:val="00F5382A"/>
    <w:rsid w:val="00F53FA2"/>
    <w:rsid w:val="00F5497E"/>
    <w:rsid w:val="00F56237"/>
    <w:rsid w:val="00F57C80"/>
    <w:rsid w:val="00F60B34"/>
    <w:rsid w:val="00F610F3"/>
    <w:rsid w:val="00F612F1"/>
    <w:rsid w:val="00F616F2"/>
    <w:rsid w:val="00F61996"/>
    <w:rsid w:val="00F61F9B"/>
    <w:rsid w:val="00F62050"/>
    <w:rsid w:val="00F6209C"/>
    <w:rsid w:val="00F620CD"/>
    <w:rsid w:val="00F62104"/>
    <w:rsid w:val="00F62568"/>
    <w:rsid w:val="00F63C5C"/>
    <w:rsid w:val="00F64120"/>
    <w:rsid w:val="00F64987"/>
    <w:rsid w:val="00F64EB4"/>
    <w:rsid w:val="00F652BE"/>
    <w:rsid w:val="00F656B2"/>
    <w:rsid w:val="00F674CC"/>
    <w:rsid w:val="00F7046C"/>
    <w:rsid w:val="00F704F5"/>
    <w:rsid w:val="00F71129"/>
    <w:rsid w:val="00F72765"/>
    <w:rsid w:val="00F72B9F"/>
    <w:rsid w:val="00F7391C"/>
    <w:rsid w:val="00F742F3"/>
    <w:rsid w:val="00F745F9"/>
    <w:rsid w:val="00F74624"/>
    <w:rsid w:val="00F74B3B"/>
    <w:rsid w:val="00F75D78"/>
    <w:rsid w:val="00F76D60"/>
    <w:rsid w:val="00F76FC6"/>
    <w:rsid w:val="00F80224"/>
    <w:rsid w:val="00F8049A"/>
    <w:rsid w:val="00F80590"/>
    <w:rsid w:val="00F80E47"/>
    <w:rsid w:val="00F818A9"/>
    <w:rsid w:val="00F82357"/>
    <w:rsid w:val="00F82378"/>
    <w:rsid w:val="00F82AE7"/>
    <w:rsid w:val="00F82E7B"/>
    <w:rsid w:val="00F838C3"/>
    <w:rsid w:val="00F8445B"/>
    <w:rsid w:val="00F848A6"/>
    <w:rsid w:val="00F8588C"/>
    <w:rsid w:val="00F86252"/>
    <w:rsid w:val="00F8747C"/>
    <w:rsid w:val="00F87586"/>
    <w:rsid w:val="00F87D49"/>
    <w:rsid w:val="00F90475"/>
    <w:rsid w:val="00F91371"/>
    <w:rsid w:val="00F91F53"/>
    <w:rsid w:val="00F9223B"/>
    <w:rsid w:val="00F9305D"/>
    <w:rsid w:val="00F94715"/>
    <w:rsid w:val="00F952D1"/>
    <w:rsid w:val="00F96351"/>
    <w:rsid w:val="00F96410"/>
    <w:rsid w:val="00F97425"/>
    <w:rsid w:val="00F97CDD"/>
    <w:rsid w:val="00FA192A"/>
    <w:rsid w:val="00FA1CCF"/>
    <w:rsid w:val="00FA32FC"/>
    <w:rsid w:val="00FA3795"/>
    <w:rsid w:val="00FA379A"/>
    <w:rsid w:val="00FA4222"/>
    <w:rsid w:val="00FA546A"/>
    <w:rsid w:val="00FA54D4"/>
    <w:rsid w:val="00FA695B"/>
    <w:rsid w:val="00FA6AE4"/>
    <w:rsid w:val="00FA70E9"/>
    <w:rsid w:val="00FA7E5A"/>
    <w:rsid w:val="00FA7F42"/>
    <w:rsid w:val="00FB09CC"/>
    <w:rsid w:val="00FB113B"/>
    <w:rsid w:val="00FB1E8F"/>
    <w:rsid w:val="00FB290C"/>
    <w:rsid w:val="00FB2C4E"/>
    <w:rsid w:val="00FB2CC9"/>
    <w:rsid w:val="00FB3343"/>
    <w:rsid w:val="00FB4B05"/>
    <w:rsid w:val="00FB551C"/>
    <w:rsid w:val="00FB6F6C"/>
    <w:rsid w:val="00FC21A5"/>
    <w:rsid w:val="00FC2C18"/>
    <w:rsid w:val="00FC31BB"/>
    <w:rsid w:val="00FC4BAC"/>
    <w:rsid w:val="00FC5606"/>
    <w:rsid w:val="00FC56C1"/>
    <w:rsid w:val="00FC5703"/>
    <w:rsid w:val="00FC570C"/>
    <w:rsid w:val="00FD02E3"/>
    <w:rsid w:val="00FD1B29"/>
    <w:rsid w:val="00FD1E13"/>
    <w:rsid w:val="00FD5BA3"/>
    <w:rsid w:val="00FD5C6C"/>
    <w:rsid w:val="00FD5D3B"/>
    <w:rsid w:val="00FD71EB"/>
    <w:rsid w:val="00FD7C0C"/>
    <w:rsid w:val="00FE0CFC"/>
    <w:rsid w:val="00FE15DA"/>
    <w:rsid w:val="00FE2290"/>
    <w:rsid w:val="00FE4733"/>
    <w:rsid w:val="00FE57C9"/>
    <w:rsid w:val="00FE6DF6"/>
    <w:rsid w:val="00FE7C29"/>
    <w:rsid w:val="00FE7E90"/>
    <w:rsid w:val="00FE7FF2"/>
    <w:rsid w:val="00FF0D33"/>
    <w:rsid w:val="00FF0D3A"/>
    <w:rsid w:val="00FF1919"/>
    <w:rsid w:val="00FF1AEE"/>
    <w:rsid w:val="00FF30C2"/>
    <w:rsid w:val="00FF495E"/>
    <w:rsid w:val="00FF5169"/>
    <w:rsid w:val="00FF5F0F"/>
    <w:rsid w:val="00FF6346"/>
    <w:rsid w:val="00FF77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List 2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0638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3">
    <w:name w:val="Body Text 3"/>
    <w:basedOn w:val="Normal"/>
    <w:link w:val="BodyText3Char"/>
    <w:uiPriority w:val="99"/>
    <w:rsid w:val="0081137A"/>
    <w:pPr>
      <w:tabs>
        <w:tab w:val="left" w:pos="567"/>
      </w:tabs>
      <w:spacing w:after="0" w:line="240" w:lineRule="auto"/>
      <w:jc w:val="both"/>
    </w:pPr>
    <w:rPr>
      <w:rFonts w:ascii="Times New Roman" w:eastAsia="Times New Roman" w:hAnsi="Times New Roman"/>
      <w:sz w:val="32"/>
      <w:szCs w:val="20"/>
      <w:lang w:eastAsia="ru-RU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81137A"/>
    <w:rPr>
      <w:rFonts w:ascii="Times New Roman" w:hAnsi="Times New Roman" w:cs="Times New Roman"/>
      <w:sz w:val="20"/>
      <w:szCs w:val="20"/>
    </w:rPr>
  </w:style>
  <w:style w:type="paragraph" w:styleId="List2">
    <w:name w:val="List 2"/>
    <w:basedOn w:val="Normal"/>
    <w:uiPriority w:val="99"/>
    <w:rsid w:val="00E877A6"/>
    <w:pPr>
      <w:spacing w:after="0" w:line="240" w:lineRule="auto"/>
      <w:ind w:left="566" w:hanging="283"/>
    </w:pPr>
    <w:rPr>
      <w:rFonts w:ascii="Times New Roman" w:eastAsia="Times New Roman" w:hAnsi="Times New Roman"/>
      <w:sz w:val="20"/>
      <w:szCs w:val="20"/>
      <w:lang w:eastAsia="ru-RU"/>
    </w:rPr>
  </w:style>
  <w:style w:type="paragraph" w:styleId="ListParagraph">
    <w:name w:val="List Paragraph"/>
    <w:basedOn w:val="Normal"/>
    <w:uiPriority w:val="99"/>
    <w:qFormat/>
    <w:rsid w:val="0096366B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semiHidden/>
    <w:rsid w:val="0012238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122384"/>
    <w:rPr>
      <w:rFonts w:cs="Times New Roman"/>
      <w:lang w:eastAsia="en-US"/>
    </w:rPr>
  </w:style>
  <w:style w:type="character" w:customStyle="1" w:styleId="FontStyle37">
    <w:name w:val="Font Style37"/>
    <w:uiPriority w:val="99"/>
    <w:rsid w:val="00000B9D"/>
    <w:rPr>
      <w:rFonts w:ascii="Times New Roman" w:hAnsi="Times New Roman"/>
      <w:color w:val="000000"/>
      <w:sz w:val="26"/>
    </w:rPr>
  </w:style>
  <w:style w:type="paragraph" w:styleId="BodyTextIndent3">
    <w:name w:val="Body Text Indent 3"/>
    <w:basedOn w:val="Normal"/>
    <w:link w:val="BodyTextIndent3Char"/>
    <w:uiPriority w:val="99"/>
    <w:semiHidden/>
    <w:rsid w:val="00A43CF8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A43CF8"/>
    <w:rPr>
      <w:rFonts w:cs="Times New Roman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8084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19</TotalTime>
  <Pages>2</Pages>
  <Words>565</Words>
  <Characters>3225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Федосова Татьяна Сергеевна</dc:creator>
  <cp:keywords/>
  <dc:description/>
  <cp:lastModifiedBy>ChuTN</cp:lastModifiedBy>
  <cp:revision>12</cp:revision>
  <dcterms:created xsi:type="dcterms:W3CDTF">2014-06-14T13:18:00Z</dcterms:created>
  <dcterms:modified xsi:type="dcterms:W3CDTF">2015-06-26T09:27:00Z</dcterms:modified>
</cp:coreProperties>
</file>