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15E5" w:rsidRPr="00FA32FC" w:rsidRDefault="007315E5" w:rsidP="00640638">
      <w:pPr>
        <w:spacing w:after="0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7315E5" w:rsidRDefault="007315E5" w:rsidP="00000B9D">
      <w:pPr>
        <w:spacing w:after="0" w:line="140" w:lineRule="atLeast"/>
        <w:jc w:val="center"/>
        <w:rPr>
          <w:rFonts w:ascii="Times New Roman" w:hAnsi="Times New Roman"/>
          <w:sz w:val="28"/>
          <w:szCs w:val="28"/>
        </w:rPr>
      </w:pPr>
    </w:p>
    <w:p w:rsidR="007315E5" w:rsidRDefault="007315E5" w:rsidP="00000B9D">
      <w:pPr>
        <w:spacing w:after="0" w:line="140" w:lineRule="atLeast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</w:t>
      </w:r>
      <w:r w:rsidRPr="00000B9D">
        <w:rPr>
          <w:rFonts w:ascii="Times New Roman" w:hAnsi="Times New Roman"/>
          <w:sz w:val="28"/>
          <w:szCs w:val="28"/>
        </w:rPr>
        <w:t>Б</w:t>
      </w:r>
      <w:r w:rsidRPr="00B24305">
        <w:rPr>
          <w:rFonts w:ascii="Times New Roman" w:hAnsi="Times New Roman"/>
          <w:sz w:val="28"/>
          <w:szCs w:val="28"/>
        </w:rPr>
        <w:t>1</w:t>
      </w:r>
      <w:r w:rsidRPr="00000B9D">
        <w:rPr>
          <w:rFonts w:ascii="Times New Roman" w:hAnsi="Times New Roman"/>
          <w:sz w:val="28"/>
          <w:szCs w:val="28"/>
        </w:rPr>
        <w:t>.В.ДВ.</w:t>
      </w:r>
      <w:r w:rsidRPr="00B24305">
        <w:rPr>
          <w:rFonts w:ascii="Times New Roman" w:hAnsi="Times New Roman"/>
          <w:sz w:val="28"/>
          <w:szCs w:val="28"/>
        </w:rPr>
        <w:t>3</w:t>
      </w:r>
      <w:r w:rsidRPr="00000B9D">
        <w:rPr>
          <w:rFonts w:ascii="Times New Roman" w:hAnsi="Times New Roman"/>
          <w:sz w:val="28"/>
          <w:szCs w:val="28"/>
        </w:rPr>
        <w:t xml:space="preserve"> </w:t>
      </w:r>
      <w:r w:rsidRPr="00DA1647">
        <w:rPr>
          <w:rFonts w:ascii="Times New Roman" w:hAnsi="Times New Roman"/>
          <w:sz w:val="28"/>
          <w:szCs w:val="28"/>
        </w:rPr>
        <w:t>Компьютерные справочно-правовые системы</w:t>
      </w:r>
    </w:p>
    <w:p w:rsidR="007315E5" w:rsidRDefault="007315E5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315E5" w:rsidRPr="00B24305" w:rsidRDefault="007315E5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val="en-US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  <w:lang w:val="en-US"/>
        </w:rPr>
        <w:t>3</w:t>
      </w:r>
    </w:p>
    <w:p w:rsidR="007315E5" w:rsidRPr="00DA1647" w:rsidRDefault="007315E5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Pr="00DA1647">
        <w:rPr>
          <w:rFonts w:ascii="Times New Roman" w:hAnsi="Times New Roman"/>
          <w:sz w:val="28"/>
          <w:szCs w:val="28"/>
        </w:rPr>
        <w:t>108</w:t>
      </w:r>
    </w:p>
    <w:p w:rsidR="007315E5" w:rsidRPr="00DA1647" w:rsidRDefault="007315E5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 w:rsidRPr="00DA1647">
        <w:rPr>
          <w:rFonts w:ascii="Times New Roman" w:hAnsi="Times New Roman"/>
          <w:sz w:val="28"/>
          <w:szCs w:val="28"/>
        </w:rPr>
        <w:t>3</w:t>
      </w:r>
    </w:p>
    <w:p w:rsidR="007315E5" w:rsidRDefault="007315E5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</w:t>
      </w:r>
    </w:p>
    <w:p w:rsidR="007315E5" w:rsidRDefault="007315E5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315E5" w:rsidRPr="00953098" w:rsidRDefault="007315E5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7315E5" w:rsidRPr="00DA1647" w:rsidRDefault="007315E5" w:rsidP="00DA1647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  <w:r w:rsidRPr="005C3567">
        <w:rPr>
          <w:rFonts w:ascii="Times New Roman" w:hAnsi="Times New Roman"/>
          <w:spacing w:val="-4"/>
          <w:sz w:val="28"/>
          <w:szCs w:val="28"/>
        </w:rPr>
        <w:t>Дисциплина по выбору «</w:t>
      </w:r>
      <w:r w:rsidRPr="00DA1647">
        <w:rPr>
          <w:rFonts w:ascii="Times New Roman" w:hAnsi="Times New Roman"/>
          <w:sz w:val="28"/>
          <w:szCs w:val="28"/>
        </w:rPr>
        <w:t>Компьютерные справочно-правовые системы</w:t>
      </w:r>
      <w:r w:rsidRPr="005C3567">
        <w:rPr>
          <w:rFonts w:ascii="Times New Roman" w:hAnsi="Times New Roman"/>
          <w:spacing w:val="-4"/>
          <w:sz w:val="28"/>
          <w:szCs w:val="28"/>
        </w:rPr>
        <w:t>» в</w:t>
      </w:r>
      <w:r>
        <w:rPr>
          <w:rFonts w:ascii="Times New Roman" w:hAnsi="Times New Roman"/>
          <w:spacing w:val="-4"/>
          <w:sz w:val="28"/>
          <w:szCs w:val="28"/>
        </w:rPr>
        <w:t>ходит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в </w:t>
      </w:r>
      <w:r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>вариативную часть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 xml:space="preserve"> учебного плана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>
        <w:rPr>
          <w:rFonts w:ascii="Times New Roman" w:hAnsi="Times New Roman"/>
          <w:spacing w:val="-4"/>
          <w:sz w:val="28"/>
          <w:szCs w:val="28"/>
        </w:rPr>
        <w:t xml:space="preserve">подготовки бакалавров по всем профилям направления 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A3560D">
        <w:rPr>
          <w:rFonts w:ascii="Times New Roman" w:hAnsi="Times New Roman"/>
          <w:spacing w:val="-4"/>
          <w:sz w:val="28"/>
          <w:szCs w:val="28"/>
        </w:rPr>
        <w:t>38.03.02</w:t>
      </w:r>
      <w:r w:rsidRPr="005C3567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DA1647">
        <w:rPr>
          <w:rFonts w:ascii="Times New Roman" w:hAnsi="Times New Roman"/>
          <w:i/>
          <w:spacing w:val="-4"/>
          <w:sz w:val="28"/>
          <w:szCs w:val="28"/>
        </w:rPr>
        <w:t>Менеджмент</w:t>
      </w:r>
      <w:r w:rsidRPr="00DA1647">
        <w:rPr>
          <w:rFonts w:ascii="Times New Roman" w:hAnsi="Times New Roman"/>
          <w:spacing w:val="-4"/>
          <w:sz w:val="28"/>
          <w:szCs w:val="28"/>
        </w:rPr>
        <w:t xml:space="preserve">. </w:t>
      </w:r>
    </w:p>
    <w:p w:rsidR="007315E5" w:rsidRPr="00DA1647" w:rsidRDefault="007315E5" w:rsidP="00DA1647">
      <w:pPr>
        <w:pStyle w:val="BodyTextIndent"/>
        <w:spacing w:after="0" w:line="240" w:lineRule="auto"/>
        <w:ind w:left="0" w:firstLine="539"/>
        <w:jc w:val="both"/>
        <w:rPr>
          <w:rFonts w:ascii="Times New Roman" w:hAnsi="Times New Roman"/>
          <w:sz w:val="28"/>
          <w:szCs w:val="28"/>
        </w:rPr>
      </w:pPr>
      <w:r w:rsidRPr="00DA1647">
        <w:rPr>
          <w:rFonts w:ascii="Times New Roman" w:hAnsi="Times New Roman"/>
          <w:spacing w:val="-4"/>
          <w:sz w:val="28"/>
          <w:szCs w:val="28"/>
        </w:rPr>
        <w:t>Дисциплина «</w:t>
      </w:r>
      <w:r w:rsidRPr="00DA1647">
        <w:rPr>
          <w:rFonts w:ascii="Times New Roman" w:hAnsi="Times New Roman"/>
          <w:sz w:val="28"/>
          <w:szCs w:val="28"/>
        </w:rPr>
        <w:t>Компьютерные справочно-правовые системы</w:t>
      </w:r>
      <w:r w:rsidRPr="00DA1647">
        <w:rPr>
          <w:rFonts w:ascii="Times New Roman" w:hAnsi="Times New Roman"/>
          <w:spacing w:val="-4"/>
          <w:sz w:val="28"/>
          <w:szCs w:val="28"/>
        </w:rPr>
        <w:t xml:space="preserve">» </w:t>
      </w:r>
      <w:r w:rsidRPr="00DA1647">
        <w:rPr>
          <w:rFonts w:ascii="Times New Roman" w:hAnsi="Times New Roman"/>
          <w:sz w:val="28"/>
          <w:szCs w:val="28"/>
        </w:rPr>
        <w:t xml:space="preserve">содержательно дополняет дисциплину </w:t>
      </w:r>
      <w:r>
        <w:rPr>
          <w:rFonts w:ascii="Times New Roman" w:hAnsi="Times New Roman"/>
          <w:sz w:val="28"/>
          <w:szCs w:val="28"/>
        </w:rPr>
        <w:t>базовой части</w:t>
      </w:r>
      <w:r w:rsidRPr="00DA1647">
        <w:rPr>
          <w:rFonts w:ascii="Times New Roman" w:hAnsi="Times New Roman"/>
          <w:sz w:val="28"/>
          <w:szCs w:val="28"/>
        </w:rPr>
        <w:t xml:space="preserve"> «Базы данных».</w:t>
      </w:r>
    </w:p>
    <w:p w:rsidR="007315E5" w:rsidRPr="00DA1647" w:rsidRDefault="007315E5" w:rsidP="00DA1647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</w:rPr>
      </w:pPr>
    </w:p>
    <w:p w:rsidR="007315E5" w:rsidRDefault="007315E5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60F6">
        <w:rPr>
          <w:rFonts w:ascii="Times New Roman" w:hAnsi="Times New Roman"/>
          <w:b/>
          <w:sz w:val="28"/>
          <w:szCs w:val="28"/>
        </w:rPr>
        <w:t xml:space="preserve">Цель </w:t>
      </w:r>
      <w:r>
        <w:rPr>
          <w:rFonts w:ascii="Times New Roman" w:hAnsi="Times New Roman"/>
          <w:b/>
          <w:sz w:val="28"/>
          <w:szCs w:val="28"/>
        </w:rPr>
        <w:t xml:space="preserve">и задачи освоения </w:t>
      </w:r>
      <w:r w:rsidRPr="008760F6">
        <w:rPr>
          <w:rFonts w:ascii="Times New Roman" w:hAnsi="Times New Roman"/>
          <w:b/>
          <w:sz w:val="28"/>
          <w:szCs w:val="28"/>
        </w:rPr>
        <w:t>дисциплины</w:t>
      </w:r>
      <w:r w:rsidRPr="00F6413F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7315E5" w:rsidRPr="00DA1647" w:rsidRDefault="007315E5" w:rsidP="00DA1647">
      <w:pPr>
        <w:shd w:val="clear" w:color="auto" w:fill="FFFFFF"/>
        <w:spacing w:after="0" w:line="240" w:lineRule="auto"/>
        <w:ind w:firstLine="53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DA1647">
        <w:rPr>
          <w:rFonts w:ascii="Times New Roman" w:hAnsi="Times New Roman"/>
          <w:sz w:val="28"/>
          <w:szCs w:val="28"/>
        </w:rPr>
        <w:t>Цель дисциплины «Компьютерные справочно-правовые системы» (КСПС) – формирование у будущих специалистов прочных знаний и навыков работы (организации поиска и дальнейшего использования найденной информации) в различных компьютерных справочно-правовых системах.</w:t>
      </w:r>
    </w:p>
    <w:p w:rsidR="007315E5" w:rsidRPr="00DA1647" w:rsidRDefault="007315E5" w:rsidP="00DA1647">
      <w:pPr>
        <w:shd w:val="clear" w:color="auto" w:fill="FFFFFF"/>
        <w:tabs>
          <w:tab w:val="left" w:pos="72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DA1647">
        <w:rPr>
          <w:rFonts w:ascii="Times New Roman" w:hAnsi="Times New Roman"/>
          <w:sz w:val="28"/>
          <w:szCs w:val="28"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7315E5" w:rsidRPr="00DA1647" w:rsidRDefault="007315E5" w:rsidP="00DA164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DA1647">
        <w:rPr>
          <w:rFonts w:ascii="Times New Roman" w:hAnsi="Times New Roman"/>
          <w:sz w:val="28"/>
          <w:szCs w:val="28"/>
        </w:rPr>
        <w:t>освоить принципы организации писка в различных КСПС, используемых в Российской Федерации;</w:t>
      </w:r>
    </w:p>
    <w:p w:rsidR="007315E5" w:rsidRPr="00DA1647" w:rsidRDefault="007315E5" w:rsidP="00DA1647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DA1647">
        <w:rPr>
          <w:rFonts w:ascii="Times New Roman" w:hAnsi="Times New Roman"/>
          <w:sz w:val="28"/>
          <w:szCs w:val="28"/>
        </w:rPr>
        <w:t>сформировать навыки поиска необходимой информации в различных КСПС;</w:t>
      </w:r>
    </w:p>
    <w:p w:rsidR="007315E5" w:rsidRPr="00DA1647" w:rsidRDefault="007315E5" w:rsidP="00DA1647">
      <w:pPr>
        <w:tabs>
          <w:tab w:val="left" w:pos="180"/>
          <w:tab w:val="left" w:pos="360"/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– </w:t>
      </w:r>
      <w:r w:rsidRPr="00DA1647">
        <w:rPr>
          <w:rFonts w:ascii="Times New Roman" w:hAnsi="Times New Roman"/>
          <w:sz w:val="28"/>
          <w:szCs w:val="28"/>
        </w:rPr>
        <w:t>сформировать навыки использования КСПС для решения профессиональных задач в будущей профессиональной деятельности.</w:t>
      </w:r>
    </w:p>
    <w:p w:rsidR="007315E5" w:rsidRPr="005C3567" w:rsidRDefault="007315E5" w:rsidP="00F6413F">
      <w:pPr>
        <w:pStyle w:val="ListParagraph"/>
        <w:tabs>
          <w:tab w:val="left" w:pos="993"/>
        </w:tabs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7315E5" w:rsidRDefault="007315E5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7315E5" w:rsidRDefault="007315E5" w:rsidP="0096366B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421A08">
        <w:rPr>
          <w:rFonts w:ascii="Times New Roman" w:hAnsi="Times New Roman"/>
          <w:sz w:val="28"/>
          <w:szCs w:val="28"/>
          <w:lang w:eastAsia="ru-RU"/>
        </w:rPr>
        <w:t>Общие сведения о КСПС</w:t>
      </w:r>
      <w:r w:rsidRPr="00421A08">
        <w:rPr>
          <w:rFonts w:ascii="Times New Roman" w:hAnsi="Times New Roman"/>
          <w:sz w:val="28"/>
          <w:szCs w:val="28"/>
        </w:rPr>
        <w:t xml:space="preserve">. Общая характеристика системы «Гарант». Организация поиска в системе «Гарант». Работа со списком документов в системе «Гарант». Работа с документами в системе «Гарант». Общая характеристика КСПС «КонсультантПлюс». Организация поиска в системе «КонсультантПлюс». Работа со списком документов и с документами в системе «КонсультантПлюс». </w:t>
      </w:r>
    </w:p>
    <w:p w:rsidR="007315E5" w:rsidRPr="00421A08" w:rsidRDefault="007315E5" w:rsidP="0096366B">
      <w:pPr>
        <w:spacing w:after="0" w:line="24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</w:p>
    <w:p w:rsidR="007315E5" w:rsidRPr="00713018" w:rsidRDefault="007315E5" w:rsidP="00421A08">
      <w:pPr>
        <w:tabs>
          <w:tab w:val="left" w:pos="540"/>
        </w:tabs>
        <w:spacing w:after="0" w:line="240" w:lineRule="auto"/>
        <w:ind w:firstLine="720"/>
        <w:jc w:val="both"/>
        <w:rPr>
          <w:rFonts w:ascii="Times New Roman" w:hAnsi="Times New Roman"/>
          <w:b/>
          <w:sz w:val="28"/>
          <w:szCs w:val="28"/>
        </w:rPr>
      </w:pPr>
      <w:r w:rsidRPr="00713018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713018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профессиональными (ПК) компетенциями:</w:t>
      </w:r>
    </w:p>
    <w:p w:rsidR="007315E5" w:rsidRPr="00421A08" w:rsidRDefault="007315E5" w:rsidP="003E7C46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421A08">
        <w:rPr>
          <w:rFonts w:ascii="Times New Roman" w:hAnsi="Times New Roman"/>
          <w:sz w:val="28"/>
          <w:szCs w:val="28"/>
        </w:rPr>
        <w:t xml:space="preserve">         ОК-7: владеет навыками работы</w:t>
      </w:r>
      <w:r w:rsidRPr="00421A08">
        <w:rPr>
          <w:rFonts w:ascii="Times New Roman" w:hAnsi="Times New Roman"/>
          <w:i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>в КСПС (</w:t>
      </w:r>
      <w:r w:rsidRPr="00421A08">
        <w:rPr>
          <w:rFonts w:ascii="Times New Roman" w:hAnsi="Times New Roman"/>
          <w:i/>
          <w:sz w:val="28"/>
          <w:szCs w:val="28"/>
        </w:rPr>
        <w:t>знает</w:t>
      </w:r>
      <w:r w:rsidRPr="00421A08">
        <w:rPr>
          <w:rFonts w:ascii="Times New Roman" w:hAnsi="Times New Roman"/>
          <w:b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 xml:space="preserve">проблемы развития современного информационного общества; </w:t>
      </w:r>
      <w:r w:rsidRPr="00421A08">
        <w:rPr>
          <w:rFonts w:ascii="Times New Roman" w:hAnsi="Times New Roman"/>
          <w:i/>
          <w:sz w:val="28"/>
          <w:szCs w:val="28"/>
        </w:rPr>
        <w:t>умеет</w:t>
      </w:r>
      <w:r w:rsidRPr="00421A08">
        <w:rPr>
          <w:rFonts w:ascii="Times New Roman" w:hAnsi="Times New Roman"/>
          <w:b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 xml:space="preserve">находить и применять в своей  профессиональной деятельности необходимую информацию; </w:t>
      </w:r>
      <w:r w:rsidRPr="00421A08">
        <w:rPr>
          <w:rFonts w:ascii="Times New Roman" w:hAnsi="Times New Roman"/>
          <w:i/>
          <w:sz w:val="28"/>
          <w:szCs w:val="28"/>
        </w:rPr>
        <w:t>владеет</w:t>
      </w:r>
      <w:r w:rsidRPr="00421A08">
        <w:rPr>
          <w:rFonts w:ascii="Times New Roman" w:hAnsi="Times New Roman"/>
          <w:b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>инструментальными средствами работы</w:t>
      </w:r>
      <w:r w:rsidRPr="00421A08">
        <w:rPr>
          <w:rFonts w:ascii="Times New Roman" w:hAnsi="Times New Roman"/>
          <w:i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 xml:space="preserve">в КСПС); </w:t>
      </w:r>
    </w:p>
    <w:p w:rsidR="007315E5" w:rsidRPr="003E7C46" w:rsidRDefault="007315E5" w:rsidP="003E7C46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E7C46">
        <w:rPr>
          <w:rFonts w:ascii="Times New Roman" w:hAnsi="Times New Roman"/>
          <w:sz w:val="28"/>
          <w:szCs w:val="28"/>
        </w:rPr>
        <w:t>ОК-9: умением использовать нормативные правовые документы в своей деятельности (</w:t>
      </w:r>
      <w:r w:rsidRPr="003E7C46">
        <w:rPr>
          <w:rFonts w:ascii="Times New Roman" w:hAnsi="Times New Roman"/>
          <w:i/>
          <w:sz w:val="28"/>
          <w:szCs w:val="28"/>
        </w:rPr>
        <w:t xml:space="preserve">знать </w:t>
      </w:r>
      <w:r w:rsidRPr="003E7C46">
        <w:rPr>
          <w:rFonts w:ascii="Times New Roman" w:hAnsi="Times New Roman"/>
          <w:sz w:val="28"/>
          <w:szCs w:val="28"/>
        </w:rPr>
        <w:t>основные нормативные правовые документы;</w:t>
      </w:r>
      <w:r w:rsidRPr="003E7C46">
        <w:rPr>
          <w:rFonts w:ascii="Times New Roman" w:hAnsi="Times New Roman"/>
          <w:i/>
          <w:sz w:val="28"/>
          <w:szCs w:val="28"/>
        </w:rPr>
        <w:t xml:space="preserve"> уметь </w:t>
      </w:r>
      <w:r w:rsidRPr="003E7C46">
        <w:rPr>
          <w:rFonts w:ascii="Times New Roman" w:hAnsi="Times New Roman"/>
          <w:spacing w:val="-8"/>
          <w:sz w:val="28"/>
          <w:szCs w:val="28"/>
        </w:rPr>
        <w:t>использовать нормативные документы при решении профессиональных задач</w:t>
      </w:r>
      <w:r w:rsidRPr="003E7C46">
        <w:rPr>
          <w:rFonts w:ascii="Times New Roman" w:hAnsi="Times New Roman"/>
          <w:sz w:val="28"/>
          <w:szCs w:val="28"/>
        </w:rPr>
        <w:t>;</w:t>
      </w:r>
      <w:r w:rsidRPr="003E7C46">
        <w:rPr>
          <w:rFonts w:ascii="Times New Roman" w:hAnsi="Times New Roman"/>
          <w:i/>
          <w:sz w:val="28"/>
          <w:szCs w:val="28"/>
        </w:rPr>
        <w:t xml:space="preserve"> владеть </w:t>
      </w:r>
      <w:r w:rsidRPr="003E7C46">
        <w:rPr>
          <w:rFonts w:ascii="Times New Roman" w:hAnsi="Times New Roman"/>
          <w:sz w:val="28"/>
          <w:szCs w:val="28"/>
        </w:rPr>
        <w:t>навыками использования нормативных документов в профессиональной деятельности);</w:t>
      </w:r>
    </w:p>
    <w:p w:rsidR="007315E5" w:rsidRPr="00421A08" w:rsidRDefault="007315E5" w:rsidP="003E7C46">
      <w:pPr>
        <w:tabs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  <w:r w:rsidRPr="00421A08">
        <w:rPr>
          <w:rFonts w:ascii="Times New Roman" w:hAnsi="Times New Roman"/>
          <w:sz w:val="28"/>
          <w:szCs w:val="28"/>
        </w:rPr>
        <w:t>ПК-1: владеет навыками поиска нормативной правовой информации (</w:t>
      </w:r>
      <w:r w:rsidRPr="00421A08">
        <w:rPr>
          <w:rFonts w:ascii="Times New Roman" w:hAnsi="Times New Roman"/>
          <w:i/>
          <w:sz w:val="28"/>
          <w:szCs w:val="28"/>
        </w:rPr>
        <w:t>знает</w:t>
      </w:r>
      <w:r w:rsidRPr="00421A08">
        <w:rPr>
          <w:rFonts w:ascii="Times New Roman" w:hAnsi="Times New Roman"/>
          <w:b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 xml:space="preserve">сущность и значение нормативной правовой информации; </w:t>
      </w:r>
      <w:r w:rsidRPr="00421A08">
        <w:rPr>
          <w:rFonts w:ascii="Times New Roman" w:hAnsi="Times New Roman"/>
          <w:i/>
          <w:sz w:val="28"/>
          <w:szCs w:val="28"/>
        </w:rPr>
        <w:t>умеет</w:t>
      </w:r>
      <w:r w:rsidRPr="00421A08">
        <w:rPr>
          <w:rFonts w:ascii="Times New Roman" w:hAnsi="Times New Roman"/>
          <w:b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 xml:space="preserve">использовать  нормативную правовую информацию в профессиональной деятельности; </w:t>
      </w:r>
      <w:r w:rsidRPr="00421A08">
        <w:rPr>
          <w:rFonts w:ascii="Times New Roman" w:hAnsi="Times New Roman"/>
          <w:i/>
          <w:sz w:val="28"/>
          <w:szCs w:val="28"/>
        </w:rPr>
        <w:t>владеет</w:t>
      </w:r>
      <w:r w:rsidRPr="00421A08">
        <w:rPr>
          <w:rFonts w:ascii="Times New Roman" w:hAnsi="Times New Roman"/>
          <w:b/>
          <w:sz w:val="28"/>
          <w:szCs w:val="28"/>
        </w:rPr>
        <w:t xml:space="preserve"> </w:t>
      </w:r>
      <w:r w:rsidRPr="00421A08">
        <w:rPr>
          <w:rFonts w:ascii="Times New Roman" w:hAnsi="Times New Roman"/>
          <w:sz w:val="28"/>
          <w:szCs w:val="28"/>
        </w:rPr>
        <w:t>навыками поиска нормативной правовой информации).</w:t>
      </w:r>
    </w:p>
    <w:p w:rsidR="007315E5" w:rsidRPr="00086976" w:rsidRDefault="007315E5" w:rsidP="00F6413F">
      <w:pPr>
        <w:tabs>
          <w:tab w:val="left" w:pos="360"/>
          <w:tab w:val="left" w:pos="720"/>
        </w:tabs>
        <w:spacing w:after="0" w:line="240" w:lineRule="auto"/>
        <w:ind w:left="66"/>
        <w:jc w:val="both"/>
        <w:rPr>
          <w:rFonts w:ascii="Times New Roman" w:hAnsi="Times New Roman"/>
          <w:sz w:val="28"/>
          <w:szCs w:val="28"/>
        </w:rPr>
      </w:pPr>
    </w:p>
    <w:p w:rsidR="007315E5" w:rsidRPr="00AC73A1" w:rsidRDefault="007315E5" w:rsidP="00640638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 w:rsidRPr="00AC73A1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7315E5" w:rsidRPr="004B47F7" w:rsidRDefault="007315E5" w:rsidP="004B47F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4B47F7">
        <w:rPr>
          <w:rFonts w:ascii="Times New Roman" w:hAnsi="Times New Roman"/>
          <w:sz w:val="28"/>
          <w:szCs w:val="28"/>
        </w:rPr>
        <w:t xml:space="preserve">В преподавании дисциплины «Компьютерные справочно-правовые системы» применяются разнообразные интерактивные образовательные технологии в зависимости от вида и цели учебного занятия. </w:t>
      </w:r>
    </w:p>
    <w:p w:rsidR="007315E5" w:rsidRPr="004B47F7" w:rsidRDefault="007315E5" w:rsidP="004B47F7">
      <w:pPr>
        <w:pStyle w:val="a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4B47F7">
        <w:rPr>
          <w:sz w:val="28"/>
          <w:szCs w:val="28"/>
        </w:rPr>
        <w:t xml:space="preserve">Теоретический материал излагается на лекционных занятиях в форме проблемно-ориентированная лекция по темам: </w:t>
      </w:r>
    </w:p>
    <w:p w:rsidR="007315E5" w:rsidRPr="004B47F7" w:rsidRDefault="007315E5" w:rsidP="004B47F7">
      <w:pPr>
        <w:tabs>
          <w:tab w:val="left" w:pos="993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– </w:t>
      </w:r>
      <w:r w:rsidRPr="004B47F7">
        <w:rPr>
          <w:rFonts w:ascii="Times New Roman" w:hAnsi="Times New Roman"/>
          <w:sz w:val="28"/>
          <w:szCs w:val="28"/>
        </w:rPr>
        <w:t>Организация поиска в системе «Гарант»;</w:t>
      </w:r>
    </w:p>
    <w:p w:rsidR="007315E5" w:rsidRPr="004B47F7" w:rsidRDefault="007315E5" w:rsidP="004B47F7">
      <w:pPr>
        <w:tabs>
          <w:tab w:val="left" w:pos="993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– </w:t>
      </w:r>
      <w:r w:rsidRPr="004B47F7">
        <w:rPr>
          <w:rFonts w:ascii="Times New Roman" w:hAnsi="Times New Roman"/>
          <w:sz w:val="28"/>
          <w:szCs w:val="28"/>
        </w:rPr>
        <w:t>Организация поиска в системе «КонсультантПлюс.</w:t>
      </w:r>
    </w:p>
    <w:p w:rsidR="007315E5" w:rsidRPr="004B47F7" w:rsidRDefault="007315E5" w:rsidP="004B47F7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B47F7">
        <w:rPr>
          <w:rFonts w:ascii="Times New Roman" w:hAnsi="Times New Roman"/>
          <w:sz w:val="28"/>
          <w:szCs w:val="28"/>
        </w:rPr>
        <w:t>Практические занятия по дисциплине «Компьютерные справочно-правовые системы»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аналитической  и профессиональной деятельности с применением интерактивных форм обучения (моделирования деловых ситуаций, подготовка презентаций, создание базы данных и др.).</w:t>
      </w:r>
    </w:p>
    <w:p w:rsidR="007315E5" w:rsidRDefault="007315E5" w:rsidP="0064063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315E5" w:rsidRPr="004B47F7" w:rsidRDefault="007315E5" w:rsidP="004B47F7">
      <w:pPr>
        <w:tabs>
          <w:tab w:val="left" w:pos="720"/>
        </w:tabs>
        <w:spacing w:line="240" w:lineRule="auto"/>
        <w:ind w:firstLine="709"/>
        <w:jc w:val="both"/>
        <w:rPr>
          <w:rStyle w:val="FontStyle37"/>
          <w:spacing w:val="-4"/>
          <w:sz w:val="28"/>
          <w:szCs w:val="28"/>
        </w:rPr>
      </w:pPr>
      <w:r w:rsidRPr="000A6870">
        <w:rPr>
          <w:rStyle w:val="FontStyle37"/>
          <w:b/>
          <w:bCs/>
          <w:spacing w:val="-4"/>
          <w:sz w:val="28"/>
          <w:szCs w:val="28"/>
        </w:rPr>
        <w:t>Составител</w:t>
      </w:r>
      <w:r>
        <w:rPr>
          <w:rStyle w:val="FontStyle37"/>
          <w:b/>
          <w:bCs/>
          <w:spacing w:val="-4"/>
          <w:sz w:val="28"/>
          <w:szCs w:val="28"/>
        </w:rPr>
        <w:t>и</w:t>
      </w:r>
      <w:r w:rsidRPr="000A6870">
        <w:rPr>
          <w:rStyle w:val="FontStyle37"/>
          <w:b/>
          <w:bCs/>
          <w:spacing w:val="-4"/>
          <w:sz w:val="28"/>
          <w:szCs w:val="28"/>
        </w:rPr>
        <w:t>:</w:t>
      </w:r>
      <w:r w:rsidRPr="000A6870">
        <w:rPr>
          <w:rStyle w:val="FontStyle37"/>
          <w:spacing w:val="-4"/>
          <w:sz w:val="28"/>
          <w:szCs w:val="28"/>
        </w:rPr>
        <w:t xml:space="preserve"> </w:t>
      </w:r>
      <w:r w:rsidRPr="004B47F7">
        <w:rPr>
          <w:rStyle w:val="FontStyle37"/>
          <w:spacing w:val="-4"/>
          <w:sz w:val="28"/>
          <w:szCs w:val="28"/>
        </w:rPr>
        <w:t>Л</w:t>
      </w:r>
      <w:r w:rsidRPr="004B47F7">
        <w:rPr>
          <w:rFonts w:ascii="Times New Roman" w:hAnsi="Times New Roman"/>
          <w:sz w:val="28"/>
          <w:szCs w:val="28"/>
        </w:rPr>
        <w:t>.С. Драгунова, доцент,</w:t>
      </w:r>
      <w:r w:rsidRPr="004B47F7">
        <w:rPr>
          <w:rFonts w:ascii="Times New Roman" w:hAnsi="Times New Roman"/>
          <w:sz w:val="32"/>
        </w:rPr>
        <w:t xml:space="preserve"> </w:t>
      </w:r>
      <w:r w:rsidRPr="004B47F7">
        <w:rPr>
          <w:rFonts w:ascii="Times New Roman" w:hAnsi="Times New Roman"/>
          <w:sz w:val="28"/>
          <w:szCs w:val="28"/>
        </w:rPr>
        <w:t>Е.В. Бабанова, старший преподаватель,</w:t>
      </w:r>
      <w:r w:rsidRPr="004B47F7">
        <w:rPr>
          <w:rStyle w:val="PageNumber"/>
          <w:rFonts w:ascii="Times New Roman" w:hAnsi="Times New Roman"/>
          <w:spacing w:val="-4"/>
          <w:sz w:val="28"/>
        </w:rPr>
        <w:t xml:space="preserve"> </w:t>
      </w:r>
      <w:r w:rsidRPr="004B47F7">
        <w:rPr>
          <w:rStyle w:val="FontStyle37"/>
          <w:spacing w:val="-4"/>
          <w:sz w:val="28"/>
        </w:rPr>
        <w:t>кафедра информатики</w:t>
      </w:r>
    </w:p>
    <w:p w:rsidR="007315E5" w:rsidRPr="00640638" w:rsidRDefault="007315E5" w:rsidP="00D270B9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7315E5" w:rsidRPr="00640638" w:rsidSect="00A214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rinda">
    <w:panose1 w:val="01010600010101010101"/>
    <w:charset w:val="00"/>
    <w:family w:val="auto"/>
    <w:pitch w:val="variable"/>
    <w:sig w:usb0="0001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683D8C"/>
    <w:multiLevelType w:val="hybridMultilevel"/>
    <w:tmpl w:val="E782F438"/>
    <w:lvl w:ilvl="0" w:tplc="E54C1778">
      <w:start w:val="2001"/>
      <w:numFmt w:val="bullet"/>
      <w:lvlText w:val="-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0162AF7"/>
    <w:multiLevelType w:val="hybridMultilevel"/>
    <w:tmpl w:val="1A381550"/>
    <w:lvl w:ilvl="0" w:tplc="4EE86F6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305401B"/>
    <w:multiLevelType w:val="hybridMultilevel"/>
    <w:tmpl w:val="2C840D24"/>
    <w:lvl w:ilvl="0" w:tplc="11B6D998">
      <w:start w:val="1"/>
      <w:numFmt w:val="bullet"/>
      <w:lvlText w:val="-"/>
      <w:lvlJc w:val="left"/>
      <w:pPr>
        <w:ind w:left="1429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461D1471"/>
    <w:multiLevelType w:val="hybridMultilevel"/>
    <w:tmpl w:val="D3C0E3AE"/>
    <w:lvl w:ilvl="0" w:tplc="E54C1778">
      <w:start w:val="2001"/>
      <w:numFmt w:val="bullet"/>
      <w:lvlText w:val="-"/>
      <w:lvlJc w:val="left"/>
      <w:pPr>
        <w:ind w:left="78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>
    <w:nsid w:val="5A2D351A"/>
    <w:multiLevelType w:val="singleLevel"/>
    <w:tmpl w:val="AF30489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5">
    <w:nsid w:val="712B580C"/>
    <w:multiLevelType w:val="multilevel"/>
    <w:tmpl w:val="1CE6E754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  <w:sz w:val="28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6">
    <w:nsid w:val="7AB30470"/>
    <w:multiLevelType w:val="hybridMultilevel"/>
    <w:tmpl w:val="B9FEC4E6"/>
    <w:lvl w:ilvl="0" w:tplc="E54C1778">
      <w:start w:val="2001"/>
      <w:numFmt w:val="bullet"/>
      <w:lvlText w:val="-"/>
      <w:lvlJc w:val="left"/>
      <w:pPr>
        <w:ind w:left="1146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6"/>
  </w:num>
  <w:num w:numId="5">
    <w:abstractNumId w:val="0"/>
  </w:num>
  <w:num w:numId="6">
    <w:abstractNumId w:val="1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86E2C"/>
    <w:rsid w:val="00000B56"/>
    <w:rsid w:val="00000B9D"/>
    <w:rsid w:val="00000FF5"/>
    <w:rsid w:val="000010B1"/>
    <w:rsid w:val="00002843"/>
    <w:rsid w:val="00004BD4"/>
    <w:rsid w:val="00005055"/>
    <w:rsid w:val="000052A6"/>
    <w:rsid w:val="00005FE8"/>
    <w:rsid w:val="000060BD"/>
    <w:rsid w:val="000071DA"/>
    <w:rsid w:val="00007B3C"/>
    <w:rsid w:val="000118B0"/>
    <w:rsid w:val="000118B2"/>
    <w:rsid w:val="00013207"/>
    <w:rsid w:val="000137E4"/>
    <w:rsid w:val="000156E3"/>
    <w:rsid w:val="00015F09"/>
    <w:rsid w:val="00015F8D"/>
    <w:rsid w:val="00017BC6"/>
    <w:rsid w:val="00020B51"/>
    <w:rsid w:val="00022147"/>
    <w:rsid w:val="0002375E"/>
    <w:rsid w:val="0002392E"/>
    <w:rsid w:val="00023C23"/>
    <w:rsid w:val="00026FBA"/>
    <w:rsid w:val="00027257"/>
    <w:rsid w:val="00030764"/>
    <w:rsid w:val="0003104D"/>
    <w:rsid w:val="00031DEE"/>
    <w:rsid w:val="0003267E"/>
    <w:rsid w:val="00034714"/>
    <w:rsid w:val="00034740"/>
    <w:rsid w:val="00034E55"/>
    <w:rsid w:val="00034E5A"/>
    <w:rsid w:val="00034E5D"/>
    <w:rsid w:val="00035032"/>
    <w:rsid w:val="00037EFD"/>
    <w:rsid w:val="00040BE6"/>
    <w:rsid w:val="000433DB"/>
    <w:rsid w:val="000435B2"/>
    <w:rsid w:val="00043A58"/>
    <w:rsid w:val="000441D6"/>
    <w:rsid w:val="00044387"/>
    <w:rsid w:val="0004500D"/>
    <w:rsid w:val="00045F68"/>
    <w:rsid w:val="00046218"/>
    <w:rsid w:val="0004721B"/>
    <w:rsid w:val="00047599"/>
    <w:rsid w:val="00047A7F"/>
    <w:rsid w:val="0005233F"/>
    <w:rsid w:val="00052A73"/>
    <w:rsid w:val="000540C0"/>
    <w:rsid w:val="00056332"/>
    <w:rsid w:val="000622D0"/>
    <w:rsid w:val="0006275A"/>
    <w:rsid w:val="00062CD6"/>
    <w:rsid w:val="00062FD9"/>
    <w:rsid w:val="00063E95"/>
    <w:rsid w:val="00064036"/>
    <w:rsid w:val="00065486"/>
    <w:rsid w:val="0006572A"/>
    <w:rsid w:val="00066E76"/>
    <w:rsid w:val="00067185"/>
    <w:rsid w:val="000702B9"/>
    <w:rsid w:val="0007373C"/>
    <w:rsid w:val="00073945"/>
    <w:rsid w:val="00075DFE"/>
    <w:rsid w:val="00076D1C"/>
    <w:rsid w:val="00076D80"/>
    <w:rsid w:val="0007719E"/>
    <w:rsid w:val="00077864"/>
    <w:rsid w:val="0008033E"/>
    <w:rsid w:val="00080EAA"/>
    <w:rsid w:val="00082643"/>
    <w:rsid w:val="00082A86"/>
    <w:rsid w:val="0008340E"/>
    <w:rsid w:val="00084761"/>
    <w:rsid w:val="00084F78"/>
    <w:rsid w:val="0008560A"/>
    <w:rsid w:val="00085E51"/>
    <w:rsid w:val="00086976"/>
    <w:rsid w:val="00086E2C"/>
    <w:rsid w:val="0009051A"/>
    <w:rsid w:val="00090CE7"/>
    <w:rsid w:val="000922CF"/>
    <w:rsid w:val="00092C9E"/>
    <w:rsid w:val="0009359C"/>
    <w:rsid w:val="000937ED"/>
    <w:rsid w:val="00093E18"/>
    <w:rsid w:val="00094BF2"/>
    <w:rsid w:val="00095436"/>
    <w:rsid w:val="00095771"/>
    <w:rsid w:val="00095EAC"/>
    <w:rsid w:val="0009617B"/>
    <w:rsid w:val="00096DFA"/>
    <w:rsid w:val="000A0BAE"/>
    <w:rsid w:val="000A13E9"/>
    <w:rsid w:val="000A202A"/>
    <w:rsid w:val="000A3169"/>
    <w:rsid w:val="000A3E0D"/>
    <w:rsid w:val="000A4279"/>
    <w:rsid w:val="000A6870"/>
    <w:rsid w:val="000A6F68"/>
    <w:rsid w:val="000A7A06"/>
    <w:rsid w:val="000B04EB"/>
    <w:rsid w:val="000B0641"/>
    <w:rsid w:val="000B2D4C"/>
    <w:rsid w:val="000B3C85"/>
    <w:rsid w:val="000B54D2"/>
    <w:rsid w:val="000B57C4"/>
    <w:rsid w:val="000C1439"/>
    <w:rsid w:val="000C1995"/>
    <w:rsid w:val="000C20AD"/>
    <w:rsid w:val="000C291D"/>
    <w:rsid w:val="000C2FE8"/>
    <w:rsid w:val="000C31E5"/>
    <w:rsid w:val="000C34B3"/>
    <w:rsid w:val="000C3D01"/>
    <w:rsid w:val="000C4FF7"/>
    <w:rsid w:val="000C7B8B"/>
    <w:rsid w:val="000D0B66"/>
    <w:rsid w:val="000D14A3"/>
    <w:rsid w:val="000D2196"/>
    <w:rsid w:val="000D7039"/>
    <w:rsid w:val="000D71C0"/>
    <w:rsid w:val="000D7AB9"/>
    <w:rsid w:val="000E0431"/>
    <w:rsid w:val="000E0627"/>
    <w:rsid w:val="000E09B3"/>
    <w:rsid w:val="000E1243"/>
    <w:rsid w:val="000E425C"/>
    <w:rsid w:val="000E52A0"/>
    <w:rsid w:val="000E5353"/>
    <w:rsid w:val="000E59C2"/>
    <w:rsid w:val="000E5C59"/>
    <w:rsid w:val="000E7D97"/>
    <w:rsid w:val="000F092D"/>
    <w:rsid w:val="000F1178"/>
    <w:rsid w:val="000F1431"/>
    <w:rsid w:val="000F22E7"/>
    <w:rsid w:val="000F2AC8"/>
    <w:rsid w:val="000F3FEB"/>
    <w:rsid w:val="000F542C"/>
    <w:rsid w:val="000F55DA"/>
    <w:rsid w:val="000F566B"/>
    <w:rsid w:val="000F5F7C"/>
    <w:rsid w:val="001004B5"/>
    <w:rsid w:val="001009ED"/>
    <w:rsid w:val="00101135"/>
    <w:rsid w:val="0010517E"/>
    <w:rsid w:val="001067AD"/>
    <w:rsid w:val="0010680B"/>
    <w:rsid w:val="00106B7C"/>
    <w:rsid w:val="00107B27"/>
    <w:rsid w:val="00110405"/>
    <w:rsid w:val="00111479"/>
    <w:rsid w:val="001125D1"/>
    <w:rsid w:val="00113B20"/>
    <w:rsid w:val="00113B2F"/>
    <w:rsid w:val="001151C5"/>
    <w:rsid w:val="001155B2"/>
    <w:rsid w:val="001203DF"/>
    <w:rsid w:val="001205DD"/>
    <w:rsid w:val="001218EC"/>
    <w:rsid w:val="00121FF2"/>
    <w:rsid w:val="00122384"/>
    <w:rsid w:val="001229E6"/>
    <w:rsid w:val="001231C0"/>
    <w:rsid w:val="00124CA7"/>
    <w:rsid w:val="001266BA"/>
    <w:rsid w:val="001303AC"/>
    <w:rsid w:val="00130548"/>
    <w:rsid w:val="001317A1"/>
    <w:rsid w:val="00131D32"/>
    <w:rsid w:val="00132B31"/>
    <w:rsid w:val="00133107"/>
    <w:rsid w:val="001342EB"/>
    <w:rsid w:val="001346B3"/>
    <w:rsid w:val="001346BB"/>
    <w:rsid w:val="00134AA0"/>
    <w:rsid w:val="0013607A"/>
    <w:rsid w:val="001375E4"/>
    <w:rsid w:val="00140FF0"/>
    <w:rsid w:val="00141293"/>
    <w:rsid w:val="00142380"/>
    <w:rsid w:val="0014331F"/>
    <w:rsid w:val="00144E40"/>
    <w:rsid w:val="001451E3"/>
    <w:rsid w:val="0014635D"/>
    <w:rsid w:val="00146841"/>
    <w:rsid w:val="00146EA2"/>
    <w:rsid w:val="00146EC1"/>
    <w:rsid w:val="00147174"/>
    <w:rsid w:val="00152415"/>
    <w:rsid w:val="00152768"/>
    <w:rsid w:val="00152BC3"/>
    <w:rsid w:val="0015311D"/>
    <w:rsid w:val="00153348"/>
    <w:rsid w:val="00153F6E"/>
    <w:rsid w:val="00154114"/>
    <w:rsid w:val="0015487C"/>
    <w:rsid w:val="00155638"/>
    <w:rsid w:val="0015734B"/>
    <w:rsid w:val="00160860"/>
    <w:rsid w:val="001627AB"/>
    <w:rsid w:val="00163357"/>
    <w:rsid w:val="00163EA4"/>
    <w:rsid w:val="00164551"/>
    <w:rsid w:val="00165011"/>
    <w:rsid w:val="00165602"/>
    <w:rsid w:val="001664EB"/>
    <w:rsid w:val="00166CD3"/>
    <w:rsid w:val="00171110"/>
    <w:rsid w:val="00172EC7"/>
    <w:rsid w:val="0017370F"/>
    <w:rsid w:val="001745C2"/>
    <w:rsid w:val="00176CB1"/>
    <w:rsid w:val="001807C7"/>
    <w:rsid w:val="001807DB"/>
    <w:rsid w:val="00180B26"/>
    <w:rsid w:val="00181178"/>
    <w:rsid w:val="00181A96"/>
    <w:rsid w:val="00181E43"/>
    <w:rsid w:val="001822C5"/>
    <w:rsid w:val="00183965"/>
    <w:rsid w:val="00185A5E"/>
    <w:rsid w:val="00185CFB"/>
    <w:rsid w:val="00187AA0"/>
    <w:rsid w:val="00187AEF"/>
    <w:rsid w:val="00187E9B"/>
    <w:rsid w:val="0019067F"/>
    <w:rsid w:val="00190B70"/>
    <w:rsid w:val="00191759"/>
    <w:rsid w:val="00191C62"/>
    <w:rsid w:val="00192749"/>
    <w:rsid w:val="00193F94"/>
    <w:rsid w:val="00194B20"/>
    <w:rsid w:val="00195051"/>
    <w:rsid w:val="00195C2C"/>
    <w:rsid w:val="001967C6"/>
    <w:rsid w:val="001979F4"/>
    <w:rsid w:val="001A360F"/>
    <w:rsid w:val="001A4049"/>
    <w:rsid w:val="001A4461"/>
    <w:rsid w:val="001A5C69"/>
    <w:rsid w:val="001A6079"/>
    <w:rsid w:val="001A7577"/>
    <w:rsid w:val="001A7845"/>
    <w:rsid w:val="001B0110"/>
    <w:rsid w:val="001B0CBB"/>
    <w:rsid w:val="001B0D33"/>
    <w:rsid w:val="001B2628"/>
    <w:rsid w:val="001B3B03"/>
    <w:rsid w:val="001B461D"/>
    <w:rsid w:val="001B51DC"/>
    <w:rsid w:val="001B60A4"/>
    <w:rsid w:val="001B746B"/>
    <w:rsid w:val="001B7859"/>
    <w:rsid w:val="001C07ED"/>
    <w:rsid w:val="001C1EE7"/>
    <w:rsid w:val="001C2B04"/>
    <w:rsid w:val="001C3253"/>
    <w:rsid w:val="001C3671"/>
    <w:rsid w:val="001C36BF"/>
    <w:rsid w:val="001C679D"/>
    <w:rsid w:val="001C785F"/>
    <w:rsid w:val="001C7AA2"/>
    <w:rsid w:val="001D0F80"/>
    <w:rsid w:val="001D1271"/>
    <w:rsid w:val="001D2675"/>
    <w:rsid w:val="001D2BE2"/>
    <w:rsid w:val="001D36E5"/>
    <w:rsid w:val="001D5C48"/>
    <w:rsid w:val="001D7B62"/>
    <w:rsid w:val="001E2E84"/>
    <w:rsid w:val="001E579A"/>
    <w:rsid w:val="001E6B34"/>
    <w:rsid w:val="001E6C00"/>
    <w:rsid w:val="001E7262"/>
    <w:rsid w:val="001E7377"/>
    <w:rsid w:val="001F02F7"/>
    <w:rsid w:val="001F0AEC"/>
    <w:rsid w:val="001F0C95"/>
    <w:rsid w:val="001F0D54"/>
    <w:rsid w:val="001F1378"/>
    <w:rsid w:val="001F33C4"/>
    <w:rsid w:val="001F3997"/>
    <w:rsid w:val="001F3CAE"/>
    <w:rsid w:val="001F3D3F"/>
    <w:rsid w:val="001F4EDF"/>
    <w:rsid w:val="001F5168"/>
    <w:rsid w:val="001F564A"/>
    <w:rsid w:val="001F6AF8"/>
    <w:rsid w:val="00200BEE"/>
    <w:rsid w:val="00201EF1"/>
    <w:rsid w:val="00202193"/>
    <w:rsid w:val="002031A7"/>
    <w:rsid w:val="00203568"/>
    <w:rsid w:val="00203EAF"/>
    <w:rsid w:val="00204446"/>
    <w:rsid w:val="002047C1"/>
    <w:rsid w:val="00204D33"/>
    <w:rsid w:val="00205660"/>
    <w:rsid w:val="00205CED"/>
    <w:rsid w:val="00205DBF"/>
    <w:rsid w:val="00206E26"/>
    <w:rsid w:val="00207B2F"/>
    <w:rsid w:val="00210015"/>
    <w:rsid w:val="00210E39"/>
    <w:rsid w:val="00211881"/>
    <w:rsid w:val="002120DF"/>
    <w:rsid w:val="00212B50"/>
    <w:rsid w:val="00212D03"/>
    <w:rsid w:val="00213DC7"/>
    <w:rsid w:val="00213EAC"/>
    <w:rsid w:val="0021518B"/>
    <w:rsid w:val="00215FDE"/>
    <w:rsid w:val="002175C1"/>
    <w:rsid w:val="0021764B"/>
    <w:rsid w:val="0021798C"/>
    <w:rsid w:val="00221BB2"/>
    <w:rsid w:val="00221D2E"/>
    <w:rsid w:val="00222CA4"/>
    <w:rsid w:val="002240E7"/>
    <w:rsid w:val="0022496E"/>
    <w:rsid w:val="002251E5"/>
    <w:rsid w:val="00226009"/>
    <w:rsid w:val="00226311"/>
    <w:rsid w:val="002276E0"/>
    <w:rsid w:val="00227DEC"/>
    <w:rsid w:val="0023108A"/>
    <w:rsid w:val="002313D6"/>
    <w:rsid w:val="00231846"/>
    <w:rsid w:val="00231909"/>
    <w:rsid w:val="00235527"/>
    <w:rsid w:val="00240D60"/>
    <w:rsid w:val="0024350E"/>
    <w:rsid w:val="002446AF"/>
    <w:rsid w:val="002448C5"/>
    <w:rsid w:val="00244A37"/>
    <w:rsid w:val="002453F2"/>
    <w:rsid w:val="0024551F"/>
    <w:rsid w:val="00245805"/>
    <w:rsid w:val="00247FD7"/>
    <w:rsid w:val="0025191F"/>
    <w:rsid w:val="00251A66"/>
    <w:rsid w:val="00253500"/>
    <w:rsid w:val="002546CB"/>
    <w:rsid w:val="002549FA"/>
    <w:rsid w:val="00255390"/>
    <w:rsid w:val="00255558"/>
    <w:rsid w:val="0025628C"/>
    <w:rsid w:val="002566E6"/>
    <w:rsid w:val="00257AB4"/>
    <w:rsid w:val="00257CBA"/>
    <w:rsid w:val="00260E1C"/>
    <w:rsid w:val="00261349"/>
    <w:rsid w:val="00261406"/>
    <w:rsid w:val="00261C5B"/>
    <w:rsid w:val="00261F02"/>
    <w:rsid w:val="00262376"/>
    <w:rsid w:val="00262EFB"/>
    <w:rsid w:val="0026513E"/>
    <w:rsid w:val="00266277"/>
    <w:rsid w:val="0026788C"/>
    <w:rsid w:val="00267B09"/>
    <w:rsid w:val="00267FAE"/>
    <w:rsid w:val="002711B9"/>
    <w:rsid w:val="00272898"/>
    <w:rsid w:val="00273E5A"/>
    <w:rsid w:val="00273F70"/>
    <w:rsid w:val="00274C9F"/>
    <w:rsid w:val="00275452"/>
    <w:rsid w:val="002769F2"/>
    <w:rsid w:val="00277755"/>
    <w:rsid w:val="00280FB7"/>
    <w:rsid w:val="00281073"/>
    <w:rsid w:val="00281543"/>
    <w:rsid w:val="00282521"/>
    <w:rsid w:val="00283190"/>
    <w:rsid w:val="00283286"/>
    <w:rsid w:val="002855E3"/>
    <w:rsid w:val="002864BD"/>
    <w:rsid w:val="002865FD"/>
    <w:rsid w:val="00287683"/>
    <w:rsid w:val="00290F53"/>
    <w:rsid w:val="00291F5B"/>
    <w:rsid w:val="00292A07"/>
    <w:rsid w:val="00292ACB"/>
    <w:rsid w:val="00292D97"/>
    <w:rsid w:val="00294E43"/>
    <w:rsid w:val="00297486"/>
    <w:rsid w:val="002978BB"/>
    <w:rsid w:val="002A027B"/>
    <w:rsid w:val="002A0C39"/>
    <w:rsid w:val="002A3904"/>
    <w:rsid w:val="002A39AA"/>
    <w:rsid w:val="002A4223"/>
    <w:rsid w:val="002A675C"/>
    <w:rsid w:val="002B1357"/>
    <w:rsid w:val="002B23FE"/>
    <w:rsid w:val="002B3C65"/>
    <w:rsid w:val="002B3C9F"/>
    <w:rsid w:val="002B4027"/>
    <w:rsid w:val="002B560E"/>
    <w:rsid w:val="002B742C"/>
    <w:rsid w:val="002B76D1"/>
    <w:rsid w:val="002B7A7E"/>
    <w:rsid w:val="002B7F90"/>
    <w:rsid w:val="002C0352"/>
    <w:rsid w:val="002C0F21"/>
    <w:rsid w:val="002C182F"/>
    <w:rsid w:val="002C23D9"/>
    <w:rsid w:val="002C2583"/>
    <w:rsid w:val="002C2768"/>
    <w:rsid w:val="002C27DF"/>
    <w:rsid w:val="002C2E32"/>
    <w:rsid w:val="002C3867"/>
    <w:rsid w:val="002C4EE9"/>
    <w:rsid w:val="002C4F8C"/>
    <w:rsid w:val="002C61FF"/>
    <w:rsid w:val="002C7D7D"/>
    <w:rsid w:val="002D0923"/>
    <w:rsid w:val="002D0FB2"/>
    <w:rsid w:val="002D1572"/>
    <w:rsid w:val="002D2129"/>
    <w:rsid w:val="002D25A3"/>
    <w:rsid w:val="002D3316"/>
    <w:rsid w:val="002D4F3F"/>
    <w:rsid w:val="002D4FA6"/>
    <w:rsid w:val="002D5BFE"/>
    <w:rsid w:val="002D6248"/>
    <w:rsid w:val="002D71AF"/>
    <w:rsid w:val="002E0385"/>
    <w:rsid w:val="002E168D"/>
    <w:rsid w:val="002E2361"/>
    <w:rsid w:val="002E36A3"/>
    <w:rsid w:val="002E4162"/>
    <w:rsid w:val="002E4ABB"/>
    <w:rsid w:val="002E5794"/>
    <w:rsid w:val="002E585B"/>
    <w:rsid w:val="002E5993"/>
    <w:rsid w:val="002E67D2"/>
    <w:rsid w:val="002E6FE1"/>
    <w:rsid w:val="002E7341"/>
    <w:rsid w:val="002E7A5C"/>
    <w:rsid w:val="002F091D"/>
    <w:rsid w:val="002F205E"/>
    <w:rsid w:val="002F211D"/>
    <w:rsid w:val="002F2EDC"/>
    <w:rsid w:val="002F423E"/>
    <w:rsid w:val="002F4B81"/>
    <w:rsid w:val="002F51F4"/>
    <w:rsid w:val="002F629E"/>
    <w:rsid w:val="002F7AE5"/>
    <w:rsid w:val="00301543"/>
    <w:rsid w:val="00301603"/>
    <w:rsid w:val="00302081"/>
    <w:rsid w:val="00302E0B"/>
    <w:rsid w:val="0030517E"/>
    <w:rsid w:val="003077CA"/>
    <w:rsid w:val="00307EC6"/>
    <w:rsid w:val="00307EF0"/>
    <w:rsid w:val="0031087E"/>
    <w:rsid w:val="00312752"/>
    <w:rsid w:val="00312F2B"/>
    <w:rsid w:val="00313013"/>
    <w:rsid w:val="00314194"/>
    <w:rsid w:val="00314368"/>
    <w:rsid w:val="0031464E"/>
    <w:rsid w:val="003147F5"/>
    <w:rsid w:val="00315588"/>
    <w:rsid w:val="00315E8C"/>
    <w:rsid w:val="00321DDC"/>
    <w:rsid w:val="003224AF"/>
    <w:rsid w:val="00324182"/>
    <w:rsid w:val="00325036"/>
    <w:rsid w:val="003263AF"/>
    <w:rsid w:val="00326A52"/>
    <w:rsid w:val="00326EDF"/>
    <w:rsid w:val="00327483"/>
    <w:rsid w:val="003274B2"/>
    <w:rsid w:val="0033081A"/>
    <w:rsid w:val="00330BC2"/>
    <w:rsid w:val="003319E1"/>
    <w:rsid w:val="00332620"/>
    <w:rsid w:val="00332830"/>
    <w:rsid w:val="00334040"/>
    <w:rsid w:val="00334502"/>
    <w:rsid w:val="00334960"/>
    <w:rsid w:val="00334EAE"/>
    <w:rsid w:val="00335B0B"/>
    <w:rsid w:val="00341605"/>
    <w:rsid w:val="003417B2"/>
    <w:rsid w:val="0034182B"/>
    <w:rsid w:val="00341D0F"/>
    <w:rsid w:val="00341FCF"/>
    <w:rsid w:val="0034227C"/>
    <w:rsid w:val="003431A7"/>
    <w:rsid w:val="00344545"/>
    <w:rsid w:val="003449BE"/>
    <w:rsid w:val="00344A09"/>
    <w:rsid w:val="003456EB"/>
    <w:rsid w:val="003470B8"/>
    <w:rsid w:val="0035040B"/>
    <w:rsid w:val="00353C29"/>
    <w:rsid w:val="0035622B"/>
    <w:rsid w:val="003573E3"/>
    <w:rsid w:val="003601F2"/>
    <w:rsid w:val="0036066E"/>
    <w:rsid w:val="00360D2A"/>
    <w:rsid w:val="00363587"/>
    <w:rsid w:val="00363850"/>
    <w:rsid w:val="003648BA"/>
    <w:rsid w:val="003653F5"/>
    <w:rsid w:val="00365CF8"/>
    <w:rsid w:val="00367058"/>
    <w:rsid w:val="00367EBF"/>
    <w:rsid w:val="00370194"/>
    <w:rsid w:val="00371415"/>
    <w:rsid w:val="00373183"/>
    <w:rsid w:val="00373784"/>
    <w:rsid w:val="00374A58"/>
    <w:rsid w:val="0037521B"/>
    <w:rsid w:val="003765BA"/>
    <w:rsid w:val="00377F24"/>
    <w:rsid w:val="0038163C"/>
    <w:rsid w:val="003822AF"/>
    <w:rsid w:val="00382443"/>
    <w:rsid w:val="0038375B"/>
    <w:rsid w:val="003841F3"/>
    <w:rsid w:val="0038522B"/>
    <w:rsid w:val="003860B2"/>
    <w:rsid w:val="003864C6"/>
    <w:rsid w:val="00386DC5"/>
    <w:rsid w:val="00390EDC"/>
    <w:rsid w:val="00391F8E"/>
    <w:rsid w:val="00391FAD"/>
    <w:rsid w:val="003931BB"/>
    <w:rsid w:val="003940EE"/>
    <w:rsid w:val="00395315"/>
    <w:rsid w:val="003A19E7"/>
    <w:rsid w:val="003A1C90"/>
    <w:rsid w:val="003A1D2F"/>
    <w:rsid w:val="003A2500"/>
    <w:rsid w:val="003A332C"/>
    <w:rsid w:val="003A39CF"/>
    <w:rsid w:val="003A3A7E"/>
    <w:rsid w:val="003A4650"/>
    <w:rsid w:val="003A46EF"/>
    <w:rsid w:val="003A48A2"/>
    <w:rsid w:val="003A5B31"/>
    <w:rsid w:val="003A62DC"/>
    <w:rsid w:val="003A6447"/>
    <w:rsid w:val="003B1335"/>
    <w:rsid w:val="003B1B30"/>
    <w:rsid w:val="003B4030"/>
    <w:rsid w:val="003B44FC"/>
    <w:rsid w:val="003B48B1"/>
    <w:rsid w:val="003B7DC1"/>
    <w:rsid w:val="003C03EE"/>
    <w:rsid w:val="003C12C2"/>
    <w:rsid w:val="003C2280"/>
    <w:rsid w:val="003C2ABC"/>
    <w:rsid w:val="003C34DB"/>
    <w:rsid w:val="003C405F"/>
    <w:rsid w:val="003C4817"/>
    <w:rsid w:val="003C4A39"/>
    <w:rsid w:val="003C5694"/>
    <w:rsid w:val="003C7948"/>
    <w:rsid w:val="003D0DAE"/>
    <w:rsid w:val="003D1512"/>
    <w:rsid w:val="003D193A"/>
    <w:rsid w:val="003D3314"/>
    <w:rsid w:val="003D3DA0"/>
    <w:rsid w:val="003D4788"/>
    <w:rsid w:val="003D4BCD"/>
    <w:rsid w:val="003D4D94"/>
    <w:rsid w:val="003E0CB7"/>
    <w:rsid w:val="003E22B5"/>
    <w:rsid w:val="003E3EB3"/>
    <w:rsid w:val="003E4CFD"/>
    <w:rsid w:val="003E6407"/>
    <w:rsid w:val="003E78DD"/>
    <w:rsid w:val="003E7C46"/>
    <w:rsid w:val="003F0209"/>
    <w:rsid w:val="003F2545"/>
    <w:rsid w:val="003F25C7"/>
    <w:rsid w:val="003F47D9"/>
    <w:rsid w:val="003F4B6A"/>
    <w:rsid w:val="003F519E"/>
    <w:rsid w:val="0040179C"/>
    <w:rsid w:val="004022F2"/>
    <w:rsid w:val="00402514"/>
    <w:rsid w:val="0040387D"/>
    <w:rsid w:val="00403C04"/>
    <w:rsid w:val="00404740"/>
    <w:rsid w:val="004057AD"/>
    <w:rsid w:val="00405F03"/>
    <w:rsid w:val="00406762"/>
    <w:rsid w:val="00406BD6"/>
    <w:rsid w:val="0040762F"/>
    <w:rsid w:val="0040776C"/>
    <w:rsid w:val="00407ABA"/>
    <w:rsid w:val="0041216C"/>
    <w:rsid w:val="004130B2"/>
    <w:rsid w:val="0041386D"/>
    <w:rsid w:val="00413ABE"/>
    <w:rsid w:val="00414818"/>
    <w:rsid w:val="00416BA2"/>
    <w:rsid w:val="00416D45"/>
    <w:rsid w:val="004176C1"/>
    <w:rsid w:val="00421A08"/>
    <w:rsid w:val="00424031"/>
    <w:rsid w:val="00424318"/>
    <w:rsid w:val="004277CC"/>
    <w:rsid w:val="00427839"/>
    <w:rsid w:val="0043048A"/>
    <w:rsid w:val="00431CAE"/>
    <w:rsid w:val="00432F45"/>
    <w:rsid w:val="00436DE5"/>
    <w:rsid w:val="004379CC"/>
    <w:rsid w:val="0044007D"/>
    <w:rsid w:val="00440631"/>
    <w:rsid w:val="00440895"/>
    <w:rsid w:val="0044182F"/>
    <w:rsid w:val="00441F8B"/>
    <w:rsid w:val="0044226B"/>
    <w:rsid w:val="00442513"/>
    <w:rsid w:val="004427F9"/>
    <w:rsid w:val="00442A68"/>
    <w:rsid w:val="00442B0A"/>
    <w:rsid w:val="00443366"/>
    <w:rsid w:val="00443806"/>
    <w:rsid w:val="00443BE7"/>
    <w:rsid w:val="00445B06"/>
    <w:rsid w:val="00445E54"/>
    <w:rsid w:val="00446B42"/>
    <w:rsid w:val="0044700E"/>
    <w:rsid w:val="004472FB"/>
    <w:rsid w:val="004504FB"/>
    <w:rsid w:val="00450B38"/>
    <w:rsid w:val="00451B10"/>
    <w:rsid w:val="004530B2"/>
    <w:rsid w:val="0045330E"/>
    <w:rsid w:val="00453721"/>
    <w:rsid w:val="00453CFD"/>
    <w:rsid w:val="00454192"/>
    <w:rsid w:val="00454CD4"/>
    <w:rsid w:val="00454FA3"/>
    <w:rsid w:val="00456C74"/>
    <w:rsid w:val="00457771"/>
    <w:rsid w:val="0046059F"/>
    <w:rsid w:val="00461779"/>
    <w:rsid w:val="00461B8E"/>
    <w:rsid w:val="00461C70"/>
    <w:rsid w:val="0046253F"/>
    <w:rsid w:val="004638DD"/>
    <w:rsid w:val="00464A79"/>
    <w:rsid w:val="0046522D"/>
    <w:rsid w:val="00465667"/>
    <w:rsid w:val="00465683"/>
    <w:rsid w:val="004662BE"/>
    <w:rsid w:val="00466AAF"/>
    <w:rsid w:val="0046734F"/>
    <w:rsid w:val="0046768E"/>
    <w:rsid w:val="00470577"/>
    <w:rsid w:val="00470B1F"/>
    <w:rsid w:val="004722FB"/>
    <w:rsid w:val="00472ACD"/>
    <w:rsid w:val="00472D4A"/>
    <w:rsid w:val="004733B1"/>
    <w:rsid w:val="004736B2"/>
    <w:rsid w:val="004769AF"/>
    <w:rsid w:val="004800C3"/>
    <w:rsid w:val="00480B94"/>
    <w:rsid w:val="00481E8B"/>
    <w:rsid w:val="00482816"/>
    <w:rsid w:val="00482B20"/>
    <w:rsid w:val="00482CC3"/>
    <w:rsid w:val="00483146"/>
    <w:rsid w:val="00485AC2"/>
    <w:rsid w:val="00485BC8"/>
    <w:rsid w:val="004870D7"/>
    <w:rsid w:val="004873D9"/>
    <w:rsid w:val="004877D1"/>
    <w:rsid w:val="0049046A"/>
    <w:rsid w:val="00491944"/>
    <w:rsid w:val="00491EE9"/>
    <w:rsid w:val="00492BB7"/>
    <w:rsid w:val="004931AF"/>
    <w:rsid w:val="0049359C"/>
    <w:rsid w:val="004941B6"/>
    <w:rsid w:val="00495E9E"/>
    <w:rsid w:val="00496155"/>
    <w:rsid w:val="00496640"/>
    <w:rsid w:val="00496E62"/>
    <w:rsid w:val="0049711D"/>
    <w:rsid w:val="00497E07"/>
    <w:rsid w:val="004A018C"/>
    <w:rsid w:val="004A1FFB"/>
    <w:rsid w:val="004A3553"/>
    <w:rsid w:val="004A5021"/>
    <w:rsid w:val="004A52C3"/>
    <w:rsid w:val="004A546E"/>
    <w:rsid w:val="004A54C8"/>
    <w:rsid w:val="004A7318"/>
    <w:rsid w:val="004A77D6"/>
    <w:rsid w:val="004A7BDB"/>
    <w:rsid w:val="004B0872"/>
    <w:rsid w:val="004B145C"/>
    <w:rsid w:val="004B25A6"/>
    <w:rsid w:val="004B2E82"/>
    <w:rsid w:val="004B3AA5"/>
    <w:rsid w:val="004B47F7"/>
    <w:rsid w:val="004B4C8E"/>
    <w:rsid w:val="004B5863"/>
    <w:rsid w:val="004B5939"/>
    <w:rsid w:val="004B5F2E"/>
    <w:rsid w:val="004C0043"/>
    <w:rsid w:val="004C0E68"/>
    <w:rsid w:val="004C27F2"/>
    <w:rsid w:val="004C281C"/>
    <w:rsid w:val="004C28F0"/>
    <w:rsid w:val="004C2FA2"/>
    <w:rsid w:val="004C3699"/>
    <w:rsid w:val="004C3820"/>
    <w:rsid w:val="004C38AB"/>
    <w:rsid w:val="004C4B42"/>
    <w:rsid w:val="004C4E72"/>
    <w:rsid w:val="004C601C"/>
    <w:rsid w:val="004C6D73"/>
    <w:rsid w:val="004D1273"/>
    <w:rsid w:val="004D1DF2"/>
    <w:rsid w:val="004D327C"/>
    <w:rsid w:val="004D44DB"/>
    <w:rsid w:val="004D535A"/>
    <w:rsid w:val="004D599F"/>
    <w:rsid w:val="004D698C"/>
    <w:rsid w:val="004D6BC2"/>
    <w:rsid w:val="004D7853"/>
    <w:rsid w:val="004D7D4D"/>
    <w:rsid w:val="004E239E"/>
    <w:rsid w:val="004E5169"/>
    <w:rsid w:val="004E5532"/>
    <w:rsid w:val="004E58A6"/>
    <w:rsid w:val="004E6773"/>
    <w:rsid w:val="004F00E6"/>
    <w:rsid w:val="004F162C"/>
    <w:rsid w:val="004F1AD6"/>
    <w:rsid w:val="004F2F62"/>
    <w:rsid w:val="004F2FC6"/>
    <w:rsid w:val="004F418D"/>
    <w:rsid w:val="004F5414"/>
    <w:rsid w:val="004F5D99"/>
    <w:rsid w:val="004F6C72"/>
    <w:rsid w:val="004F7202"/>
    <w:rsid w:val="004F78BE"/>
    <w:rsid w:val="004F7C77"/>
    <w:rsid w:val="0050046A"/>
    <w:rsid w:val="00500525"/>
    <w:rsid w:val="005007C4"/>
    <w:rsid w:val="00501A37"/>
    <w:rsid w:val="00501CE2"/>
    <w:rsid w:val="00503DFD"/>
    <w:rsid w:val="00504AC7"/>
    <w:rsid w:val="005050CE"/>
    <w:rsid w:val="00506A1A"/>
    <w:rsid w:val="00506A5C"/>
    <w:rsid w:val="00510A05"/>
    <w:rsid w:val="00511E65"/>
    <w:rsid w:val="0051297F"/>
    <w:rsid w:val="00512981"/>
    <w:rsid w:val="00512A9C"/>
    <w:rsid w:val="005137CD"/>
    <w:rsid w:val="005141DD"/>
    <w:rsid w:val="00514223"/>
    <w:rsid w:val="00516C61"/>
    <w:rsid w:val="00517108"/>
    <w:rsid w:val="0052128E"/>
    <w:rsid w:val="00523735"/>
    <w:rsid w:val="0052417F"/>
    <w:rsid w:val="00524B03"/>
    <w:rsid w:val="00525EBB"/>
    <w:rsid w:val="00526648"/>
    <w:rsid w:val="00527DE1"/>
    <w:rsid w:val="00527F08"/>
    <w:rsid w:val="005310BB"/>
    <w:rsid w:val="005311AE"/>
    <w:rsid w:val="00531246"/>
    <w:rsid w:val="005326CB"/>
    <w:rsid w:val="00532716"/>
    <w:rsid w:val="005331B6"/>
    <w:rsid w:val="00534671"/>
    <w:rsid w:val="00535360"/>
    <w:rsid w:val="005357B7"/>
    <w:rsid w:val="005365B3"/>
    <w:rsid w:val="005372A5"/>
    <w:rsid w:val="005378EC"/>
    <w:rsid w:val="0053793B"/>
    <w:rsid w:val="00541794"/>
    <w:rsid w:val="00541F4A"/>
    <w:rsid w:val="00542309"/>
    <w:rsid w:val="00542939"/>
    <w:rsid w:val="00542952"/>
    <w:rsid w:val="00542D87"/>
    <w:rsid w:val="00543F0A"/>
    <w:rsid w:val="00544360"/>
    <w:rsid w:val="005444C6"/>
    <w:rsid w:val="00546313"/>
    <w:rsid w:val="00551BD6"/>
    <w:rsid w:val="005529B1"/>
    <w:rsid w:val="00552A7D"/>
    <w:rsid w:val="0055455F"/>
    <w:rsid w:val="00554EB7"/>
    <w:rsid w:val="0055500E"/>
    <w:rsid w:val="005606B6"/>
    <w:rsid w:val="00560D1E"/>
    <w:rsid w:val="005613D0"/>
    <w:rsid w:val="00561BB5"/>
    <w:rsid w:val="00562DCC"/>
    <w:rsid w:val="00563166"/>
    <w:rsid w:val="00563F84"/>
    <w:rsid w:val="00564420"/>
    <w:rsid w:val="00564D02"/>
    <w:rsid w:val="00565071"/>
    <w:rsid w:val="0056551D"/>
    <w:rsid w:val="00567376"/>
    <w:rsid w:val="005709F9"/>
    <w:rsid w:val="00570C05"/>
    <w:rsid w:val="005710C2"/>
    <w:rsid w:val="00571232"/>
    <w:rsid w:val="005715A1"/>
    <w:rsid w:val="0057214A"/>
    <w:rsid w:val="00576076"/>
    <w:rsid w:val="005766E1"/>
    <w:rsid w:val="00576E87"/>
    <w:rsid w:val="00577741"/>
    <w:rsid w:val="0058124B"/>
    <w:rsid w:val="0058344B"/>
    <w:rsid w:val="00583CA9"/>
    <w:rsid w:val="00584C6B"/>
    <w:rsid w:val="00585176"/>
    <w:rsid w:val="005856FF"/>
    <w:rsid w:val="00585AC7"/>
    <w:rsid w:val="005862B5"/>
    <w:rsid w:val="00586C3A"/>
    <w:rsid w:val="00587112"/>
    <w:rsid w:val="005924CA"/>
    <w:rsid w:val="00592E3A"/>
    <w:rsid w:val="00593238"/>
    <w:rsid w:val="00593449"/>
    <w:rsid w:val="005942E9"/>
    <w:rsid w:val="00594D55"/>
    <w:rsid w:val="005962D4"/>
    <w:rsid w:val="005A1D21"/>
    <w:rsid w:val="005A270A"/>
    <w:rsid w:val="005A3281"/>
    <w:rsid w:val="005A3952"/>
    <w:rsid w:val="005A4185"/>
    <w:rsid w:val="005A51BE"/>
    <w:rsid w:val="005A554F"/>
    <w:rsid w:val="005A5AF1"/>
    <w:rsid w:val="005A5C6A"/>
    <w:rsid w:val="005A63A5"/>
    <w:rsid w:val="005A6CD0"/>
    <w:rsid w:val="005B0107"/>
    <w:rsid w:val="005B08B7"/>
    <w:rsid w:val="005B0AA8"/>
    <w:rsid w:val="005B2413"/>
    <w:rsid w:val="005B712D"/>
    <w:rsid w:val="005B78FA"/>
    <w:rsid w:val="005C123F"/>
    <w:rsid w:val="005C1438"/>
    <w:rsid w:val="005C1B4A"/>
    <w:rsid w:val="005C2C44"/>
    <w:rsid w:val="005C3567"/>
    <w:rsid w:val="005C540A"/>
    <w:rsid w:val="005C5A37"/>
    <w:rsid w:val="005C5F81"/>
    <w:rsid w:val="005C722F"/>
    <w:rsid w:val="005C731B"/>
    <w:rsid w:val="005D1631"/>
    <w:rsid w:val="005D1813"/>
    <w:rsid w:val="005D1ABD"/>
    <w:rsid w:val="005D20F7"/>
    <w:rsid w:val="005D27B1"/>
    <w:rsid w:val="005D2A99"/>
    <w:rsid w:val="005D5DE4"/>
    <w:rsid w:val="005D7659"/>
    <w:rsid w:val="005E0A14"/>
    <w:rsid w:val="005E0A40"/>
    <w:rsid w:val="005E18A0"/>
    <w:rsid w:val="005E2C5B"/>
    <w:rsid w:val="005E36C2"/>
    <w:rsid w:val="005E3A6C"/>
    <w:rsid w:val="005E3B74"/>
    <w:rsid w:val="005E46C2"/>
    <w:rsid w:val="005E4EC0"/>
    <w:rsid w:val="005E548E"/>
    <w:rsid w:val="005E5F8F"/>
    <w:rsid w:val="005E62D8"/>
    <w:rsid w:val="005E6B2F"/>
    <w:rsid w:val="005F0C3D"/>
    <w:rsid w:val="005F11FE"/>
    <w:rsid w:val="005F13E7"/>
    <w:rsid w:val="005F2137"/>
    <w:rsid w:val="005F26F0"/>
    <w:rsid w:val="005F2E78"/>
    <w:rsid w:val="005F33B6"/>
    <w:rsid w:val="005F563D"/>
    <w:rsid w:val="005F5A3D"/>
    <w:rsid w:val="005F61E9"/>
    <w:rsid w:val="005F6270"/>
    <w:rsid w:val="005F6697"/>
    <w:rsid w:val="005F77C0"/>
    <w:rsid w:val="005F7E58"/>
    <w:rsid w:val="006002D9"/>
    <w:rsid w:val="0060197A"/>
    <w:rsid w:val="00601F2D"/>
    <w:rsid w:val="00602A64"/>
    <w:rsid w:val="00603721"/>
    <w:rsid w:val="006039FB"/>
    <w:rsid w:val="0060435F"/>
    <w:rsid w:val="00604BCC"/>
    <w:rsid w:val="00604CC4"/>
    <w:rsid w:val="00607E6E"/>
    <w:rsid w:val="00610E16"/>
    <w:rsid w:val="00611027"/>
    <w:rsid w:val="006110A2"/>
    <w:rsid w:val="00611652"/>
    <w:rsid w:val="00612561"/>
    <w:rsid w:val="00612ADF"/>
    <w:rsid w:val="0061372D"/>
    <w:rsid w:val="00613A9E"/>
    <w:rsid w:val="00613FB0"/>
    <w:rsid w:val="006156CD"/>
    <w:rsid w:val="00616743"/>
    <w:rsid w:val="00617AD6"/>
    <w:rsid w:val="00622EE0"/>
    <w:rsid w:val="00623225"/>
    <w:rsid w:val="00623912"/>
    <w:rsid w:val="00624110"/>
    <w:rsid w:val="00625486"/>
    <w:rsid w:val="006259BB"/>
    <w:rsid w:val="00627125"/>
    <w:rsid w:val="00630F3E"/>
    <w:rsid w:val="00631100"/>
    <w:rsid w:val="00631CCB"/>
    <w:rsid w:val="00633493"/>
    <w:rsid w:val="00633B31"/>
    <w:rsid w:val="00633D15"/>
    <w:rsid w:val="006362E5"/>
    <w:rsid w:val="00640543"/>
    <w:rsid w:val="00640638"/>
    <w:rsid w:val="00640C43"/>
    <w:rsid w:val="00641AF8"/>
    <w:rsid w:val="006451F8"/>
    <w:rsid w:val="00645BAE"/>
    <w:rsid w:val="0064638A"/>
    <w:rsid w:val="00650DA9"/>
    <w:rsid w:val="00651A75"/>
    <w:rsid w:val="00652508"/>
    <w:rsid w:val="006529A4"/>
    <w:rsid w:val="0065380A"/>
    <w:rsid w:val="00653FE0"/>
    <w:rsid w:val="0065526D"/>
    <w:rsid w:val="0065619C"/>
    <w:rsid w:val="00656754"/>
    <w:rsid w:val="00657058"/>
    <w:rsid w:val="006607CE"/>
    <w:rsid w:val="006614E7"/>
    <w:rsid w:val="00664354"/>
    <w:rsid w:val="00664AB2"/>
    <w:rsid w:val="00665EF3"/>
    <w:rsid w:val="00666257"/>
    <w:rsid w:val="00667CA2"/>
    <w:rsid w:val="00667F4C"/>
    <w:rsid w:val="006705E9"/>
    <w:rsid w:val="00670715"/>
    <w:rsid w:val="00670CB7"/>
    <w:rsid w:val="00670D56"/>
    <w:rsid w:val="00671A9D"/>
    <w:rsid w:val="00672643"/>
    <w:rsid w:val="00672D8A"/>
    <w:rsid w:val="0067406A"/>
    <w:rsid w:val="006741F3"/>
    <w:rsid w:val="00675F53"/>
    <w:rsid w:val="006767B5"/>
    <w:rsid w:val="006768F6"/>
    <w:rsid w:val="00676D88"/>
    <w:rsid w:val="0067772C"/>
    <w:rsid w:val="0067779D"/>
    <w:rsid w:val="00677DEE"/>
    <w:rsid w:val="0068037E"/>
    <w:rsid w:val="0068084F"/>
    <w:rsid w:val="00680EFC"/>
    <w:rsid w:val="0068101E"/>
    <w:rsid w:val="0068105B"/>
    <w:rsid w:val="0068134C"/>
    <w:rsid w:val="00683A67"/>
    <w:rsid w:val="00684391"/>
    <w:rsid w:val="00684CAC"/>
    <w:rsid w:val="00684E4D"/>
    <w:rsid w:val="0068517A"/>
    <w:rsid w:val="0068574E"/>
    <w:rsid w:val="00685F12"/>
    <w:rsid w:val="00686CF9"/>
    <w:rsid w:val="00690650"/>
    <w:rsid w:val="00691B3C"/>
    <w:rsid w:val="00691EA7"/>
    <w:rsid w:val="00692C1A"/>
    <w:rsid w:val="00692CD2"/>
    <w:rsid w:val="00693A78"/>
    <w:rsid w:val="00693DEB"/>
    <w:rsid w:val="00694139"/>
    <w:rsid w:val="0069415B"/>
    <w:rsid w:val="006943FC"/>
    <w:rsid w:val="00694BB1"/>
    <w:rsid w:val="006A0961"/>
    <w:rsid w:val="006A1541"/>
    <w:rsid w:val="006A1AE2"/>
    <w:rsid w:val="006A38B7"/>
    <w:rsid w:val="006A43A2"/>
    <w:rsid w:val="006A4620"/>
    <w:rsid w:val="006A4821"/>
    <w:rsid w:val="006A759B"/>
    <w:rsid w:val="006A7A61"/>
    <w:rsid w:val="006B0497"/>
    <w:rsid w:val="006B1D6E"/>
    <w:rsid w:val="006B22A4"/>
    <w:rsid w:val="006B2FBC"/>
    <w:rsid w:val="006B3F4E"/>
    <w:rsid w:val="006B4395"/>
    <w:rsid w:val="006B4954"/>
    <w:rsid w:val="006B4D72"/>
    <w:rsid w:val="006B5E29"/>
    <w:rsid w:val="006B6306"/>
    <w:rsid w:val="006B7823"/>
    <w:rsid w:val="006B7B20"/>
    <w:rsid w:val="006C039A"/>
    <w:rsid w:val="006C19AB"/>
    <w:rsid w:val="006C2792"/>
    <w:rsid w:val="006C4562"/>
    <w:rsid w:val="006C4666"/>
    <w:rsid w:val="006C4B54"/>
    <w:rsid w:val="006C5624"/>
    <w:rsid w:val="006C60BB"/>
    <w:rsid w:val="006C6922"/>
    <w:rsid w:val="006C6A99"/>
    <w:rsid w:val="006C6EDC"/>
    <w:rsid w:val="006C73C5"/>
    <w:rsid w:val="006D085A"/>
    <w:rsid w:val="006D0861"/>
    <w:rsid w:val="006D1747"/>
    <w:rsid w:val="006D2C3C"/>
    <w:rsid w:val="006D3790"/>
    <w:rsid w:val="006D4B50"/>
    <w:rsid w:val="006D4CA2"/>
    <w:rsid w:val="006D735C"/>
    <w:rsid w:val="006E0968"/>
    <w:rsid w:val="006E2D13"/>
    <w:rsid w:val="006E3409"/>
    <w:rsid w:val="006E365A"/>
    <w:rsid w:val="006E43E0"/>
    <w:rsid w:val="006E461A"/>
    <w:rsid w:val="006E493A"/>
    <w:rsid w:val="006F2778"/>
    <w:rsid w:val="006F48E3"/>
    <w:rsid w:val="006F4C64"/>
    <w:rsid w:val="006F5E10"/>
    <w:rsid w:val="006F6190"/>
    <w:rsid w:val="006F7D82"/>
    <w:rsid w:val="007007FF"/>
    <w:rsid w:val="007011D3"/>
    <w:rsid w:val="00701F52"/>
    <w:rsid w:val="00703190"/>
    <w:rsid w:val="0070540B"/>
    <w:rsid w:val="007073EB"/>
    <w:rsid w:val="00710A06"/>
    <w:rsid w:val="00711560"/>
    <w:rsid w:val="007116A4"/>
    <w:rsid w:val="00711E1F"/>
    <w:rsid w:val="007124C0"/>
    <w:rsid w:val="007129FA"/>
    <w:rsid w:val="00713018"/>
    <w:rsid w:val="00713083"/>
    <w:rsid w:val="007132C9"/>
    <w:rsid w:val="0071604C"/>
    <w:rsid w:val="00716C39"/>
    <w:rsid w:val="00716D64"/>
    <w:rsid w:val="0071731B"/>
    <w:rsid w:val="007176C0"/>
    <w:rsid w:val="00717768"/>
    <w:rsid w:val="00720746"/>
    <w:rsid w:val="00722D58"/>
    <w:rsid w:val="00723B61"/>
    <w:rsid w:val="0072439C"/>
    <w:rsid w:val="007245A1"/>
    <w:rsid w:val="0072529B"/>
    <w:rsid w:val="007253B1"/>
    <w:rsid w:val="00725ED0"/>
    <w:rsid w:val="007263F4"/>
    <w:rsid w:val="00726F2B"/>
    <w:rsid w:val="00726F7F"/>
    <w:rsid w:val="00727FF6"/>
    <w:rsid w:val="007315E5"/>
    <w:rsid w:val="00731A5A"/>
    <w:rsid w:val="00731F23"/>
    <w:rsid w:val="00732EE4"/>
    <w:rsid w:val="00733A5B"/>
    <w:rsid w:val="00734E79"/>
    <w:rsid w:val="00735F3A"/>
    <w:rsid w:val="00736EF0"/>
    <w:rsid w:val="00737854"/>
    <w:rsid w:val="00737891"/>
    <w:rsid w:val="007378F6"/>
    <w:rsid w:val="00740448"/>
    <w:rsid w:val="007408E8"/>
    <w:rsid w:val="00741400"/>
    <w:rsid w:val="0074151C"/>
    <w:rsid w:val="007424D9"/>
    <w:rsid w:val="00742A7D"/>
    <w:rsid w:val="00742E38"/>
    <w:rsid w:val="0074446F"/>
    <w:rsid w:val="00744E55"/>
    <w:rsid w:val="00745AD0"/>
    <w:rsid w:val="0074635C"/>
    <w:rsid w:val="00746559"/>
    <w:rsid w:val="0075016A"/>
    <w:rsid w:val="007517EF"/>
    <w:rsid w:val="00751946"/>
    <w:rsid w:val="00755834"/>
    <w:rsid w:val="00755C25"/>
    <w:rsid w:val="00757F39"/>
    <w:rsid w:val="007604FF"/>
    <w:rsid w:val="0076128E"/>
    <w:rsid w:val="007621A1"/>
    <w:rsid w:val="00762E7E"/>
    <w:rsid w:val="007639DB"/>
    <w:rsid w:val="00763E5C"/>
    <w:rsid w:val="007652F2"/>
    <w:rsid w:val="00765C62"/>
    <w:rsid w:val="007679E9"/>
    <w:rsid w:val="00770704"/>
    <w:rsid w:val="00771F43"/>
    <w:rsid w:val="007729FB"/>
    <w:rsid w:val="00775721"/>
    <w:rsid w:val="00776DD8"/>
    <w:rsid w:val="00776F69"/>
    <w:rsid w:val="007800FC"/>
    <w:rsid w:val="00780316"/>
    <w:rsid w:val="0078123A"/>
    <w:rsid w:val="007818E0"/>
    <w:rsid w:val="00781BDA"/>
    <w:rsid w:val="00781CB5"/>
    <w:rsid w:val="00782349"/>
    <w:rsid w:val="00785BDA"/>
    <w:rsid w:val="00785CE1"/>
    <w:rsid w:val="00786F3F"/>
    <w:rsid w:val="00787468"/>
    <w:rsid w:val="007907FC"/>
    <w:rsid w:val="00792B34"/>
    <w:rsid w:val="00792EB8"/>
    <w:rsid w:val="00794CF4"/>
    <w:rsid w:val="00795911"/>
    <w:rsid w:val="00795E0E"/>
    <w:rsid w:val="007A142C"/>
    <w:rsid w:val="007A3331"/>
    <w:rsid w:val="007A4356"/>
    <w:rsid w:val="007A5F33"/>
    <w:rsid w:val="007A6687"/>
    <w:rsid w:val="007A66C0"/>
    <w:rsid w:val="007A6A4F"/>
    <w:rsid w:val="007B0AD6"/>
    <w:rsid w:val="007B1157"/>
    <w:rsid w:val="007B14C9"/>
    <w:rsid w:val="007B18F7"/>
    <w:rsid w:val="007B22BE"/>
    <w:rsid w:val="007B2F81"/>
    <w:rsid w:val="007B3DDA"/>
    <w:rsid w:val="007B3EA1"/>
    <w:rsid w:val="007B4A50"/>
    <w:rsid w:val="007C01D1"/>
    <w:rsid w:val="007C05F2"/>
    <w:rsid w:val="007C14D1"/>
    <w:rsid w:val="007C33B1"/>
    <w:rsid w:val="007C33B5"/>
    <w:rsid w:val="007C3D40"/>
    <w:rsid w:val="007C744C"/>
    <w:rsid w:val="007C77F7"/>
    <w:rsid w:val="007D022A"/>
    <w:rsid w:val="007D04ED"/>
    <w:rsid w:val="007D3E4F"/>
    <w:rsid w:val="007D6924"/>
    <w:rsid w:val="007D77F3"/>
    <w:rsid w:val="007D7DC0"/>
    <w:rsid w:val="007E0316"/>
    <w:rsid w:val="007E18E2"/>
    <w:rsid w:val="007E359A"/>
    <w:rsid w:val="007E4328"/>
    <w:rsid w:val="007E46CB"/>
    <w:rsid w:val="007E4896"/>
    <w:rsid w:val="007E5166"/>
    <w:rsid w:val="007E610C"/>
    <w:rsid w:val="007E6C3B"/>
    <w:rsid w:val="007E737C"/>
    <w:rsid w:val="007F0855"/>
    <w:rsid w:val="007F1557"/>
    <w:rsid w:val="007F22F6"/>
    <w:rsid w:val="007F2602"/>
    <w:rsid w:val="007F3D77"/>
    <w:rsid w:val="007F47A6"/>
    <w:rsid w:val="007F51D5"/>
    <w:rsid w:val="007F70B8"/>
    <w:rsid w:val="008002C9"/>
    <w:rsid w:val="008006DD"/>
    <w:rsid w:val="008008CD"/>
    <w:rsid w:val="00800C1B"/>
    <w:rsid w:val="00801715"/>
    <w:rsid w:val="008029A1"/>
    <w:rsid w:val="00802A6B"/>
    <w:rsid w:val="00802D56"/>
    <w:rsid w:val="00803187"/>
    <w:rsid w:val="00803509"/>
    <w:rsid w:val="008036F6"/>
    <w:rsid w:val="00803FDC"/>
    <w:rsid w:val="00804450"/>
    <w:rsid w:val="00805B5D"/>
    <w:rsid w:val="008105B9"/>
    <w:rsid w:val="00810897"/>
    <w:rsid w:val="0081137A"/>
    <w:rsid w:val="00812278"/>
    <w:rsid w:val="00813FE2"/>
    <w:rsid w:val="008153D3"/>
    <w:rsid w:val="00815709"/>
    <w:rsid w:val="00816227"/>
    <w:rsid w:val="008166EF"/>
    <w:rsid w:val="008170D0"/>
    <w:rsid w:val="008202E7"/>
    <w:rsid w:val="00820F5C"/>
    <w:rsid w:val="008210C7"/>
    <w:rsid w:val="00821505"/>
    <w:rsid w:val="008228A3"/>
    <w:rsid w:val="00825205"/>
    <w:rsid w:val="008252A8"/>
    <w:rsid w:val="008263B5"/>
    <w:rsid w:val="008275B5"/>
    <w:rsid w:val="00831049"/>
    <w:rsid w:val="0083182C"/>
    <w:rsid w:val="0083226B"/>
    <w:rsid w:val="008322BD"/>
    <w:rsid w:val="008357EE"/>
    <w:rsid w:val="0083781B"/>
    <w:rsid w:val="0084092A"/>
    <w:rsid w:val="0084126B"/>
    <w:rsid w:val="00841C9A"/>
    <w:rsid w:val="00843B08"/>
    <w:rsid w:val="00843FBC"/>
    <w:rsid w:val="0084522A"/>
    <w:rsid w:val="00845951"/>
    <w:rsid w:val="00846314"/>
    <w:rsid w:val="008466CE"/>
    <w:rsid w:val="00846D9C"/>
    <w:rsid w:val="0085014E"/>
    <w:rsid w:val="008527DE"/>
    <w:rsid w:val="00852AFD"/>
    <w:rsid w:val="00853295"/>
    <w:rsid w:val="008533FC"/>
    <w:rsid w:val="00853BA3"/>
    <w:rsid w:val="00854748"/>
    <w:rsid w:val="00854FAA"/>
    <w:rsid w:val="008550E5"/>
    <w:rsid w:val="008551A1"/>
    <w:rsid w:val="008565B7"/>
    <w:rsid w:val="008566FA"/>
    <w:rsid w:val="00861A9F"/>
    <w:rsid w:val="00863586"/>
    <w:rsid w:val="008638D8"/>
    <w:rsid w:val="00864E4F"/>
    <w:rsid w:val="00865A50"/>
    <w:rsid w:val="008662AB"/>
    <w:rsid w:val="00867883"/>
    <w:rsid w:val="00867D49"/>
    <w:rsid w:val="00867D77"/>
    <w:rsid w:val="00871173"/>
    <w:rsid w:val="00871E90"/>
    <w:rsid w:val="00873A4B"/>
    <w:rsid w:val="00875240"/>
    <w:rsid w:val="00875EA3"/>
    <w:rsid w:val="008760F6"/>
    <w:rsid w:val="008762EA"/>
    <w:rsid w:val="008767E7"/>
    <w:rsid w:val="00877C0D"/>
    <w:rsid w:val="008810B1"/>
    <w:rsid w:val="00881B18"/>
    <w:rsid w:val="00886002"/>
    <w:rsid w:val="00886533"/>
    <w:rsid w:val="0088665F"/>
    <w:rsid w:val="0089146E"/>
    <w:rsid w:val="008932D9"/>
    <w:rsid w:val="00894DE8"/>
    <w:rsid w:val="00895AC5"/>
    <w:rsid w:val="008A3B81"/>
    <w:rsid w:val="008A6A2F"/>
    <w:rsid w:val="008A7408"/>
    <w:rsid w:val="008B09E5"/>
    <w:rsid w:val="008B15FF"/>
    <w:rsid w:val="008B27CF"/>
    <w:rsid w:val="008B2E0C"/>
    <w:rsid w:val="008B59CE"/>
    <w:rsid w:val="008B6D22"/>
    <w:rsid w:val="008B7D67"/>
    <w:rsid w:val="008C08EF"/>
    <w:rsid w:val="008C34E0"/>
    <w:rsid w:val="008C3887"/>
    <w:rsid w:val="008C3BE4"/>
    <w:rsid w:val="008C50D9"/>
    <w:rsid w:val="008C5B75"/>
    <w:rsid w:val="008C5FFC"/>
    <w:rsid w:val="008C6C7A"/>
    <w:rsid w:val="008C7661"/>
    <w:rsid w:val="008C7830"/>
    <w:rsid w:val="008D033A"/>
    <w:rsid w:val="008D064E"/>
    <w:rsid w:val="008D1869"/>
    <w:rsid w:val="008D1B1C"/>
    <w:rsid w:val="008D1E38"/>
    <w:rsid w:val="008D1F95"/>
    <w:rsid w:val="008D32A9"/>
    <w:rsid w:val="008D34DB"/>
    <w:rsid w:val="008D3ECC"/>
    <w:rsid w:val="008D4757"/>
    <w:rsid w:val="008D6732"/>
    <w:rsid w:val="008D69E2"/>
    <w:rsid w:val="008D702B"/>
    <w:rsid w:val="008D768B"/>
    <w:rsid w:val="008D7FB4"/>
    <w:rsid w:val="008E0F15"/>
    <w:rsid w:val="008E2182"/>
    <w:rsid w:val="008E3AC9"/>
    <w:rsid w:val="008E4000"/>
    <w:rsid w:val="008E47E4"/>
    <w:rsid w:val="008E51C7"/>
    <w:rsid w:val="008E6088"/>
    <w:rsid w:val="008E61F4"/>
    <w:rsid w:val="008E637F"/>
    <w:rsid w:val="008E6968"/>
    <w:rsid w:val="008E6C0B"/>
    <w:rsid w:val="008F1DF6"/>
    <w:rsid w:val="008F2625"/>
    <w:rsid w:val="008F2C97"/>
    <w:rsid w:val="008F3479"/>
    <w:rsid w:val="008F4BB1"/>
    <w:rsid w:val="008F500E"/>
    <w:rsid w:val="008F5029"/>
    <w:rsid w:val="008F645A"/>
    <w:rsid w:val="008F66C1"/>
    <w:rsid w:val="008F6D4A"/>
    <w:rsid w:val="00900C88"/>
    <w:rsid w:val="009028C4"/>
    <w:rsid w:val="009028E1"/>
    <w:rsid w:val="00903255"/>
    <w:rsid w:val="0090430D"/>
    <w:rsid w:val="009058DC"/>
    <w:rsid w:val="00906329"/>
    <w:rsid w:val="00906606"/>
    <w:rsid w:val="009068EF"/>
    <w:rsid w:val="00907179"/>
    <w:rsid w:val="009101EE"/>
    <w:rsid w:val="0091156D"/>
    <w:rsid w:val="009124C8"/>
    <w:rsid w:val="0091258D"/>
    <w:rsid w:val="009125F1"/>
    <w:rsid w:val="009126B0"/>
    <w:rsid w:val="00914627"/>
    <w:rsid w:val="00914E3E"/>
    <w:rsid w:val="00920CDB"/>
    <w:rsid w:val="009219CB"/>
    <w:rsid w:val="00922CA7"/>
    <w:rsid w:val="009257C8"/>
    <w:rsid w:val="00925A12"/>
    <w:rsid w:val="0092647E"/>
    <w:rsid w:val="00926FED"/>
    <w:rsid w:val="009278B5"/>
    <w:rsid w:val="00927FFA"/>
    <w:rsid w:val="00930DD7"/>
    <w:rsid w:val="0093151E"/>
    <w:rsid w:val="00932E74"/>
    <w:rsid w:val="0093583F"/>
    <w:rsid w:val="00935915"/>
    <w:rsid w:val="00936021"/>
    <w:rsid w:val="00936F56"/>
    <w:rsid w:val="00937194"/>
    <w:rsid w:val="00942679"/>
    <w:rsid w:val="00942BAC"/>
    <w:rsid w:val="00942DDD"/>
    <w:rsid w:val="009444AA"/>
    <w:rsid w:val="009446BA"/>
    <w:rsid w:val="00945BC9"/>
    <w:rsid w:val="00945D5C"/>
    <w:rsid w:val="00946FA8"/>
    <w:rsid w:val="00947075"/>
    <w:rsid w:val="00947197"/>
    <w:rsid w:val="00947607"/>
    <w:rsid w:val="00947709"/>
    <w:rsid w:val="00950C87"/>
    <w:rsid w:val="00951694"/>
    <w:rsid w:val="00951B74"/>
    <w:rsid w:val="009525FB"/>
    <w:rsid w:val="00952E1C"/>
    <w:rsid w:val="00953098"/>
    <w:rsid w:val="0095419A"/>
    <w:rsid w:val="00954E4F"/>
    <w:rsid w:val="00957269"/>
    <w:rsid w:val="009600A8"/>
    <w:rsid w:val="00960F68"/>
    <w:rsid w:val="00961A71"/>
    <w:rsid w:val="0096366B"/>
    <w:rsid w:val="0096495E"/>
    <w:rsid w:val="009649F2"/>
    <w:rsid w:val="00965D92"/>
    <w:rsid w:val="00966A01"/>
    <w:rsid w:val="00970AEF"/>
    <w:rsid w:val="0097200B"/>
    <w:rsid w:val="00972BE6"/>
    <w:rsid w:val="00973868"/>
    <w:rsid w:val="009755A0"/>
    <w:rsid w:val="00976357"/>
    <w:rsid w:val="009767A9"/>
    <w:rsid w:val="009809BF"/>
    <w:rsid w:val="00980AFE"/>
    <w:rsid w:val="00980E3F"/>
    <w:rsid w:val="00981221"/>
    <w:rsid w:val="009812FC"/>
    <w:rsid w:val="0098132F"/>
    <w:rsid w:val="0098211A"/>
    <w:rsid w:val="00982FC7"/>
    <w:rsid w:val="009834E8"/>
    <w:rsid w:val="00983700"/>
    <w:rsid w:val="0098403B"/>
    <w:rsid w:val="0098455A"/>
    <w:rsid w:val="00984B0F"/>
    <w:rsid w:val="009859B0"/>
    <w:rsid w:val="00986159"/>
    <w:rsid w:val="0098629B"/>
    <w:rsid w:val="009908BE"/>
    <w:rsid w:val="00992834"/>
    <w:rsid w:val="00995F71"/>
    <w:rsid w:val="009961C2"/>
    <w:rsid w:val="0099718E"/>
    <w:rsid w:val="0099733B"/>
    <w:rsid w:val="00997463"/>
    <w:rsid w:val="00997DEB"/>
    <w:rsid w:val="009A34AB"/>
    <w:rsid w:val="009A3AB2"/>
    <w:rsid w:val="009A5346"/>
    <w:rsid w:val="009A555A"/>
    <w:rsid w:val="009A59FD"/>
    <w:rsid w:val="009A5AF4"/>
    <w:rsid w:val="009A6796"/>
    <w:rsid w:val="009A7596"/>
    <w:rsid w:val="009A77BA"/>
    <w:rsid w:val="009A7CE6"/>
    <w:rsid w:val="009A7E8B"/>
    <w:rsid w:val="009B05B2"/>
    <w:rsid w:val="009B0AD2"/>
    <w:rsid w:val="009B0EA8"/>
    <w:rsid w:val="009B2884"/>
    <w:rsid w:val="009B4295"/>
    <w:rsid w:val="009B4AEE"/>
    <w:rsid w:val="009B4DE7"/>
    <w:rsid w:val="009B508B"/>
    <w:rsid w:val="009B53FC"/>
    <w:rsid w:val="009B592B"/>
    <w:rsid w:val="009B5ACF"/>
    <w:rsid w:val="009B67DD"/>
    <w:rsid w:val="009B6A99"/>
    <w:rsid w:val="009B6E86"/>
    <w:rsid w:val="009B7C60"/>
    <w:rsid w:val="009C00A8"/>
    <w:rsid w:val="009C1000"/>
    <w:rsid w:val="009C10AD"/>
    <w:rsid w:val="009C1605"/>
    <w:rsid w:val="009C1FC1"/>
    <w:rsid w:val="009C2E46"/>
    <w:rsid w:val="009C3959"/>
    <w:rsid w:val="009C4907"/>
    <w:rsid w:val="009C5D1C"/>
    <w:rsid w:val="009C678F"/>
    <w:rsid w:val="009C705E"/>
    <w:rsid w:val="009C785E"/>
    <w:rsid w:val="009C78E8"/>
    <w:rsid w:val="009D1050"/>
    <w:rsid w:val="009D1622"/>
    <w:rsid w:val="009D179A"/>
    <w:rsid w:val="009D2248"/>
    <w:rsid w:val="009D2402"/>
    <w:rsid w:val="009D2432"/>
    <w:rsid w:val="009D2EA8"/>
    <w:rsid w:val="009D2ED5"/>
    <w:rsid w:val="009D46CD"/>
    <w:rsid w:val="009D5FC5"/>
    <w:rsid w:val="009D6CFB"/>
    <w:rsid w:val="009D6F20"/>
    <w:rsid w:val="009E1F87"/>
    <w:rsid w:val="009E3A7F"/>
    <w:rsid w:val="009E52EE"/>
    <w:rsid w:val="009E57DB"/>
    <w:rsid w:val="009E5F1B"/>
    <w:rsid w:val="009E6FF9"/>
    <w:rsid w:val="009E7034"/>
    <w:rsid w:val="009E7739"/>
    <w:rsid w:val="009E7EB4"/>
    <w:rsid w:val="009F15CF"/>
    <w:rsid w:val="009F2060"/>
    <w:rsid w:val="009F2991"/>
    <w:rsid w:val="009F2A6B"/>
    <w:rsid w:val="009F2DC0"/>
    <w:rsid w:val="009F3E01"/>
    <w:rsid w:val="009F54B5"/>
    <w:rsid w:val="009F5B14"/>
    <w:rsid w:val="009F7B12"/>
    <w:rsid w:val="009F7C76"/>
    <w:rsid w:val="00A01756"/>
    <w:rsid w:val="00A02105"/>
    <w:rsid w:val="00A021C6"/>
    <w:rsid w:val="00A021F5"/>
    <w:rsid w:val="00A026E4"/>
    <w:rsid w:val="00A030F4"/>
    <w:rsid w:val="00A03E59"/>
    <w:rsid w:val="00A05604"/>
    <w:rsid w:val="00A05698"/>
    <w:rsid w:val="00A1008A"/>
    <w:rsid w:val="00A104A9"/>
    <w:rsid w:val="00A11BA2"/>
    <w:rsid w:val="00A123EF"/>
    <w:rsid w:val="00A12435"/>
    <w:rsid w:val="00A13C7B"/>
    <w:rsid w:val="00A13E1A"/>
    <w:rsid w:val="00A1486B"/>
    <w:rsid w:val="00A1516F"/>
    <w:rsid w:val="00A15CB6"/>
    <w:rsid w:val="00A15F26"/>
    <w:rsid w:val="00A160BA"/>
    <w:rsid w:val="00A17C3C"/>
    <w:rsid w:val="00A203B1"/>
    <w:rsid w:val="00A213B5"/>
    <w:rsid w:val="00A214FC"/>
    <w:rsid w:val="00A21CA2"/>
    <w:rsid w:val="00A22422"/>
    <w:rsid w:val="00A2256D"/>
    <w:rsid w:val="00A22974"/>
    <w:rsid w:val="00A2300E"/>
    <w:rsid w:val="00A25CB6"/>
    <w:rsid w:val="00A27289"/>
    <w:rsid w:val="00A27FC1"/>
    <w:rsid w:val="00A305AF"/>
    <w:rsid w:val="00A30AF0"/>
    <w:rsid w:val="00A30EAF"/>
    <w:rsid w:val="00A31156"/>
    <w:rsid w:val="00A31373"/>
    <w:rsid w:val="00A321F6"/>
    <w:rsid w:val="00A3243C"/>
    <w:rsid w:val="00A32877"/>
    <w:rsid w:val="00A33797"/>
    <w:rsid w:val="00A33A4D"/>
    <w:rsid w:val="00A3560D"/>
    <w:rsid w:val="00A36D2D"/>
    <w:rsid w:val="00A37152"/>
    <w:rsid w:val="00A37846"/>
    <w:rsid w:val="00A37B9A"/>
    <w:rsid w:val="00A41296"/>
    <w:rsid w:val="00A41575"/>
    <w:rsid w:val="00A42CD2"/>
    <w:rsid w:val="00A43CC5"/>
    <w:rsid w:val="00A43FF5"/>
    <w:rsid w:val="00A45962"/>
    <w:rsid w:val="00A470D2"/>
    <w:rsid w:val="00A47E5D"/>
    <w:rsid w:val="00A501CE"/>
    <w:rsid w:val="00A503A2"/>
    <w:rsid w:val="00A50596"/>
    <w:rsid w:val="00A50869"/>
    <w:rsid w:val="00A510B4"/>
    <w:rsid w:val="00A52681"/>
    <w:rsid w:val="00A52EC4"/>
    <w:rsid w:val="00A533BF"/>
    <w:rsid w:val="00A535DF"/>
    <w:rsid w:val="00A53819"/>
    <w:rsid w:val="00A550FD"/>
    <w:rsid w:val="00A552FE"/>
    <w:rsid w:val="00A568E9"/>
    <w:rsid w:val="00A56CD2"/>
    <w:rsid w:val="00A57A37"/>
    <w:rsid w:val="00A57D5E"/>
    <w:rsid w:val="00A62BAD"/>
    <w:rsid w:val="00A64E55"/>
    <w:rsid w:val="00A669E6"/>
    <w:rsid w:val="00A704E7"/>
    <w:rsid w:val="00A71101"/>
    <w:rsid w:val="00A726C7"/>
    <w:rsid w:val="00A72CAC"/>
    <w:rsid w:val="00A7334D"/>
    <w:rsid w:val="00A73370"/>
    <w:rsid w:val="00A7383F"/>
    <w:rsid w:val="00A74272"/>
    <w:rsid w:val="00A74C13"/>
    <w:rsid w:val="00A75E0D"/>
    <w:rsid w:val="00A76A37"/>
    <w:rsid w:val="00A7744C"/>
    <w:rsid w:val="00A77838"/>
    <w:rsid w:val="00A803CA"/>
    <w:rsid w:val="00A8049F"/>
    <w:rsid w:val="00A80EE7"/>
    <w:rsid w:val="00A83B13"/>
    <w:rsid w:val="00A83C90"/>
    <w:rsid w:val="00A84AE7"/>
    <w:rsid w:val="00A84E65"/>
    <w:rsid w:val="00A85155"/>
    <w:rsid w:val="00A861EA"/>
    <w:rsid w:val="00A8745B"/>
    <w:rsid w:val="00A874A6"/>
    <w:rsid w:val="00A90CAA"/>
    <w:rsid w:val="00A91335"/>
    <w:rsid w:val="00A9210E"/>
    <w:rsid w:val="00A92AE1"/>
    <w:rsid w:val="00A93B86"/>
    <w:rsid w:val="00A9426F"/>
    <w:rsid w:val="00A943E4"/>
    <w:rsid w:val="00A9471A"/>
    <w:rsid w:val="00A95189"/>
    <w:rsid w:val="00A95864"/>
    <w:rsid w:val="00A959E1"/>
    <w:rsid w:val="00A96031"/>
    <w:rsid w:val="00A9611E"/>
    <w:rsid w:val="00A96181"/>
    <w:rsid w:val="00A970B6"/>
    <w:rsid w:val="00A97247"/>
    <w:rsid w:val="00A97465"/>
    <w:rsid w:val="00AA027C"/>
    <w:rsid w:val="00AA206E"/>
    <w:rsid w:val="00AA2EAB"/>
    <w:rsid w:val="00AA4972"/>
    <w:rsid w:val="00AA49FA"/>
    <w:rsid w:val="00AA55D6"/>
    <w:rsid w:val="00AA6B4C"/>
    <w:rsid w:val="00AA76AD"/>
    <w:rsid w:val="00AB0925"/>
    <w:rsid w:val="00AB2635"/>
    <w:rsid w:val="00AB34EB"/>
    <w:rsid w:val="00AB3E48"/>
    <w:rsid w:val="00AB3E6A"/>
    <w:rsid w:val="00AB53E4"/>
    <w:rsid w:val="00AB64A8"/>
    <w:rsid w:val="00AB6CB1"/>
    <w:rsid w:val="00AB750A"/>
    <w:rsid w:val="00AC01BE"/>
    <w:rsid w:val="00AC50E9"/>
    <w:rsid w:val="00AC6616"/>
    <w:rsid w:val="00AC73A1"/>
    <w:rsid w:val="00AD04BF"/>
    <w:rsid w:val="00AD06AC"/>
    <w:rsid w:val="00AD2555"/>
    <w:rsid w:val="00AD32FF"/>
    <w:rsid w:val="00AD3DA7"/>
    <w:rsid w:val="00AD5686"/>
    <w:rsid w:val="00AD5750"/>
    <w:rsid w:val="00AD6594"/>
    <w:rsid w:val="00AD7BB5"/>
    <w:rsid w:val="00AD7EB2"/>
    <w:rsid w:val="00AE04A2"/>
    <w:rsid w:val="00AE146F"/>
    <w:rsid w:val="00AE2285"/>
    <w:rsid w:val="00AE3C26"/>
    <w:rsid w:val="00AE4E55"/>
    <w:rsid w:val="00AE4E5C"/>
    <w:rsid w:val="00AE4FAD"/>
    <w:rsid w:val="00AE578F"/>
    <w:rsid w:val="00AE5AC1"/>
    <w:rsid w:val="00AE5FCD"/>
    <w:rsid w:val="00AE668F"/>
    <w:rsid w:val="00AE7775"/>
    <w:rsid w:val="00AF0DE5"/>
    <w:rsid w:val="00AF1F03"/>
    <w:rsid w:val="00AF1FC8"/>
    <w:rsid w:val="00AF2D15"/>
    <w:rsid w:val="00AF4ADE"/>
    <w:rsid w:val="00AF5595"/>
    <w:rsid w:val="00AF7244"/>
    <w:rsid w:val="00B02310"/>
    <w:rsid w:val="00B02466"/>
    <w:rsid w:val="00B03A6C"/>
    <w:rsid w:val="00B04077"/>
    <w:rsid w:val="00B04EAD"/>
    <w:rsid w:val="00B05949"/>
    <w:rsid w:val="00B05B67"/>
    <w:rsid w:val="00B06062"/>
    <w:rsid w:val="00B06968"/>
    <w:rsid w:val="00B074F3"/>
    <w:rsid w:val="00B10409"/>
    <w:rsid w:val="00B13D4F"/>
    <w:rsid w:val="00B14739"/>
    <w:rsid w:val="00B1485F"/>
    <w:rsid w:val="00B156F0"/>
    <w:rsid w:val="00B162EC"/>
    <w:rsid w:val="00B177F8"/>
    <w:rsid w:val="00B21C28"/>
    <w:rsid w:val="00B21D1F"/>
    <w:rsid w:val="00B22D02"/>
    <w:rsid w:val="00B24305"/>
    <w:rsid w:val="00B25AF6"/>
    <w:rsid w:val="00B25E01"/>
    <w:rsid w:val="00B25FE0"/>
    <w:rsid w:val="00B2728E"/>
    <w:rsid w:val="00B275EE"/>
    <w:rsid w:val="00B30608"/>
    <w:rsid w:val="00B30FDE"/>
    <w:rsid w:val="00B3214C"/>
    <w:rsid w:val="00B32BD5"/>
    <w:rsid w:val="00B33FEA"/>
    <w:rsid w:val="00B35318"/>
    <w:rsid w:val="00B36E3F"/>
    <w:rsid w:val="00B36F2E"/>
    <w:rsid w:val="00B40076"/>
    <w:rsid w:val="00B40A83"/>
    <w:rsid w:val="00B41A89"/>
    <w:rsid w:val="00B41FAA"/>
    <w:rsid w:val="00B42EFF"/>
    <w:rsid w:val="00B432DD"/>
    <w:rsid w:val="00B43359"/>
    <w:rsid w:val="00B43B33"/>
    <w:rsid w:val="00B44810"/>
    <w:rsid w:val="00B45239"/>
    <w:rsid w:val="00B46852"/>
    <w:rsid w:val="00B46D20"/>
    <w:rsid w:val="00B507DC"/>
    <w:rsid w:val="00B50CF8"/>
    <w:rsid w:val="00B511DA"/>
    <w:rsid w:val="00B51393"/>
    <w:rsid w:val="00B53C07"/>
    <w:rsid w:val="00B53EEE"/>
    <w:rsid w:val="00B5441D"/>
    <w:rsid w:val="00B549EC"/>
    <w:rsid w:val="00B552FF"/>
    <w:rsid w:val="00B5625B"/>
    <w:rsid w:val="00B60172"/>
    <w:rsid w:val="00B6031D"/>
    <w:rsid w:val="00B60D74"/>
    <w:rsid w:val="00B622BD"/>
    <w:rsid w:val="00B65E54"/>
    <w:rsid w:val="00B67CEF"/>
    <w:rsid w:val="00B7015A"/>
    <w:rsid w:val="00B706BE"/>
    <w:rsid w:val="00B70FD7"/>
    <w:rsid w:val="00B75E04"/>
    <w:rsid w:val="00B75F4B"/>
    <w:rsid w:val="00B76CD8"/>
    <w:rsid w:val="00B77407"/>
    <w:rsid w:val="00B80D07"/>
    <w:rsid w:val="00B81572"/>
    <w:rsid w:val="00B836F2"/>
    <w:rsid w:val="00B83F58"/>
    <w:rsid w:val="00B84319"/>
    <w:rsid w:val="00B86ADC"/>
    <w:rsid w:val="00B917F3"/>
    <w:rsid w:val="00B9210C"/>
    <w:rsid w:val="00B9236E"/>
    <w:rsid w:val="00B92448"/>
    <w:rsid w:val="00B92C0E"/>
    <w:rsid w:val="00B9317C"/>
    <w:rsid w:val="00B93693"/>
    <w:rsid w:val="00B937CA"/>
    <w:rsid w:val="00B9561B"/>
    <w:rsid w:val="00B95A67"/>
    <w:rsid w:val="00B9611A"/>
    <w:rsid w:val="00B96E9E"/>
    <w:rsid w:val="00B97667"/>
    <w:rsid w:val="00B97F92"/>
    <w:rsid w:val="00BA0767"/>
    <w:rsid w:val="00BA0867"/>
    <w:rsid w:val="00BA0D9B"/>
    <w:rsid w:val="00BA1660"/>
    <w:rsid w:val="00BA2063"/>
    <w:rsid w:val="00BA231C"/>
    <w:rsid w:val="00BA24CF"/>
    <w:rsid w:val="00BA3081"/>
    <w:rsid w:val="00BA5CBE"/>
    <w:rsid w:val="00BB0105"/>
    <w:rsid w:val="00BB1A69"/>
    <w:rsid w:val="00BB23CA"/>
    <w:rsid w:val="00BB3C5D"/>
    <w:rsid w:val="00BB52AC"/>
    <w:rsid w:val="00BB5BFE"/>
    <w:rsid w:val="00BB6652"/>
    <w:rsid w:val="00BB6AFE"/>
    <w:rsid w:val="00BB7BBD"/>
    <w:rsid w:val="00BC1147"/>
    <w:rsid w:val="00BC1D77"/>
    <w:rsid w:val="00BC201A"/>
    <w:rsid w:val="00BC33EF"/>
    <w:rsid w:val="00BC69D4"/>
    <w:rsid w:val="00BC6BC3"/>
    <w:rsid w:val="00BC6C9A"/>
    <w:rsid w:val="00BD0948"/>
    <w:rsid w:val="00BD2A92"/>
    <w:rsid w:val="00BD3170"/>
    <w:rsid w:val="00BD5380"/>
    <w:rsid w:val="00BD5564"/>
    <w:rsid w:val="00BD7AA4"/>
    <w:rsid w:val="00BE0EF5"/>
    <w:rsid w:val="00BE1D6F"/>
    <w:rsid w:val="00BE3435"/>
    <w:rsid w:val="00BE4D3F"/>
    <w:rsid w:val="00BE6C5D"/>
    <w:rsid w:val="00BE6EDB"/>
    <w:rsid w:val="00BE7C61"/>
    <w:rsid w:val="00BF14AD"/>
    <w:rsid w:val="00BF284C"/>
    <w:rsid w:val="00BF2A7E"/>
    <w:rsid w:val="00BF5F1A"/>
    <w:rsid w:val="00BF768A"/>
    <w:rsid w:val="00C00C02"/>
    <w:rsid w:val="00C01BB4"/>
    <w:rsid w:val="00C03EDD"/>
    <w:rsid w:val="00C03F72"/>
    <w:rsid w:val="00C049FB"/>
    <w:rsid w:val="00C04D95"/>
    <w:rsid w:val="00C04ECB"/>
    <w:rsid w:val="00C05282"/>
    <w:rsid w:val="00C06EF8"/>
    <w:rsid w:val="00C07226"/>
    <w:rsid w:val="00C10228"/>
    <w:rsid w:val="00C10C42"/>
    <w:rsid w:val="00C117AB"/>
    <w:rsid w:val="00C11E74"/>
    <w:rsid w:val="00C131D5"/>
    <w:rsid w:val="00C14977"/>
    <w:rsid w:val="00C15239"/>
    <w:rsid w:val="00C1633B"/>
    <w:rsid w:val="00C16D62"/>
    <w:rsid w:val="00C1747F"/>
    <w:rsid w:val="00C17EC5"/>
    <w:rsid w:val="00C20964"/>
    <w:rsid w:val="00C20B9C"/>
    <w:rsid w:val="00C22523"/>
    <w:rsid w:val="00C22D03"/>
    <w:rsid w:val="00C2321C"/>
    <w:rsid w:val="00C23A2B"/>
    <w:rsid w:val="00C245FA"/>
    <w:rsid w:val="00C250A7"/>
    <w:rsid w:val="00C25F05"/>
    <w:rsid w:val="00C268C2"/>
    <w:rsid w:val="00C26918"/>
    <w:rsid w:val="00C26A8B"/>
    <w:rsid w:val="00C3150B"/>
    <w:rsid w:val="00C32104"/>
    <w:rsid w:val="00C32E2A"/>
    <w:rsid w:val="00C338E6"/>
    <w:rsid w:val="00C34396"/>
    <w:rsid w:val="00C34712"/>
    <w:rsid w:val="00C36312"/>
    <w:rsid w:val="00C36B2D"/>
    <w:rsid w:val="00C36E83"/>
    <w:rsid w:val="00C405C1"/>
    <w:rsid w:val="00C41AD7"/>
    <w:rsid w:val="00C41B7E"/>
    <w:rsid w:val="00C43861"/>
    <w:rsid w:val="00C44641"/>
    <w:rsid w:val="00C461E6"/>
    <w:rsid w:val="00C461F4"/>
    <w:rsid w:val="00C46A1D"/>
    <w:rsid w:val="00C47919"/>
    <w:rsid w:val="00C47A66"/>
    <w:rsid w:val="00C50DDE"/>
    <w:rsid w:val="00C520D1"/>
    <w:rsid w:val="00C52140"/>
    <w:rsid w:val="00C525F5"/>
    <w:rsid w:val="00C52EEA"/>
    <w:rsid w:val="00C53889"/>
    <w:rsid w:val="00C5487E"/>
    <w:rsid w:val="00C54CEB"/>
    <w:rsid w:val="00C551FE"/>
    <w:rsid w:val="00C552A0"/>
    <w:rsid w:val="00C55E95"/>
    <w:rsid w:val="00C56073"/>
    <w:rsid w:val="00C57100"/>
    <w:rsid w:val="00C604EC"/>
    <w:rsid w:val="00C606D6"/>
    <w:rsid w:val="00C60B0A"/>
    <w:rsid w:val="00C61654"/>
    <w:rsid w:val="00C74257"/>
    <w:rsid w:val="00C74533"/>
    <w:rsid w:val="00C74677"/>
    <w:rsid w:val="00C74B4E"/>
    <w:rsid w:val="00C74DE5"/>
    <w:rsid w:val="00C755FF"/>
    <w:rsid w:val="00C756CB"/>
    <w:rsid w:val="00C75D52"/>
    <w:rsid w:val="00C75D66"/>
    <w:rsid w:val="00C7674F"/>
    <w:rsid w:val="00C77517"/>
    <w:rsid w:val="00C811F7"/>
    <w:rsid w:val="00C82008"/>
    <w:rsid w:val="00C82898"/>
    <w:rsid w:val="00C84812"/>
    <w:rsid w:val="00C85892"/>
    <w:rsid w:val="00C87374"/>
    <w:rsid w:val="00C901E3"/>
    <w:rsid w:val="00C90389"/>
    <w:rsid w:val="00C90A1B"/>
    <w:rsid w:val="00C922E7"/>
    <w:rsid w:val="00C92FCE"/>
    <w:rsid w:val="00C933E4"/>
    <w:rsid w:val="00C95734"/>
    <w:rsid w:val="00C97135"/>
    <w:rsid w:val="00C97413"/>
    <w:rsid w:val="00C97D70"/>
    <w:rsid w:val="00CA06E1"/>
    <w:rsid w:val="00CA0A30"/>
    <w:rsid w:val="00CA1704"/>
    <w:rsid w:val="00CA19D3"/>
    <w:rsid w:val="00CA2381"/>
    <w:rsid w:val="00CA283B"/>
    <w:rsid w:val="00CA3061"/>
    <w:rsid w:val="00CA4440"/>
    <w:rsid w:val="00CA4F5C"/>
    <w:rsid w:val="00CA564E"/>
    <w:rsid w:val="00CA5A9F"/>
    <w:rsid w:val="00CB12F7"/>
    <w:rsid w:val="00CB15D4"/>
    <w:rsid w:val="00CB1BDE"/>
    <w:rsid w:val="00CB2BED"/>
    <w:rsid w:val="00CB405B"/>
    <w:rsid w:val="00CB5627"/>
    <w:rsid w:val="00CB5853"/>
    <w:rsid w:val="00CB5ED3"/>
    <w:rsid w:val="00CB6073"/>
    <w:rsid w:val="00CB7B71"/>
    <w:rsid w:val="00CC2A25"/>
    <w:rsid w:val="00CC2D8E"/>
    <w:rsid w:val="00CC2F8E"/>
    <w:rsid w:val="00CC3CF7"/>
    <w:rsid w:val="00CC4ADA"/>
    <w:rsid w:val="00CC5A2E"/>
    <w:rsid w:val="00CC614C"/>
    <w:rsid w:val="00CD0F4A"/>
    <w:rsid w:val="00CD15AB"/>
    <w:rsid w:val="00CD17E3"/>
    <w:rsid w:val="00CD189B"/>
    <w:rsid w:val="00CD39AA"/>
    <w:rsid w:val="00CD416A"/>
    <w:rsid w:val="00CD527C"/>
    <w:rsid w:val="00CD591F"/>
    <w:rsid w:val="00CD60AC"/>
    <w:rsid w:val="00CD65E3"/>
    <w:rsid w:val="00CD7815"/>
    <w:rsid w:val="00CE0C98"/>
    <w:rsid w:val="00CE117D"/>
    <w:rsid w:val="00CE2B0F"/>
    <w:rsid w:val="00CE2C64"/>
    <w:rsid w:val="00CE382F"/>
    <w:rsid w:val="00CE7298"/>
    <w:rsid w:val="00CE7A17"/>
    <w:rsid w:val="00CF1598"/>
    <w:rsid w:val="00CF2564"/>
    <w:rsid w:val="00CF46D2"/>
    <w:rsid w:val="00CF5CD2"/>
    <w:rsid w:val="00CF6237"/>
    <w:rsid w:val="00CF6AB6"/>
    <w:rsid w:val="00D009F3"/>
    <w:rsid w:val="00D01107"/>
    <w:rsid w:val="00D018FE"/>
    <w:rsid w:val="00D01947"/>
    <w:rsid w:val="00D01C44"/>
    <w:rsid w:val="00D01EE3"/>
    <w:rsid w:val="00D02069"/>
    <w:rsid w:val="00D0219B"/>
    <w:rsid w:val="00D02324"/>
    <w:rsid w:val="00D02997"/>
    <w:rsid w:val="00D03CD8"/>
    <w:rsid w:val="00D05D58"/>
    <w:rsid w:val="00D0623B"/>
    <w:rsid w:val="00D10771"/>
    <w:rsid w:val="00D109FF"/>
    <w:rsid w:val="00D10C5D"/>
    <w:rsid w:val="00D10F9F"/>
    <w:rsid w:val="00D113D2"/>
    <w:rsid w:val="00D11F97"/>
    <w:rsid w:val="00D128C3"/>
    <w:rsid w:val="00D13B57"/>
    <w:rsid w:val="00D13C0B"/>
    <w:rsid w:val="00D1432E"/>
    <w:rsid w:val="00D158E1"/>
    <w:rsid w:val="00D15B17"/>
    <w:rsid w:val="00D15CB0"/>
    <w:rsid w:val="00D15FDB"/>
    <w:rsid w:val="00D179AF"/>
    <w:rsid w:val="00D17A14"/>
    <w:rsid w:val="00D2009C"/>
    <w:rsid w:val="00D2238A"/>
    <w:rsid w:val="00D242DF"/>
    <w:rsid w:val="00D27038"/>
    <w:rsid w:val="00D270B9"/>
    <w:rsid w:val="00D30272"/>
    <w:rsid w:val="00D30BA8"/>
    <w:rsid w:val="00D30F7F"/>
    <w:rsid w:val="00D30F8E"/>
    <w:rsid w:val="00D3177B"/>
    <w:rsid w:val="00D32C11"/>
    <w:rsid w:val="00D34A2F"/>
    <w:rsid w:val="00D35024"/>
    <w:rsid w:val="00D355E7"/>
    <w:rsid w:val="00D3579C"/>
    <w:rsid w:val="00D35A4B"/>
    <w:rsid w:val="00D36DA9"/>
    <w:rsid w:val="00D37351"/>
    <w:rsid w:val="00D375AC"/>
    <w:rsid w:val="00D37CC7"/>
    <w:rsid w:val="00D443C5"/>
    <w:rsid w:val="00D506D9"/>
    <w:rsid w:val="00D50E3B"/>
    <w:rsid w:val="00D52CE1"/>
    <w:rsid w:val="00D530C1"/>
    <w:rsid w:val="00D53778"/>
    <w:rsid w:val="00D544E0"/>
    <w:rsid w:val="00D55F6B"/>
    <w:rsid w:val="00D55FE7"/>
    <w:rsid w:val="00D56907"/>
    <w:rsid w:val="00D6065B"/>
    <w:rsid w:val="00D60742"/>
    <w:rsid w:val="00D63100"/>
    <w:rsid w:val="00D64C94"/>
    <w:rsid w:val="00D64DC8"/>
    <w:rsid w:val="00D653C0"/>
    <w:rsid w:val="00D66092"/>
    <w:rsid w:val="00D6618E"/>
    <w:rsid w:val="00D66B0A"/>
    <w:rsid w:val="00D67335"/>
    <w:rsid w:val="00D67864"/>
    <w:rsid w:val="00D70A35"/>
    <w:rsid w:val="00D70B08"/>
    <w:rsid w:val="00D70F83"/>
    <w:rsid w:val="00D72838"/>
    <w:rsid w:val="00D735DC"/>
    <w:rsid w:val="00D76790"/>
    <w:rsid w:val="00D76D0A"/>
    <w:rsid w:val="00D76FF1"/>
    <w:rsid w:val="00D77485"/>
    <w:rsid w:val="00D7762A"/>
    <w:rsid w:val="00D77AB4"/>
    <w:rsid w:val="00D77AC2"/>
    <w:rsid w:val="00D80DD2"/>
    <w:rsid w:val="00D82C64"/>
    <w:rsid w:val="00D8415B"/>
    <w:rsid w:val="00D849A8"/>
    <w:rsid w:val="00D84E50"/>
    <w:rsid w:val="00D85A0A"/>
    <w:rsid w:val="00D8626C"/>
    <w:rsid w:val="00D86FE2"/>
    <w:rsid w:val="00D87350"/>
    <w:rsid w:val="00D90441"/>
    <w:rsid w:val="00D904FA"/>
    <w:rsid w:val="00D907C3"/>
    <w:rsid w:val="00D90F21"/>
    <w:rsid w:val="00D92830"/>
    <w:rsid w:val="00D93FD7"/>
    <w:rsid w:val="00D94790"/>
    <w:rsid w:val="00DA0631"/>
    <w:rsid w:val="00DA1530"/>
    <w:rsid w:val="00DA1647"/>
    <w:rsid w:val="00DA2226"/>
    <w:rsid w:val="00DA52F0"/>
    <w:rsid w:val="00DA55C5"/>
    <w:rsid w:val="00DA71AD"/>
    <w:rsid w:val="00DA7461"/>
    <w:rsid w:val="00DA77D2"/>
    <w:rsid w:val="00DB07EC"/>
    <w:rsid w:val="00DB0A9E"/>
    <w:rsid w:val="00DB0E97"/>
    <w:rsid w:val="00DB2523"/>
    <w:rsid w:val="00DB39EE"/>
    <w:rsid w:val="00DB3A54"/>
    <w:rsid w:val="00DB570F"/>
    <w:rsid w:val="00DB5947"/>
    <w:rsid w:val="00DB6E0A"/>
    <w:rsid w:val="00DC0562"/>
    <w:rsid w:val="00DC1262"/>
    <w:rsid w:val="00DC177F"/>
    <w:rsid w:val="00DC1C05"/>
    <w:rsid w:val="00DC205E"/>
    <w:rsid w:val="00DC26D4"/>
    <w:rsid w:val="00DC3223"/>
    <w:rsid w:val="00DC3373"/>
    <w:rsid w:val="00DC3BCF"/>
    <w:rsid w:val="00DC3FB8"/>
    <w:rsid w:val="00DC4435"/>
    <w:rsid w:val="00DC4DAF"/>
    <w:rsid w:val="00DC6808"/>
    <w:rsid w:val="00DC7051"/>
    <w:rsid w:val="00DD161A"/>
    <w:rsid w:val="00DD1DE1"/>
    <w:rsid w:val="00DD202A"/>
    <w:rsid w:val="00DD2C23"/>
    <w:rsid w:val="00DD2EEC"/>
    <w:rsid w:val="00DD381F"/>
    <w:rsid w:val="00DD3952"/>
    <w:rsid w:val="00DD43EE"/>
    <w:rsid w:val="00DD4D12"/>
    <w:rsid w:val="00DD5CBE"/>
    <w:rsid w:val="00DD5DD0"/>
    <w:rsid w:val="00DD7C9F"/>
    <w:rsid w:val="00DE0626"/>
    <w:rsid w:val="00DE290A"/>
    <w:rsid w:val="00DE2ADD"/>
    <w:rsid w:val="00DE3C61"/>
    <w:rsid w:val="00DE573F"/>
    <w:rsid w:val="00DE657D"/>
    <w:rsid w:val="00DE78B0"/>
    <w:rsid w:val="00DF0682"/>
    <w:rsid w:val="00DF2B86"/>
    <w:rsid w:val="00DF44BA"/>
    <w:rsid w:val="00DF4A4F"/>
    <w:rsid w:val="00DF4B67"/>
    <w:rsid w:val="00DF5204"/>
    <w:rsid w:val="00DF67E4"/>
    <w:rsid w:val="00DF72B9"/>
    <w:rsid w:val="00DF7354"/>
    <w:rsid w:val="00DF760A"/>
    <w:rsid w:val="00DF782C"/>
    <w:rsid w:val="00DF7FE3"/>
    <w:rsid w:val="00E00E25"/>
    <w:rsid w:val="00E01F69"/>
    <w:rsid w:val="00E02182"/>
    <w:rsid w:val="00E031CA"/>
    <w:rsid w:val="00E04F67"/>
    <w:rsid w:val="00E061FA"/>
    <w:rsid w:val="00E06BCF"/>
    <w:rsid w:val="00E07CEA"/>
    <w:rsid w:val="00E10063"/>
    <w:rsid w:val="00E1074D"/>
    <w:rsid w:val="00E10F6A"/>
    <w:rsid w:val="00E12B58"/>
    <w:rsid w:val="00E13145"/>
    <w:rsid w:val="00E13289"/>
    <w:rsid w:val="00E13C49"/>
    <w:rsid w:val="00E13EBF"/>
    <w:rsid w:val="00E13F76"/>
    <w:rsid w:val="00E1639F"/>
    <w:rsid w:val="00E1678E"/>
    <w:rsid w:val="00E176F6"/>
    <w:rsid w:val="00E20E9E"/>
    <w:rsid w:val="00E22BF7"/>
    <w:rsid w:val="00E2342C"/>
    <w:rsid w:val="00E23563"/>
    <w:rsid w:val="00E24D1A"/>
    <w:rsid w:val="00E27019"/>
    <w:rsid w:val="00E31638"/>
    <w:rsid w:val="00E32937"/>
    <w:rsid w:val="00E34667"/>
    <w:rsid w:val="00E3489C"/>
    <w:rsid w:val="00E34F6F"/>
    <w:rsid w:val="00E351B1"/>
    <w:rsid w:val="00E366B4"/>
    <w:rsid w:val="00E41AD1"/>
    <w:rsid w:val="00E421E7"/>
    <w:rsid w:val="00E439A2"/>
    <w:rsid w:val="00E43C38"/>
    <w:rsid w:val="00E44887"/>
    <w:rsid w:val="00E455A8"/>
    <w:rsid w:val="00E46A34"/>
    <w:rsid w:val="00E47878"/>
    <w:rsid w:val="00E47D38"/>
    <w:rsid w:val="00E51112"/>
    <w:rsid w:val="00E524B2"/>
    <w:rsid w:val="00E524BA"/>
    <w:rsid w:val="00E541AE"/>
    <w:rsid w:val="00E56F45"/>
    <w:rsid w:val="00E57D62"/>
    <w:rsid w:val="00E603D6"/>
    <w:rsid w:val="00E620C7"/>
    <w:rsid w:val="00E6223E"/>
    <w:rsid w:val="00E62A4B"/>
    <w:rsid w:val="00E641BD"/>
    <w:rsid w:val="00E644AD"/>
    <w:rsid w:val="00E6522B"/>
    <w:rsid w:val="00E6782A"/>
    <w:rsid w:val="00E707A2"/>
    <w:rsid w:val="00E71EB6"/>
    <w:rsid w:val="00E726DE"/>
    <w:rsid w:val="00E726FA"/>
    <w:rsid w:val="00E7351E"/>
    <w:rsid w:val="00E75724"/>
    <w:rsid w:val="00E765B9"/>
    <w:rsid w:val="00E76D61"/>
    <w:rsid w:val="00E77486"/>
    <w:rsid w:val="00E7786C"/>
    <w:rsid w:val="00E77D25"/>
    <w:rsid w:val="00E80A78"/>
    <w:rsid w:val="00E82C60"/>
    <w:rsid w:val="00E831A0"/>
    <w:rsid w:val="00E8422D"/>
    <w:rsid w:val="00E8429E"/>
    <w:rsid w:val="00E85403"/>
    <w:rsid w:val="00E862DB"/>
    <w:rsid w:val="00E86937"/>
    <w:rsid w:val="00E87320"/>
    <w:rsid w:val="00E873D6"/>
    <w:rsid w:val="00E877A6"/>
    <w:rsid w:val="00E87919"/>
    <w:rsid w:val="00E9033E"/>
    <w:rsid w:val="00E91450"/>
    <w:rsid w:val="00E91A1C"/>
    <w:rsid w:val="00E93D3A"/>
    <w:rsid w:val="00E9536F"/>
    <w:rsid w:val="00E95842"/>
    <w:rsid w:val="00E96F01"/>
    <w:rsid w:val="00EA039F"/>
    <w:rsid w:val="00EA17B7"/>
    <w:rsid w:val="00EA2D4C"/>
    <w:rsid w:val="00EA2FC5"/>
    <w:rsid w:val="00EA35A4"/>
    <w:rsid w:val="00EA3F22"/>
    <w:rsid w:val="00EA5090"/>
    <w:rsid w:val="00EA6183"/>
    <w:rsid w:val="00EA781D"/>
    <w:rsid w:val="00EA7BE4"/>
    <w:rsid w:val="00EB1DFC"/>
    <w:rsid w:val="00EB25FA"/>
    <w:rsid w:val="00EB6005"/>
    <w:rsid w:val="00EB6D99"/>
    <w:rsid w:val="00EB72F6"/>
    <w:rsid w:val="00EB7AC4"/>
    <w:rsid w:val="00EB7FED"/>
    <w:rsid w:val="00EC06B2"/>
    <w:rsid w:val="00EC1469"/>
    <w:rsid w:val="00EC2131"/>
    <w:rsid w:val="00EC25B8"/>
    <w:rsid w:val="00EC36C0"/>
    <w:rsid w:val="00EC3CC0"/>
    <w:rsid w:val="00EC4EBC"/>
    <w:rsid w:val="00EC51AF"/>
    <w:rsid w:val="00EC57B4"/>
    <w:rsid w:val="00EC5D4F"/>
    <w:rsid w:val="00EC7F28"/>
    <w:rsid w:val="00ED15BC"/>
    <w:rsid w:val="00ED16AE"/>
    <w:rsid w:val="00ED3E13"/>
    <w:rsid w:val="00ED78CB"/>
    <w:rsid w:val="00EE0167"/>
    <w:rsid w:val="00EE1538"/>
    <w:rsid w:val="00EE16A6"/>
    <w:rsid w:val="00EE1D37"/>
    <w:rsid w:val="00EE2165"/>
    <w:rsid w:val="00EE28D3"/>
    <w:rsid w:val="00EE2BB1"/>
    <w:rsid w:val="00EE4A18"/>
    <w:rsid w:val="00EE4B03"/>
    <w:rsid w:val="00EE4D2E"/>
    <w:rsid w:val="00EE59FB"/>
    <w:rsid w:val="00EE5F07"/>
    <w:rsid w:val="00EE7F69"/>
    <w:rsid w:val="00EF07F3"/>
    <w:rsid w:val="00EF0C20"/>
    <w:rsid w:val="00EF10CE"/>
    <w:rsid w:val="00EF1A5D"/>
    <w:rsid w:val="00EF2E72"/>
    <w:rsid w:val="00EF328F"/>
    <w:rsid w:val="00EF3709"/>
    <w:rsid w:val="00EF6E99"/>
    <w:rsid w:val="00EF7AC2"/>
    <w:rsid w:val="00F00C91"/>
    <w:rsid w:val="00F00CEA"/>
    <w:rsid w:val="00F01D63"/>
    <w:rsid w:val="00F0355B"/>
    <w:rsid w:val="00F039ED"/>
    <w:rsid w:val="00F03BD9"/>
    <w:rsid w:val="00F04F4A"/>
    <w:rsid w:val="00F070F6"/>
    <w:rsid w:val="00F10C2C"/>
    <w:rsid w:val="00F11A14"/>
    <w:rsid w:val="00F1232F"/>
    <w:rsid w:val="00F12742"/>
    <w:rsid w:val="00F1325C"/>
    <w:rsid w:val="00F1485E"/>
    <w:rsid w:val="00F1544D"/>
    <w:rsid w:val="00F168F4"/>
    <w:rsid w:val="00F17C3E"/>
    <w:rsid w:val="00F204C0"/>
    <w:rsid w:val="00F21BDB"/>
    <w:rsid w:val="00F21CA7"/>
    <w:rsid w:val="00F2229C"/>
    <w:rsid w:val="00F2482B"/>
    <w:rsid w:val="00F263BC"/>
    <w:rsid w:val="00F27B75"/>
    <w:rsid w:val="00F3086F"/>
    <w:rsid w:val="00F30893"/>
    <w:rsid w:val="00F308F6"/>
    <w:rsid w:val="00F3139F"/>
    <w:rsid w:val="00F3182A"/>
    <w:rsid w:val="00F3373F"/>
    <w:rsid w:val="00F33BFE"/>
    <w:rsid w:val="00F3524D"/>
    <w:rsid w:val="00F3531F"/>
    <w:rsid w:val="00F361FB"/>
    <w:rsid w:val="00F37A11"/>
    <w:rsid w:val="00F40178"/>
    <w:rsid w:val="00F4037E"/>
    <w:rsid w:val="00F40E77"/>
    <w:rsid w:val="00F4186A"/>
    <w:rsid w:val="00F42D3F"/>
    <w:rsid w:val="00F44864"/>
    <w:rsid w:val="00F452C9"/>
    <w:rsid w:val="00F47F8B"/>
    <w:rsid w:val="00F508B6"/>
    <w:rsid w:val="00F5131D"/>
    <w:rsid w:val="00F52223"/>
    <w:rsid w:val="00F523B8"/>
    <w:rsid w:val="00F52BC7"/>
    <w:rsid w:val="00F5382A"/>
    <w:rsid w:val="00F53FA2"/>
    <w:rsid w:val="00F5497E"/>
    <w:rsid w:val="00F56237"/>
    <w:rsid w:val="00F57C80"/>
    <w:rsid w:val="00F60B34"/>
    <w:rsid w:val="00F610F3"/>
    <w:rsid w:val="00F612F1"/>
    <w:rsid w:val="00F616F2"/>
    <w:rsid w:val="00F61996"/>
    <w:rsid w:val="00F61F9B"/>
    <w:rsid w:val="00F62050"/>
    <w:rsid w:val="00F6209C"/>
    <w:rsid w:val="00F620CD"/>
    <w:rsid w:val="00F62104"/>
    <w:rsid w:val="00F62568"/>
    <w:rsid w:val="00F63C5C"/>
    <w:rsid w:val="00F64120"/>
    <w:rsid w:val="00F6413F"/>
    <w:rsid w:val="00F64987"/>
    <w:rsid w:val="00F64EB4"/>
    <w:rsid w:val="00F652BE"/>
    <w:rsid w:val="00F656B2"/>
    <w:rsid w:val="00F674CC"/>
    <w:rsid w:val="00F7046C"/>
    <w:rsid w:val="00F704F5"/>
    <w:rsid w:val="00F71129"/>
    <w:rsid w:val="00F72765"/>
    <w:rsid w:val="00F72B9F"/>
    <w:rsid w:val="00F7391C"/>
    <w:rsid w:val="00F742F3"/>
    <w:rsid w:val="00F745F9"/>
    <w:rsid w:val="00F74624"/>
    <w:rsid w:val="00F74B3B"/>
    <w:rsid w:val="00F75D78"/>
    <w:rsid w:val="00F76D60"/>
    <w:rsid w:val="00F76FC6"/>
    <w:rsid w:val="00F80224"/>
    <w:rsid w:val="00F8049A"/>
    <w:rsid w:val="00F80590"/>
    <w:rsid w:val="00F80E47"/>
    <w:rsid w:val="00F818A9"/>
    <w:rsid w:val="00F82357"/>
    <w:rsid w:val="00F82378"/>
    <w:rsid w:val="00F82AE7"/>
    <w:rsid w:val="00F82E7B"/>
    <w:rsid w:val="00F838C3"/>
    <w:rsid w:val="00F8445B"/>
    <w:rsid w:val="00F848A6"/>
    <w:rsid w:val="00F8588C"/>
    <w:rsid w:val="00F86252"/>
    <w:rsid w:val="00F8747C"/>
    <w:rsid w:val="00F87586"/>
    <w:rsid w:val="00F87D49"/>
    <w:rsid w:val="00F90475"/>
    <w:rsid w:val="00F91371"/>
    <w:rsid w:val="00F91F53"/>
    <w:rsid w:val="00F9223B"/>
    <w:rsid w:val="00F9305D"/>
    <w:rsid w:val="00F94715"/>
    <w:rsid w:val="00F952D1"/>
    <w:rsid w:val="00F96351"/>
    <w:rsid w:val="00F96410"/>
    <w:rsid w:val="00F97425"/>
    <w:rsid w:val="00F97CDD"/>
    <w:rsid w:val="00FA192A"/>
    <w:rsid w:val="00FA1CCF"/>
    <w:rsid w:val="00FA32FC"/>
    <w:rsid w:val="00FA3795"/>
    <w:rsid w:val="00FA379A"/>
    <w:rsid w:val="00FA4222"/>
    <w:rsid w:val="00FA546A"/>
    <w:rsid w:val="00FA54D4"/>
    <w:rsid w:val="00FA695B"/>
    <w:rsid w:val="00FA6AE4"/>
    <w:rsid w:val="00FA70E9"/>
    <w:rsid w:val="00FA7E5A"/>
    <w:rsid w:val="00FA7F42"/>
    <w:rsid w:val="00FB09CC"/>
    <w:rsid w:val="00FB113B"/>
    <w:rsid w:val="00FB1E8F"/>
    <w:rsid w:val="00FB290C"/>
    <w:rsid w:val="00FB2C4E"/>
    <w:rsid w:val="00FB2CC9"/>
    <w:rsid w:val="00FB3343"/>
    <w:rsid w:val="00FB4B05"/>
    <w:rsid w:val="00FB551C"/>
    <w:rsid w:val="00FB6F6C"/>
    <w:rsid w:val="00FC21A5"/>
    <w:rsid w:val="00FC2C18"/>
    <w:rsid w:val="00FC31BB"/>
    <w:rsid w:val="00FC4BAC"/>
    <w:rsid w:val="00FC5606"/>
    <w:rsid w:val="00FC56C1"/>
    <w:rsid w:val="00FC5703"/>
    <w:rsid w:val="00FC570C"/>
    <w:rsid w:val="00FD02E3"/>
    <w:rsid w:val="00FD1B29"/>
    <w:rsid w:val="00FD1E13"/>
    <w:rsid w:val="00FD5BA3"/>
    <w:rsid w:val="00FD5C6C"/>
    <w:rsid w:val="00FD5D3B"/>
    <w:rsid w:val="00FD71EB"/>
    <w:rsid w:val="00FD7C0C"/>
    <w:rsid w:val="00FE0CFC"/>
    <w:rsid w:val="00FE15DA"/>
    <w:rsid w:val="00FE2290"/>
    <w:rsid w:val="00FE4733"/>
    <w:rsid w:val="00FE57C9"/>
    <w:rsid w:val="00FE6DF6"/>
    <w:rsid w:val="00FE7C29"/>
    <w:rsid w:val="00FE7E90"/>
    <w:rsid w:val="00FE7FF2"/>
    <w:rsid w:val="00FF0D33"/>
    <w:rsid w:val="00FF0D3A"/>
    <w:rsid w:val="00FF1919"/>
    <w:rsid w:val="00FF1AEE"/>
    <w:rsid w:val="00FF30C2"/>
    <w:rsid w:val="00FF495E"/>
    <w:rsid w:val="00FF5169"/>
    <w:rsid w:val="00FF5F0F"/>
    <w:rsid w:val="00FF6346"/>
    <w:rsid w:val="00FF77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List 2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063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rsid w:val="0081137A"/>
    <w:pPr>
      <w:tabs>
        <w:tab w:val="left" w:pos="567"/>
      </w:tabs>
      <w:spacing w:after="0" w:line="240" w:lineRule="auto"/>
      <w:jc w:val="both"/>
    </w:pPr>
    <w:rPr>
      <w:rFonts w:ascii="Times New Roman" w:eastAsia="Times New Roman" w:hAnsi="Times New Roman"/>
      <w:sz w:val="32"/>
      <w:szCs w:val="20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81137A"/>
    <w:rPr>
      <w:rFonts w:ascii="Times New Roman" w:hAnsi="Times New Roman" w:cs="Times New Roman"/>
      <w:sz w:val="20"/>
      <w:szCs w:val="20"/>
    </w:rPr>
  </w:style>
  <w:style w:type="paragraph" w:styleId="List2">
    <w:name w:val="List 2"/>
    <w:basedOn w:val="Normal"/>
    <w:uiPriority w:val="99"/>
    <w:rsid w:val="00E877A6"/>
    <w:pPr>
      <w:spacing w:after="0" w:line="240" w:lineRule="auto"/>
      <w:ind w:left="566" w:hanging="283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ListParagraph">
    <w:name w:val="List Paragraph"/>
    <w:basedOn w:val="Normal"/>
    <w:uiPriority w:val="99"/>
    <w:qFormat/>
    <w:rsid w:val="0096366B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semiHidden/>
    <w:rsid w:val="0012238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122384"/>
    <w:rPr>
      <w:rFonts w:cs="Times New Roman"/>
      <w:lang w:eastAsia="en-US"/>
    </w:rPr>
  </w:style>
  <w:style w:type="character" w:customStyle="1" w:styleId="FontStyle37">
    <w:name w:val="Font Style37"/>
    <w:uiPriority w:val="99"/>
    <w:rsid w:val="00000B9D"/>
    <w:rPr>
      <w:rFonts w:ascii="Times New Roman" w:hAnsi="Times New Roman"/>
      <w:color w:val="000000"/>
      <w:sz w:val="26"/>
    </w:rPr>
  </w:style>
  <w:style w:type="paragraph" w:styleId="BodyTextIndent">
    <w:name w:val="Body Text Indent"/>
    <w:basedOn w:val="Normal"/>
    <w:link w:val="BodyTextIndentChar"/>
    <w:uiPriority w:val="99"/>
    <w:rsid w:val="00DA1647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501CE2"/>
    <w:rPr>
      <w:rFonts w:cs="Times New Roman"/>
      <w:lang w:eastAsia="en-US"/>
    </w:rPr>
  </w:style>
  <w:style w:type="paragraph" w:customStyle="1" w:styleId="a">
    <w:name w:val="СтильИС"/>
    <w:basedOn w:val="Normal"/>
    <w:uiPriority w:val="99"/>
    <w:rsid w:val="004B47F7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  <w:lang w:eastAsia="ru-RU"/>
    </w:rPr>
  </w:style>
  <w:style w:type="character" w:styleId="PageNumber">
    <w:name w:val="page number"/>
    <w:basedOn w:val="DefaultParagraphFont"/>
    <w:uiPriority w:val="99"/>
    <w:rsid w:val="004B47F7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26</TotalTime>
  <Pages>2</Pages>
  <Words>528</Words>
  <Characters>3010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Федосова Татьяна Сергеевна</dc:creator>
  <cp:keywords/>
  <dc:description/>
  <cp:lastModifiedBy>ChuTN</cp:lastModifiedBy>
  <cp:revision>12</cp:revision>
  <dcterms:created xsi:type="dcterms:W3CDTF">2014-06-14T11:11:00Z</dcterms:created>
  <dcterms:modified xsi:type="dcterms:W3CDTF">2015-06-26T09:36:00Z</dcterms:modified>
</cp:coreProperties>
</file>