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406" w:rsidRPr="00FA32FC" w:rsidRDefault="00DD1406" w:rsidP="00920E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D1406" w:rsidRDefault="00DD1406" w:rsidP="00920EA6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DD1406" w:rsidRDefault="00DD1406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B24305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920EA6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D1406" w:rsidRPr="008A648C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A648C">
        <w:rPr>
          <w:rFonts w:ascii="Times New Roman" w:hAnsi="Times New Roman"/>
          <w:sz w:val="28"/>
          <w:szCs w:val="28"/>
        </w:rPr>
        <w:t>3</w:t>
      </w:r>
    </w:p>
    <w:p w:rsidR="00DD1406" w:rsidRPr="00DA1647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DD1406" w:rsidRPr="00DA1647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D1406" w:rsidRPr="00953098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D1406" w:rsidRPr="00DA1647" w:rsidRDefault="00DD1406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   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A1647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 xml:space="preserve">, </w:t>
      </w:r>
      <w:r w:rsidRPr="00D469DB">
        <w:rPr>
          <w:rFonts w:ascii="Times New Roman" w:hAnsi="Times New Roman"/>
          <w:sz w:val="28"/>
          <w:szCs w:val="28"/>
        </w:rPr>
        <w:t>профиль «</w:t>
      </w:r>
      <w:r>
        <w:rPr>
          <w:rFonts w:ascii="Times New Roman" w:hAnsi="Times New Roman"/>
          <w:sz w:val="28"/>
          <w:szCs w:val="28"/>
        </w:rPr>
        <w:t xml:space="preserve">Финансовый </w:t>
      </w:r>
      <w:r w:rsidRPr="001F204D">
        <w:rPr>
          <w:rFonts w:ascii="Times New Roman" w:hAnsi="Times New Roman"/>
          <w:sz w:val="28"/>
          <w:szCs w:val="28"/>
        </w:rPr>
        <w:t>менеджмент</w:t>
      </w:r>
      <w:r w:rsidRPr="00D469DB">
        <w:rPr>
          <w:rFonts w:ascii="Times New Roman" w:hAnsi="Times New Roman"/>
          <w:sz w:val="28"/>
          <w:szCs w:val="28"/>
        </w:rPr>
        <w:t>».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DD1406" w:rsidRPr="00DA1647" w:rsidRDefault="00DD1406" w:rsidP="00DA1647">
      <w:pPr>
        <w:pStyle w:val="BodyTextIndent"/>
        <w:spacing w:after="0" w:line="240" w:lineRule="auto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DA1647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» </w:t>
      </w:r>
      <w:r w:rsidRPr="00DA1647">
        <w:rPr>
          <w:rFonts w:ascii="Times New Roman" w:hAnsi="Times New Roman"/>
          <w:sz w:val="28"/>
          <w:szCs w:val="28"/>
        </w:rPr>
        <w:t xml:space="preserve">содержательно дополняет дисциплину </w:t>
      </w:r>
      <w:r>
        <w:rPr>
          <w:rFonts w:ascii="Times New Roman" w:hAnsi="Times New Roman"/>
          <w:sz w:val="28"/>
          <w:szCs w:val="28"/>
        </w:rPr>
        <w:t>базовой части</w:t>
      </w:r>
      <w:r w:rsidRPr="00DA1647">
        <w:rPr>
          <w:rFonts w:ascii="Times New Roman" w:hAnsi="Times New Roman"/>
          <w:sz w:val="28"/>
          <w:szCs w:val="28"/>
        </w:rPr>
        <w:t xml:space="preserve"> «Базы данных».</w:t>
      </w:r>
    </w:p>
    <w:p w:rsidR="00DD1406" w:rsidRPr="00DA1647" w:rsidRDefault="00DD1406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D1406" w:rsidRPr="00DA1647" w:rsidRDefault="00DD1406" w:rsidP="00DA1647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Цель дисциплины «Компьютерные справочно-правовые системы» (КСПС) – формирование у будущих специалистов прочных знаний и навыков работы (организации поиска и дальнейшего использования найденной информации) в различных компьютерных справочно-правовых системах.</w:t>
      </w:r>
    </w:p>
    <w:p w:rsidR="00DD1406" w:rsidRPr="00DA1647" w:rsidRDefault="00DD1406" w:rsidP="00DA1647">
      <w:pPr>
        <w:shd w:val="clear" w:color="auto" w:fill="FFFFFF"/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DD1406" w:rsidRPr="00DA1647" w:rsidRDefault="00DD1406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освоить принципы организации писка в различных КСПС, используемых в Российской Федерации;</w:t>
      </w:r>
    </w:p>
    <w:p w:rsidR="00DD1406" w:rsidRPr="00DA1647" w:rsidRDefault="00DD1406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поиска необходимой информации в различных КСПС;</w:t>
      </w:r>
    </w:p>
    <w:p w:rsidR="00DD1406" w:rsidRPr="00DA1647" w:rsidRDefault="00DD1406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использования КСПС для решения профессиональных задач в будущей профессиональной деятельности.</w:t>
      </w:r>
    </w:p>
    <w:p w:rsidR="00DD1406" w:rsidRPr="005C3567" w:rsidRDefault="00DD1406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DD1406" w:rsidRDefault="00DD1406" w:rsidP="0096366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21A08">
        <w:rPr>
          <w:rFonts w:ascii="Times New Roman" w:hAnsi="Times New Roman"/>
          <w:sz w:val="28"/>
          <w:szCs w:val="28"/>
          <w:lang w:eastAsia="ru-RU"/>
        </w:rPr>
        <w:t>Общие сведения о КСПС</w:t>
      </w:r>
      <w:r w:rsidRPr="00421A08">
        <w:rPr>
          <w:rFonts w:ascii="Times New Roman" w:hAnsi="Times New Roman"/>
          <w:sz w:val="28"/>
          <w:szCs w:val="28"/>
        </w:rPr>
        <w:t xml:space="preserve">. Общая характеристика системы «Гарант». Организация поиска в системе «Гарант». Работа со списком документов в системе «Гарант». Работа с документами в системе «Гарант». Общая характеристика КСПС «КонсультантПлюс». Организация поиска в системе «КонсультантПлюс». Работа со списком документов и с документами в системе «КонсультантПлюс». </w:t>
      </w:r>
    </w:p>
    <w:p w:rsidR="00DD1406" w:rsidRPr="00421A08" w:rsidRDefault="00DD1406" w:rsidP="0096366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DD1406" w:rsidRDefault="00DD1406" w:rsidP="00920EA6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DD1406" w:rsidRPr="0081692A" w:rsidRDefault="00DD1406" w:rsidP="00920EA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нормативной правовой информации</w:t>
      </w:r>
      <w:r>
        <w:rPr>
          <w:rFonts w:ascii="Times New Roman" w:hAnsi="Times New Roman"/>
          <w:sz w:val="28"/>
          <w:szCs w:val="28"/>
        </w:rPr>
        <w:t>);</w:t>
      </w:r>
    </w:p>
    <w:p w:rsidR="00DD1406" w:rsidRPr="00421A08" w:rsidRDefault="00DD1406" w:rsidP="00920EA6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проблемы развития современного информационного общества;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находить и применять в своей  профессиональной деятельности необходимую информацию;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инструментальными средствами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в КСПС)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DD1406" w:rsidRPr="00AC73A1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D1406" w:rsidRPr="004B47F7" w:rsidRDefault="00DD1406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4B47F7">
        <w:rPr>
          <w:rFonts w:ascii="Times New Roman" w:hAnsi="Times New Roman"/>
          <w:sz w:val="28"/>
          <w:szCs w:val="28"/>
        </w:rPr>
        <w:t xml:space="preserve">В преподавании дисциплины «Компьютерные справочно-правовые системы» применяются разнообразные интерактивные образовательные технологии в зависимости от вида и цели учебного занятия. </w:t>
      </w:r>
    </w:p>
    <w:p w:rsidR="00DD1406" w:rsidRPr="004B47F7" w:rsidRDefault="00DD1406" w:rsidP="004B47F7">
      <w:pPr>
        <w:pStyle w:val="a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B47F7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лекция по темам: </w:t>
      </w:r>
    </w:p>
    <w:p w:rsidR="00DD1406" w:rsidRPr="004B47F7" w:rsidRDefault="00DD1406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«Гарант»;</w:t>
      </w:r>
    </w:p>
    <w:p w:rsidR="00DD1406" w:rsidRPr="004B47F7" w:rsidRDefault="00DD1406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«КонсультантПлюс.</w:t>
      </w:r>
    </w:p>
    <w:p w:rsidR="00DD1406" w:rsidRPr="004B47F7" w:rsidRDefault="00DD1406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B47F7">
        <w:rPr>
          <w:rFonts w:ascii="Times New Roman" w:hAnsi="Times New Roman"/>
          <w:sz w:val="28"/>
          <w:szCs w:val="28"/>
        </w:rPr>
        <w:t>Практические занятия по дисциплине «Компьютерные справочно-правовые системы»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DD1406" w:rsidRDefault="00DD140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D1406" w:rsidRPr="004B47F7" w:rsidRDefault="00DD1406" w:rsidP="004B47F7">
      <w:pPr>
        <w:tabs>
          <w:tab w:val="left" w:pos="720"/>
        </w:tabs>
        <w:spacing w:line="240" w:lineRule="auto"/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</w:t>
      </w:r>
      <w:r>
        <w:rPr>
          <w:rStyle w:val="FontStyle37"/>
          <w:b/>
          <w:bCs/>
          <w:spacing w:val="-4"/>
          <w:sz w:val="28"/>
          <w:szCs w:val="28"/>
        </w:rPr>
        <w:t>и</w:t>
      </w:r>
      <w:r w:rsidRPr="000A6870">
        <w:rPr>
          <w:rStyle w:val="FontStyle37"/>
          <w:b/>
          <w:bCs/>
          <w:spacing w:val="-4"/>
          <w:sz w:val="28"/>
          <w:szCs w:val="28"/>
        </w:rPr>
        <w:t>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4B47F7">
        <w:rPr>
          <w:rStyle w:val="FontStyle37"/>
          <w:spacing w:val="-4"/>
          <w:sz w:val="28"/>
          <w:szCs w:val="28"/>
        </w:rPr>
        <w:t>Л</w:t>
      </w:r>
      <w:r w:rsidRPr="004B47F7">
        <w:rPr>
          <w:rFonts w:ascii="Times New Roman" w:hAnsi="Times New Roman"/>
          <w:sz w:val="28"/>
          <w:szCs w:val="28"/>
        </w:rPr>
        <w:t>.С. Драгунова, доцент,</w:t>
      </w:r>
      <w:r w:rsidRPr="004B47F7">
        <w:rPr>
          <w:rFonts w:ascii="Times New Roman" w:hAnsi="Times New Roman"/>
          <w:sz w:val="32"/>
        </w:rPr>
        <w:t xml:space="preserve"> </w:t>
      </w:r>
      <w:r w:rsidRPr="004B47F7">
        <w:rPr>
          <w:rFonts w:ascii="Times New Roman" w:hAnsi="Times New Roman"/>
          <w:sz w:val="28"/>
          <w:szCs w:val="28"/>
        </w:rPr>
        <w:t>Е.В. Бабанова, старший преподаватель,</w:t>
      </w:r>
      <w:r w:rsidRPr="004B47F7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4B47F7">
        <w:rPr>
          <w:rStyle w:val="FontStyle37"/>
          <w:spacing w:val="-4"/>
          <w:sz w:val="28"/>
        </w:rPr>
        <w:t>кафедра информатики</w:t>
      </w:r>
    </w:p>
    <w:p w:rsidR="00DD1406" w:rsidRPr="00640638" w:rsidRDefault="00DD1406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D1406" w:rsidRPr="00640638" w:rsidSect="00920EA6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1BC8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02B9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204D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459E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EE9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2F7F02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375B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E7C46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647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1CE2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5E5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48C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35F9"/>
    <w:rsid w:val="00914627"/>
    <w:rsid w:val="00914E3E"/>
    <w:rsid w:val="00920CDB"/>
    <w:rsid w:val="00920EA6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4305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2154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57729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406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42D3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D4C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01CE2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524</Words>
  <Characters>2992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dcterms:created xsi:type="dcterms:W3CDTF">2014-06-14T11:11:00Z</dcterms:created>
  <dcterms:modified xsi:type="dcterms:W3CDTF">2016-11-28T03:51:00Z</dcterms:modified>
</cp:coreProperties>
</file>