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B40" w:rsidRDefault="00071B40" w:rsidP="00DB7FB1">
      <w:pPr>
        <w:rPr>
          <w:b/>
          <w:sz w:val="28"/>
          <w:szCs w:val="28"/>
          <w:lang w:val="en-US"/>
        </w:rPr>
      </w:pPr>
    </w:p>
    <w:p w:rsidR="00071B40" w:rsidRPr="00B1498D" w:rsidRDefault="00071B40" w:rsidP="004A09DC">
      <w:pPr>
        <w:jc w:val="center"/>
        <w:rPr>
          <w:b/>
          <w:sz w:val="28"/>
          <w:szCs w:val="28"/>
        </w:rPr>
      </w:pPr>
      <w:r w:rsidRPr="000A6870">
        <w:rPr>
          <w:b/>
          <w:sz w:val="28"/>
          <w:szCs w:val="28"/>
        </w:rPr>
        <w:t>АННОТАЦИЯ РАБОЧЕЙ ПРОГРАММЫ ДИСЦИПЛИНЫ</w:t>
      </w:r>
    </w:p>
    <w:p w:rsidR="00071B40" w:rsidRPr="00B1498D" w:rsidRDefault="00071B40" w:rsidP="00DB7FB1">
      <w:pPr>
        <w:rPr>
          <w:b/>
          <w:sz w:val="28"/>
          <w:szCs w:val="28"/>
        </w:rPr>
      </w:pPr>
    </w:p>
    <w:p w:rsidR="00071B40" w:rsidRPr="00B1498D" w:rsidRDefault="00071B40" w:rsidP="000D6239">
      <w:pPr>
        <w:tabs>
          <w:tab w:val="left" w:pos="540"/>
          <w:tab w:val="left" w:pos="72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415642">
        <w:rPr>
          <w:sz w:val="28"/>
          <w:szCs w:val="28"/>
        </w:rPr>
        <w:t>1</w:t>
      </w:r>
      <w:r w:rsidRPr="000A6870">
        <w:rPr>
          <w:sz w:val="28"/>
          <w:szCs w:val="28"/>
        </w:rPr>
        <w:t>.</w:t>
      </w:r>
      <w:r>
        <w:rPr>
          <w:sz w:val="28"/>
          <w:szCs w:val="28"/>
        </w:rPr>
        <w:t>В</w:t>
      </w:r>
      <w:r w:rsidRPr="000A6870">
        <w:rPr>
          <w:sz w:val="28"/>
          <w:szCs w:val="28"/>
        </w:rPr>
        <w:t>.</w:t>
      </w:r>
      <w:r>
        <w:rPr>
          <w:sz w:val="28"/>
          <w:szCs w:val="28"/>
        </w:rPr>
        <w:t>ДВ.</w:t>
      </w:r>
      <w:r w:rsidRPr="004A09DC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Pr="004A09DC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D176E9">
        <w:rPr>
          <w:sz w:val="28"/>
          <w:szCs w:val="28"/>
        </w:rPr>
        <w:t>Компьютерная оптимизация</w:t>
      </w:r>
    </w:p>
    <w:p w:rsidR="00071B40" w:rsidRPr="000A6870" w:rsidRDefault="00071B40" w:rsidP="00B1498D">
      <w:pPr>
        <w:spacing w:line="120" w:lineRule="auto"/>
        <w:ind w:firstLine="709"/>
        <w:jc w:val="both"/>
        <w:rPr>
          <w:sz w:val="28"/>
          <w:szCs w:val="28"/>
        </w:rPr>
      </w:pPr>
    </w:p>
    <w:p w:rsidR="00071B40" w:rsidRPr="000A6870" w:rsidRDefault="00071B40" w:rsidP="00DB7FB1">
      <w:pPr>
        <w:ind w:firstLine="709"/>
        <w:jc w:val="both"/>
        <w:rPr>
          <w:b/>
          <w:sz w:val="28"/>
          <w:szCs w:val="28"/>
        </w:rPr>
      </w:pPr>
      <w:r w:rsidRPr="000A6870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4</w:t>
      </w:r>
    </w:p>
    <w:p w:rsidR="00071B40" w:rsidRPr="00421ED3" w:rsidRDefault="00071B40" w:rsidP="00DB7FB1">
      <w:pPr>
        <w:ind w:firstLine="709"/>
        <w:jc w:val="both"/>
        <w:rPr>
          <w:sz w:val="28"/>
          <w:szCs w:val="28"/>
        </w:rPr>
      </w:pPr>
      <w:r w:rsidRPr="000A6870">
        <w:rPr>
          <w:b/>
          <w:sz w:val="28"/>
          <w:szCs w:val="28"/>
        </w:rPr>
        <w:t xml:space="preserve">Количество часов: </w:t>
      </w:r>
      <w:r w:rsidRPr="00421ED3">
        <w:rPr>
          <w:sz w:val="28"/>
          <w:szCs w:val="28"/>
        </w:rPr>
        <w:t>1</w:t>
      </w:r>
      <w:r>
        <w:rPr>
          <w:sz w:val="28"/>
          <w:szCs w:val="28"/>
        </w:rPr>
        <w:t>0</w:t>
      </w:r>
      <w:r w:rsidRPr="00421ED3">
        <w:rPr>
          <w:sz w:val="28"/>
          <w:szCs w:val="28"/>
        </w:rPr>
        <w:t>8</w:t>
      </w:r>
    </w:p>
    <w:p w:rsidR="00071B40" w:rsidRPr="000A6870" w:rsidRDefault="00071B40" w:rsidP="00DB7FB1">
      <w:pPr>
        <w:ind w:firstLine="709"/>
        <w:jc w:val="both"/>
        <w:rPr>
          <w:sz w:val="28"/>
          <w:szCs w:val="28"/>
        </w:rPr>
      </w:pPr>
      <w:r w:rsidRPr="000A6870">
        <w:rPr>
          <w:b/>
          <w:sz w:val="28"/>
          <w:szCs w:val="28"/>
        </w:rPr>
        <w:t xml:space="preserve">Количество зачетных единиц: </w:t>
      </w:r>
      <w:r w:rsidRPr="00600750">
        <w:rPr>
          <w:sz w:val="28"/>
          <w:szCs w:val="28"/>
        </w:rPr>
        <w:t>3</w:t>
      </w:r>
    </w:p>
    <w:p w:rsidR="00071B40" w:rsidRPr="000A6870" w:rsidRDefault="00071B40" w:rsidP="00DB7FB1">
      <w:pPr>
        <w:ind w:firstLine="709"/>
        <w:jc w:val="both"/>
        <w:rPr>
          <w:sz w:val="28"/>
          <w:szCs w:val="28"/>
        </w:rPr>
      </w:pPr>
      <w:r w:rsidRPr="000A6870">
        <w:rPr>
          <w:b/>
          <w:sz w:val="28"/>
          <w:szCs w:val="28"/>
        </w:rPr>
        <w:t>Промежуточная аттестация:</w:t>
      </w:r>
      <w:r w:rsidRPr="000A6870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071B40" w:rsidRPr="000A6870" w:rsidRDefault="00071B40" w:rsidP="00B1498D">
      <w:pPr>
        <w:spacing w:line="120" w:lineRule="auto"/>
        <w:ind w:firstLine="709"/>
        <w:jc w:val="both"/>
        <w:rPr>
          <w:sz w:val="28"/>
          <w:szCs w:val="28"/>
        </w:rPr>
      </w:pPr>
    </w:p>
    <w:p w:rsidR="00071B40" w:rsidRDefault="00071B40" w:rsidP="00DB7FB1">
      <w:pPr>
        <w:ind w:firstLine="709"/>
        <w:jc w:val="both"/>
        <w:rPr>
          <w:b/>
          <w:bCs/>
          <w:sz w:val="28"/>
          <w:szCs w:val="28"/>
        </w:rPr>
      </w:pPr>
      <w:r w:rsidRPr="000A6870">
        <w:rPr>
          <w:b/>
          <w:bCs/>
          <w:sz w:val="28"/>
          <w:szCs w:val="28"/>
        </w:rPr>
        <w:t>Место дисциплины в структуре ООП:</w:t>
      </w:r>
    </w:p>
    <w:p w:rsidR="00071B40" w:rsidRPr="00DB7FB1" w:rsidRDefault="00071B40" w:rsidP="00DB7FB1">
      <w:pPr>
        <w:pStyle w:val="BodyTextIndent3"/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DB7FB1">
        <w:rPr>
          <w:sz w:val="28"/>
          <w:szCs w:val="28"/>
        </w:rPr>
        <w:t>Дисциплина</w:t>
      </w:r>
      <w:r w:rsidRPr="00415642">
        <w:rPr>
          <w:sz w:val="28"/>
          <w:szCs w:val="28"/>
        </w:rPr>
        <w:t xml:space="preserve"> по </w:t>
      </w:r>
      <w:r w:rsidRPr="00DB7FB1">
        <w:rPr>
          <w:sz w:val="28"/>
          <w:szCs w:val="28"/>
        </w:rPr>
        <w:t>выбору «</w:t>
      </w:r>
      <w:r w:rsidRPr="00D176E9">
        <w:rPr>
          <w:sz w:val="28"/>
          <w:szCs w:val="28"/>
        </w:rPr>
        <w:t>Компьютерная оптимизация</w:t>
      </w:r>
      <w:r w:rsidRPr="00DB7FB1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входит в </w:t>
      </w:r>
      <w:r w:rsidRPr="00DB7FB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вариативную часть  </w:t>
      </w:r>
      <w:r w:rsidRPr="00DB7FB1">
        <w:rPr>
          <w:sz w:val="28"/>
          <w:szCs w:val="28"/>
        </w:rPr>
        <w:t xml:space="preserve"> учебн</w:t>
      </w:r>
      <w:r>
        <w:rPr>
          <w:sz w:val="28"/>
          <w:szCs w:val="28"/>
        </w:rPr>
        <w:t>ого</w:t>
      </w:r>
      <w:r w:rsidRPr="00DB7FB1">
        <w:rPr>
          <w:sz w:val="28"/>
          <w:szCs w:val="28"/>
        </w:rPr>
        <w:t xml:space="preserve"> план</w:t>
      </w:r>
      <w:r>
        <w:rPr>
          <w:sz w:val="28"/>
          <w:szCs w:val="28"/>
        </w:rPr>
        <w:t>а</w:t>
      </w:r>
      <w:r w:rsidRPr="00DB7FB1">
        <w:rPr>
          <w:sz w:val="28"/>
          <w:szCs w:val="28"/>
        </w:rPr>
        <w:t xml:space="preserve"> подготовки бакалавр</w:t>
      </w:r>
      <w:r>
        <w:rPr>
          <w:sz w:val="28"/>
          <w:szCs w:val="28"/>
        </w:rPr>
        <w:t>ов</w:t>
      </w:r>
      <w:r w:rsidRPr="00DB7FB1">
        <w:rPr>
          <w:sz w:val="28"/>
          <w:szCs w:val="28"/>
        </w:rPr>
        <w:t xml:space="preserve"> по</w:t>
      </w:r>
      <w:r>
        <w:rPr>
          <w:sz w:val="28"/>
          <w:szCs w:val="28"/>
        </w:rPr>
        <w:t xml:space="preserve"> всем профилям </w:t>
      </w:r>
      <w:r w:rsidRPr="00DB7FB1">
        <w:rPr>
          <w:sz w:val="28"/>
          <w:szCs w:val="28"/>
        </w:rPr>
        <w:t xml:space="preserve"> направлени</w:t>
      </w:r>
      <w:r>
        <w:rPr>
          <w:sz w:val="28"/>
          <w:szCs w:val="28"/>
        </w:rPr>
        <w:t>я</w:t>
      </w:r>
      <w:r w:rsidRPr="00DB7FB1">
        <w:rPr>
          <w:sz w:val="28"/>
          <w:szCs w:val="28"/>
        </w:rPr>
        <w:t xml:space="preserve"> </w:t>
      </w:r>
      <w:r w:rsidRPr="00087D45">
        <w:rPr>
          <w:sz w:val="28"/>
          <w:szCs w:val="28"/>
        </w:rPr>
        <w:t>38.03.</w:t>
      </w:r>
      <w:r w:rsidRPr="004F08CF">
        <w:rPr>
          <w:sz w:val="28"/>
          <w:szCs w:val="28"/>
        </w:rPr>
        <w:t>02</w:t>
      </w:r>
      <w:r w:rsidRPr="00DB7FB1">
        <w:rPr>
          <w:sz w:val="28"/>
          <w:szCs w:val="28"/>
        </w:rPr>
        <w:t xml:space="preserve"> </w:t>
      </w:r>
      <w:r w:rsidRPr="00DB7FB1">
        <w:rPr>
          <w:i/>
          <w:sz w:val="28"/>
          <w:szCs w:val="28"/>
        </w:rPr>
        <w:t>Менеджмент</w:t>
      </w:r>
      <w:r w:rsidRPr="00DB7FB1">
        <w:rPr>
          <w:sz w:val="28"/>
          <w:szCs w:val="28"/>
        </w:rPr>
        <w:t xml:space="preserve">.  </w:t>
      </w:r>
    </w:p>
    <w:p w:rsidR="00071B40" w:rsidRPr="00A943D3" w:rsidRDefault="00071B40" w:rsidP="00A943D3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A943D3">
        <w:rPr>
          <w:sz w:val="28"/>
          <w:szCs w:val="28"/>
        </w:rPr>
        <w:t xml:space="preserve">Дисциплина </w:t>
      </w:r>
      <w:r>
        <w:rPr>
          <w:sz w:val="28"/>
          <w:szCs w:val="28"/>
        </w:rPr>
        <w:t xml:space="preserve"> </w:t>
      </w:r>
      <w:r w:rsidRPr="00A943D3">
        <w:rPr>
          <w:sz w:val="28"/>
          <w:szCs w:val="28"/>
        </w:rPr>
        <w:t xml:space="preserve"> «Компьютерная оптимизация» с</w:t>
      </w:r>
      <w:r w:rsidRPr="00A943D3">
        <w:rPr>
          <w:bCs/>
          <w:iCs/>
          <w:sz w:val="28"/>
          <w:szCs w:val="28"/>
        </w:rPr>
        <w:t>одержательно дополняет дисциплину базовой части «Математика»</w:t>
      </w:r>
      <w:r>
        <w:rPr>
          <w:bCs/>
          <w:iCs/>
          <w:sz w:val="28"/>
          <w:szCs w:val="28"/>
        </w:rPr>
        <w:t>.</w:t>
      </w:r>
    </w:p>
    <w:p w:rsidR="00071B40" w:rsidRPr="00A943D3" w:rsidRDefault="00071B40" w:rsidP="00DB7FB1">
      <w:pPr>
        <w:ind w:firstLine="567"/>
        <w:jc w:val="both"/>
        <w:rPr>
          <w:b/>
          <w:sz w:val="28"/>
          <w:szCs w:val="28"/>
        </w:rPr>
      </w:pPr>
    </w:p>
    <w:p w:rsidR="00071B40" w:rsidRPr="00087D45" w:rsidRDefault="00071B40" w:rsidP="00DB7FB1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344641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 xml:space="preserve"> и з</w:t>
      </w:r>
      <w:r w:rsidRPr="00344641">
        <w:rPr>
          <w:b/>
          <w:sz w:val="28"/>
          <w:szCs w:val="28"/>
        </w:rPr>
        <w:t>адачи</w:t>
      </w:r>
      <w:r>
        <w:rPr>
          <w:b/>
          <w:sz w:val="28"/>
          <w:szCs w:val="28"/>
        </w:rPr>
        <w:t xml:space="preserve"> освоения</w:t>
      </w:r>
      <w:r w:rsidRPr="00344641">
        <w:rPr>
          <w:b/>
          <w:sz w:val="28"/>
          <w:szCs w:val="28"/>
        </w:rPr>
        <w:t xml:space="preserve"> дисциплины</w:t>
      </w:r>
      <w:r>
        <w:rPr>
          <w:b/>
          <w:sz w:val="28"/>
          <w:szCs w:val="28"/>
        </w:rPr>
        <w:t>:</w:t>
      </w:r>
      <w:r w:rsidRPr="00344641">
        <w:rPr>
          <w:sz w:val="28"/>
          <w:szCs w:val="28"/>
        </w:rPr>
        <w:t xml:space="preserve"> </w:t>
      </w:r>
    </w:p>
    <w:p w:rsidR="00071B40" w:rsidRPr="00D176E9" w:rsidRDefault="00071B40" w:rsidP="00A943D3">
      <w:pPr>
        <w:pStyle w:val="BodyTextIndent3"/>
        <w:spacing w:after="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D176E9">
        <w:rPr>
          <w:sz w:val="28"/>
          <w:szCs w:val="28"/>
        </w:rPr>
        <w:t>Целью дисциплины по выбору «Компьютерная оптимизация» при подготовке специалиста экономического профиля – освоение необходимого математического аппарата, позволяющего моделировать, находить оптимальное решение и анализировать прикладные экономические задачи с применением математических пакетов.</w:t>
      </w:r>
    </w:p>
    <w:p w:rsidR="00071B40" w:rsidRPr="00D176E9" w:rsidRDefault="00071B40" w:rsidP="00A943D3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D176E9">
        <w:rPr>
          <w:sz w:val="28"/>
          <w:szCs w:val="28"/>
        </w:rPr>
        <w:t>Основные задачи дисциплины по выбору «Компьютерная оптимизация» заключается в следующем:</w:t>
      </w:r>
    </w:p>
    <w:p w:rsidR="00071B40" w:rsidRPr="00D176E9" w:rsidRDefault="00071B40" w:rsidP="00A943D3">
      <w:pPr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D176E9">
        <w:rPr>
          <w:sz w:val="28"/>
          <w:szCs w:val="28"/>
        </w:rPr>
        <w:t>развивать логическое и алгоритмическое мышления студента;</w:t>
      </w:r>
    </w:p>
    <w:p w:rsidR="00071B40" w:rsidRPr="00D176E9" w:rsidRDefault="00071B40" w:rsidP="00A943D3">
      <w:pPr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D176E9">
        <w:rPr>
          <w:sz w:val="28"/>
          <w:szCs w:val="28"/>
        </w:rPr>
        <w:t>выработать умение моделировать реальные экономические процессы;</w:t>
      </w:r>
    </w:p>
    <w:p w:rsidR="00071B40" w:rsidRPr="00D176E9" w:rsidRDefault="00071B40" w:rsidP="00A943D3">
      <w:pPr>
        <w:numPr>
          <w:ilvl w:val="0"/>
          <w:numId w:val="2"/>
        </w:numPr>
        <w:ind w:left="0" w:firstLine="0"/>
        <w:jc w:val="both"/>
        <w:rPr>
          <w:sz w:val="28"/>
          <w:szCs w:val="28"/>
        </w:rPr>
      </w:pPr>
      <w:r w:rsidRPr="00D176E9">
        <w:rPr>
          <w:sz w:val="28"/>
          <w:szCs w:val="28"/>
        </w:rPr>
        <w:t>осваивать методы решения оптимизационных задач экономики с помощью математических пакетов.</w:t>
      </w:r>
    </w:p>
    <w:p w:rsidR="00071B40" w:rsidRDefault="00071B40" w:rsidP="00B1498D">
      <w:pPr>
        <w:spacing w:line="120" w:lineRule="auto"/>
        <w:ind w:left="567"/>
        <w:jc w:val="both"/>
        <w:rPr>
          <w:sz w:val="32"/>
        </w:rPr>
      </w:pPr>
    </w:p>
    <w:p w:rsidR="00071B40" w:rsidRDefault="00071B40" w:rsidP="00DB7FB1">
      <w:pPr>
        <w:ind w:firstLine="709"/>
        <w:jc w:val="both"/>
        <w:rPr>
          <w:b/>
          <w:bCs/>
          <w:sz w:val="28"/>
          <w:szCs w:val="28"/>
        </w:rPr>
      </w:pPr>
      <w:r w:rsidRPr="000A6870">
        <w:rPr>
          <w:b/>
          <w:bCs/>
          <w:sz w:val="28"/>
          <w:szCs w:val="28"/>
        </w:rPr>
        <w:t xml:space="preserve">Содержание дисциплины: </w:t>
      </w:r>
    </w:p>
    <w:p w:rsidR="00071B40" w:rsidRPr="00BC709D" w:rsidRDefault="00071B40" w:rsidP="00A943D3">
      <w:pPr>
        <w:jc w:val="both"/>
        <w:rPr>
          <w:sz w:val="28"/>
          <w:szCs w:val="28"/>
        </w:rPr>
      </w:pPr>
      <w:r w:rsidRPr="00A943D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</w:t>
      </w:r>
      <w:r w:rsidRPr="00A943D3">
        <w:rPr>
          <w:sz w:val="28"/>
          <w:szCs w:val="28"/>
        </w:rPr>
        <w:t xml:space="preserve"> Введение. Линейная алгебра в экономике. </w:t>
      </w:r>
      <w:r w:rsidRPr="00BC709D">
        <w:rPr>
          <w:sz w:val="28"/>
          <w:szCs w:val="28"/>
        </w:rPr>
        <w:t>Алгоритм решения. Роль ЭВМ в экономических задачах.</w:t>
      </w:r>
    </w:p>
    <w:p w:rsidR="00071B40" w:rsidRPr="00BC709D" w:rsidRDefault="00071B40" w:rsidP="00A943D3">
      <w:pPr>
        <w:tabs>
          <w:tab w:val="left" w:pos="567"/>
          <w:tab w:val="left" w:pos="720"/>
        </w:tabs>
        <w:jc w:val="both"/>
        <w:rPr>
          <w:sz w:val="28"/>
          <w:szCs w:val="28"/>
        </w:rPr>
      </w:pPr>
      <w:r w:rsidRPr="00BC709D">
        <w:rPr>
          <w:sz w:val="28"/>
          <w:szCs w:val="28"/>
        </w:rPr>
        <w:tab/>
      </w:r>
      <w:r>
        <w:rPr>
          <w:sz w:val="28"/>
          <w:szCs w:val="28"/>
        </w:rPr>
        <w:t xml:space="preserve">  </w:t>
      </w:r>
      <w:r w:rsidRPr="00BC709D">
        <w:rPr>
          <w:sz w:val="28"/>
          <w:szCs w:val="28"/>
        </w:rPr>
        <w:t xml:space="preserve">Системы линейных алгебраических уравнений в экономике и их решение с помощью </w:t>
      </w:r>
      <w:r w:rsidRPr="00BC709D">
        <w:rPr>
          <w:sz w:val="28"/>
          <w:szCs w:val="28"/>
          <w:lang w:val="en-US"/>
        </w:rPr>
        <w:t>Excel</w:t>
      </w:r>
      <w:r w:rsidRPr="00BC709D">
        <w:rPr>
          <w:sz w:val="28"/>
          <w:szCs w:val="28"/>
        </w:rPr>
        <w:t xml:space="preserve">.  Задача о нахождении объёма  выпуска. </w:t>
      </w:r>
    </w:p>
    <w:p w:rsidR="00071B40" w:rsidRPr="00BC709D" w:rsidRDefault="00071B40" w:rsidP="00A943D3">
      <w:pPr>
        <w:pStyle w:val="BodyTextIndent3"/>
        <w:spacing w:after="0"/>
        <w:ind w:left="0"/>
        <w:jc w:val="both"/>
        <w:rPr>
          <w:sz w:val="28"/>
          <w:szCs w:val="28"/>
        </w:rPr>
      </w:pPr>
      <w:r w:rsidRPr="00BC709D">
        <w:rPr>
          <w:sz w:val="28"/>
          <w:szCs w:val="28"/>
        </w:rPr>
        <w:t>Задача межотраслевого баланса.</w:t>
      </w:r>
    </w:p>
    <w:p w:rsidR="00071B40" w:rsidRPr="00BC709D" w:rsidRDefault="00071B40" w:rsidP="00A943D3">
      <w:pPr>
        <w:jc w:val="both"/>
        <w:rPr>
          <w:sz w:val="28"/>
          <w:szCs w:val="28"/>
        </w:rPr>
      </w:pPr>
      <w:r w:rsidRPr="00A943D3">
        <w:rPr>
          <w:sz w:val="28"/>
          <w:szCs w:val="28"/>
        </w:rPr>
        <w:t xml:space="preserve"> Задачи линейного программирования.</w:t>
      </w:r>
      <w:r w:rsidRPr="00A943D3">
        <w:rPr>
          <w:b/>
          <w:sz w:val="28"/>
          <w:szCs w:val="28"/>
        </w:rPr>
        <w:t xml:space="preserve"> </w:t>
      </w:r>
      <w:r w:rsidRPr="00BC709D">
        <w:rPr>
          <w:sz w:val="28"/>
          <w:szCs w:val="28"/>
        </w:rPr>
        <w:t xml:space="preserve">Решение задачи линейного программирования с помощью  </w:t>
      </w:r>
      <w:r w:rsidRPr="00BC709D">
        <w:rPr>
          <w:sz w:val="28"/>
          <w:szCs w:val="28"/>
          <w:lang w:val="en-US"/>
        </w:rPr>
        <w:t>Excel</w:t>
      </w:r>
      <w:r w:rsidRPr="00BC709D">
        <w:rPr>
          <w:sz w:val="28"/>
          <w:szCs w:val="28"/>
        </w:rPr>
        <w:t xml:space="preserve">.  </w:t>
      </w:r>
    </w:p>
    <w:p w:rsidR="00071B40" w:rsidRPr="00BC709D" w:rsidRDefault="00071B40" w:rsidP="00A943D3">
      <w:pPr>
        <w:ind w:firstLine="720"/>
        <w:jc w:val="both"/>
        <w:rPr>
          <w:sz w:val="28"/>
          <w:szCs w:val="28"/>
        </w:rPr>
      </w:pPr>
      <w:r w:rsidRPr="00BC709D">
        <w:rPr>
          <w:sz w:val="28"/>
          <w:szCs w:val="28"/>
        </w:rPr>
        <w:t xml:space="preserve">Транспортной задачи линейного программирования. </w:t>
      </w:r>
    </w:p>
    <w:p w:rsidR="00071B40" w:rsidRPr="00BC709D" w:rsidRDefault="00071B40" w:rsidP="00A943D3">
      <w:pPr>
        <w:ind w:firstLine="720"/>
        <w:jc w:val="both"/>
        <w:rPr>
          <w:sz w:val="28"/>
          <w:szCs w:val="28"/>
        </w:rPr>
      </w:pPr>
      <w:r w:rsidRPr="00A943D3">
        <w:rPr>
          <w:sz w:val="28"/>
          <w:szCs w:val="28"/>
        </w:rPr>
        <w:t xml:space="preserve">Задачи целочисленного программирования. </w:t>
      </w:r>
      <w:r w:rsidRPr="00BC709D">
        <w:rPr>
          <w:sz w:val="28"/>
          <w:szCs w:val="28"/>
        </w:rPr>
        <w:t xml:space="preserve">Решение задач целочисленного программирования с помощью </w:t>
      </w:r>
      <w:r w:rsidRPr="00BC709D">
        <w:rPr>
          <w:sz w:val="28"/>
          <w:szCs w:val="28"/>
          <w:lang w:val="en-US"/>
        </w:rPr>
        <w:t>Excel</w:t>
      </w:r>
      <w:r w:rsidRPr="00BC709D">
        <w:rPr>
          <w:sz w:val="28"/>
          <w:szCs w:val="28"/>
        </w:rPr>
        <w:t>. Задача об оптимальном загрузке контейнера.</w:t>
      </w:r>
    </w:p>
    <w:p w:rsidR="00071B40" w:rsidRPr="00BC709D" w:rsidRDefault="00071B40" w:rsidP="00A943D3">
      <w:pPr>
        <w:ind w:firstLine="720"/>
        <w:jc w:val="both"/>
        <w:rPr>
          <w:sz w:val="28"/>
          <w:szCs w:val="28"/>
        </w:rPr>
      </w:pPr>
      <w:r w:rsidRPr="00A943D3">
        <w:rPr>
          <w:sz w:val="28"/>
          <w:szCs w:val="28"/>
        </w:rPr>
        <w:t xml:space="preserve">Задачи целочисленного программирования с бинарными переменными. </w:t>
      </w:r>
      <w:r w:rsidRPr="00BC709D">
        <w:rPr>
          <w:sz w:val="28"/>
          <w:szCs w:val="28"/>
        </w:rPr>
        <w:t xml:space="preserve">Решение задач целочисленного программирования с бинарными переменными с помощью </w:t>
      </w:r>
      <w:r w:rsidRPr="00BC709D">
        <w:rPr>
          <w:sz w:val="28"/>
          <w:szCs w:val="28"/>
          <w:lang w:val="en-US"/>
        </w:rPr>
        <w:t>Excel</w:t>
      </w:r>
      <w:r w:rsidRPr="00BC709D">
        <w:rPr>
          <w:sz w:val="28"/>
          <w:szCs w:val="28"/>
        </w:rPr>
        <w:t>. Задача  оптимального  инвестирования. Задача  об оптимальных  назначениях.</w:t>
      </w:r>
    </w:p>
    <w:p w:rsidR="00071B40" w:rsidRPr="00BC709D" w:rsidRDefault="00071B40" w:rsidP="00A943D3">
      <w:pPr>
        <w:pStyle w:val="Heading4"/>
        <w:ind w:firstLine="720"/>
        <w:jc w:val="both"/>
        <w:rPr>
          <w:szCs w:val="28"/>
        </w:rPr>
      </w:pPr>
      <w:r w:rsidRPr="00A943D3">
        <w:rPr>
          <w:szCs w:val="28"/>
        </w:rPr>
        <w:t xml:space="preserve">Задачи нелинейного программирования. </w:t>
      </w:r>
      <w:r w:rsidRPr="00BC709D">
        <w:rPr>
          <w:szCs w:val="28"/>
        </w:rPr>
        <w:t xml:space="preserve">Решение задач нелинейного программирования: с помощью </w:t>
      </w:r>
      <w:r w:rsidRPr="00BC709D">
        <w:rPr>
          <w:szCs w:val="28"/>
          <w:lang w:val="en-US"/>
        </w:rPr>
        <w:t>Excel</w:t>
      </w:r>
      <w:r w:rsidRPr="00BC709D">
        <w:rPr>
          <w:szCs w:val="28"/>
        </w:rPr>
        <w:t>. Задачи нелинейного дискретного программирования. Задача об оптимальном проектировании.</w:t>
      </w:r>
    </w:p>
    <w:p w:rsidR="00071B40" w:rsidRPr="00BC709D" w:rsidRDefault="00071B40" w:rsidP="00A943D3">
      <w:pPr>
        <w:jc w:val="both"/>
        <w:rPr>
          <w:sz w:val="28"/>
          <w:szCs w:val="28"/>
        </w:rPr>
      </w:pPr>
      <w:r w:rsidRPr="00A943D3">
        <w:rPr>
          <w:sz w:val="28"/>
          <w:szCs w:val="28"/>
        </w:rPr>
        <w:t>Задачи безусловной оптимизации</w:t>
      </w:r>
      <w:r w:rsidRPr="005A7172">
        <w:rPr>
          <w:sz w:val="28"/>
          <w:szCs w:val="28"/>
        </w:rPr>
        <w:t>.</w:t>
      </w:r>
      <w:r w:rsidRPr="00A943D3">
        <w:rPr>
          <w:sz w:val="28"/>
          <w:szCs w:val="28"/>
        </w:rPr>
        <w:t xml:space="preserve"> </w:t>
      </w:r>
      <w:r w:rsidRPr="00BC709D">
        <w:rPr>
          <w:sz w:val="28"/>
          <w:szCs w:val="28"/>
        </w:rPr>
        <w:t>Функции спроса и предложения. Задача о точке равновесия.</w:t>
      </w:r>
    </w:p>
    <w:p w:rsidR="00071B40" w:rsidRPr="00BC709D" w:rsidRDefault="00071B40" w:rsidP="00A943D3">
      <w:pPr>
        <w:ind w:firstLine="720"/>
        <w:jc w:val="both"/>
        <w:rPr>
          <w:sz w:val="28"/>
          <w:szCs w:val="28"/>
        </w:rPr>
      </w:pPr>
      <w:r w:rsidRPr="00BC709D">
        <w:rPr>
          <w:sz w:val="28"/>
          <w:szCs w:val="28"/>
        </w:rPr>
        <w:t xml:space="preserve">Задача о максимальной прибыли. Средние и предельные показатели. Функция эластичности. Наименьшее и наибольшее значения функции в ограниченной замкнутой области. </w:t>
      </w:r>
    </w:p>
    <w:p w:rsidR="00071B40" w:rsidRPr="00BC709D" w:rsidRDefault="00071B40" w:rsidP="00A943D3">
      <w:pPr>
        <w:pStyle w:val="BodyTextIndent2"/>
        <w:spacing w:after="0" w:line="240" w:lineRule="auto"/>
        <w:ind w:left="0"/>
        <w:jc w:val="both"/>
        <w:rPr>
          <w:i/>
          <w:sz w:val="28"/>
          <w:szCs w:val="28"/>
        </w:rPr>
      </w:pPr>
      <w:r w:rsidRPr="00A943D3">
        <w:rPr>
          <w:sz w:val="28"/>
          <w:szCs w:val="28"/>
        </w:rPr>
        <w:t>Применение функций нескольких переменных в экономической теории: производственные функции, функции издержек, функции полезности</w:t>
      </w:r>
      <w:r w:rsidRPr="00BC709D">
        <w:rPr>
          <w:i/>
          <w:sz w:val="28"/>
          <w:szCs w:val="28"/>
        </w:rPr>
        <w:t xml:space="preserve">. </w:t>
      </w:r>
    </w:p>
    <w:p w:rsidR="00071B40" w:rsidRPr="00BC709D" w:rsidRDefault="00071B40" w:rsidP="00A943D3">
      <w:pPr>
        <w:pStyle w:val="BodyText"/>
        <w:rPr>
          <w:b/>
          <w:szCs w:val="28"/>
        </w:rPr>
      </w:pPr>
    </w:p>
    <w:p w:rsidR="00071B40" w:rsidRDefault="00071B40" w:rsidP="00BA2D53">
      <w:pPr>
        <w:tabs>
          <w:tab w:val="left" w:pos="540"/>
        </w:tabs>
        <w:ind w:firstLine="72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071B40" w:rsidRDefault="00071B40" w:rsidP="00BA2D53">
      <w:pPr>
        <w:tabs>
          <w:tab w:val="left" w:pos="540"/>
        </w:tabs>
        <w:ind w:firstLine="720"/>
        <w:jc w:val="both"/>
        <w:rPr>
          <w:b/>
          <w:sz w:val="28"/>
          <w:szCs w:val="28"/>
        </w:rPr>
      </w:pPr>
      <w:r w:rsidRPr="00AE3F8E">
        <w:rPr>
          <w:sz w:val="28"/>
          <w:szCs w:val="28"/>
        </w:rPr>
        <w:t xml:space="preserve">ПК-10: </w:t>
      </w:r>
      <w:r>
        <w:rPr>
          <w:sz w:val="28"/>
          <w:szCs w:val="28"/>
        </w:rPr>
        <w:t>владеет</w:t>
      </w:r>
      <w:r w:rsidRPr="00AE3F8E">
        <w:rPr>
          <w:sz w:val="28"/>
          <w:szCs w:val="28"/>
        </w:rPr>
        <w:t xml:space="preserve"> навыками количественного и качественного анализа информации при принятии управленческих решений, построения экономических, финансовых и </w:t>
      </w:r>
      <w:r w:rsidRPr="00EE082C">
        <w:rPr>
          <w:sz w:val="28"/>
          <w:szCs w:val="28"/>
        </w:rPr>
        <w:t>организационно-управленческих моделей путем их адаптации к конкретным задачам управления (</w:t>
      </w:r>
      <w:r w:rsidRPr="00EE082C">
        <w:rPr>
          <w:i/>
          <w:spacing w:val="-4"/>
          <w:sz w:val="28"/>
          <w:szCs w:val="28"/>
        </w:rPr>
        <w:t xml:space="preserve">знает </w:t>
      </w:r>
      <w:r w:rsidRPr="00EE082C">
        <w:rPr>
          <w:spacing w:val="-4"/>
          <w:sz w:val="28"/>
          <w:szCs w:val="28"/>
        </w:rPr>
        <w:t xml:space="preserve"> </w:t>
      </w:r>
      <w:r w:rsidRPr="000751A4">
        <w:rPr>
          <w:sz w:val="28"/>
          <w:szCs w:val="28"/>
          <w:lang w:eastAsia="zh-CN"/>
        </w:rPr>
        <w:t xml:space="preserve">современные  экономические, финансовые и организационно-управленческие модели; </w:t>
      </w:r>
      <w:r w:rsidRPr="000751A4">
        <w:rPr>
          <w:i/>
          <w:iCs/>
          <w:sz w:val="28"/>
          <w:szCs w:val="28"/>
          <w:lang w:eastAsia="zh-CN"/>
        </w:rPr>
        <w:t>уме</w:t>
      </w:r>
      <w:r>
        <w:rPr>
          <w:i/>
          <w:iCs/>
          <w:sz w:val="28"/>
          <w:szCs w:val="28"/>
          <w:lang w:eastAsia="zh-CN"/>
        </w:rPr>
        <w:t>е</w:t>
      </w:r>
      <w:r w:rsidRPr="000751A4">
        <w:rPr>
          <w:i/>
          <w:iCs/>
          <w:sz w:val="28"/>
          <w:szCs w:val="28"/>
          <w:lang w:eastAsia="zh-CN"/>
        </w:rPr>
        <w:t>т</w:t>
      </w:r>
      <w:r>
        <w:rPr>
          <w:i/>
          <w:iCs/>
          <w:sz w:val="28"/>
          <w:szCs w:val="28"/>
          <w:lang w:eastAsia="zh-CN"/>
        </w:rPr>
        <w:t xml:space="preserve"> </w:t>
      </w:r>
      <w:r w:rsidRPr="000751A4">
        <w:rPr>
          <w:i/>
          <w:iCs/>
          <w:sz w:val="28"/>
          <w:szCs w:val="28"/>
          <w:lang w:eastAsia="zh-CN"/>
        </w:rPr>
        <w:t xml:space="preserve"> </w:t>
      </w:r>
      <w:r w:rsidRPr="000751A4">
        <w:rPr>
          <w:sz w:val="28"/>
          <w:szCs w:val="28"/>
          <w:lang w:eastAsia="zh-CN"/>
        </w:rPr>
        <w:t xml:space="preserve">проводить качественный и количественный анализ на основе экономических моделей; </w:t>
      </w:r>
      <w:r>
        <w:rPr>
          <w:i/>
          <w:iCs/>
          <w:sz w:val="28"/>
          <w:szCs w:val="28"/>
          <w:lang w:eastAsia="zh-CN"/>
        </w:rPr>
        <w:t xml:space="preserve">владеет </w:t>
      </w:r>
      <w:r w:rsidRPr="000751A4">
        <w:rPr>
          <w:sz w:val="28"/>
          <w:szCs w:val="28"/>
          <w:lang w:eastAsia="zh-CN"/>
        </w:rPr>
        <w:t xml:space="preserve"> методами принятия управленческих решений</w:t>
      </w:r>
      <w:r w:rsidRPr="00EE082C">
        <w:rPr>
          <w:sz w:val="28"/>
          <w:szCs w:val="28"/>
        </w:rPr>
        <w:t>).</w:t>
      </w:r>
    </w:p>
    <w:p w:rsidR="00071B40" w:rsidRDefault="00071B40" w:rsidP="004A09DC">
      <w:pPr>
        <w:tabs>
          <w:tab w:val="left" w:pos="720"/>
        </w:tabs>
        <w:ind w:left="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</w:p>
    <w:p w:rsidR="00071B40" w:rsidRPr="000A6870" w:rsidRDefault="00071B40" w:rsidP="00DB7FB1">
      <w:pPr>
        <w:ind w:firstLine="709"/>
        <w:jc w:val="both"/>
        <w:rPr>
          <w:b/>
          <w:sz w:val="28"/>
          <w:szCs w:val="28"/>
        </w:rPr>
      </w:pPr>
      <w:r w:rsidRPr="000A6870">
        <w:rPr>
          <w:b/>
          <w:sz w:val="28"/>
          <w:szCs w:val="28"/>
        </w:rPr>
        <w:t>Образовательные технологии:</w:t>
      </w:r>
    </w:p>
    <w:p w:rsidR="00071B40" w:rsidRPr="00731907" w:rsidRDefault="00071B40" w:rsidP="00A943D3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Д</w:t>
      </w:r>
      <w:r w:rsidRPr="00731907">
        <w:rPr>
          <w:sz w:val="28"/>
          <w:szCs w:val="28"/>
        </w:rPr>
        <w:t>исциплина предполагает широкое использование в учебном процессе активных и интерактивных форм проведения занятий, способствующих развитию навыков статистического анализа и экономической интерпретации статистических расчетов.</w:t>
      </w:r>
    </w:p>
    <w:p w:rsidR="00071B40" w:rsidRPr="00731907" w:rsidRDefault="00071B40" w:rsidP="00A943D3">
      <w:pPr>
        <w:tabs>
          <w:tab w:val="left" w:pos="540"/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31907">
        <w:rPr>
          <w:sz w:val="28"/>
          <w:szCs w:val="28"/>
        </w:rPr>
        <w:t>Теоретический материал излагается на лекционных занятиях в форме лекций-дискуссий и проблемно-ориентированных лекций.</w:t>
      </w:r>
    </w:p>
    <w:p w:rsidR="00071B40" w:rsidRPr="00731907" w:rsidRDefault="00071B40" w:rsidP="00A943D3">
      <w:pPr>
        <w:pStyle w:val="Default"/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31907">
        <w:rPr>
          <w:sz w:val="28"/>
          <w:szCs w:val="28"/>
        </w:rPr>
        <w:t>Практические занятия по дисциплине ориентированы на закрепление теоретического материала и формирование дополнительных знаний, умений и практических навыков применения математических методов исследования. С этой целью применяются следующие интерактивные формы проведения занятий:</w:t>
      </w:r>
    </w:p>
    <w:p w:rsidR="00071B40" w:rsidRPr="00731907" w:rsidRDefault="00071B40" w:rsidP="00CF15AF">
      <w:pPr>
        <w:pStyle w:val="Default"/>
        <w:tabs>
          <w:tab w:val="left" w:pos="720"/>
        </w:tabs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Pr="00731907">
        <w:rPr>
          <w:i/>
          <w:sz w:val="28"/>
          <w:szCs w:val="28"/>
        </w:rPr>
        <w:t xml:space="preserve">работа в малых группах: </w:t>
      </w:r>
      <w:r w:rsidRPr="00731907">
        <w:rPr>
          <w:sz w:val="28"/>
          <w:szCs w:val="28"/>
        </w:rPr>
        <w:t>сравнительный анализ результатов математических расчетов, полученных отдельными группами, оценка их работы</w:t>
      </w:r>
      <w:r w:rsidRPr="00731907">
        <w:rPr>
          <w:i/>
          <w:sz w:val="28"/>
          <w:szCs w:val="28"/>
        </w:rPr>
        <w:t>;</w:t>
      </w:r>
    </w:p>
    <w:p w:rsidR="00071B40" w:rsidRPr="00731907" w:rsidRDefault="00071B40" w:rsidP="00A943D3">
      <w:pPr>
        <w:pStyle w:val="Default"/>
        <w:ind w:firstLine="567"/>
        <w:jc w:val="both"/>
        <w:rPr>
          <w:sz w:val="28"/>
          <w:szCs w:val="28"/>
        </w:rPr>
      </w:pPr>
      <w:r w:rsidRPr="00731907">
        <w:rPr>
          <w:i/>
          <w:sz w:val="28"/>
          <w:szCs w:val="28"/>
        </w:rPr>
        <w:t xml:space="preserve"> групповая дискуссия</w:t>
      </w:r>
      <w:r w:rsidRPr="00731907">
        <w:rPr>
          <w:sz w:val="28"/>
          <w:szCs w:val="28"/>
        </w:rPr>
        <w:t>: вопросы для дискуссии формулируются так, чтобы студент имел возможность продемонстрировать свое умение применить теоретические знания для оценки реальной социально-экономической ситуации.</w:t>
      </w:r>
    </w:p>
    <w:p w:rsidR="00071B40" w:rsidRPr="000A6870" w:rsidRDefault="00071B40" w:rsidP="00A629C7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</w:p>
    <w:p w:rsidR="00071B40" w:rsidRPr="000A6870" w:rsidRDefault="00071B40" w:rsidP="00B1498D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36757D">
        <w:rPr>
          <w:bCs/>
          <w:sz w:val="28"/>
          <w:szCs w:val="28"/>
        </w:rPr>
        <w:t>И.З.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Меражов</w:t>
      </w:r>
      <w:r>
        <w:rPr>
          <w:rStyle w:val="FontStyle37"/>
          <w:spacing w:val="-4"/>
          <w:sz w:val="28"/>
          <w:szCs w:val="28"/>
        </w:rPr>
        <w:t>, канд. физ.-мат. наук, доцент, кафедра статистики и математики</w:t>
      </w:r>
    </w:p>
    <w:p w:rsidR="00071B40" w:rsidRDefault="00071B40"/>
    <w:sectPr w:rsidR="00071B40" w:rsidSect="004A09DC">
      <w:pgSz w:w="11906" w:h="16838"/>
      <w:pgMar w:top="36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7F3D6C"/>
    <w:multiLevelType w:val="hybridMultilevel"/>
    <w:tmpl w:val="2270A6E4"/>
    <w:lvl w:ilvl="0" w:tplc="893C36AE"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BD25EAC"/>
    <w:multiLevelType w:val="singleLevel"/>
    <w:tmpl w:val="F67ED1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7FB1"/>
    <w:rsid w:val="00001AE3"/>
    <w:rsid w:val="0003531A"/>
    <w:rsid w:val="00071B40"/>
    <w:rsid w:val="000751A4"/>
    <w:rsid w:val="00086976"/>
    <w:rsid w:val="00087D45"/>
    <w:rsid w:val="000A6870"/>
    <w:rsid w:val="000D6239"/>
    <w:rsid w:val="00102C00"/>
    <w:rsid w:val="00125B1A"/>
    <w:rsid w:val="002C4A41"/>
    <w:rsid w:val="00300CFD"/>
    <w:rsid w:val="00302081"/>
    <w:rsid w:val="00312B92"/>
    <w:rsid w:val="00344641"/>
    <w:rsid w:val="0036757D"/>
    <w:rsid w:val="00370786"/>
    <w:rsid w:val="003C01A5"/>
    <w:rsid w:val="00415642"/>
    <w:rsid w:val="00421ED3"/>
    <w:rsid w:val="004A09DC"/>
    <w:rsid w:val="004A1C48"/>
    <w:rsid w:val="004F08CF"/>
    <w:rsid w:val="004F1752"/>
    <w:rsid w:val="004F4C4D"/>
    <w:rsid w:val="0053558E"/>
    <w:rsid w:val="00577414"/>
    <w:rsid w:val="005A7172"/>
    <w:rsid w:val="00600750"/>
    <w:rsid w:val="00602E67"/>
    <w:rsid w:val="006407C5"/>
    <w:rsid w:val="006B5367"/>
    <w:rsid w:val="00731907"/>
    <w:rsid w:val="00773D92"/>
    <w:rsid w:val="00780E63"/>
    <w:rsid w:val="007D5A1D"/>
    <w:rsid w:val="007E0856"/>
    <w:rsid w:val="007E2545"/>
    <w:rsid w:val="008045C8"/>
    <w:rsid w:val="00893C1B"/>
    <w:rsid w:val="008D18BB"/>
    <w:rsid w:val="00932909"/>
    <w:rsid w:val="0095444F"/>
    <w:rsid w:val="00964E3C"/>
    <w:rsid w:val="009D2AE4"/>
    <w:rsid w:val="00A629C7"/>
    <w:rsid w:val="00A943D3"/>
    <w:rsid w:val="00AE3F8E"/>
    <w:rsid w:val="00B1498D"/>
    <w:rsid w:val="00BA2D53"/>
    <w:rsid w:val="00BC709D"/>
    <w:rsid w:val="00BD39BA"/>
    <w:rsid w:val="00C257D4"/>
    <w:rsid w:val="00CF15AF"/>
    <w:rsid w:val="00D176E9"/>
    <w:rsid w:val="00DB7FB1"/>
    <w:rsid w:val="00DD7ACC"/>
    <w:rsid w:val="00E00C2D"/>
    <w:rsid w:val="00E22DE3"/>
    <w:rsid w:val="00E50AA6"/>
    <w:rsid w:val="00E820AF"/>
    <w:rsid w:val="00EE082C"/>
    <w:rsid w:val="00F0381C"/>
    <w:rsid w:val="00F30896"/>
    <w:rsid w:val="00F67DA2"/>
    <w:rsid w:val="00FB2061"/>
    <w:rsid w:val="00FB4121"/>
    <w:rsid w:val="00FB7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FB1"/>
    <w:rPr>
      <w:rFonts w:ascii="Times New Roman" w:eastAsia="Times New Roman" w:hAnsi="Times New Roman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A943D3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rFonts w:eastAsia="Calibri"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045C8"/>
    <w:rPr>
      <w:rFonts w:ascii="Calibri" w:hAnsi="Calibri" w:cs="Times New Roman"/>
      <w:b/>
      <w:bCs/>
      <w:sz w:val="28"/>
      <w:szCs w:val="28"/>
    </w:rPr>
  </w:style>
  <w:style w:type="paragraph" w:styleId="BodyTextIndent3">
    <w:name w:val="Body Text Indent 3"/>
    <w:basedOn w:val="Normal"/>
    <w:link w:val="BodyTextIndent3Char"/>
    <w:uiPriority w:val="99"/>
    <w:rsid w:val="00DB7FB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DB7FB1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FontStyle37">
    <w:name w:val="Font Style37"/>
    <w:uiPriority w:val="99"/>
    <w:rsid w:val="00DB7FB1"/>
    <w:rPr>
      <w:rFonts w:ascii="Times New Roman" w:hAnsi="Times New Roman"/>
      <w:color w:val="000000"/>
      <w:sz w:val="26"/>
    </w:rPr>
  </w:style>
  <w:style w:type="paragraph" w:styleId="BodyText">
    <w:name w:val="Body Text"/>
    <w:basedOn w:val="Normal"/>
    <w:link w:val="BodyTextChar"/>
    <w:uiPriority w:val="99"/>
    <w:rsid w:val="00DB7FB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DB7FB1"/>
    <w:rPr>
      <w:rFonts w:ascii="Times New Roman" w:hAnsi="Times New Roman" w:cs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A943D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8045C8"/>
    <w:rPr>
      <w:rFonts w:ascii="Times New Roman" w:hAnsi="Times New Roman" w:cs="Times New Roman"/>
      <w:sz w:val="20"/>
      <w:szCs w:val="20"/>
    </w:rPr>
  </w:style>
  <w:style w:type="paragraph" w:customStyle="1" w:styleId="Default">
    <w:name w:val="Default"/>
    <w:uiPriority w:val="99"/>
    <w:rsid w:val="00A943D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605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50</TotalTime>
  <Pages>2</Pages>
  <Words>627</Words>
  <Characters>3575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15</cp:revision>
  <dcterms:created xsi:type="dcterms:W3CDTF">2014-05-06T15:35:00Z</dcterms:created>
  <dcterms:modified xsi:type="dcterms:W3CDTF">2016-11-28T09:44:00Z</dcterms:modified>
</cp:coreProperties>
</file>