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421" w:rsidRPr="00B72A2B" w:rsidRDefault="00156421" w:rsidP="00473972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56421" w:rsidRPr="00B72A2B" w:rsidRDefault="00156421" w:rsidP="008C0C54">
      <w:pPr>
        <w:spacing w:after="0" w:line="216" w:lineRule="auto"/>
        <w:jc w:val="center"/>
        <w:rPr>
          <w:rFonts w:ascii="Times New Roman" w:hAnsi="Times New Roman"/>
          <w:sz w:val="28"/>
          <w:szCs w:val="28"/>
        </w:rPr>
      </w:pPr>
      <w:r w:rsidRPr="00B72A2B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r>
        <w:rPr>
          <w:rFonts w:ascii="Times New Roman" w:hAnsi="Times New Roman"/>
          <w:sz w:val="28"/>
          <w:szCs w:val="28"/>
        </w:rPr>
        <w:t>Б1.Б.5 Физическая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культура</w:t>
      </w:r>
      <w:bookmarkEnd w:id="0"/>
    </w:p>
    <w:p w:rsidR="00156421" w:rsidRDefault="00156421" w:rsidP="003F11E7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32"/>
          <w:szCs w:val="32"/>
          <w:lang w:eastAsia="ru-RU"/>
        </w:rPr>
        <w:t xml:space="preserve">         </w:t>
      </w:r>
    </w:p>
    <w:p w:rsidR="00156421" w:rsidRPr="006310D1" w:rsidRDefault="00156421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F11E7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,2</w:t>
      </w:r>
    </w:p>
    <w:p w:rsidR="00156421" w:rsidRDefault="00156421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Количество часов:</w:t>
      </w:r>
      <w:r w:rsidRPr="008C0C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72</w:t>
      </w:r>
    </w:p>
    <w:p w:rsidR="00156421" w:rsidRPr="00065B53" w:rsidRDefault="00156421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8C0C54">
        <w:rPr>
          <w:rFonts w:ascii="Times New Roman" w:hAnsi="Times New Roman"/>
          <w:sz w:val="28"/>
          <w:szCs w:val="28"/>
        </w:rPr>
        <w:t xml:space="preserve"> </w:t>
      </w:r>
      <w:r w:rsidRPr="00065B53">
        <w:rPr>
          <w:rFonts w:ascii="Times New Roman" w:hAnsi="Times New Roman"/>
          <w:sz w:val="28"/>
          <w:szCs w:val="28"/>
        </w:rPr>
        <w:t>2</w:t>
      </w:r>
    </w:p>
    <w:p w:rsidR="00156421" w:rsidRDefault="00156421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B72A2B">
        <w:rPr>
          <w:rFonts w:ascii="Times New Roman" w:hAnsi="Times New Roman"/>
          <w:sz w:val="28"/>
          <w:szCs w:val="28"/>
        </w:rPr>
        <w:t xml:space="preserve"> зачет</w:t>
      </w:r>
    </w:p>
    <w:p w:rsidR="00156421" w:rsidRPr="00B72A2B" w:rsidRDefault="00156421" w:rsidP="003F11E7">
      <w:pPr>
        <w:spacing w:after="0" w:line="12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156421" w:rsidRPr="00B72A2B" w:rsidRDefault="00156421" w:rsidP="003F11E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56421" w:rsidRPr="001B1575" w:rsidRDefault="00156421" w:rsidP="008C0C54">
      <w:pPr>
        <w:pStyle w:val="BodyText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</w:t>
      </w:r>
      <w:r w:rsidRPr="003F11E7">
        <w:rPr>
          <w:b w:val="0"/>
          <w:szCs w:val="28"/>
        </w:rPr>
        <w:t>Дисциплина  «Физическая культура» в</w:t>
      </w:r>
      <w:r>
        <w:rPr>
          <w:b w:val="0"/>
          <w:szCs w:val="28"/>
        </w:rPr>
        <w:t>ходит</w:t>
      </w:r>
      <w:r w:rsidRPr="003F11E7">
        <w:rPr>
          <w:b w:val="0"/>
          <w:szCs w:val="28"/>
        </w:rPr>
        <w:t xml:space="preserve"> в базовую часть </w:t>
      </w:r>
      <w:r>
        <w:rPr>
          <w:b w:val="0"/>
          <w:szCs w:val="28"/>
        </w:rPr>
        <w:t xml:space="preserve"> </w:t>
      </w:r>
      <w:r w:rsidRPr="003F11E7">
        <w:rPr>
          <w:b w:val="0"/>
          <w:szCs w:val="28"/>
        </w:rPr>
        <w:t xml:space="preserve"> учебн</w:t>
      </w:r>
      <w:r>
        <w:rPr>
          <w:b w:val="0"/>
          <w:szCs w:val="28"/>
        </w:rPr>
        <w:t>ого</w:t>
      </w:r>
      <w:r w:rsidRPr="003F11E7">
        <w:rPr>
          <w:b w:val="0"/>
          <w:szCs w:val="28"/>
        </w:rPr>
        <w:t xml:space="preserve"> план</w:t>
      </w:r>
      <w:r>
        <w:rPr>
          <w:b w:val="0"/>
          <w:szCs w:val="28"/>
        </w:rPr>
        <w:t>а</w:t>
      </w:r>
      <w:r w:rsidRPr="003F11E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3F11E7">
        <w:rPr>
          <w:b w:val="0"/>
          <w:szCs w:val="28"/>
        </w:rPr>
        <w:t xml:space="preserve"> по направлению </w:t>
      </w:r>
      <w:r>
        <w:rPr>
          <w:b w:val="0"/>
          <w:szCs w:val="28"/>
        </w:rPr>
        <w:t xml:space="preserve"> </w:t>
      </w:r>
      <w:r w:rsidRPr="00065B53">
        <w:rPr>
          <w:b w:val="0"/>
          <w:szCs w:val="28"/>
        </w:rPr>
        <w:t>38.03.</w:t>
      </w:r>
      <w:r w:rsidRPr="00C9384B">
        <w:rPr>
          <w:b w:val="0"/>
          <w:szCs w:val="28"/>
        </w:rPr>
        <w:t>02</w:t>
      </w:r>
      <w:r>
        <w:rPr>
          <w:b w:val="0"/>
          <w:szCs w:val="28"/>
        </w:rPr>
        <w:t xml:space="preserve"> </w:t>
      </w:r>
      <w:r w:rsidRPr="003F11E7">
        <w:rPr>
          <w:b w:val="0"/>
          <w:i/>
          <w:szCs w:val="28"/>
        </w:rPr>
        <w:t>Менеджмент</w:t>
      </w:r>
      <w:r w:rsidRPr="006310D1">
        <w:rPr>
          <w:b w:val="0"/>
          <w:szCs w:val="28"/>
        </w:rPr>
        <w:t xml:space="preserve">, профиль </w:t>
      </w:r>
      <w:r w:rsidRPr="001B1575">
        <w:rPr>
          <w:b w:val="0"/>
          <w:szCs w:val="28"/>
        </w:rPr>
        <w:t>«</w:t>
      </w:r>
      <w:r w:rsidRPr="00940F37">
        <w:rPr>
          <w:b w:val="0"/>
          <w:szCs w:val="28"/>
        </w:rPr>
        <w:t>Финансовый менеджмент</w:t>
      </w:r>
      <w:r w:rsidRPr="001B1575">
        <w:rPr>
          <w:b w:val="0"/>
          <w:szCs w:val="28"/>
        </w:rPr>
        <w:t xml:space="preserve">». </w:t>
      </w:r>
    </w:p>
    <w:p w:rsidR="00156421" w:rsidRPr="003F11E7" w:rsidRDefault="00156421" w:rsidP="003F11E7">
      <w:pPr>
        <w:pStyle w:val="BodyText"/>
        <w:spacing w:line="120" w:lineRule="auto"/>
        <w:jc w:val="both"/>
        <w:rPr>
          <w:b w:val="0"/>
          <w:i/>
          <w:szCs w:val="28"/>
        </w:rPr>
      </w:pPr>
    </w:p>
    <w:p w:rsidR="00156421" w:rsidRDefault="00156421" w:rsidP="003F11E7">
      <w:pPr>
        <w:spacing w:after="0" w:line="240" w:lineRule="auto"/>
        <w:ind w:right="-5" w:firstLine="540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3F11E7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56421" w:rsidRPr="00DC0D52" w:rsidRDefault="00156421" w:rsidP="003F11E7">
      <w:pPr>
        <w:spacing w:after="0" w:line="240" w:lineRule="auto"/>
        <w:ind w:right="-5" w:firstLine="54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C0D52">
        <w:rPr>
          <w:rFonts w:ascii="Times New Roman" w:hAnsi="Times New Roman"/>
          <w:sz w:val="28"/>
          <w:szCs w:val="28"/>
          <w:lang w:eastAsia="ru-RU"/>
        </w:rPr>
        <w:t>физической культуры личности.</w:t>
      </w:r>
    </w:p>
    <w:p w:rsidR="00156421" w:rsidRPr="003F11E7" w:rsidRDefault="00156421" w:rsidP="008C0C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F11E7">
        <w:rPr>
          <w:rFonts w:ascii="Times New Roman" w:hAnsi="Times New Roman"/>
          <w:sz w:val="28"/>
          <w:szCs w:val="28"/>
        </w:rPr>
        <w:t xml:space="preserve">Задачи: </w:t>
      </w:r>
    </w:p>
    <w:p w:rsidR="00156421" w:rsidRPr="00DC0D52" w:rsidRDefault="00156421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32"/>
          <w:szCs w:val="32"/>
          <w:lang w:eastAsia="ru-RU"/>
        </w:rPr>
        <w:t xml:space="preserve">     </w:t>
      </w:r>
      <w:r w:rsidRPr="00DC0D52"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156421" w:rsidRPr="00DC0D52" w:rsidRDefault="00156421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дать знания научно-практических основы физической культуры и здорового образа жизни;</w:t>
      </w:r>
    </w:p>
    <w:p w:rsidR="00156421" w:rsidRPr="00DC0D52" w:rsidRDefault="00156421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156421" w:rsidRPr="00DC0D52" w:rsidRDefault="00156421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156421" w:rsidRPr="00DC0D52" w:rsidRDefault="00156421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156421" w:rsidRDefault="00156421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156421" w:rsidRPr="00DC0D52" w:rsidRDefault="00156421" w:rsidP="003F11E7">
      <w:pPr>
        <w:spacing w:after="0" w:line="120" w:lineRule="auto"/>
        <w:rPr>
          <w:rFonts w:ascii="Times New Roman" w:hAnsi="Times New Roman"/>
          <w:sz w:val="28"/>
          <w:szCs w:val="28"/>
          <w:lang w:eastAsia="ru-RU"/>
        </w:rPr>
      </w:pPr>
    </w:p>
    <w:p w:rsidR="00156421" w:rsidRPr="00B72A2B" w:rsidRDefault="00156421" w:rsidP="003F11E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56421" w:rsidRDefault="00156421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C0C54">
        <w:rPr>
          <w:rFonts w:ascii="Times New Roman" w:hAnsi="Times New Roman"/>
          <w:sz w:val="28"/>
          <w:szCs w:val="28"/>
        </w:rPr>
        <w:t>Физическая культура в общекультурной и профессиональной подготовке студентов. Основы здорового образа жизни.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0C54">
        <w:rPr>
          <w:rFonts w:ascii="Times New Roman" w:hAnsi="Times New Roman"/>
          <w:sz w:val="28"/>
          <w:szCs w:val="28"/>
        </w:rPr>
        <w:t>Социально-биологические основы физической культуры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Профессионально-прикладная физическая подготовка.</w:t>
      </w:r>
    </w:p>
    <w:p w:rsidR="00156421" w:rsidRPr="008C0C54" w:rsidRDefault="00156421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56421" w:rsidRDefault="00156421" w:rsidP="002C0F1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" w:name="sub_514"/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7B179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926C89">
        <w:rPr>
          <w:rFonts w:ascii="Times New Roman" w:hAnsi="Times New Roman"/>
          <w:sz w:val="28"/>
          <w:szCs w:val="28"/>
        </w:rPr>
        <w:t>обладать следующими общекультурными (ОК)  компетенциями:</w:t>
      </w:r>
    </w:p>
    <w:p w:rsidR="00156421" w:rsidRPr="00940F37" w:rsidRDefault="00156421" w:rsidP="00940F37">
      <w:pPr>
        <w:pStyle w:val="BodyTextIndent2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940F37">
        <w:rPr>
          <w:rFonts w:ascii="Times New Roman" w:hAnsi="Times New Roman"/>
          <w:sz w:val="28"/>
          <w:szCs w:val="28"/>
        </w:rPr>
        <w:t xml:space="preserve">ОК-6: способен   к самоорганизации и самообразованию </w:t>
      </w:r>
      <w:r w:rsidRPr="00940F37">
        <w:rPr>
          <w:rFonts w:ascii="Times New Roman" w:hAnsi="Times New Roman"/>
          <w:spacing w:val="-4"/>
          <w:sz w:val="28"/>
          <w:szCs w:val="28"/>
        </w:rPr>
        <w:t>(</w:t>
      </w:r>
      <w:r w:rsidRPr="00926C89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926C89">
        <w:rPr>
          <w:rFonts w:ascii="Times New Roman" w:hAnsi="Times New Roman"/>
          <w:i/>
          <w:sz w:val="28"/>
          <w:szCs w:val="28"/>
        </w:rPr>
        <w:t>т</w:t>
      </w:r>
      <w:r w:rsidRPr="00940F37">
        <w:rPr>
          <w:rFonts w:ascii="Times New Roman" w:hAnsi="Times New Roman"/>
          <w:sz w:val="28"/>
          <w:szCs w:val="28"/>
        </w:rPr>
        <w:t xml:space="preserve"> </w:t>
      </w:r>
      <w:r w:rsidRPr="00C066DD">
        <w:rPr>
          <w:rFonts w:ascii="Times New Roman" w:hAnsi="Times New Roman"/>
          <w:sz w:val="28"/>
          <w:szCs w:val="28"/>
        </w:rPr>
        <w:t xml:space="preserve">методы и средства самоконтроля, </w:t>
      </w:r>
      <w:r w:rsidRPr="00C066DD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C066DD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C066DD"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работоспособности,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C066DD">
        <w:rPr>
          <w:rFonts w:ascii="Times New Roman" w:hAnsi="Times New Roman"/>
          <w:sz w:val="28"/>
          <w:szCs w:val="28"/>
        </w:rPr>
        <w:t>метод</w:t>
      </w:r>
      <w:r>
        <w:rPr>
          <w:rFonts w:ascii="Times New Roman" w:hAnsi="Times New Roman"/>
          <w:sz w:val="28"/>
          <w:szCs w:val="28"/>
        </w:rPr>
        <w:t>ами</w:t>
      </w:r>
      <w:r w:rsidRPr="00C066DD">
        <w:rPr>
          <w:rFonts w:ascii="Times New Roman" w:hAnsi="Times New Roman"/>
          <w:sz w:val="28"/>
          <w:szCs w:val="28"/>
        </w:rPr>
        <w:t xml:space="preserve"> и средства</w:t>
      </w:r>
      <w:r>
        <w:rPr>
          <w:rFonts w:ascii="Times New Roman" w:hAnsi="Times New Roman"/>
          <w:sz w:val="28"/>
          <w:szCs w:val="28"/>
        </w:rPr>
        <w:t>ми</w:t>
      </w:r>
      <w:r w:rsidRPr="00C066DD">
        <w:rPr>
          <w:rFonts w:ascii="Times New Roman" w:hAnsi="Times New Roman"/>
          <w:sz w:val="28"/>
          <w:szCs w:val="28"/>
        </w:rPr>
        <w:t xml:space="preserve"> познания, обучения и самоконтроля для приобретения новых знаний и умений, развития социальных и профессиональных компетенций</w:t>
      </w:r>
      <w:r w:rsidRPr="00940F37">
        <w:rPr>
          <w:rFonts w:ascii="Times New Roman" w:hAnsi="Times New Roman"/>
          <w:sz w:val="28"/>
          <w:szCs w:val="28"/>
        </w:rPr>
        <w:t>);</w:t>
      </w:r>
    </w:p>
    <w:p w:rsidR="00156421" w:rsidRDefault="00156421" w:rsidP="00940F37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926C89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7</w:t>
      </w:r>
      <w:r w:rsidRPr="00926C89">
        <w:rPr>
          <w:rFonts w:ascii="Times New Roman" w:hAnsi="Times New Roman"/>
          <w:sz w:val="28"/>
          <w:szCs w:val="28"/>
        </w:rPr>
        <w:t xml:space="preserve">: </w:t>
      </w:r>
      <w:r w:rsidRPr="002C0F17">
        <w:rPr>
          <w:rFonts w:ascii="Times New Roman" w:hAnsi="Times New Roman"/>
          <w:sz w:val="28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</w:t>
      </w:r>
      <w:r w:rsidRPr="00AF119A">
        <w:rPr>
          <w:sz w:val="24"/>
        </w:rPr>
        <w:t xml:space="preserve"> </w:t>
      </w:r>
      <w:r w:rsidRPr="00926C89">
        <w:rPr>
          <w:rFonts w:ascii="Times New Roman" w:hAnsi="Times New Roman"/>
          <w:sz w:val="28"/>
          <w:szCs w:val="28"/>
        </w:rPr>
        <w:t>(</w:t>
      </w:r>
      <w:r w:rsidRPr="00926C89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926C89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926C89">
        <w:rPr>
          <w:rFonts w:ascii="Times New Roman" w:hAnsi="Times New Roman"/>
          <w:sz w:val="28"/>
          <w:szCs w:val="28"/>
        </w:rPr>
        <w:t xml:space="preserve"> </w:t>
      </w:r>
      <w:r w:rsidRPr="00C066DD">
        <w:rPr>
          <w:rFonts w:ascii="Times New Roman" w:hAnsi="Times New Roman"/>
          <w:sz w:val="28"/>
          <w:szCs w:val="28"/>
        </w:rPr>
        <w:t xml:space="preserve">основы физической культуры и здорового образа жизни, </w:t>
      </w:r>
      <w:r w:rsidRPr="00C066DD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C066DD">
        <w:rPr>
          <w:rFonts w:ascii="Times New Roman" w:hAnsi="Times New Roman"/>
          <w:i/>
          <w:sz w:val="28"/>
          <w:szCs w:val="28"/>
        </w:rPr>
        <w:t>т</w:t>
      </w:r>
      <w:r w:rsidRPr="00C066DD">
        <w:rPr>
          <w:rFonts w:ascii="Times New Roman" w:hAnsi="Times New Roman"/>
          <w:sz w:val="28"/>
          <w:szCs w:val="28"/>
        </w:rPr>
        <w:t xml:space="preserve"> владеть средствами самостоятельного методически правильного использования методов физического воспитания и укрепления здоровья,</w:t>
      </w:r>
      <w:r w:rsidRPr="00C066DD">
        <w:rPr>
          <w:rFonts w:ascii="Times New Roman" w:hAnsi="Times New Roman"/>
          <w:i/>
          <w:sz w:val="28"/>
          <w:szCs w:val="28"/>
        </w:rPr>
        <w:t xml:space="preserve">  владе</w:t>
      </w:r>
      <w:r>
        <w:rPr>
          <w:rFonts w:ascii="Times New Roman" w:hAnsi="Times New Roman"/>
          <w:i/>
          <w:sz w:val="28"/>
          <w:szCs w:val="28"/>
        </w:rPr>
        <w:t>е</w:t>
      </w:r>
      <w:r w:rsidRPr="00C066DD">
        <w:rPr>
          <w:rFonts w:ascii="Times New Roman" w:hAnsi="Times New Roman"/>
          <w:i/>
          <w:sz w:val="28"/>
          <w:szCs w:val="28"/>
        </w:rPr>
        <w:t>т</w:t>
      </w:r>
      <w:r w:rsidRPr="00C066DD">
        <w:rPr>
          <w:rFonts w:ascii="Times New Roman" w:hAnsi="Times New Roman"/>
          <w:sz w:val="28"/>
          <w:szCs w:val="28"/>
        </w:rPr>
        <w:t xml:space="preserve"> методиками ППФП</w:t>
      </w:r>
      <w:r w:rsidRPr="00926C89">
        <w:rPr>
          <w:rFonts w:ascii="Times New Roman" w:hAnsi="Times New Roman"/>
          <w:sz w:val="28"/>
          <w:szCs w:val="28"/>
          <w:lang w:eastAsia="ru-RU"/>
        </w:rPr>
        <w:t>).</w:t>
      </w:r>
    </w:p>
    <w:p w:rsidR="00156421" w:rsidRPr="00926C89" w:rsidRDefault="00156421" w:rsidP="002C0F17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bookmarkEnd w:id="1"/>
    <w:p w:rsidR="00156421" w:rsidRDefault="00156421" w:rsidP="00BC262E">
      <w:pPr>
        <w:tabs>
          <w:tab w:val="left" w:pos="540"/>
          <w:tab w:val="left" w:pos="90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72A2B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156421" w:rsidRPr="00B72A2B" w:rsidRDefault="00156421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56421" w:rsidRPr="003F11E7" w:rsidRDefault="00156421" w:rsidP="003F11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B72A2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А</w:t>
      </w:r>
      <w:r w:rsidRPr="00B72A2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Бутурлин, старший преподаватель,</w:t>
      </w:r>
      <w:r w:rsidRPr="00B72A2B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>а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физического воспитания и спорта</w:t>
      </w:r>
      <w:r w:rsidRPr="00B72A2B">
        <w:rPr>
          <w:rFonts w:ascii="Times New Roman" w:hAnsi="Times New Roman"/>
          <w:sz w:val="28"/>
          <w:szCs w:val="28"/>
        </w:rPr>
        <w:t xml:space="preserve"> </w:t>
      </w:r>
    </w:p>
    <w:p w:rsidR="00156421" w:rsidRDefault="00156421" w:rsidP="008C0C54">
      <w:pPr>
        <w:spacing w:after="0" w:line="240" w:lineRule="auto"/>
      </w:pPr>
    </w:p>
    <w:p w:rsidR="00156421" w:rsidRDefault="00156421" w:rsidP="008C0C54">
      <w:pPr>
        <w:spacing w:after="0" w:line="240" w:lineRule="auto"/>
      </w:pPr>
    </w:p>
    <w:sectPr w:rsidR="00156421" w:rsidSect="003F11E7">
      <w:pgSz w:w="11906" w:h="16838"/>
      <w:pgMar w:top="851" w:right="578" w:bottom="851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3972"/>
    <w:rsid w:val="00013816"/>
    <w:rsid w:val="00065B53"/>
    <w:rsid w:val="000A6870"/>
    <w:rsid w:val="00102371"/>
    <w:rsid w:val="00103A27"/>
    <w:rsid w:val="00104FAD"/>
    <w:rsid w:val="00156421"/>
    <w:rsid w:val="00187AEF"/>
    <w:rsid w:val="001931FF"/>
    <w:rsid w:val="001A03DA"/>
    <w:rsid w:val="001B1575"/>
    <w:rsid w:val="001E3F1F"/>
    <w:rsid w:val="002C0F17"/>
    <w:rsid w:val="0034112F"/>
    <w:rsid w:val="0034487D"/>
    <w:rsid w:val="00367D0B"/>
    <w:rsid w:val="003B04AD"/>
    <w:rsid w:val="003F11E7"/>
    <w:rsid w:val="003F7DF6"/>
    <w:rsid w:val="00473972"/>
    <w:rsid w:val="005162F2"/>
    <w:rsid w:val="0057418C"/>
    <w:rsid w:val="005B14FF"/>
    <w:rsid w:val="005C3567"/>
    <w:rsid w:val="006310D1"/>
    <w:rsid w:val="006E6D4D"/>
    <w:rsid w:val="007B179B"/>
    <w:rsid w:val="008760F6"/>
    <w:rsid w:val="008773DE"/>
    <w:rsid w:val="008C0C54"/>
    <w:rsid w:val="00926C89"/>
    <w:rsid w:val="00940F37"/>
    <w:rsid w:val="00960B7E"/>
    <w:rsid w:val="009A192E"/>
    <w:rsid w:val="009E4FAF"/>
    <w:rsid w:val="00A04B00"/>
    <w:rsid w:val="00A42DD0"/>
    <w:rsid w:val="00AF119A"/>
    <w:rsid w:val="00B72A2B"/>
    <w:rsid w:val="00BC262E"/>
    <w:rsid w:val="00BD4A71"/>
    <w:rsid w:val="00C066DD"/>
    <w:rsid w:val="00C14389"/>
    <w:rsid w:val="00C9384B"/>
    <w:rsid w:val="00CA315E"/>
    <w:rsid w:val="00D2745E"/>
    <w:rsid w:val="00D37336"/>
    <w:rsid w:val="00DC0D52"/>
    <w:rsid w:val="00DD4C0E"/>
    <w:rsid w:val="00DD59F5"/>
    <w:rsid w:val="00E072A8"/>
    <w:rsid w:val="00E1455E"/>
    <w:rsid w:val="00E35C79"/>
    <w:rsid w:val="00F07D2A"/>
    <w:rsid w:val="00F36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97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7397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473972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37">
    <w:name w:val="Font Style37"/>
    <w:uiPriority w:val="99"/>
    <w:rsid w:val="008C0C54"/>
    <w:rPr>
      <w:rFonts w:ascii="Times New Roman" w:hAnsi="Times New Roman"/>
      <w:color w:val="000000"/>
      <w:sz w:val="26"/>
    </w:rPr>
  </w:style>
  <w:style w:type="paragraph" w:styleId="BodyTextIndent2">
    <w:name w:val="Body Text Indent 2"/>
    <w:basedOn w:val="Normal"/>
    <w:link w:val="BodyTextIndent2Char"/>
    <w:uiPriority w:val="99"/>
    <w:rsid w:val="00940F3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54F33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2</Pages>
  <Words>461</Words>
  <Characters>2633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17</cp:revision>
  <dcterms:created xsi:type="dcterms:W3CDTF">2014-06-14T13:08:00Z</dcterms:created>
  <dcterms:modified xsi:type="dcterms:W3CDTF">2016-11-28T03:35:00Z</dcterms:modified>
</cp:coreProperties>
</file>