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C80" w:rsidRPr="00321915" w:rsidRDefault="00BD3C80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BD3C80" w:rsidRPr="00321915" w:rsidRDefault="00BD3C80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D3C80" w:rsidRPr="00C76C3F" w:rsidRDefault="00BD3C80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BD3C80" w:rsidRPr="00C71697" w:rsidRDefault="00BD3C80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BD3C80" w:rsidRDefault="00BD3C8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E023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6</w:t>
      </w:r>
    </w:p>
    <w:p w:rsidR="00BD3C80" w:rsidRPr="00321915" w:rsidRDefault="00BD3C8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BD3C80" w:rsidRPr="00321915" w:rsidRDefault="00BD3C8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BD3C80" w:rsidRPr="00321915" w:rsidRDefault="00BD3C80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BD3C80" w:rsidRPr="00C71697" w:rsidRDefault="00BD3C8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D3C80" w:rsidRPr="00B778AC" w:rsidRDefault="00BD3C8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B778AC">
        <w:rPr>
          <w:b w:val="0"/>
          <w:szCs w:val="28"/>
        </w:rPr>
        <w:t>3</w:t>
      </w:r>
      <w:r w:rsidRPr="00FE0238">
        <w:rPr>
          <w:b w:val="0"/>
          <w:szCs w:val="28"/>
        </w:rPr>
        <w:t>8</w:t>
      </w:r>
      <w:r w:rsidRPr="00B778AC">
        <w:rPr>
          <w:b w:val="0"/>
          <w:szCs w:val="28"/>
        </w:rPr>
        <w:t>.03.0</w:t>
      </w:r>
      <w:r>
        <w:rPr>
          <w:b w:val="0"/>
          <w:szCs w:val="28"/>
          <w:lang w:val="en-US"/>
        </w:rPr>
        <w:t>2</w:t>
      </w:r>
      <w:r w:rsidRPr="00B778AC">
        <w:rPr>
          <w:b w:val="0"/>
          <w:szCs w:val="28"/>
        </w:rPr>
        <w:t xml:space="preserve"> </w:t>
      </w:r>
      <w:r>
        <w:rPr>
          <w:b w:val="0"/>
          <w:i/>
          <w:szCs w:val="28"/>
          <w:lang w:val="en-US"/>
        </w:rPr>
        <w:t>Менеджмент</w:t>
      </w:r>
      <w:r w:rsidRPr="00B778AC">
        <w:rPr>
          <w:b w:val="0"/>
          <w:i/>
          <w:szCs w:val="28"/>
        </w:rPr>
        <w:t>.</w:t>
      </w:r>
    </w:p>
    <w:p w:rsidR="00BD3C80" w:rsidRPr="00D9607C" w:rsidRDefault="00BD3C80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D3C80" w:rsidRPr="00321915" w:rsidRDefault="00BD3C80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D3C80" w:rsidRDefault="00BD3C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BD3C80" w:rsidRPr="007D1600" w:rsidRDefault="00BD3C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BD3C80" w:rsidRPr="007D1600" w:rsidRDefault="00BD3C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BD3C80" w:rsidRPr="007D1600" w:rsidRDefault="00BD3C80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BD3C80" w:rsidRPr="007D1600" w:rsidRDefault="00BD3C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BD3C80" w:rsidRPr="007D1600" w:rsidRDefault="00BD3C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BD3C80" w:rsidRPr="007D1600" w:rsidRDefault="00BD3C80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BD3C80" w:rsidRDefault="00BD3C80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D3C80" w:rsidRDefault="00BD3C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BD3C80" w:rsidRDefault="00BD3C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BD3C80" w:rsidRDefault="00BD3C80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BD3C80" w:rsidRDefault="00BD3C8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BD3C80" w:rsidRPr="007D1600" w:rsidRDefault="00BD3C80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>
        <w:rPr>
          <w:rFonts w:ascii="Times New Roman" w:hAnsi="Times New Roman"/>
          <w:szCs w:val="28"/>
        </w:rPr>
        <w:t xml:space="preserve">ОК-7: </w:t>
      </w:r>
      <w:r w:rsidRPr="00E12B31">
        <w:rPr>
          <w:rFonts w:ascii="Times New Roman" w:hAnsi="Times New Roman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rFonts w:ascii="Times New Roman" w:hAnsi="Times New Roman"/>
          <w:i/>
          <w:szCs w:val="28"/>
        </w:rPr>
        <w:t>знать</w:t>
      </w:r>
      <w:r w:rsidRPr="00E12B31">
        <w:rPr>
          <w:rFonts w:ascii="Times New Roman" w:hAnsi="Times New Roman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Cs w:val="28"/>
        </w:rPr>
        <w:t>уметь</w:t>
      </w:r>
      <w:r w:rsidRPr="00E12B31">
        <w:rPr>
          <w:rFonts w:ascii="Times New Roman" w:hAnsi="Times New Roman"/>
          <w:szCs w:val="28"/>
        </w:rPr>
        <w:t xml:space="preserve"> контролировать</w:t>
      </w:r>
      <w:r>
        <w:rPr>
          <w:rFonts w:ascii="Times New Roman" w:hAnsi="Times New Roman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Cs w:val="28"/>
        </w:rPr>
        <w:t>владеть</w:t>
      </w:r>
      <w:r>
        <w:rPr>
          <w:rFonts w:ascii="Times New Roman" w:hAnsi="Times New Roman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BD3C80" w:rsidRDefault="00BD3C80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BD3C80" w:rsidRDefault="00BD3C80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BD3C80" w:rsidRDefault="00BD3C80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BD3C80" w:rsidRDefault="00BD3C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BD3C80" w:rsidRDefault="00BD3C80" w:rsidP="00C71697">
      <w:pPr>
        <w:spacing w:after="0" w:line="240" w:lineRule="auto"/>
        <w:jc w:val="both"/>
      </w:pPr>
    </w:p>
    <w:sectPr w:rsidR="00BD3C80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211623"/>
    <w:rsid w:val="002653FF"/>
    <w:rsid w:val="00272410"/>
    <w:rsid w:val="002925BA"/>
    <w:rsid w:val="00321915"/>
    <w:rsid w:val="00323555"/>
    <w:rsid w:val="00341AB1"/>
    <w:rsid w:val="003811A1"/>
    <w:rsid w:val="003F712B"/>
    <w:rsid w:val="00464300"/>
    <w:rsid w:val="004801B8"/>
    <w:rsid w:val="004A7E89"/>
    <w:rsid w:val="00614DD5"/>
    <w:rsid w:val="0063098A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8D1289"/>
    <w:rsid w:val="00916BDC"/>
    <w:rsid w:val="00927838"/>
    <w:rsid w:val="00936BD7"/>
    <w:rsid w:val="009709E6"/>
    <w:rsid w:val="009F1DDD"/>
    <w:rsid w:val="009F366E"/>
    <w:rsid w:val="00A61A4E"/>
    <w:rsid w:val="00AC5217"/>
    <w:rsid w:val="00AF3B1A"/>
    <w:rsid w:val="00B24DCF"/>
    <w:rsid w:val="00B74B93"/>
    <w:rsid w:val="00B778AC"/>
    <w:rsid w:val="00BD3C80"/>
    <w:rsid w:val="00C64FC1"/>
    <w:rsid w:val="00C71697"/>
    <w:rsid w:val="00C76C3F"/>
    <w:rsid w:val="00CC4AA5"/>
    <w:rsid w:val="00CC5524"/>
    <w:rsid w:val="00D1019C"/>
    <w:rsid w:val="00D95174"/>
    <w:rsid w:val="00D9607C"/>
    <w:rsid w:val="00E12B31"/>
    <w:rsid w:val="00E569FB"/>
    <w:rsid w:val="00EB0340"/>
    <w:rsid w:val="00EC5C1A"/>
    <w:rsid w:val="00F019D9"/>
    <w:rsid w:val="00F0508F"/>
    <w:rsid w:val="00F76F6A"/>
    <w:rsid w:val="00FE0238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88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2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419</Words>
  <Characters>2392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19</cp:revision>
  <dcterms:created xsi:type="dcterms:W3CDTF">2014-04-10T02:32:00Z</dcterms:created>
  <dcterms:modified xsi:type="dcterms:W3CDTF">2016-11-28T03:16:00Z</dcterms:modified>
</cp:coreProperties>
</file>