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9E5" w:rsidRPr="005C700A" w:rsidRDefault="007309E5" w:rsidP="00CC3998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834CE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309E5" w:rsidRPr="005C700A" w:rsidRDefault="007309E5" w:rsidP="00CC39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09E5" w:rsidRPr="00745FB3" w:rsidRDefault="007309E5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6 </w:t>
      </w:r>
      <w:r w:rsidRPr="00834CEF">
        <w:rPr>
          <w:rFonts w:ascii="Times New Roman" w:hAnsi="Times New Roman"/>
          <w:sz w:val="28"/>
          <w:szCs w:val="28"/>
        </w:rPr>
        <w:t>Статистика (теория статистики, соци</w:t>
      </w:r>
      <w:r>
        <w:rPr>
          <w:rFonts w:ascii="Times New Roman" w:hAnsi="Times New Roman"/>
          <w:sz w:val="28"/>
          <w:szCs w:val="28"/>
        </w:rPr>
        <w:t>ально-</w:t>
      </w:r>
      <w:r w:rsidRPr="00CC39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экономическая статистика)</w:t>
      </w:r>
    </w:p>
    <w:p w:rsidR="007309E5" w:rsidRPr="00834CEF" w:rsidRDefault="007309E5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34CEF">
        <w:rPr>
          <w:rFonts w:ascii="Times New Roman" w:hAnsi="Times New Roman"/>
          <w:sz w:val="28"/>
          <w:szCs w:val="28"/>
        </w:rPr>
        <w:t>3,4</w:t>
      </w:r>
    </w:p>
    <w:p w:rsidR="007309E5" w:rsidRPr="00745FB3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945E4">
        <w:rPr>
          <w:rFonts w:ascii="Times New Roman" w:hAnsi="Times New Roman"/>
          <w:sz w:val="28"/>
          <w:szCs w:val="28"/>
        </w:rPr>
        <w:t>2</w:t>
      </w:r>
      <w:r w:rsidRPr="00745FB3">
        <w:rPr>
          <w:rFonts w:ascii="Times New Roman" w:hAnsi="Times New Roman"/>
          <w:sz w:val="28"/>
          <w:szCs w:val="28"/>
        </w:rPr>
        <w:t>16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34CEF">
        <w:rPr>
          <w:rFonts w:ascii="Times New Roman" w:hAnsi="Times New Roman"/>
          <w:sz w:val="28"/>
          <w:szCs w:val="28"/>
        </w:rPr>
        <w:t>6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834CEF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>,</w:t>
      </w:r>
      <w:r w:rsidRPr="00834CEF">
        <w:rPr>
          <w:rFonts w:ascii="Times New Roman" w:hAnsi="Times New Roman"/>
          <w:sz w:val="28"/>
          <w:szCs w:val="28"/>
        </w:rPr>
        <w:t xml:space="preserve"> экзамен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309E5" w:rsidRPr="00834CEF" w:rsidRDefault="007309E5" w:rsidP="00745FB3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309E5" w:rsidRPr="005C700A" w:rsidRDefault="007309E5" w:rsidP="00834CEF">
      <w:pPr>
        <w:pStyle w:val="BodyText2"/>
        <w:widowControl w:val="0"/>
        <w:ind w:firstLine="709"/>
        <w:rPr>
          <w:szCs w:val="28"/>
        </w:rPr>
      </w:pPr>
      <w:r w:rsidRPr="00834CEF">
        <w:rPr>
          <w:szCs w:val="28"/>
        </w:rPr>
        <w:t>Дисциплина «Статистика (теория статистики, социально-экономическая статистика)» в</w:t>
      </w:r>
      <w:r>
        <w:rPr>
          <w:szCs w:val="28"/>
        </w:rPr>
        <w:t>ходит</w:t>
      </w:r>
      <w:r w:rsidRPr="00834CEF">
        <w:rPr>
          <w:szCs w:val="28"/>
        </w:rPr>
        <w:t xml:space="preserve"> в базовую часть учебн</w:t>
      </w:r>
      <w:r>
        <w:rPr>
          <w:szCs w:val="28"/>
        </w:rPr>
        <w:t>ого</w:t>
      </w:r>
      <w:r w:rsidRPr="00834CEF">
        <w:rPr>
          <w:szCs w:val="28"/>
        </w:rPr>
        <w:t xml:space="preserve"> план</w:t>
      </w:r>
      <w:r>
        <w:rPr>
          <w:szCs w:val="28"/>
        </w:rPr>
        <w:t>а</w:t>
      </w:r>
      <w:r w:rsidRPr="00834CEF">
        <w:rPr>
          <w:szCs w:val="28"/>
        </w:rPr>
        <w:t xml:space="preserve"> подготовки бакалавров по </w:t>
      </w:r>
      <w:r>
        <w:rPr>
          <w:szCs w:val="28"/>
        </w:rPr>
        <w:t xml:space="preserve">всем профилям </w:t>
      </w:r>
      <w:r w:rsidRPr="00834CEF">
        <w:rPr>
          <w:szCs w:val="28"/>
        </w:rPr>
        <w:t>направлени</w:t>
      </w:r>
      <w:r>
        <w:rPr>
          <w:szCs w:val="28"/>
        </w:rPr>
        <w:t>я</w:t>
      </w:r>
      <w:r w:rsidRPr="00834CEF">
        <w:rPr>
          <w:szCs w:val="28"/>
        </w:rPr>
        <w:t xml:space="preserve"> </w:t>
      </w:r>
      <w:r w:rsidRPr="00821337">
        <w:rPr>
          <w:szCs w:val="28"/>
        </w:rPr>
        <w:t>38.03.</w:t>
      </w:r>
      <w:r w:rsidRPr="00E93495">
        <w:rPr>
          <w:szCs w:val="28"/>
        </w:rPr>
        <w:t>02</w:t>
      </w:r>
      <w:r w:rsidRPr="00834CEF">
        <w:rPr>
          <w:szCs w:val="28"/>
        </w:rPr>
        <w:t xml:space="preserve"> </w:t>
      </w:r>
      <w:r w:rsidRPr="00834CEF">
        <w:rPr>
          <w:i/>
          <w:szCs w:val="28"/>
        </w:rPr>
        <w:t>Менеджмент</w:t>
      </w:r>
      <w:r w:rsidRPr="00834CEF">
        <w:rPr>
          <w:szCs w:val="28"/>
        </w:rPr>
        <w:t>.</w:t>
      </w:r>
    </w:p>
    <w:p w:rsidR="007309E5" w:rsidRPr="005C700A" w:rsidRDefault="007309E5" w:rsidP="00745FB3">
      <w:pPr>
        <w:pStyle w:val="BodyText2"/>
        <w:widowControl w:val="0"/>
        <w:spacing w:line="120" w:lineRule="auto"/>
        <w:ind w:firstLine="709"/>
        <w:rPr>
          <w:szCs w:val="28"/>
        </w:rPr>
      </w:pP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34CEF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745F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дисциплины </w:t>
      </w:r>
      <w:r w:rsidRPr="00745FB3">
        <w:rPr>
          <w:rFonts w:ascii="Times New Roman" w:hAnsi="Times New Roman"/>
          <w:sz w:val="28"/>
          <w:szCs w:val="28"/>
        </w:rPr>
        <w:t xml:space="preserve">– </w:t>
      </w:r>
      <w:r w:rsidRPr="00834CEF">
        <w:rPr>
          <w:rFonts w:ascii="Times New Roman" w:hAnsi="Times New Roman"/>
          <w:sz w:val="28"/>
          <w:szCs w:val="28"/>
        </w:rPr>
        <w:t>дать студента</w:t>
      </w:r>
      <w:bookmarkStart w:id="0" w:name="_GoBack"/>
      <w:bookmarkEnd w:id="0"/>
      <w:r w:rsidRPr="00834CEF">
        <w:rPr>
          <w:rFonts w:ascii="Times New Roman" w:hAnsi="Times New Roman"/>
          <w:sz w:val="28"/>
          <w:szCs w:val="28"/>
        </w:rPr>
        <w:t>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 отечественной и мировой практики.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834CEF">
        <w:rPr>
          <w:rFonts w:ascii="Times New Roman" w:hAnsi="Times New Roman"/>
          <w:sz w:val="28"/>
          <w:szCs w:val="28"/>
        </w:rPr>
        <w:t xml:space="preserve">: </w:t>
      </w:r>
    </w:p>
    <w:p w:rsidR="007309E5" w:rsidRPr="00834CEF" w:rsidRDefault="007309E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для принятия управленческих решений на всех уровнях;</w:t>
      </w:r>
    </w:p>
    <w:p w:rsidR="007309E5" w:rsidRPr="00834CEF" w:rsidRDefault="007309E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7309E5" w:rsidRPr="00834CEF" w:rsidRDefault="007309E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о факторах внешней и внутренней среды организации для принятия управленческих решений;</w:t>
      </w:r>
    </w:p>
    <w:p w:rsidR="007309E5" w:rsidRPr="00834CEF" w:rsidRDefault="007309E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7309E5" w:rsidRPr="00834CEF" w:rsidRDefault="007309E5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834CEF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субъектов, методикой их статистического анализа и интерпретации.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динамики социально-экономических явлений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</w:p>
    <w:p w:rsidR="007309E5" w:rsidRPr="00834CEF" w:rsidRDefault="007309E5" w:rsidP="00834CE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населения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рынка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национального богатства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Методология национального счетоводства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уровня жизни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предприятий и организаций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Основы статистики финансов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7309E5" w:rsidRPr="00834CEF" w:rsidRDefault="007309E5" w:rsidP="00745FB3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09E5" w:rsidRDefault="007309E5" w:rsidP="009D0E01">
      <w:pPr>
        <w:tabs>
          <w:tab w:val="left" w:pos="540"/>
          <w:tab w:val="left" w:pos="720"/>
        </w:tabs>
        <w:spacing w:after="0" w:line="240" w:lineRule="auto"/>
        <w:jc w:val="both"/>
        <w:rPr>
          <w:b/>
          <w:sz w:val="28"/>
          <w:szCs w:val="28"/>
        </w:rPr>
      </w:pPr>
      <w:r w:rsidRPr="00BC475C">
        <w:t xml:space="preserve">         </w:t>
      </w:r>
      <w:r w:rsidRPr="009D0E01">
        <w:t xml:space="preserve">     </w:t>
      </w:r>
      <w:r w:rsidRPr="008937A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937AA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8937AA">
        <w:rPr>
          <w:rFonts w:ascii="Times New Roman" w:hAnsi="Times New Roman"/>
          <w:sz w:val="28"/>
          <w:szCs w:val="28"/>
        </w:rPr>
        <w:t>ными (ОК) компетенциями</w:t>
      </w:r>
      <w:r w:rsidRPr="00D17208">
        <w:rPr>
          <w:sz w:val="28"/>
          <w:szCs w:val="28"/>
        </w:rPr>
        <w:t>:</w:t>
      </w:r>
    </w:p>
    <w:p w:rsidR="007309E5" w:rsidRPr="00834CEF" w:rsidRDefault="007309E5" w:rsidP="00CC399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930E2C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930E2C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 </w:t>
      </w:r>
      <w:r>
        <w:rPr>
          <w:rFonts w:ascii="Times New Roman" w:hAnsi="Times New Roman"/>
          <w:spacing w:val="-6"/>
          <w:sz w:val="28"/>
          <w:szCs w:val="28"/>
        </w:rPr>
        <w:t>(</w:t>
      </w:r>
      <w:r w:rsidRPr="00834CEF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 </w:t>
      </w:r>
      <w:r w:rsidRPr="00834CEF">
        <w:rPr>
          <w:rFonts w:ascii="Times New Roman" w:hAnsi="Times New Roman"/>
          <w:iCs/>
          <w:sz w:val="28"/>
          <w:szCs w:val="28"/>
        </w:rPr>
        <w:t xml:space="preserve">основные понятия и инструменты теории статистики и социально-экономической статистики; </w:t>
      </w:r>
      <w:r w:rsidRPr="00834CEF">
        <w:rPr>
          <w:rFonts w:ascii="Times New Roman" w:hAnsi="Times New Roman"/>
          <w:sz w:val="28"/>
          <w:szCs w:val="28"/>
        </w:rPr>
        <w:t>источники статистической информации о социально-экономических явлениях и процессах и способы ее получения; методы статистической обработки информации;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уме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обрабатывать эмпирические и экспериментальные данные, выбирать методы статистического анализа; применять информационные технологии для анализа статистической информации; интерпретировать результаты статистического анализа;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владеет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 xml:space="preserve">статистическими методами сбора и обработки информации; программным обеспечением для анализа первичной статистической информации; </w:t>
      </w:r>
      <w:r w:rsidRPr="00834CEF">
        <w:rPr>
          <w:rFonts w:ascii="Times New Roman" w:hAnsi="Times New Roman"/>
          <w:sz w:val="28"/>
          <w:szCs w:val="28"/>
        </w:rPr>
        <w:t>методиками расчета основных социально-экономических показателей деятельности хозяйствующих субъектов;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4CEF">
        <w:rPr>
          <w:rFonts w:ascii="Times New Roman" w:hAnsi="Times New Roman"/>
          <w:sz w:val="28"/>
          <w:szCs w:val="28"/>
        </w:rPr>
        <w:t>навыками интерпретации результатов расчета статистических показателей, характеризующих деятельность предприятий различных форм собственности, организаций, ведомств, для принятия управленческих решений на различных уровнях</w:t>
      </w:r>
      <w:r>
        <w:rPr>
          <w:rFonts w:ascii="Times New Roman" w:hAnsi="Times New Roman"/>
          <w:sz w:val="28"/>
          <w:szCs w:val="28"/>
        </w:rPr>
        <w:t>)</w:t>
      </w:r>
      <w:r w:rsidRPr="00834CEF">
        <w:rPr>
          <w:rFonts w:ascii="Times New Roman" w:hAnsi="Times New Roman"/>
          <w:sz w:val="28"/>
          <w:szCs w:val="28"/>
        </w:rPr>
        <w:t>.</w:t>
      </w:r>
    </w:p>
    <w:p w:rsidR="007309E5" w:rsidRPr="00834CEF" w:rsidRDefault="007309E5" w:rsidP="00745FB3">
      <w:pPr>
        <w:pStyle w:val="BodyText"/>
        <w:widowControl w:val="0"/>
        <w:tabs>
          <w:tab w:val="left" w:pos="567"/>
        </w:tabs>
        <w:spacing w:after="0" w:line="120" w:lineRule="auto"/>
        <w:ind w:firstLine="567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309E5" w:rsidRPr="00834CEF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В преподавании дисциплины «Статистика (теория статистики, социально-экономическая статистика)» применяются как классические лекционные и практические занятия, так и разнообразные интерактивные образовательные технологии, включая  групповые дискуссии, работу в микрогруппах, анализ мини</w:t>
      </w:r>
      <w:r w:rsidRPr="001333A8">
        <w:rPr>
          <w:rFonts w:ascii="Times New Roman" w:hAnsi="Times New Roman"/>
          <w:sz w:val="28"/>
          <w:szCs w:val="28"/>
        </w:rPr>
        <w:t>-</w:t>
      </w:r>
      <w:r w:rsidRPr="00834CEF">
        <w:rPr>
          <w:rFonts w:ascii="Times New Roman" w:hAnsi="Times New Roman"/>
          <w:sz w:val="28"/>
          <w:szCs w:val="28"/>
        </w:rPr>
        <w:t>кейсов.</w:t>
      </w:r>
    </w:p>
    <w:p w:rsidR="007309E5" w:rsidRPr="00834CEF" w:rsidRDefault="007309E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09E5" w:rsidRPr="00AE6A89" w:rsidRDefault="007309E5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45FB3">
        <w:rPr>
          <w:rFonts w:ascii="Times New Roman" w:hAnsi="Times New Roman"/>
          <w:sz w:val="28"/>
          <w:szCs w:val="28"/>
        </w:rPr>
        <w:t>Т.Г.</w:t>
      </w:r>
      <w:r w:rsidRPr="00745FB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</w:p>
    <w:p w:rsidR="007309E5" w:rsidRPr="00834CEF" w:rsidRDefault="007309E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09E5" w:rsidRPr="00834CEF" w:rsidRDefault="007309E5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309E5" w:rsidRPr="00834CEF" w:rsidSect="00CC3998">
      <w:footerReference w:type="default" r:id="rId6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9E5" w:rsidRDefault="007309E5">
      <w:pPr>
        <w:spacing w:after="0" w:line="240" w:lineRule="auto"/>
      </w:pPr>
      <w:r>
        <w:separator/>
      </w:r>
    </w:p>
  </w:endnote>
  <w:endnote w:type="continuationSeparator" w:id="0">
    <w:p w:rsidR="007309E5" w:rsidRDefault="00730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9E5" w:rsidRDefault="007309E5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7309E5" w:rsidRDefault="007309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9E5" w:rsidRDefault="007309E5">
      <w:pPr>
        <w:spacing w:after="0" w:line="240" w:lineRule="auto"/>
      </w:pPr>
      <w:r>
        <w:separator/>
      </w:r>
    </w:p>
  </w:footnote>
  <w:footnote w:type="continuationSeparator" w:id="0">
    <w:p w:rsidR="007309E5" w:rsidRDefault="007309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A31"/>
    <w:rsid w:val="000047A6"/>
    <w:rsid w:val="00061D33"/>
    <w:rsid w:val="000E601A"/>
    <w:rsid w:val="001333A8"/>
    <w:rsid w:val="001370D2"/>
    <w:rsid w:val="001B1E46"/>
    <w:rsid w:val="001F3E06"/>
    <w:rsid w:val="002279A2"/>
    <w:rsid w:val="002C1D98"/>
    <w:rsid w:val="002D5242"/>
    <w:rsid w:val="00301BC5"/>
    <w:rsid w:val="003965DA"/>
    <w:rsid w:val="004045F7"/>
    <w:rsid w:val="004B1A30"/>
    <w:rsid w:val="004E555B"/>
    <w:rsid w:val="005253B8"/>
    <w:rsid w:val="00542BED"/>
    <w:rsid w:val="005B7E97"/>
    <w:rsid w:val="005C700A"/>
    <w:rsid w:val="00620297"/>
    <w:rsid w:val="006945E4"/>
    <w:rsid w:val="006B5C55"/>
    <w:rsid w:val="006C5F75"/>
    <w:rsid w:val="006F1FEB"/>
    <w:rsid w:val="00707FEC"/>
    <w:rsid w:val="007309E5"/>
    <w:rsid w:val="00734A31"/>
    <w:rsid w:val="00745FB3"/>
    <w:rsid w:val="007F0A9E"/>
    <w:rsid w:val="007F30E1"/>
    <w:rsid w:val="00821337"/>
    <w:rsid w:val="00834CEF"/>
    <w:rsid w:val="008937AA"/>
    <w:rsid w:val="00902FE3"/>
    <w:rsid w:val="00930E2C"/>
    <w:rsid w:val="009547DA"/>
    <w:rsid w:val="009B6E99"/>
    <w:rsid w:val="009D0E01"/>
    <w:rsid w:val="00A063DB"/>
    <w:rsid w:val="00AE6A89"/>
    <w:rsid w:val="00B77BA8"/>
    <w:rsid w:val="00BC475C"/>
    <w:rsid w:val="00C1386B"/>
    <w:rsid w:val="00C86E66"/>
    <w:rsid w:val="00CC343F"/>
    <w:rsid w:val="00CC3998"/>
    <w:rsid w:val="00CE5287"/>
    <w:rsid w:val="00D17208"/>
    <w:rsid w:val="00D46524"/>
    <w:rsid w:val="00E55C40"/>
    <w:rsid w:val="00E93495"/>
    <w:rsid w:val="00EF58FC"/>
    <w:rsid w:val="00F5299D"/>
    <w:rsid w:val="00F715A4"/>
    <w:rsid w:val="00F8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A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734A31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34A31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34A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34A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34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34A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615</Words>
  <Characters>3512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14</cp:revision>
  <dcterms:created xsi:type="dcterms:W3CDTF">2014-04-16T06:33:00Z</dcterms:created>
  <dcterms:modified xsi:type="dcterms:W3CDTF">2016-11-25T08:55:00Z</dcterms:modified>
</cp:coreProperties>
</file>