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A1D" w:rsidRPr="00FA32FC" w:rsidRDefault="00C95A1D" w:rsidP="00D469DB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FA32FC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C95A1D" w:rsidRDefault="00C95A1D" w:rsidP="00D469DB">
      <w:pPr>
        <w:spacing w:after="0" w:line="120" w:lineRule="auto"/>
        <w:jc w:val="center"/>
        <w:rPr>
          <w:rFonts w:ascii="Times New Roman" w:hAnsi="Times New Roman"/>
          <w:sz w:val="28"/>
          <w:szCs w:val="28"/>
        </w:rPr>
      </w:pPr>
    </w:p>
    <w:p w:rsidR="00C95A1D" w:rsidRPr="00F20309" w:rsidRDefault="00C95A1D" w:rsidP="00340F80">
      <w:pPr>
        <w:jc w:val="center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Дисциплина </w:t>
      </w:r>
      <w:r w:rsidRPr="00000B9D">
        <w:rPr>
          <w:rFonts w:ascii="Times New Roman" w:hAnsi="Times New Roman"/>
          <w:sz w:val="28"/>
          <w:szCs w:val="28"/>
        </w:rPr>
        <w:t>Б</w:t>
      </w:r>
      <w:r w:rsidRPr="00077D02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.В.ОД</w:t>
      </w:r>
      <w:r w:rsidRPr="00000B9D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8.8</w:t>
      </w:r>
      <w:r w:rsidRPr="00000B9D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</w:t>
      </w:r>
      <w:r w:rsidRPr="00340F80">
        <w:rPr>
          <w:rFonts w:ascii="Times New Roman" w:hAnsi="Times New Roman"/>
          <w:sz w:val="28"/>
          <w:szCs w:val="28"/>
        </w:rPr>
        <w:t>Муниципальное право</w:t>
      </w:r>
    </w:p>
    <w:p w:rsidR="00C95A1D" w:rsidRPr="00D469DB" w:rsidRDefault="00C95A1D" w:rsidP="00640638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 xml:space="preserve">Семестр: </w:t>
      </w:r>
      <w:r>
        <w:rPr>
          <w:rFonts w:ascii="Times New Roman" w:hAnsi="Times New Roman"/>
          <w:sz w:val="28"/>
          <w:szCs w:val="28"/>
        </w:rPr>
        <w:t>4</w:t>
      </w:r>
    </w:p>
    <w:p w:rsidR="00C95A1D" w:rsidRPr="00DA1647" w:rsidRDefault="00C95A1D" w:rsidP="00640638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>
        <w:rPr>
          <w:rFonts w:ascii="Times New Roman" w:hAnsi="Times New Roman"/>
          <w:sz w:val="28"/>
          <w:szCs w:val="28"/>
        </w:rPr>
        <w:t>72</w:t>
      </w:r>
    </w:p>
    <w:p w:rsidR="00C95A1D" w:rsidRPr="00DA1647" w:rsidRDefault="00C95A1D" w:rsidP="0064063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>
        <w:rPr>
          <w:rFonts w:ascii="Times New Roman" w:hAnsi="Times New Roman"/>
          <w:sz w:val="28"/>
          <w:szCs w:val="28"/>
        </w:rPr>
        <w:t>2</w:t>
      </w:r>
    </w:p>
    <w:p w:rsidR="00C95A1D" w:rsidRDefault="00C95A1D" w:rsidP="0064063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>Промежуточная аттестация:</w:t>
      </w:r>
      <w:r>
        <w:rPr>
          <w:rFonts w:ascii="Times New Roman" w:hAnsi="Times New Roman"/>
          <w:sz w:val="28"/>
          <w:szCs w:val="28"/>
        </w:rPr>
        <w:t xml:space="preserve"> зачет</w:t>
      </w:r>
    </w:p>
    <w:p w:rsidR="00C95A1D" w:rsidRDefault="00C95A1D" w:rsidP="0064063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C95A1D" w:rsidRPr="00953098" w:rsidRDefault="00C95A1D" w:rsidP="00D469DB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</w:p>
    <w:p w:rsidR="00C95A1D" w:rsidRPr="00D469DB" w:rsidRDefault="00C95A1D" w:rsidP="00D469D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pacing w:val="-4"/>
          <w:sz w:val="28"/>
          <w:szCs w:val="28"/>
        </w:rPr>
        <w:t>Обязательная д</w:t>
      </w:r>
      <w:r w:rsidRPr="005C3567">
        <w:rPr>
          <w:rFonts w:ascii="Times New Roman" w:hAnsi="Times New Roman"/>
          <w:spacing w:val="-4"/>
          <w:sz w:val="28"/>
          <w:szCs w:val="28"/>
        </w:rPr>
        <w:t>исциплина</w:t>
      </w:r>
      <w:r w:rsidRPr="00077D02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5C3567">
        <w:rPr>
          <w:rFonts w:ascii="Times New Roman" w:hAnsi="Times New Roman"/>
          <w:spacing w:val="-4"/>
          <w:sz w:val="28"/>
          <w:szCs w:val="28"/>
        </w:rPr>
        <w:t>«</w:t>
      </w:r>
      <w:r w:rsidRPr="00340F80">
        <w:rPr>
          <w:rFonts w:ascii="Times New Roman" w:hAnsi="Times New Roman"/>
          <w:sz w:val="28"/>
          <w:szCs w:val="28"/>
        </w:rPr>
        <w:t>Муниципальное</w:t>
      </w:r>
      <w:r w:rsidRPr="000C6F87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право</w:t>
      </w:r>
      <w:r w:rsidRPr="005C3567">
        <w:rPr>
          <w:rFonts w:ascii="Times New Roman" w:hAnsi="Times New Roman"/>
          <w:spacing w:val="-4"/>
          <w:sz w:val="28"/>
          <w:szCs w:val="28"/>
        </w:rPr>
        <w:t>» в</w:t>
      </w:r>
      <w:r w:rsidRPr="00077D02">
        <w:rPr>
          <w:rFonts w:ascii="Times New Roman" w:hAnsi="Times New Roman"/>
          <w:spacing w:val="-4"/>
          <w:sz w:val="28"/>
          <w:szCs w:val="28"/>
        </w:rPr>
        <w:t>ходит</w:t>
      </w:r>
      <w:r w:rsidRPr="005C3567">
        <w:rPr>
          <w:rFonts w:ascii="Times New Roman" w:hAnsi="Times New Roman"/>
          <w:spacing w:val="-4"/>
          <w:sz w:val="28"/>
          <w:szCs w:val="28"/>
        </w:rPr>
        <w:t xml:space="preserve"> в </w:t>
      </w:r>
      <w:r>
        <w:rPr>
          <w:rFonts w:ascii="Times New Roman" w:hAnsi="Times New Roman"/>
          <w:spacing w:val="-4"/>
          <w:sz w:val="28"/>
          <w:szCs w:val="28"/>
        </w:rPr>
        <w:t xml:space="preserve">вариативную часть учебного плана подготовки </w:t>
      </w:r>
      <w:r w:rsidRPr="005C3567">
        <w:rPr>
          <w:rFonts w:ascii="Times New Roman" w:hAnsi="Times New Roman"/>
          <w:spacing w:val="-4"/>
          <w:sz w:val="28"/>
          <w:szCs w:val="28"/>
        </w:rPr>
        <w:t xml:space="preserve"> </w:t>
      </w:r>
      <w:r>
        <w:rPr>
          <w:rFonts w:ascii="Times New Roman" w:hAnsi="Times New Roman"/>
          <w:spacing w:val="-4"/>
          <w:sz w:val="28"/>
          <w:szCs w:val="28"/>
        </w:rPr>
        <w:t xml:space="preserve">  бакалавров по направлению</w:t>
      </w:r>
      <w:r w:rsidRPr="005C3567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D469DB">
        <w:rPr>
          <w:rFonts w:ascii="Times New Roman" w:hAnsi="Times New Roman"/>
          <w:spacing w:val="-4"/>
          <w:sz w:val="28"/>
          <w:szCs w:val="28"/>
        </w:rPr>
        <w:t xml:space="preserve">38.03.02 </w:t>
      </w:r>
      <w:r w:rsidRPr="00D469DB">
        <w:rPr>
          <w:rFonts w:ascii="Times New Roman" w:hAnsi="Times New Roman"/>
          <w:i/>
          <w:spacing w:val="-4"/>
          <w:sz w:val="28"/>
          <w:szCs w:val="28"/>
        </w:rPr>
        <w:t>Менеджмент</w:t>
      </w:r>
      <w:r w:rsidRPr="00D469DB">
        <w:rPr>
          <w:rFonts w:ascii="Times New Roman" w:hAnsi="Times New Roman"/>
          <w:spacing w:val="-4"/>
          <w:sz w:val="28"/>
          <w:szCs w:val="28"/>
        </w:rPr>
        <w:t>,</w:t>
      </w:r>
      <w:r w:rsidRPr="00D469DB">
        <w:rPr>
          <w:rFonts w:ascii="Times New Roman" w:hAnsi="Times New Roman"/>
          <w:sz w:val="28"/>
          <w:szCs w:val="28"/>
        </w:rPr>
        <w:t xml:space="preserve"> профиль «Государственное и муниципальное управление».</w:t>
      </w:r>
    </w:p>
    <w:p w:rsidR="00C95A1D" w:rsidRPr="00340F80" w:rsidRDefault="00C95A1D" w:rsidP="00340F80">
      <w:pPr>
        <w:tabs>
          <w:tab w:val="left" w:pos="72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340F80">
        <w:rPr>
          <w:rFonts w:ascii="Times New Roman" w:hAnsi="Times New Roman"/>
          <w:spacing w:val="-4"/>
          <w:sz w:val="28"/>
          <w:szCs w:val="28"/>
        </w:rPr>
        <w:t xml:space="preserve">   </w:t>
      </w:r>
      <w:r w:rsidRPr="00340F80">
        <w:rPr>
          <w:rFonts w:ascii="Times New Roman" w:hAnsi="Times New Roman"/>
          <w:sz w:val="28"/>
          <w:szCs w:val="28"/>
        </w:rPr>
        <w:t>Изучение дисциплины базируется на знаниях и умениях, полученных при изучении дисциплин: «Конституционное право», «Административное право».</w:t>
      </w:r>
    </w:p>
    <w:p w:rsidR="00C95A1D" w:rsidRPr="000C6F87" w:rsidRDefault="00C95A1D" w:rsidP="00D469D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C6F87">
        <w:rPr>
          <w:rFonts w:ascii="Times New Roman" w:hAnsi="Times New Roman"/>
          <w:sz w:val="28"/>
          <w:szCs w:val="28"/>
        </w:rPr>
        <w:t xml:space="preserve"> </w:t>
      </w:r>
    </w:p>
    <w:p w:rsidR="00C95A1D" w:rsidRDefault="00C95A1D" w:rsidP="0064063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760F6">
        <w:rPr>
          <w:rFonts w:ascii="Times New Roman" w:hAnsi="Times New Roman"/>
          <w:b/>
          <w:sz w:val="28"/>
          <w:szCs w:val="28"/>
        </w:rPr>
        <w:t xml:space="preserve">Цель </w:t>
      </w:r>
      <w:r>
        <w:rPr>
          <w:rFonts w:ascii="Times New Roman" w:hAnsi="Times New Roman"/>
          <w:b/>
          <w:sz w:val="28"/>
          <w:szCs w:val="28"/>
        </w:rPr>
        <w:t xml:space="preserve">и задачи освоения </w:t>
      </w:r>
      <w:r w:rsidRPr="008760F6">
        <w:rPr>
          <w:rFonts w:ascii="Times New Roman" w:hAnsi="Times New Roman"/>
          <w:b/>
          <w:sz w:val="28"/>
          <w:szCs w:val="28"/>
        </w:rPr>
        <w:t>дисциплины</w:t>
      </w:r>
      <w:r w:rsidRPr="00F6413F">
        <w:rPr>
          <w:rFonts w:ascii="Times New Roman" w:hAnsi="Times New Roman"/>
          <w:b/>
          <w:sz w:val="28"/>
          <w:szCs w:val="28"/>
        </w:rPr>
        <w:t>: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C95A1D" w:rsidRPr="00340F80" w:rsidRDefault="00C95A1D" w:rsidP="00340F80">
      <w:pPr>
        <w:spacing w:after="0" w:line="240" w:lineRule="auto"/>
        <w:ind w:firstLine="390"/>
        <w:jc w:val="both"/>
        <w:rPr>
          <w:rFonts w:ascii="Times New Roman" w:hAnsi="Times New Roman"/>
          <w:color w:val="000000"/>
          <w:sz w:val="28"/>
          <w:szCs w:val="28"/>
        </w:rPr>
      </w:pPr>
      <w:r w:rsidRPr="00340F80">
        <w:rPr>
          <w:rFonts w:ascii="Times New Roman" w:hAnsi="Times New Roman"/>
          <w:sz w:val="28"/>
          <w:szCs w:val="28"/>
        </w:rPr>
        <w:t xml:space="preserve">    Целью изучаемой дисциплины </w:t>
      </w:r>
      <w:r>
        <w:rPr>
          <w:rFonts w:ascii="Times New Roman" w:hAnsi="Times New Roman"/>
          <w:sz w:val="28"/>
          <w:szCs w:val="28"/>
        </w:rPr>
        <w:t>«</w:t>
      </w:r>
      <w:r w:rsidRPr="00340F80">
        <w:rPr>
          <w:rFonts w:ascii="Times New Roman" w:hAnsi="Times New Roman"/>
          <w:sz w:val="28"/>
          <w:szCs w:val="28"/>
        </w:rPr>
        <w:t>Муниципальное право</w:t>
      </w:r>
      <w:r>
        <w:rPr>
          <w:rFonts w:ascii="Times New Roman" w:hAnsi="Times New Roman"/>
          <w:sz w:val="28"/>
          <w:szCs w:val="28"/>
        </w:rPr>
        <w:t>»</w:t>
      </w:r>
      <w:r w:rsidRPr="00340F80">
        <w:rPr>
          <w:rFonts w:ascii="Times New Roman" w:hAnsi="Times New Roman"/>
          <w:sz w:val="28"/>
          <w:szCs w:val="28"/>
        </w:rPr>
        <w:t xml:space="preserve"> является формирование комплексных знаний у студентов о действующем законодательстве РФ, </w:t>
      </w:r>
      <w:r w:rsidRPr="00340F80">
        <w:rPr>
          <w:rFonts w:ascii="Times New Roman" w:hAnsi="Times New Roman"/>
          <w:color w:val="000000"/>
          <w:sz w:val="28"/>
          <w:szCs w:val="28"/>
        </w:rPr>
        <w:t>которыми регулируется деятельность местного сообщества и создаваемых населением органов по осуществлению местного самоуправления, периодизации процесса становления и развития правовой основы местного самоуправления, а также выявление проблем фактической реализации нормативных актов, регламентирующих сферу местного самоуправления.</w:t>
      </w:r>
    </w:p>
    <w:p w:rsidR="00C95A1D" w:rsidRPr="00340F80" w:rsidRDefault="00C95A1D" w:rsidP="00340F80">
      <w:pPr>
        <w:tabs>
          <w:tab w:val="left" w:pos="720"/>
        </w:tabs>
        <w:spacing w:after="0" w:line="240" w:lineRule="auto"/>
        <w:ind w:firstLine="39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    </w:t>
      </w:r>
      <w:r w:rsidRPr="00340F80">
        <w:rPr>
          <w:rFonts w:ascii="Times New Roman" w:hAnsi="Times New Roman"/>
          <w:color w:val="000000"/>
          <w:sz w:val="28"/>
          <w:szCs w:val="28"/>
        </w:rPr>
        <w:t>Освоение дисциплины способствует подготовке выпускника к решению следующих задач профессиональной деятельности:</w:t>
      </w:r>
    </w:p>
    <w:p w:rsidR="00C95A1D" w:rsidRPr="00340F80" w:rsidRDefault="00C95A1D" w:rsidP="00340F80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340F80">
        <w:rPr>
          <w:rFonts w:ascii="Times New Roman" w:hAnsi="Times New Roman"/>
          <w:sz w:val="28"/>
          <w:szCs w:val="28"/>
        </w:rPr>
        <w:t>- в области нормотворческой деятельности:</w:t>
      </w:r>
    </w:p>
    <w:p w:rsidR="00C95A1D" w:rsidRPr="00340F80" w:rsidRDefault="00C95A1D" w:rsidP="00340F80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340F80">
        <w:rPr>
          <w:rFonts w:ascii="Times New Roman" w:hAnsi="Times New Roman"/>
          <w:sz w:val="28"/>
          <w:szCs w:val="28"/>
        </w:rPr>
        <w:t>участие в подготовке муниципальных нормативно-правовых актов;</w:t>
      </w:r>
    </w:p>
    <w:p w:rsidR="00C95A1D" w:rsidRPr="00340F80" w:rsidRDefault="00C95A1D" w:rsidP="00340F80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340F80">
        <w:rPr>
          <w:rFonts w:ascii="Times New Roman" w:hAnsi="Times New Roman"/>
          <w:sz w:val="28"/>
          <w:szCs w:val="28"/>
        </w:rPr>
        <w:t>- в области правоприменительной деятельности:</w:t>
      </w:r>
    </w:p>
    <w:p w:rsidR="00C95A1D" w:rsidRPr="00340F80" w:rsidRDefault="00C95A1D" w:rsidP="00340F80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340F80">
        <w:rPr>
          <w:rFonts w:ascii="Times New Roman" w:hAnsi="Times New Roman"/>
          <w:sz w:val="28"/>
          <w:szCs w:val="28"/>
        </w:rPr>
        <w:t>совершение действий, связанных с реализацией правовых норм, регламентирующих полномочия органов местного самоуправления;</w:t>
      </w:r>
    </w:p>
    <w:p w:rsidR="00C95A1D" w:rsidRPr="00921B18" w:rsidRDefault="00C95A1D" w:rsidP="00340F80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340F80">
        <w:rPr>
          <w:rFonts w:ascii="Times New Roman" w:hAnsi="Times New Roman"/>
          <w:sz w:val="28"/>
          <w:szCs w:val="28"/>
        </w:rPr>
        <w:t>составление юридических документов (жалоб, исковых заявлений)</w:t>
      </w:r>
      <w:r>
        <w:rPr>
          <w:rFonts w:ascii="Times New Roman" w:hAnsi="Times New Roman"/>
          <w:sz w:val="28"/>
          <w:szCs w:val="28"/>
        </w:rPr>
        <w:t>.</w:t>
      </w:r>
    </w:p>
    <w:p w:rsidR="00C95A1D" w:rsidRPr="00DA1647" w:rsidRDefault="00C95A1D" w:rsidP="00DA1647">
      <w:pPr>
        <w:tabs>
          <w:tab w:val="left" w:pos="180"/>
          <w:tab w:val="left" w:pos="360"/>
          <w:tab w:val="left" w:pos="540"/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C95A1D" w:rsidRDefault="00C95A1D" w:rsidP="00640638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 xml:space="preserve">Содержание дисциплины: </w:t>
      </w:r>
    </w:p>
    <w:p w:rsidR="00C95A1D" w:rsidRPr="00340F80" w:rsidRDefault="00C95A1D" w:rsidP="00871841">
      <w:pPr>
        <w:widowControl w:val="0"/>
        <w:tabs>
          <w:tab w:val="left" w:pos="2268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340F80">
        <w:rPr>
          <w:rFonts w:ascii="Times New Roman" w:hAnsi="Times New Roman"/>
          <w:bCs/>
          <w:color w:val="000000"/>
          <w:sz w:val="28"/>
          <w:szCs w:val="28"/>
        </w:rPr>
        <w:t>Муниципальное право – комплексная отрасль права, научная и учебная дисциплина</w:t>
      </w:r>
      <w:r w:rsidRPr="00871841">
        <w:rPr>
          <w:rFonts w:ascii="Times New Roman" w:hAnsi="Times New Roman"/>
          <w:sz w:val="28"/>
          <w:szCs w:val="28"/>
        </w:rPr>
        <w:t xml:space="preserve">. </w:t>
      </w:r>
      <w:r w:rsidRPr="00340F80">
        <w:rPr>
          <w:rFonts w:ascii="Times New Roman" w:hAnsi="Times New Roman"/>
          <w:sz w:val="28"/>
          <w:szCs w:val="28"/>
        </w:rPr>
        <w:t>Историко-теоретические основы местного самоуправления</w:t>
      </w:r>
      <w:r w:rsidRPr="00871841">
        <w:rPr>
          <w:rFonts w:ascii="Times New Roman" w:hAnsi="Times New Roman"/>
          <w:sz w:val="28"/>
          <w:szCs w:val="28"/>
        </w:rPr>
        <w:t xml:space="preserve">. </w:t>
      </w:r>
      <w:r w:rsidRPr="00340F80">
        <w:rPr>
          <w:rFonts w:ascii="Times New Roman" w:hAnsi="Times New Roman"/>
          <w:sz w:val="28"/>
          <w:szCs w:val="28"/>
        </w:rPr>
        <w:t>Муниципальные системы в зарубежных странах. Понятие и сущность местного самоуправления</w:t>
      </w:r>
      <w:r w:rsidRPr="00871841">
        <w:rPr>
          <w:rFonts w:ascii="Times New Roman" w:hAnsi="Times New Roman"/>
          <w:sz w:val="28"/>
          <w:szCs w:val="28"/>
        </w:rPr>
        <w:t xml:space="preserve">. </w:t>
      </w:r>
      <w:r w:rsidRPr="00340F80">
        <w:rPr>
          <w:rFonts w:ascii="Times New Roman" w:hAnsi="Times New Roman"/>
          <w:sz w:val="28"/>
          <w:szCs w:val="28"/>
        </w:rPr>
        <w:t>Формы прямого волеизъявления граждан в системе местного самоуправления</w:t>
      </w:r>
      <w:r w:rsidRPr="00871841">
        <w:rPr>
          <w:rFonts w:ascii="Times New Roman" w:hAnsi="Times New Roman"/>
          <w:sz w:val="28"/>
          <w:szCs w:val="28"/>
        </w:rPr>
        <w:t xml:space="preserve">. </w:t>
      </w:r>
      <w:r w:rsidRPr="00340F80">
        <w:rPr>
          <w:rFonts w:ascii="Times New Roman" w:hAnsi="Times New Roman"/>
          <w:sz w:val="28"/>
          <w:szCs w:val="28"/>
        </w:rPr>
        <w:t>Правовая основа местного самоуправления. Территориальные основы местного самоуправления. Организационные основы местного самоуправления. Экономические основы местного самоуправления. Гарантии и ответственность органов и должностных лиц местного самоуправления.</w:t>
      </w:r>
    </w:p>
    <w:p w:rsidR="00C95A1D" w:rsidRPr="00871841" w:rsidRDefault="00C95A1D" w:rsidP="00871841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C95A1D" w:rsidRDefault="00C95A1D" w:rsidP="00D469DB">
      <w:pPr>
        <w:tabs>
          <w:tab w:val="left" w:pos="540"/>
          <w:tab w:val="left" w:pos="720"/>
        </w:tabs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713018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713018">
        <w:rPr>
          <w:rFonts w:ascii="Times New Roman" w:hAnsi="Times New Roman"/>
          <w:sz w:val="28"/>
          <w:szCs w:val="28"/>
        </w:rPr>
        <w:t>обучающийся должен обладать следующими общепрофессиональными (О</w:t>
      </w:r>
      <w:r>
        <w:rPr>
          <w:rFonts w:ascii="Times New Roman" w:hAnsi="Times New Roman"/>
          <w:sz w:val="28"/>
          <w:szCs w:val="28"/>
        </w:rPr>
        <w:t>П</w:t>
      </w:r>
      <w:r w:rsidRPr="00713018">
        <w:rPr>
          <w:rFonts w:ascii="Times New Roman" w:hAnsi="Times New Roman"/>
          <w:sz w:val="28"/>
          <w:szCs w:val="28"/>
        </w:rPr>
        <w:t>К) компетенциями:</w:t>
      </w:r>
    </w:p>
    <w:p w:rsidR="00C95A1D" w:rsidRPr="00340F80" w:rsidRDefault="00C95A1D" w:rsidP="00D469DB">
      <w:pPr>
        <w:tabs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</w:t>
      </w:r>
      <w:r w:rsidRPr="0081692A">
        <w:rPr>
          <w:rFonts w:ascii="Times New Roman" w:hAnsi="Times New Roman"/>
          <w:sz w:val="28"/>
          <w:szCs w:val="28"/>
        </w:rPr>
        <w:t xml:space="preserve">ОПК-1: владеет навыками поиска, анализа и использования </w:t>
      </w:r>
      <w:r w:rsidRPr="00340F80">
        <w:rPr>
          <w:rFonts w:ascii="Times New Roman" w:hAnsi="Times New Roman"/>
          <w:sz w:val="28"/>
          <w:szCs w:val="28"/>
        </w:rPr>
        <w:t>нормативных и правовых документов в своей профессиональной деятельности (</w:t>
      </w:r>
      <w:r w:rsidRPr="00340F80">
        <w:rPr>
          <w:rFonts w:ascii="Times New Roman" w:hAnsi="Times New Roman"/>
          <w:i/>
          <w:sz w:val="28"/>
          <w:szCs w:val="28"/>
        </w:rPr>
        <w:t>знает</w:t>
      </w:r>
      <w:r w:rsidRPr="00340F80">
        <w:rPr>
          <w:rFonts w:ascii="Times New Roman" w:hAnsi="Times New Roman"/>
          <w:b/>
          <w:sz w:val="28"/>
          <w:szCs w:val="28"/>
        </w:rPr>
        <w:t xml:space="preserve"> </w:t>
      </w:r>
      <w:r w:rsidRPr="00340F80">
        <w:rPr>
          <w:rFonts w:ascii="Times New Roman" w:hAnsi="Times New Roman"/>
          <w:snapToGrid w:val="0"/>
          <w:sz w:val="28"/>
          <w:szCs w:val="28"/>
        </w:rPr>
        <w:t>законодательную базу, регулирующую бюджетный процесс в Российской Федерации</w:t>
      </w:r>
      <w:r w:rsidRPr="00340F80">
        <w:rPr>
          <w:rFonts w:ascii="Times New Roman" w:hAnsi="Times New Roman"/>
          <w:sz w:val="28"/>
          <w:szCs w:val="28"/>
        </w:rPr>
        <w:t xml:space="preserve">; </w:t>
      </w:r>
      <w:r w:rsidRPr="00340F80">
        <w:rPr>
          <w:rFonts w:ascii="Times New Roman" w:hAnsi="Times New Roman"/>
          <w:i/>
          <w:sz w:val="28"/>
          <w:szCs w:val="28"/>
        </w:rPr>
        <w:t>умеет</w:t>
      </w:r>
      <w:r w:rsidRPr="00340F80">
        <w:rPr>
          <w:rFonts w:ascii="Times New Roman" w:hAnsi="Times New Roman"/>
          <w:b/>
          <w:sz w:val="28"/>
          <w:szCs w:val="28"/>
        </w:rPr>
        <w:t xml:space="preserve"> </w:t>
      </w:r>
      <w:r w:rsidRPr="00340F80">
        <w:rPr>
          <w:rFonts w:ascii="Times New Roman" w:hAnsi="Times New Roman"/>
          <w:snapToGrid w:val="0"/>
          <w:sz w:val="28"/>
          <w:szCs w:val="28"/>
        </w:rPr>
        <w:t>грамотно пользоваться понятийным аппаратом и профессиональной терминологией</w:t>
      </w:r>
      <w:r w:rsidRPr="00340F80">
        <w:rPr>
          <w:rFonts w:ascii="Times New Roman" w:hAnsi="Times New Roman"/>
          <w:sz w:val="28"/>
          <w:szCs w:val="28"/>
        </w:rPr>
        <w:t xml:space="preserve">; </w:t>
      </w:r>
      <w:r w:rsidRPr="00340F80">
        <w:rPr>
          <w:rFonts w:ascii="Times New Roman" w:hAnsi="Times New Roman"/>
          <w:i/>
          <w:sz w:val="28"/>
          <w:szCs w:val="28"/>
        </w:rPr>
        <w:t>владеет</w:t>
      </w:r>
      <w:r w:rsidRPr="00340F80">
        <w:rPr>
          <w:rFonts w:ascii="Times New Roman" w:hAnsi="Times New Roman"/>
          <w:b/>
          <w:sz w:val="28"/>
          <w:szCs w:val="28"/>
        </w:rPr>
        <w:t xml:space="preserve"> </w:t>
      </w:r>
      <w:r w:rsidRPr="00340F80">
        <w:rPr>
          <w:rFonts w:ascii="Times New Roman" w:hAnsi="Times New Roman"/>
          <w:snapToGrid w:val="0"/>
          <w:sz w:val="28"/>
          <w:szCs w:val="28"/>
        </w:rPr>
        <w:t>навыками самостоятельной работы с законодательными и другими нормативными данными, экономической литературой, финансовой отчетностью</w:t>
      </w:r>
      <w:r w:rsidRPr="00340F80">
        <w:rPr>
          <w:rFonts w:ascii="Times New Roman" w:hAnsi="Times New Roman"/>
          <w:sz w:val="28"/>
          <w:szCs w:val="28"/>
        </w:rPr>
        <w:t>).</w:t>
      </w:r>
    </w:p>
    <w:p w:rsidR="00C95A1D" w:rsidRPr="00421A08" w:rsidRDefault="00C95A1D" w:rsidP="00D469DB">
      <w:pPr>
        <w:tabs>
          <w:tab w:val="left" w:pos="540"/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</w:t>
      </w:r>
    </w:p>
    <w:p w:rsidR="00C95A1D" w:rsidRPr="00340F80" w:rsidRDefault="00C95A1D" w:rsidP="00340F80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bookmarkStart w:id="0" w:name="_GoBack"/>
      <w:bookmarkEnd w:id="0"/>
      <w:r w:rsidRPr="00340F80">
        <w:rPr>
          <w:rFonts w:ascii="Times New Roman" w:hAnsi="Times New Roman"/>
          <w:b/>
          <w:sz w:val="28"/>
          <w:szCs w:val="28"/>
        </w:rPr>
        <w:t>Образовательные технологии:</w:t>
      </w:r>
    </w:p>
    <w:p w:rsidR="00C95A1D" w:rsidRPr="00340F80" w:rsidRDefault="00C95A1D" w:rsidP="00340F80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340F80">
        <w:rPr>
          <w:rFonts w:ascii="Times New Roman" w:hAnsi="Times New Roman"/>
          <w:sz w:val="28"/>
          <w:szCs w:val="28"/>
        </w:rPr>
        <w:t>Дисциплина предполагает широкое использование в учебном процессе активных и интерактивных форм проведения занятий: анализ конкретных ситуаций, групповая дискуссия, работа в малых группах.</w:t>
      </w:r>
    </w:p>
    <w:p w:rsidR="00C95A1D" w:rsidRPr="00340F80" w:rsidRDefault="00C95A1D" w:rsidP="00340F8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40F80">
        <w:rPr>
          <w:rFonts w:ascii="Times New Roman" w:hAnsi="Times New Roman"/>
          <w:i/>
          <w:sz w:val="28"/>
          <w:szCs w:val="28"/>
        </w:rPr>
        <w:t>Проблемная лекция</w:t>
      </w:r>
      <w:r w:rsidRPr="00340F80">
        <w:rPr>
          <w:rFonts w:ascii="Times New Roman" w:hAnsi="Times New Roman"/>
          <w:b/>
          <w:sz w:val="28"/>
          <w:szCs w:val="28"/>
        </w:rPr>
        <w:t xml:space="preserve"> </w:t>
      </w:r>
      <w:r w:rsidRPr="00340F80">
        <w:rPr>
          <w:rFonts w:ascii="Times New Roman" w:hAnsi="Times New Roman"/>
          <w:sz w:val="28"/>
          <w:szCs w:val="28"/>
        </w:rPr>
        <w:t>– предполагает изложение материала через проблемность вопросов, задач или ситуаций. При этом процесс познания происходит в научном поиске, диалоге и сотрудничестве с преподавателем в процессе анализа и сравнения точек зрения.</w:t>
      </w:r>
    </w:p>
    <w:p w:rsidR="00C95A1D" w:rsidRPr="00340F80" w:rsidRDefault="00C95A1D" w:rsidP="00340F80">
      <w:pPr>
        <w:tabs>
          <w:tab w:val="left" w:pos="426"/>
          <w:tab w:val="left" w:pos="2127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340F80">
        <w:rPr>
          <w:rFonts w:ascii="Times New Roman" w:hAnsi="Times New Roman"/>
          <w:i/>
          <w:sz w:val="28"/>
          <w:szCs w:val="28"/>
        </w:rPr>
        <w:t>Лекция-визуализация</w:t>
      </w:r>
      <w:r w:rsidRPr="00340F80">
        <w:rPr>
          <w:rFonts w:ascii="Times New Roman" w:hAnsi="Times New Roman"/>
          <w:sz w:val="28"/>
          <w:szCs w:val="28"/>
        </w:rPr>
        <w:t xml:space="preserve"> – представляет собой устную информацию, преобразованную в визуальную форму. Могут использоваться различные формы наглядности: изобразительные (слайды), символические (схемы, таблицы).</w:t>
      </w:r>
    </w:p>
    <w:p w:rsidR="00C95A1D" w:rsidRPr="00340F80" w:rsidRDefault="00C95A1D" w:rsidP="00340F80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340F80">
        <w:rPr>
          <w:rFonts w:ascii="Times New Roman" w:hAnsi="Times New Roman"/>
          <w:bCs/>
          <w:i/>
          <w:sz w:val="28"/>
          <w:szCs w:val="28"/>
        </w:rPr>
        <w:t>Анализ конкретных ситуаций.</w:t>
      </w:r>
      <w:r w:rsidRPr="00340F80"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340F80">
        <w:rPr>
          <w:rFonts w:ascii="Times New Roman" w:hAnsi="Times New Roman"/>
          <w:sz w:val="28"/>
          <w:szCs w:val="28"/>
        </w:rPr>
        <w:t>Конкретная ситуация – это любое событие, которое содержит в себе противоречие или вступает в противоречие с окружающей средой. Ситуации могут нести в себе как позитивный, так и отрицательный опыт. Магистрантам предлагается правовая ситуация и дается время для выработки оптимального решения (решений).</w:t>
      </w:r>
    </w:p>
    <w:p w:rsidR="00C95A1D" w:rsidRPr="00340F80" w:rsidRDefault="00C95A1D" w:rsidP="00340F80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340F80">
        <w:rPr>
          <w:rFonts w:ascii="Times New Roman" w:hAnsi="Times New Roman"/>
          <w:i/>
          <w:sz w:val="28"/>
          <w:szCs w:val="28"/>
        </w:rPr>
        <w:t>Групповая дискуссия</w:t>
      </w:r>
      <w:r w:rsidRPr="00340F80">
        <w:rPr>
          <w:rFonts w:ascii="Times New Roman" w:hAnsi="Times New Roman"/>
          <w:sz w:val="28"/>
          <w:szCs w:val="28"/>
        </w:rPr>
        <w:t xml:space="preserve"> — это целенаправленное обсуждение конкретного правового вопроса, сопровождающееся обменом мнениями, идеями между двумя и более лицами. Для проведения такой дискуссии все магистранты, присутствующие на практическом занятии, разбиваются на небольшие подгруппы, которые обсуждают те или иные вопросы, входящие в тему занятия. Обсуждение может организовываться двояко: либо все подгруппы анализируют один и тот же вопрос, либо какая-то крупная тема разбивается на отдельные задания. Традиционные материальные результаты обсуждения таковы: составление списка интересных мыслей, выступление одного или двух членов подгрупп с докладами, составление методических разработок или инструкций, составление плана действий. Очень важно в конце дискуссии сделать обобщения, сформулировать выводы, показать, к чему ведут ошибки и заблуждения, отметить все идеи и находки группы.</w:t>
      </w:r>
    </w:p>
    <w:p w:rsidR="00C95A1D" w:rsidRPr="00340F80" w:rsidRDefault="00C95A1D" w:rsidP="00340F80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340F80">
        <w:rPr>
          <w:rFonts w:ascii="Times New Roman" w:hAnsi="Times New Roman"/>
          <w:i/>
          <w:sz w:val="28"/>
          <w:szCs w:val="28"/>
        </w:rPr>
        <w:t>Работа в малых группах</w:t>
      </w:r>
      <w:r w:rsidRPr="00340F80">
        <w:rPr>
          <w:rFonts w:ascii="Times New Roman" w:hAnsi="Times New Roman"/>
          <w:sz w:val="28"/>
          <w:szCs w:val="28"/>
        </w:rPr>
        <w:t xml:space="preserve"> – позволяет разделить группу на 3-5 чел. для обсуждения проблемы с разных точек зрения.</w:t>
      </w:r>
    </w:p>
    <w:p w:rsidR="00C95A1D" w:rsidRDefault="00C95A1D" w:rsidP="00C757EF">
      <w:pPr>
        <w:shd w:val="clear" w:color="auto" w:fill="FFFFFF"/>
        <w:tabs>
          <w:tab w:val="left" w:pos="540"/>
          <w:tab w:val="left" w:pos="720"/>
        </w:tabs>
        <w:spacing w:after="0" w:line="240" w:lineRule="auto"/>
        <w:rPr>
          <w:rStyle w:val="FontStyle37"/>
          <w:b/>
          <w:bCs/>
          <w:spacing w:val="-4"/>
          <w:sz w:val="28"/>
          <w:szCs w:val="28"/>
        </w:rPr>
      </w:pPr>
    </w:p>
    <w:p w:rsidR="00C95A1D" w:rsidRPr="00340F80" w:rsidRDefault="00C95A1D" w:rsidP="00C757EF">
      <w:pPr>
        <w:shd w:val="clear" w:color="auto" w:fill="FFFFFF"/>
        <w:tabs>
          <w:tab w:val="left" w:pos="540"/>
          <w:tab w:val="left" w:pos="720"/>
        </w:tabs>
        <w:spacing w:after="0" w:line="240" w:lineRule="auto"/>
        <w:rPr>
          <w:rStyle w:val="FontStyle37"/>
          <w:b/>
          <w:bCs/>
          <w:color w:val="auto"/>
          <w:sz w:val="28"/>
          <w:szCs w:val="28"/>
        </w:rPr>
      </w:pPr>
      <w:r>
        <w:rPr>
          <w:rStyle w:val="FontStyle37"/>
          <w:b/>
          <w:bCs/>
          <w:spacing w:val="-4"/>
          <w:sz w:val="28"/>
          <w:szCs w:val="28"/>
        </w:rPr>
        <w:t xml:space="preserve">          </w:t>
      </w:r>
      <w:r w:rsidRPr="00340F80">
        <w:rPr>
          <w:rStyle w:val="FontStyle37"/>
          <w:b/>
          <w:bCs/>
          <w:spacing w:val="-4"/>
          <w:sz w:val="28"/>
          <w:szCs w:val="28"/>
        </w:rPr>
        <w:t>Составитель:</w:t>
      </w:r>
      <w:r w:rsidRPr="00340F80">
        <w:rPr>
          <w:rStyle w:val="FontStyle37"/>
          <w:spacing w:val="-4"/>
          <w:sz w:val="28"/>
          <w:szCs w:val="28"/>
        </w:rPr>
        <w:t xml:space="preserve"> </w:t>
      </w:r>
      <w:r w:rsidRPr="00340F80">
        <w:rPr>
          <w:rFonts w:ascii="Times New Roman" w:hAnsi="Times New Roman"/>
          <w:sz w:val="28"/>
          <w:szCs w:val="28"/>
        </w:rPr>
        <w:t>Н.В. Кулешова, канд. юрид. наук,</w:t>
      </w:r>
      <w:r w:rsidRPr="00340F80">
        <w:rPr>
          <w:rStyle w:val="PageNumber"/>
          <w:rFonts w:ascii="Times New Roman" w:hAnsi="Times New Roman"/>
          <w:spacing w:val="-4"/>
          <w:sz w:val="28"/>
        </w:rPr>
        <w:t xml:space="preserve"> </w:t>
      </w:r>
      <w:r w:rsidRPr="00340F80">
        <w:rPr>
          <w:rStyle w:val="FontStyle37"/>
          <w:spacing w:val="-4"/>
          <w:sz w:val="28"/>
        </w:rPr>
        <w:t xml:space="preserve">кафедра </w:t>
      </w:r>
      <w:r w:rsidRPr="00340F80">
        <w:rPr>
          <w:rFonts w:ascii="Times New Roman" w:hAnsi="Times New Roman"/>
          <w:sz w:val="28"/>
          <w:szCs w:val="28"/>
        </w:rPr>
        <w:t>конституционного и международного права</w:t>
      </w:r>
    </w:p>
    <w:p w:rsidR="00C95A1D" w:rsidRPr="00640638" w:rsidRDefault="00C95A1D" w:rsidP="00D270B9">
      <w:pPr>
        <w:tabs>
          <w:tab w:val="left" w:pos="72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sectPr w:rsidR="00C95A1D" w:rsidRPr="00640638" w:rsidSect="00D469DB">
      <w:pgSz w:w="11906" w:h="16838"/>
      <w:pgMar w:top="71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rinda">
    <w:panose1 w:val="01010600010101010101"/>
    <w:charset w:val="00"/>
    <w:family w:val="auto"/>
    <w:pitch w:val="variable"/>
    <w:sig w:usb0="0001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683D8C"/>
    <w:multiLevelType w:val="hybridMultilevel"/>
    <w:tmpl w:val="E782F438"/>
    <w:lvl w:ilvl="0" w:tplc="E54C1778">
      <w:start w:val="2001"/>
      <w:numFmt w:val="bullet"/>
      <w:lvlText w:val="-"/>
      <w:lvlJc w:val="left"/>
      <w:pPr>
        <w:ind w:left="1429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20162AF7"/>
    <w:multiLevelType w:val="hybridMultilevel"/>
    <w:tmpl w:val="1A381550"/>
    <w:lvl w:ilvl="0" w:tplc="4EE86F66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2305401B"/>
    <w:multiLevelType w:val="hybridMultilevel"/>
    <w:tmpl w:val="2C840D24"/>
    <w:lvl w:ilvl="0" w:tplc="11B6D998">
      <w:start w:val="1"/>
      <w:numFmt w:val="bullet"/>
      <w:lvlText w:val="-"/>
      <w:lvlJc w:val="left"/>
      <w:pPr>
        <w:ind w:left="1429" w:hanging="360"/>
      </w:pPr>
      <w:rPr>
        <w:rFonts w:ascii="Vrinda" w:hAnsi="Vrinda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461D1471"/>
    <w:multiLevelType w:val="hybridMultilevel"/>
    <w:tmpl w:val="D3C0E3AE"/>
    <w:lvl w:ilvl="0" w:tplc="E54C1778">
      <w:start w:val="2001"/>
      <w:numFmt w:val="bullet"/>
      <w:lvlText w:val="-"/>
      <w:lvlJc w:val="left"/>
      <w:pPr>
        <w:ind w:left="78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4">
    <w:nsid w:val="5A2D351A"/>
    <w:multiLevelType w:val="singleLevel"/>
    <w:tmpl w:val="AF30489A"/>
    <w:lvl w:ilvl="0">
      <w:start w:val="1"/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5">
    <w:nsid w:val="668A76DE"/>
    <w:multiLevelType w:val="multilevel"/>
    <w:tmpl w:val="041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6">
    <w:nsid w:val="712B580C"/>
    <w:multiLevelType w:val="multilevel"/>
    <w:tmpl w:val="1CE6E754"/>
    <w:lvl w:ilvl="0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  <w:sz w:val="28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7">
    <w:nsid w:val="7AB30470"/>
    <w:multiLevelType w:val="hybridMultilevel"/>
    <w:tmpl w:val="B9FEC4E6"/>
    <w:lvl w:ilvl="0" w:tplc="E54C1778">
      <w:start w:val="2001"/>
      <w:numFmt w:val="bullet"/>
      <w:lvlText w:val="-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7"/>
  </w:num>
  <w:num w:numId="5">
    <w:abstractNumId w:val="0"/>
  </w:num>
  <w:num w:numId="6">
    <w:abstractNumId w:val="1"/>
  </w:num>
  <w:num w:numId="7">
    <w:abstractNumId w:val="6"/>
  </w:num>
  <w:num w:numId="8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86E2C"/>
    <w:rsid w:val="00000B56"/>
    <w:rsid w:val="00000B9D"/>
    <w:rsid w:val="00000FF5"/>
    <w:rsid w:val="000010B1"/>
    <w:rsid w:val="00002843"/>
    <w:rsid w:val="00004BD4"/>
    <w:rsid w:val="00005055"/>
    <w:rsid w:val="000052A6"/>
    <w:rsid w:val="00005FE8"/>
    <w:rsid w:val="000060BD"/>
    <w:rsid w:val="000071DA"/>
    <w:rsid w:val="00007B3C"/>
    <w:rsid w:val="000118B0"/>
    <w:rsid w:val="000118B2"/>
    <w:rsid w:val="00013207"/>
    <w:rsid w:val="000137E4"/>
    <w:rsid w:val="000156E3"/>
    <w:rsid w:val="00015F09"/>
    <w:rsid w:val="00015F8D"/>
    <w:rsid w:val="00017BC6"/>
    <w:rsid w:val="00020B51"/>
    <w:rsid w:val="00022147"/>
    <w:rsid w:val="0002375E"/>
    <w:rsid w:val="0002392E"/>
    <w:rsid w:val="00023C23"/>
    <w:rsid w:val="00026FBA"/>
    <w:rsid w:val="00027257"/>
    <w:rsid w:val="00030764"/>
    <w:rsid w:val="0003104D"/>
    <w:rsid w:val="00031DEE"/>
    <w:rsid w:val="0003267E"/>
    <w:rsid w:val="00034714"/>
    <w:rsid w:val="00034740"/>
    <w:rsid w:val="00034E55"/>
    <w:rsid w:val="00034E5A"/>
    <w:rsid w:val="00034E5D"/>
    <w:rsid w:val="00035032"/>
    <w:rsid w:val="00037EFD"/>
    <w:rsid w:val="00040BE6"/>
    <w:rsid w:val="000433DB"/>
    <w:rsid w:val="000435B2"/>
    <w:rsid w:val="00043A58"/>
    <w:rsid w:val="000441D6"/>
    <w:rsid w:val="00044387"/>
    <w:rsid w:val="0004500D"/>
    <w:rsid w:val="00045F68"/>
    <w:rsid w:val="00046218"/>
    <w:rsid w:val="0004721B"/>
    <w:rsid w:val="00047599"/>
    <w:rsid w:val="00047A7F"/>
    <w:rsid w:val="0005233F"/>
    <w:rsid w:val="00052A73"/>
    <w:rsid w:val="000540C0"/>
    <w:rsid w:val="00056332"/>
    <w:rsid w:val="000622D0"/>
    <w:rsid w:val="0006275A"/>
    <w:rsid w:val="00062CD6"/>
    <w:rsid w:val="00062FD9"/>
    <w:rsid w:val="00063E95"/>
    <w:rsid w:val="00064036"/>
    <w:rsid w:val="00065486"/>
    <w:rsid w:val="0006572A"/>
    <w:rsid w:val="00066E76"/>
    <w:rsid w:val="00067185"/>
    <w:rsid w:val="0007373C"/>
    <w:rsid w:val="00073945"/>
    <w:rsid w:val="00075DFE"/>
    <w:rsid w:val="00076D1C"/>
    <w:rsid w:val="00076D80"/>
    <w:rsid w:val="0007719E"/>
    <w:rsid w:val="00077864"/>
    <w:rsid w:val="00077D02"/>
    <w:rsid w:val="0008033E"/>
    <w:rsid w:val="00080EAA"/>
    <w:rsid w:val="00082643"/>
    <w:rsid w:val="00082A86"/>
    <w:rsid w:val="0008340E"/>
    <w:rsid w:val="00084761"/>
    <w:rsid w:val="00084F78"/>
    <w:rsid w:val="0008560A"/>
    <w:rsid w:val="00085E51"/>
    <w:rsid w:val="00086976"/>
    <w:rsid w:val="00086E2C"/>
    <w:rsid w:val="0009051A"/>
    <w:rsid w:val="00090CE7"/>
    <w:rsid w:val="000922CF"/>
    <w:rsid w:val="00092C9E"/>
    <w:rsid w:val="0009359C"/>
    <w:rsid w:val="000937ED"/>
    <w:rsid w:val="00093E18"/>
    <w:rsid w:val="00094BF2"/>
    <w:rsid w:val="00095436"/>
    <w:rsid w:val="00095771"/>
    <w:rsid w:val="00095EAC"/>
    <w:rsid w:val="0009617B"/>
    <w:rsid w:val="00096DFA"/>
    <w:rsid w:val="000A0BAE"/>
    <w:rsid w:val="000A13E9"/>
    <w:rsid w:val="000A202A"/>
    <w:rsid w:val="000A3169"/>
    <w:rsid w:val="000A3E0D"/>
    <w:rsid w:val="000A4279"/>
    <w:rsid w:val="000A6870"/>
    <w:rsid w:val="000A6F68"/>
    <w:rsid w:val="000A7A06"/>
    <w:rsid w:val="000B04EB"/>
    <w:rsid w:val="000B0641"/>
    <w:rsid w:val="000B2D4C"/>
    <w:rsid w:val="000B3C85"/>
    <w:rsid w:val="000B54D2"/>
    <w:rsid w:val="000B57C4"/>
    <w:rsid w:val="000C1439"/>
    <w:rsid w:val="000C1995"/>
    <w:rsid w:val="000C20AD"/>
    <w:rsid w:val="000C291D"/>
    <w:rsid w:val="000C2FE8"/>
    <w:rsid w:val="000C31E5"/>
    <w:rsid w:val="000C34B3"/>
    <w:rsid w:val="000C3D01"/>
    <w:rsid w:val="000C4FF7"/>
    <w:rsid w:val="000C6F87"/>
    <w:rsid w:val="000C7B8B"/>
    <w:rsid w:val="000D0B66"/>
    <w:rsid w:val="000D14A3"/>
    <w:rsid w:val="000D2196"/>
    <w:rsid w:val="000D6ED1"/>
    <w:rsid w:val="000D7039"/>
    <w:rsid w:val="000D71C0"/>
    <w:rsid w:val="000D7AB9"/>
    <w:rsid w:val="000E0431"/>
    <w:rsid w:val="000E0627"/>
    <w:rsid w:val="000E09B3"/>
    <w:rsid w:val="000E1243"/>
    <w:rsid w:val="000E36FA"/>
    <w:rsid w:val="000E425C"/>
    <w:rsid w:val="000E52A0"/>
    <w:rsid w:val="000E5353"/>
    <w:rsid w:val="000E59C2"/>
    <w:rsid w:val="000E5C59"/>
    <w:rsid w:val="000E7D97"/>
    <w:rsid w:val="000F092D"/>
    <w:rsid w:val="000F1178"/>
    <w:rsid w:val="000F1431"/>
    <w:rsid w:val="000F22E7"/>
    <w:rsid w:val="000F2AC8"/>
    <w:rsid w:val="000F3FEB"/>
    <w:rsid w:val="000F542C"/>
    <w:rsid w:val="000F55DA"/>
    <w:rsid w:val="000F566B"/>
    <w:rsid w:val="000F5F7C"/>
    <w:rsid w:val="001004B5"/>
    <w:rsid w:val="001009ED"/>
    <w:rsid w:val="00101135"/>
    <w:rsid w:val="0010517E"/>
    <w:rsid w:val="001067AD"/>
    <w:rsid w:val="0010680B"/>
    <w:rsid w:val="00106B7C"/>
    <w:rsid w:val="00107B27"/>
    <w:rsid w:val="00110405"/>
    <w:rsid w:val="00111479"/>
    <w:rsid w:val="001125D1"/>
    <w:rsid w:val="0011276C"/>
    <w:rsid w:val="00113B20"/>
    <w:rsid w:val="00113B2F"/>
    <w:rsid w:val="001151C5"/>
    <w:rsid w:val="001155B2"/>
    <w:rsid w:val="001203DF"/>
    <w:rsid w:val="001205DD"/>
    <w:rsid w:val="001218EC"/>
    <w:rsid w:val="00121FF2"/>
    <w:rsid w:val="00122384"/>
    <w:rsid w:val="001229E6"/>
    <w:rsid w:val="001231C0"/>
    <w:rsid w:val="00124CA7"/>
    <w:rsid w:val="001266BA"/>
    <w:rsid w:val="001303AC"/>
    <w:rsid w:val="00130548"/>
    <w:rsid w:val="001317A1"/>
    <w:rsid w:val="00131D32"/>
    <w:rsid w:val="00132B31"/>
    <w:rsid w:val="00133107"/>
    <w:rsid w:val="001342EB"/>
    <w:rsid w:val="001346B3"/>
    <w:rsid w:val="001346BB"/>
    <w:rsid w:val="00134AA0"/>
    <w:rsid w:val="0013607A"/>
    <w:rsid w:val="001375E4"/>
    <w:rsid w:val="00140FF0"/>
    <w:rsid w:val="00141293"/>
    <w:rsid w:val="00142380"/>
    <w:rsid w:val="0014331F"/>
    <w:rsid w:val="00144E40"/>
    <w:rsid w:val="001451E3"/>
    <w:rsid w:val="0014635D"/>
    <w:rsid w:val="00146841"/>
    <w:rsid w:val="00146EA2"/>
    <w:rsid w:val="00146EC1"/>
    <w:rsid w:val="00147174"/>
    <w:rsid w:val="00152415"/>
    <w:rsid w:val="00152768"/>
    <w:rsid w:val="00152BC3"/>
    <w:rsid w:val="0015311D"/>
    <w:rsid w:val="00153348"/>
    <w:rsid w:val="00153F6E"/>
    <w:rsid w:val="00154114"/>
    <w:rsid w:val="0015487C"/>
    <w:rsid w:val="00155638"/>
    <w:rsid w:val="0015734B"/>
    <w:rsid w:val="00160860"/>
    <w:rsid w:val="001627AB"/>
    <w:rsid w:val="00163357"/>
    <w:rsid w:val="00163EA4"/>
    <w:rsid w:val="00164551"/>
    <w:rsid w:val="00165011"/>
    <w:rsid w:val="00165602"/>
    <w:rsid w:val="001664EB"/>
    <w:rsid w:val="00166CD3"/>
    <w:rsid w:val="00171110"/>
    <w:rsid w:val="00172EC7"/>
    <w:rsid w:val="0017370F"/>
    <w:rsid w:val="001745C2"/>
    <w:rsid w:val="00176CB1"/>
    <w:rsid w:val="001807C7"/>
    <w:rsid w:val="001807DB"/>
    <w:rsid w:val="00180B26"/>
    <w:rsid w:val="00181178"/>
    <w:rsid w:val="00181A96"/>
    <w:rsid w:val="00181E43"/>
    <w:rsid w:val="001822C5"/>
    <w:rsid w:val="00183965"/>
    <w:rsid w:val="00185A5E"/>
    <w:rsid w:val="00185CFB"/>
    <w:rsid w:val="00187AA0"/>
    <w:rsid w:val="00187AEF"/>
    <w:rsid w:val="00187E9B"/>
    <w:rsid w:val="0019067F"/>
    <w:rsid w:val="00190B70"/>
    <w:rsid w:val="00191759"/>
    <w:rsid w:val="00191C62"/>
    <w:rsid w:val="00192749"/>
    <w:rsid w:val="00193F94"/>
    <w:rsid w:val="00194B20"/>
    <w:rsid w:val="00195051"/>
    <w:rsid w:val="00195C2C"/>
    <w:rsid w:val="001967C6"/>
    <w:rsid w:val="001979F4"/>
    <w:rsid w:val="001A360F"/>
    <w:rsid w:val="001A4049"/>
    <w:rsid w:val="001A4461"/>
    <w:rsid w:val="001A5C69"/>
    <w:rsid w:val="001A6079"/>
    <w:rsid w:val="001A7577"/>
    <w:rsid w:val="001A7845"/>
    <w:rsid w:val="001B0110"/>
    <w:rsid w:val="001B0CBB"/>
    <w:rsid w:val="001B0D33"/>
    <w:rsid w:val="001B2628"/>
    <w:rsid w:val="001B3B03"/>
    <w:rsid w:val="001B461D"/>
    <w:rsid w:val="001B51DC"/>
    <w:rsid w:val="001B60A4"/>
    <w:rsid w:val="001B746B"/>
    <w:rsid w:val="001B7859"/>
    <w:rsid w:val="001C07ED"/>
    <w:rsid w:val="001C1EE7"/>
    <w:rsid w:val="001C2B04"/>
    <w:rsid w:val="001C3253"/>
    <w:rsid w:val="001C3671"/>
    <w:rsid w:val="001C36BF"/>
    <w:rsid w:val="001C679D"/>
    <w:rsid w:val="001C785F"/>
    <w:rsid w:val="001C7AA2"/>
    <w:rsid w:val="001D0F80"/>
    <w:rsid w:val="001D1271"/>
    <w:rsid w:val="001D2675"/>
    <w:rsid w:val="001D2BE2"/>
    <w:rsid w:val="001D36E5"/>
    <w:rsid w:val="001D5C48"/>
    <w:rsid w:val="001D7B62"/>
    <w:rsid w:val="001E2E84"/>
    <w:rsid w:val="001E579A"/>
    <w:rsid w:val="001E6B34"/>
    <w:rsid w:val="001E6C00"/>
    <w:rsid w:val="001E7262"/>
    <w:rsid w:val="001E7377"/>
    <w:rsid w:val="001F02F7"/>
    <w:rsid w:val="001F0AEC"/>
    <w:rsid w:val="001F0C95"/>
    <w:rsid w:val="001F0D54"/>
    <w:rsid w:val="001F1378"/>
    <w:rsid w:val="001F33C4"/>
    <w:rsid w:val="001F3997"/>
    <w:rsid w:val="001F3CAE"/>
    <w:rsid w:val="001F3D3F"/>
    <w:rsid w:val="001F4EDF"/>
    <w:rsid w:val="001F5168"/>
    <w:rsid w:val="001F564A"/>
    <w:rsid w:val="001F6AF8"/>
    <w:rsid w:val="00200BEE"/>
    <w:rsid w:val="00201EF1"/>
    <w:rsid w:val="00202193"/>
    <w:rsid w:val="002031A7"/>
    <w:rsid w:val="00203568"/>
    <w:rsid w:val="00203EAF"/>
    <w:rsid w:val="00204446"/>
    <w:rsid w:val="002047C1"/>
    <w:rsid w:val="00204D33"/>
    <w:rsid w:val="00205660"/>
    <w:rsid w:val="00205CED"/>
    <w:rsid w:val="00205DBF"/>
    <w:rsid w:val="00206E26"/>
    <w:rsid w:val="00207B2F"/>
    <w:rsid w:val="00210015"/>
    <w:rsid w:val="00210E39"/>
    <w:rsid w:val="00211881"/>
    <w:rsid w:val="002120DF"/>
    <w:rsid w:val="00212B50"/>
    <w:rsid w:val="00212D03"/>
    <w:rsid w:val="00213DC7"/>
    <w:rsid w:val="00213EAC"/>
    <w:rsid w:val="0021518B"/>
    <w:rsid w:val="00215FDE"/>
    <w:rsid w:val="002175C1"/>
    <w:rsid w:val="0021764B"/>
    <w:rsid w:val="0021798C"/>
    <w:rsid w:val="00221BB2"/>
    <w:rsid w:val="00221D2E"/>
    <w:rsid w:val="00222CA4"/>
    <w:rsid w:val="002240E7"/>
    <w:rsid w:val="0022496E"/>
    <w:rsid w:val="002251E5"/>
    <w:rsid w:val="00226009"/>
    <w:rsid w:val="00226311"/>
    <w:rsid w:val="002276E0"/>
    <w:rsid w:val="00227DEC"/>
    <w:rsid w:val="0023108A"/>
    <w:rsid w:val="002313D6"/>
    <w:rsid w:val="00231846"/>
    <w:rsid w:val="00231909"/>
    <w:rsid w:val="00235527"/>
    <w:rsid w:val="00240D60"/>
    <w:rsid w:val="0024350E"/>
    <w:rsid w:val="002446AF"/>
    <w:rsid w:val="002448C5"/>
    <w:rsid w:val="00244A37"/>
    <w:rsid w:val="002453F2"/>
    <w:rsid w:val="0024551F"/>
    <w:rsid w:val="00245805"/>
    <w:rsid w:val="00247FD7"/>
    <w:rsid w:val="0025191F"/>
    <w:rsid w:val="00251A66"/>
    <w:rsid w:val="00253500"/>
    <w:rsid w:val="002546CB"/>
    <w:rsid w:val="002549FA"/>
    <w:rsid w:val="00255390"/>
    <w:rsid w:val="00255558"/>
    <w:rsid w:val="0025628C"/>
    <w:rsid w:val="002566E6"/>
    <w:rsid w:val="00257AB4"/>
    <w:rsid w:val="00257CBA"/>
    <w:rsid w:val="00260E1C"/>
    <w:rsid w:val="00261349"/>
    <w:rsid w:val="00261406"/>
    <w:rsid w:val="00261C5B"/>
    <w:rsid w:val="00261F02"/>
    <w:rsid w:val="00262376"/>
    <w:rsid w:val="00262EFB"/>
    <w:rsid w:val="0026513E"/>
    <w:rsid w:val="00266277"/>
    <w:rsid w:val="0026788C"/>
    <w:rsid w:val="00267B09"/>
    <w:rsid w:val="00267FAE"/>
    <w:rsid w:val="002711B9"/>
    <w:rsid w:val="00272898"/>
    <w:rsid w:val="00273E5A"/>
    <w:rsid w:val="00273F70"/>
    <w:rsid w:val="00274C9F"/>
    <w:rsid w:val="00275452"/>
    <w:rsid w:val="002769F2"/>
    <w:rsid w:val="00277755"/>
    <w:rsid w:val="00280FB7"/>
    <w:rsid w:val="00281073"/>
    <w:rsid w:val="00281543"/>
    <w:rsid w:val="00282521"/>
    <w:rsid w:val="00283190"/>
    <w:rsid w:val="00283286"/>
    <w:rsid w:val="002855E3"/>
    <w:rsid w:val="002864BD"/>
    <w:rsid w:val="002865FD"/>
    <w:rsid w:val="00287683"/>
    <w:rsid w:val="00290F53"/>
    <w:rsid w:val="00291F5B"/>
    <w:rsid w:val="00292A07"/>
    <w:rsid w:val="00292ACB"/>
    <w:rsid w:val="00292D97"/>
    <w:rsid w:val="00294E43"/>
    <w:rsid w:val="00297486"/>
    <w:rsid w:val="002978BB"/>
    <w:rsid w:val="002A027B"/>
    <w:rsid w:val="002A0C39"/>
    <w:rsid w:val="002A3904"/>
    <w:rsid w:val="002A39AA"/>
    <w:rsid w:val="002A4223"/>
    <w:rsid w:val="002A675C"/>
    <w:rsid w:val="002B1357"/>
    <w:rsid w:val="002B23FE"/>
    <w:rsid w:val="002B3C65"/>
    <w:rsid w:val="002B3C9F"/>
    <w:rsid w:val="002B4027"/>
    <w:rsid w:val="002B560E"/>
    <w:rsid w:val="002B742C"/>
    <w:rsid w:val="002B76D1"/>
    <w:rsid w:val="002B7A7E"/>
    <w:rsid w:val="002B7F90"/>
    <w:rsid w:val="002C0352"/>
    <w:rsid w:val="002C0F21"/>
    <w:rsid w:val="002C182F"/>
    <w:rsid w:val="002C23D9"/>
    <w:rsid w:val="002C2583"/>
    <w:rsid w:val="002C2768"/>
    <w:rsid w:val="002C27DF"/>
    <w:rsid w:val="002C2E32"/>
    <w:rsid w:val="002C3867"/>
    <w:rsid w:val="002C4F8C"/>
    <w:rsid w:val="002C61FF"/>
    <w:rsid w:val="002C7D7D"/>
    <w:rsid w:val="002D0923"/>
    <w:rsid w:val="002D0FB2"/>
    <w:rsid w:val="002D1572"/>
    <w:rsid w:val="002D2129"/>
    <w:rsid w:val="002D25A3"/>
    <w:rsid w:val="002D3316"/>
    <w:rsid w:val="002D4F3F"/>
    <w:rsid w:val="002D4FA6"/>
    <w:rsid w:val="002D5BFE"/>
    <w:rsid w:val="002D6248"/>
    <w:rsid w:val="002D71AF"/>
    <w:rsid w:val="002E0385"/>
    <w:rsid w:val="002E168D"/>
    <w:rsid w:val="002E2361"/>
    <w:rsid w:val="002E36A3"/>
    <w:rsid w:val="002E4162"/>
    <w:rsid w:val="002E4ABB"/>
    <w:rsid w:val="002E5794"/>
    <w:rsid w:val="002E585B"/>
    <w:rsid w:val="002E5993"/>
    <w:rsid w:val="002E67D2"/>
    <w:rsid w:val="002E6FE1"/>
    <w:rsid w:val="002E7341"/>
    <w:rsid w:val="002E7A5C"/>
    <w:rsid w:val="002F091D"/>
    <w:rsid w:val="002F205E"/>
    <w:rsid w:val="002F211D"/>
    <w:rsid w:val="002F2EDC"/>
    <w:rsid w:val="002F423E"/>
    <w:rsid w:val="002F4B81"/>
    <w:rsid w:val="002F51F4"/>
    <w:rsid w:val="002F629E"/>
    <w:rsid w:val="002F7AE5"/>
    <w:rsid w:val="00301543"/>
    <w:rsid w:val="00301603"/>
    <w:rsid w:val="00302081"/>
    <w:rsid w:val="00302E0B"/>
    <w:rsid w:val="0030517E"/>
    <w:rsid w:val="003077CA"/>
    <w:rsid w:val="00307EC6"/>
    <w:rsid w:val="00307EF0"/>
    <w:rsid w:val="0031087E"/>
    <w:rsid w:val="00312752"/>
    <w:rsid w:val="00312F2B"/>
    <w:rsid w:val="00313013"/>
    <w:rsid w:val="00314194"/>
    <w:rsid w:val="00314368"/>
    <w:rsid w:val="0031464E"/>
    <w:rsid w:val="003147F5"/>
    <w:rsid w:val="00315588"/>
    <w:rsid w:val="00315E8C"/>
    <w:rsid w:val="00321DDC"/>
    <w:rsid w:val="003224AF"/>
    <w:rsid w:val="00324182"/>
    <w:rsid w:val="00325036"/>
    <w:rsid w:val="003263AF"/>
    <w:rsid w:val="00326A52"/>
    <w:rsid w:val="00326EDF"/>
    <w:rsid w:val="00327483"/>
    <w:rsid w:val="003274B2"/>
    <w:rsid w:val="0033081A"/>
    <w:rsid w:val="00330BC2"/>
    <w:rsid w:val="003319E1"/>
    <w:rsid w:val="00332620"/>
    <w:rsid w:val="00332830"/>
    <w:rsid w:val="00334040"/>
    <w:rsid w:val="00334502"/>
    <w:rsid w:val="00334960"/>
    <w:rsid w:val="00334EAE"/>
    <w:rsid w:val="00335B0B"/>
    <w:rsid w:val="00340F80"/>
    <w:rsid w:val="00341605"/>
    <w:rsid w:val="003417B2"/>
    <w:rsid w:val="0034182B"/>
    <w:rsid w:val="00341D0F"/>
    <w:rsid w:val="00341FCF"/>
    <w:rsid w:val="0034227C"/>
    <w:rsid w:val="003431A7"/>
    <w:rsid w:val="00344545"/>
    <w:rsid w:val="003449BE"/>
    <w:rsid w:val="00344A09"/>
    <w:rsid w:val="003456EB"/>
    <w:rsid w:val="003470B8"/>
    <w:rsid w:val="0035040B"/>
    <w:rsid w:val="00353C29"/>
    <w:rsid w:val="0035622B"/>
    <w:rsid w:val="003573E3"/>
    <w:rsid w:val="003601F2"/>
    <w:rsid w:val="0036066E"/>
    <w:rsid w:val="00360D2A"/>
    <w:rsid w:val="00363587"/>
    <w:rsid w:val="00363850"/>
    <w:rsid w:val="003648BA"/>
    <w:rsid w:val="003653F5"/>
    <w:rsid w:val="00365CF8"/>
    <w:rsid w:val="00367058"/>
    <w:rsid w:val="00367EBF"/>
    <w:rsid w:val="00370194"/>
    <w:rsid w:val="00371415"/>
    <w:rsid w:val="00373183"/>
    <w:rsid w:val="00373784"/>
    <w:rsid w:val="00374A58"/>
    <w:rsid w:val="0037521B"/>
    <w:rsid w:val="003765BA"/>
    <w:rsid w:val="00377F24"/>
    <w:rsid w:val="0038163C"/>
    <w:rsid w:val="003822AF"/>
    <w:rsid w:val="00382443"/>
    <w:rsid w:val="003841F3"/>
    <w:rsid w:val="0038522B"/>
    <w:rsid w:val="003860B2"/>
    <w:rsid w:val="003864C6"/>
    <w:rsid w:val="00386DC5"/>
    <w:rsid w:val="00390EDC"/>
    <w:rsid w:val="00391F8E"/>
    <w:rsid w:val="00391FAD"/>
    <w:rsid w:val="003931BB"/>
    <w:rsid w:val="003940EE"/>
    <w:rsid w:val="00395315"/>
    <w:rsid w:val="003A19E7"/>
    <w:rsid w:val="003A1C90"/>
    <w:rsid w:val="003A1D2F"/>
    <w:rsid w:val="003A2500"/>
    <w:rsid w:val="003A332C"/>
    <w:rsid w:val="003A39CF"/>
    <w:rsid w:val="003A3A7E"/>
    <w:rsid w:val="003A4650"/>
    <w:rsid w:val="003A46EF"/>
    <w:rsid w:val="003A48A2"/>
    <w:rsid w:val="003A5B31"/>
    <w:rsid w:val="003A62DC"/>
    <w:rsid w:val="003A6447"/>
    <w:rsid w:val="003B1335"/>
    <w:rsid w:val="003B1B30"/>
    <w:rsid w:val="003B4030"/>
    <w:rsid w:val="003B44FC"/>
    <w:rsid w:val="003B48B1"/>
    <w:rsid w:val="003B7DC1"/>
    <w:rsid w:val="003C03EE"/>
    <w:rsid w:val="003C12C2"/>
    <w:rsid w:val="003C2280"/>
    <w:rsid w:val="003C2ABC"/>
    <w:rsid w:val="003C34DB"/>
    <w:rsid w:val="003C405F"/>
    <w:rsid w:val="003C4817"/>
    <w:rsid w:val="003C4A39"/>
    <w:rsid w:val="003C5694"/>
    <w:rsid w:val="003C7948"/>
    <w:rsid w:val="003D0DAE"/>
    <w:rsid w:val="003D1512"/>
    <w:rsid w:val="003D193A"/>
    <w:rsid w:val="003D3314"/>
    <w:rsid w:val="003D3DA0"/>
    <w:rsid w:val="003D4788"/>
    <w:rsid w:val="003D4BCD"/>
    <w:rsid w:val="003D4D94"/>
    <w:rsid w:val="003E0CB7"/>
    <w:rsid w:val="003E22B5"/>
    <w:rsid w:val="003E3EB3"/>
    <w:rsid w:val="003E4CFD"/>
    <w:rsid w:val="003E6407"/>
    <w:rsid w:val="003E78DD"/>
    <w:rsid w:val="003F0209"/>
    <w:rsid w:val="003F2545"/>
    <w:rsid w:val="003F25C7"/>
    <w:rsid w:val="003F47D9"/>
    <w:rsid w:val="003F4B6A"/>
    <w:rsid w:val="003F519E"/>
    <w:rsid w:val="0040179C"/>
    <w:rsid w:val="004022F2"/>
    <w:rsid w:val="00402514"/>
    <w:rsid w:val="0040387D"/>
    <w:rsid w:val="00403C04"/>
    <w:rsid w:val="00404740"/>
    <w:rsid w:val="004057AD"/>
    <w:rsid w:val="00405F03"/>
    <w:rsid w:val="00406762"/>
    <w:rsid w:val="00406BD6"/>
    <w:rsid w:val="0040762F"/>
    <w:rsid w:val="0040776C"/>
    <w:rsid w:val="00407ABA"/>
    <w:rsid w:val="0041216C"/>
    <w:rsid w:val="004130B2"/>
    <w:rsid w:val="0041386D"/>
    <w:rsid w:val="00413ABE"/>
    <w:rsid w:val="00414818"/>
    <w:rsid w:val="00416BA2"/>
    <w:rsid w:val="00416D45"/>
    <w:rsid w:val="004176C1"/>
    <w:rsid w:val="00421A08"/>
    <w:rsid w:val="00424031"/>
    <w:rsid w:val="00424318"/>
    <w:rsid w:val="004277CC"/>
    <w:rsid w:val="00427839"/>
    <w:rsid w:val="0043048A"/>
    <w:rsid w:val="00431CAE"/>
    <w:rsid w:val="00432F45"/>
    <w:rsid w:val="00436DE5"/>
    <w:rsid w:val="004379CC"/>
    <w:rsid w:val="0044007D"/>
    <w:rsid w:val="00440631"/>
    <w:rsid w:val="00440895"/>
    <w:rsid w:val="0044182F"/>
    <w:rsid w:val="00441F8B"/>
    <w:rsid w:val="0044226B"/>
    <w:rsid w:val="00442513"/>
    <w:rsid w:val="004427F9"/>
    <w:rsid w:val="00442A68"/>
    <w:rsid w:val="00442B0A"/>
    <w:rsid w:val="00443366"/>
    <w:rsid w:val="00443806"/>
    <w:rsid w:val="00443BE7"/>
    <w:rsid w:val="00445B06"/>
    <w:rsid w:val="00445E54"/>
    <w:rsid w:val="00446B42"/>
    <w:rsid w:val="0044700E"/>
    <w:rsid w:val="004472FB"/>
    <w:rsid w:val="004504FB"/>
    <w:rsid w:val="00450B38"/>
    <w:rsid w:val="00451B10"/>
    <w:rsid w:val="004530B2"/>
    <w:rsid w:val="0045330E"/>
    <w:rsid w:val="00453721"/>
    <w:rsid w:val="00453CFD"/>
    <w:rsid w:val="00454192"/>
    <w:rsid w:val="00454CD4"/>
    <w:rsid w:val="00454FA3"/>
    <w:rsid w:val="00456C74"/>
    <w:rsid w:val="00457771"/>
    <w:rsid w:val="0046059F"/>
    <w:rsid w:val="00461779"/>
    <w:rsid w:val="00461B8E"/>
    <w:rsid w:val="00461C70"/>
    <w:rsid w:val="0046253F"/>
    <w:rsid w:val="004638DD"/>
    <w:rsid w:val="00464A79"/>
    <w:rsid w:val="0046522D"/>
    <w:rsid w:val="00465667"/>
    <w:rsid w:val="00465683"/>
    <w:rsid w:val="004662BE"/>
    <w:rsid w:val="00466AAF"/>
    <w:rsid w:val="0046734F"/>
    <w:rsid w:val="0046768E"/>
    <w:rsid w:val="00470577"/>
    <w:rsid w:val="00470B1F"/>
    <w:rsid w:val="004722FB"/>
    <w:rsid w:val="00472ACD"/>
    <w:rsid w:val="00472D4A"/>
    <w:rsid w:val="004733B1"/>
    <w:rsid w:val="004736B2"/>
    <w:rsid w:val="004769AF"/>
    <w:rsid w:val="004800C3"/>
    <w:rsid w:val="00480B94"/>
    <w:rsid w:val="00481E8B"/>
    <w:rsid w:val="00482816"/>
    <w:rsid w:val="00482B20"/>
    <w:rsid w:val="00482CC3"/>
    <w:rsid w:val="00483146"/>
    <w:rsid w:val="00485AC2"/>
    <w:rsid w:val="00485BC8"/>
    <w:rsid w:val="004870D7"/>
    <w:rsid w:val="004873D9"/>
    <w:rsid w:val="004877D1"/>
    <w:rsid w:val="0049046A"/>
    <w:rsid w:val="00491944"/>
    <w:rsid w:val="00491EE9"/>
    <w:rsid w:val="00492BB7"/>
    <w:rsid w:val="004931AF"/>
    <w:rsid w:val="0049359C"/>
    <w:rsid w:val="004941B6"/>
    <w:rsid w:val="00495E9E"/>
    <w:rsid w:val="00496155"/>
    <w:rsid w:val="00496640"/>
    <w:rsid w:val="00496E62"/>
    <w:rsid w:val="0049711D"/>
    <w:rsid w:val="00497E07"/>
    <w:rsid w:val="004A018C"/>
    <w:rsid w:val="004A1FFB"/>
    <w:rsid w:val="004A3553"/>
    <w:rsid w:val="004A5021"/>
    <w:rsid w:val="004A52C3"/>
    <w:rsid w:val="004A546E"/>
    <w:rsid w:val="004A54C8"/>
    <w:rsid w:val="004A7318"/>
    <w:rsid w:val="004A77D6"/>
    <w:rsid w:val="004A7BDB"/>
    <w:rsid w:val="004B0872"/>
    <w:rsid w:val="004B145C"/>
    <w:rsid w:val="004B25A6"/>
    <w:rsid w:val="004B2E82"/>
    <w:rsid w:val="004B3AA5"/>
    <w:rsid w:val="004B47F7"/>
    <w:rsid w:val="004B4C8E"/>
    <w:rsid w:val="004B5863"/>
    <w:rsid w:val="004B5939"/>
    <w:rsid w:val="004B5F2E"/>
    <w:rsid w:val="004C0043"/>
    <w:rsid w:val="004C0E68"/>
    <w:rsid w:val="004C27F2"/>
    <w:rsid w:val="004C281C"/>
    <w:rsid w:val="004C28F0"/>
    <w:rsid w:val="004C2FA2"/>
    <w:rsid w:val="004C3699"/>
    <w:rsid w:val="004C3820"/>
    <w:rsid w:val="004C38AB"/>
    <w:rsid w:val="004C4B42"/>
    <w:rsid w:val="004C4E72"/>
    <w:rsid w:val="004C601C"/>
    <w:rsid w:val="004C6D73"/>
    <w:rsid w:val="004D1273"/>
    <w:rsid w:val="004D1DF2"/>
    <w:rsid w:val="004D327C"/>
    <w:rsid w:val="004D44DB"/>
    <w:rsid w:val="004D535A"/>
    <w:rsid w:val="004D599F"/>
    <w:rsid w:val="004D698C"/>
    <w:rsid w:val="004D6BC2"/>
    <w:rsid w:val="004D7853"/>
    <w:rsid w:val="004D7D4D"/>
    <w:rsid w:val="004E239E"/>
    <w:rsid w:val="004E5169"/>
    <w:rsid w:val="004E5532"/>
    <w:rsid w:val="004E58A6"/>
    <w:rsid w:val="004E6773"/>
    <w:rsid w:val="004F00E6"/>
    <w:rsid w:val="004F162C"/>
    <w:rsid w:val="004F1AD6"/>
    <w:rsid w:val="004F2F62"/>
    <w:rsid w:val="004F2FC6"/>
    <w:rsid w:val="004F418D"/>
    <w:rsid w:val="004F5414"/>
    <w:rsid w:val="004F5D99"/>
    <w:rsid w:val="004F6C72"/>
    <w:rsid w:val="004F7202"/>
    <w:rsid w:val="004F78BE"/>
    <w:rsid w:val="004F7C77"/>
    <w:rsid w:val="0050046A"/>
    <w:rsid w:val="00500525"/>
    <w:rsid w:val="005007C4"/>
    <w:rsid w:val="00501A37"/>
    <w:rsid w:val="00503DFD"/>
    <w:rsid w:val="00504AC7"/>
    <w:rsid w:val="005050CE"/>
    <w:rsid w:val="00506A1A"/>
    <w:rsid w:val="00506A5C"/>
    <w:rsid w:val="00510A05"/>
    <w:rsid w:val="00511E65"/>
    <w:rsid w:val="0051297F"/>
    <w:rsid w:val="00512981"/>
    <w:rsid w:val="00512A9C"/>
    <w:rsid w:val="005137CD"/>
    <w:rsid w:val="005141DD"/>
    <w:rsid w:val="00514223"/>
    <w:rsid w:val="00516C61"/>
    <w:rsid w:val="00517108"/>
    <w:rsid w:val="0052128E"/>
    <w:rsid w:val="00523735"/>
    <w:rsid w:val="0052417F"/>
    <w:rsid w:val="00524B03"/>
    <w:rsid w:val="005251EE"/>
    <w:rsid w:val="00525EBB"/>
    <w:rsid w:val="00526648"/>
    <w:rsid w:val="00527DE1"/>
    <w:rsid w:val="00527F08"/>
    <w:rsid w:val="005310BB"/>
    <w:rsid w:val="005311AE"/>
    <w:rsid w:val="00531246"/>
    <w:rsid w:val="005326CB"/>
    <w:rsid w:val="00532716"/>
    <w:rsid w:val="005331B6"/>
    <w:rsid w:val="00534671"/>
    <w:rsid w:val="00535360"/>
    <w:rsid w:val="005357B7"/>
    <w:rsid w:val="005365B3"/>
    <w:rsid w:val="005372A5"/>
    <w:rsid w:val="005378EC"/>
    <w:rsid w:val="0053793B"/>
    <w:rsid w:val="00541794"/>
    <w:rsid w:val="00541F4A"/>
    <w:rsid w:val="00542309"/>
    <w:rsid w:val="00542939"/>
    <w:rsid w:val="00542952"/>
    <w:rsid w:val="00542D87"/>
    <w:rsid w:val="00543F0A"/>
    <w:rsid w:val="00544360"/>
    <w:rsid w:val="005444C6"/>
    <w:rsid w:val="00544619"/>
    <w:rsid w:val="00546313"/>
    <w:rsid w:val="00551BD6"/>
    <w:rsid w:val="005529B1"/>
    <w:rsid w:val="00552A7D"/>
    <w:rsid w:val="0055455F"/>
    <w:rsid w:val="00554EB7"/>
    <w:rsid w:val="0055500E"/>
    <w:rsid w:val="005606B6"/>
    <w:rsid w:val="00560D1E"/>
    <w:rsid w:val="005613D0"/>
    <w:rsid w:val="00561BB5"/>
    <w:rsid w:val="00562DCC"/>
    <w:rsid w:val="00563166"/>
    <w:rsid w:val="00563F84"/>
    <w:rsid w:val="00564420"/>
    <w:rsid w:val="00564D02"/>
    <w:rsid w:val="00565071"/>
    <w:rsid w:val="0056551D"/>
    <w:rsid w:val="00567376"/>
    <w:rsid w:val="005709F9"/>
    <w:rsid w:val="00570C05"/>
    <w:rsid w:val="005710C2"/>
    <w:rsid w:val="00571232"/>
    <w:rsid w:val="005715A1"/>
    <w:rsid w:val="0057214A"/>
    <w:rsid w:val="00576076"/>
    <w:rsid w:val="005766E1"/>
    <w:rsid w:val="00576E87"/>
    <w:rsid w:val="00577741"/>
    <w:rsid w:val="0058124B"/>
    <w:rsid w:val="0058344B"/>
    <w:rsid w:val="00583CA9"/>
    <w:rsid w:val="0058410F"/>
    <w:rsid w:val="00584C6B"/>
    <w:rsid w:val="00585176"/>
    <w:rsid w:val="005856FF"/>
    <w:rsid w:val="00585AC7"/>
    <w:rsid w:val="005862B5"/>
    <w:rsid w:val="00586C3A"/>
    <w:rsid w:val="00587112"/>
    <w:rsid w:val="005924CA"/>
    <w:rsid w:val="00592E3A"/>
    <w:rsid w:val="00593238"/>
    <w:rsid w:val="00593449"/>
    <w:rsid w:val="005942E9"/>
    <w:rsid w:val="00594D55"/>
    <w:rsid w:val="005962D4"/>
    <w:rsid w:val="005A1D21"/>
    <w:rsid w:val="005A270A"/>
    <w:rsid w:val="005A3281"/>
    <w:rsid w:val="005A3952"/>
    <w:rsid w:val="005A4185"/>
    <w:rsid w:val="005A51BE"/>
    <w:rsid w:val="005A554F"/>
    <w:rsid w:val="005A5AF1"/>
    <w:rsid w:val="005A5C6A"/>
    <w:rsid w:val="005A63A5"/>
    <w:rsid w:val="005A6CD0"/>
    <w:rsid w:val="005B0107"/>
    <w:rsid w:val="005B08B7"/>
    <w:rsid w:val="005B0AA8"/>
    <w:rsid w:val="005B2413"/>
    <w:rsid w:val="005B712D"/>
    <w:rsid w:val="005B78FA"/>
    <w:rsid w:val="005C123F"/>
    <w:rsid w:val="005C1438"/>
    <w:rsid w:val="005C1B4A"/>
    <w:rsid w:val="005C2C44"/>
    <w:rsid w:val="005C3567"/>
    <w:rsid w:val="005C540A"/>
    <w:rsid w:val="005C5A37"/>
    <w:rsid w:val="005C5F81"/>
    <w:rsid w:val="005C7207"/>
    <w:rsid w:val="005C722F"/>
    <w:rsid w:val="005C731B"/>
    <w:rsid w:val="005D1631"/>
    <w:rsid w:val="005D1813"/>
    <w:rsid w:val="005D1ABD"/>
    <w:rsid w:val="005D20F7"/>
    <w:rsid w:val="005D27B1"/>
    <w:rsid w:val="005D2A99"/>
    <w:rsid w:val="005D5DE4"/>
    <w:rsid w:val="005D7659"/>
    <w:rsid w:val="005E0A14"/>
    <w:rsid w:val="005E0A40"/>
    <w:rsid w:val="005E18A0"/>
    <w:rsid w:val="005E2C5B"/>
    <w:rsid w:val="005E36C2"/>
    <w:rsid w:val="005E3A6C"/>
    <w:rsid w:val="005E3B74"/>
    <w:rsid w:val="005E46C2"/>
    <w:rsid w:val="005E4EC0"/>
    <w:rsid w:val="005E548E"/>
    <w:rsid w:val="005E5F8F"/>
    <w:rsid w:val="005E62D8"/>
    <w:rsid w:val="005E6B2F"/>
    <w:rsid w:val="005F0C3D"/>
    <w:rsid w:val="005F11FE"/>
    <w:rsid w:val="005F13E7"/>
    <w:rsid w:val="005F2137"/>
    <w:rsid w:val="005F26F0"/>
    <w:rsid w:val="005F2E78"/>
    <w:rsid w:val="005F33B6"/>
    <w:rsid w:val="005F563D"/>
    <w:rsid w:val="005F5A3D"/>
    <w:rsid w:val="005F61E9"/>
    <w:rsid w:val="005F6270"/>
    <w:rsid w:val="005F6697"/>
    <w:rsid w:val="005F77C0"/>
    <w:rsid w:val="005F7E58"/>
    <w:rsid w:val="006002D9"/>
    <w:rsid w:val="0060197A"/>
    <w:rsid w:val="00601F2D"/>
    <w:rsid w:val="00602A64"/>
    <w:rsid w:val="00603721"/>
    <w:rsid w:val="006039FB"/>
    <w:rsid w:val="0060435F"/>
    <w:rsid w:val="00604BCC"/>
    <w:rsid w:val="00604CC4"/>
    <w:rsid w:val="00607E6E"/>
    <w:rsid w:val="00610E16"/>
    <w:rsid w:val="00611027"/>
    <w:rsid w:val="006110A2"/>
    <w:rsid w:val="00611652"/>
    <w:rsid w:val="00612561"/>
    <w:rsid w:val="00612ADF"/>
    <w:rsid w:val="0061372D"/>
    <w:rsid w:val="00613A9E"/>
    <w:rsid w:val="00613FB0"/>
    <w:rsid w:val="006156CD"/>
    <w:rsid w:val="00616743"/>
    <w:rsid w:val="00617AD6"/>
    <w:rsid w:val="00622EE0"/>
    <w:rsid w:val="00623225"/>
    <w:rsid w:val="00623912"/>
    <w:rsid w:val="00624110"/>
    <w:rsid w:val="00625486"/>
    <w:rsid w:val="006259BB"/>
    <w:rsid w:val="00627125"/>
    <w:rsid w:val="00630F3E"/>
    <w:rsid w:val="00631100"/>
    <w:rsid w:val="00631CCB"/>
    <w:rsid w:val="00633493"/>
    <w:rsid w:val="00633B31"/>
    <w:rsid w:val="00633D15"/>
    <w:rsid w:val="006362E5"/>
    <w:rsid w:val="00640543"/>
    <w:rsid w:val="00640638"/>
    <w:rsid w:val="00640C43"/>
    <w:rsid w:val="00641AF8"/>
    <w:rsid w:val="006451F8"/>
    <w:rsid w:val="00645BAE"/>
    <w:rsid w:val="0064638A"/>
    <w:rsid w:val="00650DA9"/>
    <w:rsid w:val="00651A75"/>
    <w:rsid w:val="00652508"/>
    <w:rsid w:val="006529A4"/>
    <w:rsid w:val="0065380A"/>
    <w:rsid w:val="00653FE0"/>
    <w:rsid w:val="0065526D"/>
    <w:rsid w:val="0065619C"/>
    <w:rsid w:val="00656754"/>
    <w:rsid w:val="00657058"/>
    <w:rsid w:val="006607CE"/>
    <w:rsid w:val="006614E7"/>
    <w:rsid w:val="00664354"/>
    <w:rsid w:val="00664AB2"/>
    <w:rsid w:val="00665EF3"/>
    <w:rsid w:val="00666257"/>
    <w:rsid w:val="00667CA2"/>
    <w:rsid w:val="00667F4C"/>
    <w:rsid w:val="006705E9"/>
    <w:rsid w:val="00670715"/>
    <w:rsid w:val="00670CB7"/>
    <w:rsid w:val="00670D56"/>
    <w:rsid w:val="00671A9D"/>
    <w:rsid w:val="00672643"/>
    <w:rsid w:val="00672D8A"/>
    <w:rsid w:val="0067406A"/>
    <w:rsid w:val="006741F3"/>
    <w:rsid w:val="00675F53"/>
    <w:rsid w:val="006767B5"/>
    <w:rsid w:val="006768F6"/>
    <w:rsid w:val="00676D88"/>
    <w:rsid w:val="0067772C"/>
    <w:rsid w:val="0067779D"/>
    <w:rsid w:val="00677DEE"/>
    <w:rsid w:val="0068037E"/>
    <w:rsid w:val="0068084F"/>
    <w:rsid w:val="00680EFC"/>
    <w:rsid w:val="0068101E"/>
    <w:rsid w:val="0068105B"/>
    <w:rsid w:val="0068134C"/>
    <w:rsid w:val="00683A67"/>
    <w:rsid w:val="00684391"/>
    <w:rsid w:val="00684CAC"/>
    <w:rsid w:val="00684E4D"/>
    <w:rsid w:val="0068517A"/>
    <w:rsid w:val="0068574E"/>
    <w:rsid w:val="00685F12"/>
    <w:rsid w:val="00686CF9"/>
    <w:rsid w:val="00690650"/>
    <w:rsid w:val="00691B3C"/>
    <w:rsid w:val="00691EA7"/>
    <w:rsid w:val="00692C1A"/>
    <w:rsid w:val="00692CD2"/>
    <w:rsid w:val="00693A78"/>
    <w:rsid w:val="00693DEB"/>
    <w:rsid w:val="00694139"/>
    <w:rsid w:val="0069415B"/>
    <w:rsid w:val="006943FC"/>
    <w:rsid w:val="00694BB1"/>
    <w:rsid w:val="006A0961"/>
    <w:rsid w:val="006A1541"/>
    <w:rsid w:val="006A1AE2"/>
    <w:rsid w:val="006A38B7"/>
    <w:rsid w:val="006A43A2"/>
    <w:rsid w:val="006A4620"/>
    <w:rsid w:val="006A4821"/>
    <w:rsid w:val="006A759B"/>
    <w:rsid w:val="006A7A61"/>
    <w:rsid w:val="006B0497"/>
    <w:rsid w:val="006B1D6E"/>
    <w:rsid w:val="006B22A4"/>
    <w:rsid w:val="006B2FBC"/>
    <w:rsid w:val="006B3F4E"/>
    <w:rsid w:val="006B4395"/>
    <w:rsid w:val="006B4954"/>
    <w:rsid w:val="006B4D72"/>
    <w:rsid w:val="006B5E29"/>
    <w:rsid w:val="006B6306"/>
    <w:rsid w:val="006B7823"/>
    <w:rsid w:val="006B7B20"/>
    <w:rsid w:val="006C039A"/>
    <w:rsid w:val="006C19AB"/>
    <w:rsid w:val="006C2792"/>
    <w:rsid w:val="006C4562"/>
    <w:rsid w:val="006C4666"/>
    <w:rsid w:val="006C4B54"/>
    <w:rsid w:val="006C5624"/>
    <w:rsid w:val="006C60BB"/>
    <w:rsid w:val="006C6922"/>
    <w:rsid w:val="006C6A99"/>
    <w:rsid w:val="006C6EDC"/>
    <w:rsid w:val="006C73C5"/>
    <w:rsid w:val="006D085A"/>
    <w:rsid w:val="006D0861"/>
    <w:rsid w:val="006D1747"/>
    <w:rsid w:val="006D2C3C"/>
    <w:rsid w:val="006D3790"/>
    <w:rsid w:val="006D4B50"/>
    <w:rsid w:val="006D4CA2"/>
    <w:rsid w:val="006D735C"/>
    <w:rsid w:val="006E0968"/>
    <w:rsid w:val="006E2D13"/>
    <w:rsid w:val="006E3409"/>
    <w:rsid w:val="006E365A"/>
    <w:rsid w:val="006E43E0"/>
    <w:rsid w:val="006E461A"/>
    <w:rsid w:val="006E493A"/>
    <w:rsid w:val="006F2778"/>
    <w:rsid w:val="006F48E3"/>
    <w:rsid w:val="006F4C64"/>
    <w:rsid w:val="006F5E10"/>
    <w:rsid w:val="006F6190"/>
    <w:rsid w:val="006F7D82"/>
    <w:rsid w:val="007007FF"/>
    <w:rsid w:val="007011D3"/>
    <w:rsid w:val="00701F52"/>
    <w:rsid w:val="00703190"/>
    <w:rsid w:val="0070540B"/>
    <w:rsid w:val="007073EB"/>
    <w:rsid w:val="00710A06"/>
    <w:rsid w:val="00711560"/>
    <w:rsid w:val="007116A4"/>
    <w:rsid w:val="00711E1F"/>
    <w:rsid w:val="007124C0"/>
    <w:rsid w:val="007129FA"/>
    <w:rsid w:val="00713018"/>
    <w:rsid w:val="00713083"/>
    <w:rsid w:val="007132C9"/>
    <w:rsid w:val="0071604C"/>
    <w:rsid w:val="00716C39"/>
    <w:rsid w:val="00716D64"/>
    <w:rsid w:val="0071731B"/>
    <w:rsid w:val="007176C0"/>
    <w:rsid w:val="00717768"/>
    <w:rsid w:val="00720746"/>
    <w:rsid w:val="00722D58"/>
    <w:rsid w:val="00723B61"/>
    <w:rsid w:val="0072439C"/>
    <w:rsid w:val="007245A1"/>
    <w:rsid w:val="0072529B"/>
    <w:rsid w:val="007253B1"/>
    <w:rsid w:val="00725ED0"/>
    <w:rsid w:val="007263F4"/>
    <w:rsid w:val="00726F2B"/>
    <w:rsid w:val="00726F7F"/>
    <w:rsid w:val="00727FF6"/>
    <w:rsid w:val="007318A2"/>
    <w:rsid w:val="00731A5A"/>
    <w:rsid w:val="00731F23"/>
    <w:rsid w:val="00732EE4"/>
    <w:rsid w:val="00733A5B"/>
    <w:rsid w:val="00734E79"/>
    <w:rsid w:val="00735F3A"/>
    <w:rsid w:val="00736EF0"/>
    <w:rsid w:val="007373F1"/>
    <w:rsid w:val="00737854"/>
    <w:rsid w:val="00737891"/>
    <w:rsid w:val="007378F6"/>
    <w:rsid w:val="00740448"/>
    <w:rsid w:val="007408E8"/>
    <w:rsid w:val="00741400"/>
    <w:rsid w:val="0074151C"/>
    <w:rsid w:val="007424D9"/>
    <w:rsid w:val="00742A7D"/>
    <w:rsid w:val="00742E38"/>
    <w:rsid w:val="0074446F"/>
    <w:rsid w:val="00744E55"/>
    <w:rsid w:val="00745AD0"/>
    <w:rsid w:val="0074635C"/>
    <w:rsid w:val="00746559"/>
    <w:rsid w:val="0075016A"/>
    <w:rsid w:val="007517EF"/>
    <w:rsid w:val="00751946"/>
    <w:rsid w:val="00755834"/>
    <w:rsid w:val="00755C25"/>
    <w:rsid w:val="00757F39"/>
    <w:rsid w:val="007604FF"/>
    <w:rsid w:val="0076128E"/>
    <w:rsid w:val="007621A1"/>
    <w:rsid w:val="00762E7E"/>
    <w:rsid w:val="007639DB"/>
    <w:rsid w:val="00763E5C"/>
    <w:rsid w:val="007652F2"/>
    <w:rsid w:val="00765C62"/>
    <w:rsid w:val="007679E9"/>
    <w:rsid w:val="00770704"/>
    <w:rsid w:val="00771F43"/>
    <w:rsid w:val="0077222D"/>
    <w:rsid w:val="007729FB"/>
    <w:rsid w:val="00775721"/>
    <w:rsid w:val="00776DD8"/>
    <w:rsid w:val="00776F69"/>
    <w:rsid w:val="007800FC"/>
    <w:rsid w:val="00780316"/>
    <w:rsid w:val="0078123A"/>
    <w:rsid w:val="007818E0"/>
    <w:rsid w:val="00781BDA"/>
    <w:rsid w:val="00781CB5"/>
    <w:rsid w:val="00782349"/>
    <w:rsid w:val="00785BDA"/>
    <w:rsid w:val="00785CE1"/>
    <w:rsid w:val="00786F3F"/>
    <w:rsid w:val="00787468"/>
    <w:rsid w:val="007907FC"/>
    <w:rsid w:val="00792B34"/>
    <w:rsid w:val="00792EB8"/>
    <w:rsid w:val="00794CF4"/>
    <w:rsid w:val="00795911"/>
    <w:rsid w:val="00795E0E"/>
    <w:rsid w:val="007A142C"/>
    <w:rsid w:val="007A3331"/>
    <w:rsid w:val="007A4356"/>
    <w:rsid w:val="007A5F33"/>
    <w:rsid w:val="007A6687"/>
    <w:rsid w:val="007A66C0"/>
    <w:rsid w:val="007A6A4F"/>
    <w:rsid w:val="007B0AD6"/>
    <w:rsid w:val="007B1157"/>
    <w:rsid w:val="007B14C9"/>
    <w:rsid w:val="007B18F7"/>
    <w:rsid w:val="007B22BE"/>
    <w:rsid w:val="007B2F81"/>
    <w:rsid w:val="007B3DDA"/>
    <w:rsid w:val="007B3EA1"/>
    <w:rsid w:val="007B4A50"/>
    <w:rsid w:val="007C01D1"/>
    <w:rsid w:val="007C05F2"/>
    <w:rsid w:val="007C14D1"/>
    <w:rsid w:val="007C33B1"/>
    <w:rsid w:val="007C33B5"/>
    <w:rsid w:val="007C3D40"/>
    <w:rsid w:val="007C744C"/>
    <w:rsid w:val="007C77F7"/>
    <w:rsid w:val="007D022A"/>
    <w:rsid w:val="007D04ED"/>
    <w:rsid w:val="007D3E4F"/>
    <w:rsid w:val="007D6924"/>
    <w:rsid w:val="007D77F3"/>
    <w:rsid w:val="007D7DC0"/>
    <w:rsid w:val="007E0316"/>
    <w:rsid w:val="007E18E2"/>
    <w:rsid w:val="007E359A"/>
    <w:rsid w:val="007E4328"/>
    <w:rsid w:val="007E46CB"/>
    <w:rsid w:val="007E4896"/>
    <w:rsid w:val="007E5166"/>
    <w:rsid w:val="007E610C"/>
    <w:rsid w:val="007E6C3B"/>
    <w:rsid w:val="007E737C"/>
    <w:rsid w:val="007F0855"/>
    <w:rsid w:val="007F1557"/>
    <w:rsid w:val="007F22F6"/>
    <w:rsid w:val="007F2602"/>
    <w:rsid w:val="007F3D77"/>
    <w:rsid w:val="007F47A6"/>
    <w:rsid w:val="007F51D5"/>
    <w:rsid w:val="007F70B8"/>
    <w:rsid w:val="008002C9"/>
    <w:rsid w:val="008006DD"/>
    <w:rsid w:val="008008CD"/>
    <w:rsid w:val="00800C1B"/>
    <w:rsid w:val="00801715"/>
    <w:rsid w:val="008029A1"/>
    <w:rsid w:val="00802A6B"/>
    <w:rsid w:val="00802D56"/>
    <w:rsid w:val="00803187"/>
    <w:rsid w:val="00803509"/>
    <w:rsid w:val="008036F6"/>
    <w:rsid w:val="00803FDC"/>
    <w:rsid w:val="00804450"/>
    <w:rsid w:val="00805B5D"/>
    <w:rsid w:val="008105B9"/>
    <w:rsid w:val="00810897"/>
    <w:rsid w:val="0081137A"/>
    <w:rsid w:val="00812278"/>
    <w:rsid w:val="00813FE2"/>
    <w:rsid w:val="008153D3"/>
    <w:rsid w:val="00815709"/>
    <w:rsid w:val="00816227"/>
    <w:rsid w:val="008166EF"/>
    <w:rsid w:val="0081692A"/>
    <w:rsid w:val="008170D0"/>
    <w:rsid w:val="008202E7"/>
    <w:rsid w:val="00820F5C"/>
    <w:rsid w:val="008210C7"/>
    <w:rsid w:val="00821505"/>
    <w:rsid w:val="008228A3"/>
    <w:rsid w:val="00825205"/>
    <w:rsid w:val="008252A8"/>
    <w:rsid w:val="008263B5"/>
    <w:rsid w:val="008275B5"/>
    <w:rsid w:val="00831049"/>
    <w:rsid w:val="0083182C"/>
    <w:rsid w:val="0083226B"/>
    <w:rsid w:val="008322BD"/>
    <w:rsid w:val="008357EE"/>
    <w:rsid w:val="0083781B"/>
    <w:rsid w:val="0084092A"/>
    <w:rsid w:val="0084126B"/>
    <w:rsid w:val="00841C9A"/>
    <w:rsid w:val="00843B08"/>
    <w:rsid w:val="00843FBC"/>
    <w:rsid w:val="0084522A"/>
    <w:rsid w:val="00845951"/>
    <w:rsid w:val="00846314"/>
    <w:rsid w:val="008466CE"/>
    <w:rsid w:val="00846D9C"/>
    <w:rsid w:val="0085014E"/>
    <w:rsid w:val="008527DE"/>
    <w:rsid w:val="00852AFD"/>
    <w:rsid w:val="00853295"/>
    <w:rsid w:val="008533FC"/>
    <w:rsid w:val="00853BA3"/>
    <w:rsid w:val="00854748"/>
    <w:rsid w:val="00854FAA"/>
    <w:rsid w:val="008550E5"/>
    <w:rsid w:val="008551A1"/>
    <w:rsid w:val="008565B7"/>
    <w:rsid w:val="008566FA"/>
    <w:rsid w:val="00861A9F"/>
    <w:rsid w:val="00863586"/>
    <w:rsid w:val="008638D8"/>
    <w:rsid w:val="00864E4F"/>
    <w:rsid w:val="00865A50"/>
    <w:rsid w:val="008662AB"/>
    <w:rsid w:val="00867883"/>
    <w:rsid w:val="00867D49"/>
    <w:rsid w:val="00867D77"/>
    <w:rsid w:val="00871173"/>
    <w:rsid w:val="00871841"/>
    <w:rsid w:val="00871E90"/>
    <w:rsid w:val="00873A4B"/>
    <w:rsid w:val="00875240"/>
    <w:rsid w:val="00875EA3"/>
    <w:rsid w:val="008760F6"/>
    <w:rsid w:val="008762EA"/>
    <w:rsid w:val="008767E7"/>
    <w:rsid w:val="00877C0D"/>
    <w:rsid w:val="008810B1"/>
    <w:rsid w:val="00881B18"/>
    <w:rsid w:val="00886002"/>
    <w:rsid w:val="00886533"/>
    <w:rsid w:val="0088665F"/>
    <w:rsid w:val="0089146E"/>
    <w:rsid w:val="008932D9"/>
    <w:rsid w:val="00894DE8"/>
    <w:rsid w:val="00895AC5"/>
    <w:rsid w:val="008A3B81"/>
    <w:rsid w:val="008A6A2F"/>
    <w:rsid w:val="008A7408"/>
    <w:rsid w:val="008B09E5"/>
    <w:rsid w:val="008B15FF"/>
    <w:rsid w:val="008B27CF"/>
    <w:rsid w:val="008B2E0C"/>
    <w:rsid w:val="008B59CE"/>
    <w:rsid w:val="008B6D22"/>
    <w:rsid w:val="008B7D67"/>
    <w:rsid w:val="008C08EF"/>
    <w:rsid w:val="008C34E0"/>
    <w:rsid w:val="008C3887"/>
    <w:rsid w:val="008C3BE4"/>
    <w:rsid w:val="008C50D9"/>
    <w:rsid w:val="008C5B75"/>
    <w:rsid w:val="008C5FFC"/>
    <w:rsid w:val="008C6C7A"/>
    <w:rsid w:val="008C7661"/>
    <w:rsid w:val="008C7830"/>
    <w:rsid w:val="008D033A"/>
    <w:rsid w:val="008D064E"/>
    <w:rsid w:val="008D1869"/>
    <w:rsid w:val="008D1B1C"/>
    <w:rsid w:val="008D1E38"/>
    <w:rsid w:val="008D1F95"/>
    <w:rsid w:val="008D22CC"/>
    <w:rsid w:val="008D32A9"/>
    <w:rsid w:val="008D34DB"/>
    <w:rsid w:val="008D3ECC"/>
    <w:rsid w:val="008D4757"/>
    <w:rsid w:val="008D6732"/>
    <w:rsid w:val="008D69E2"/>
    <w:rsid w:val="008D702B"/>
    <w:rsid w:val="008D768B"/>
    <w:rsid w:val="008D7FB4"/>
    <w:rsid w:val="008E0F15"/>
    <w:rsid w:val="008E2182"/>
    <w:rsid w:val="008E3AC9"/>
    <w:rsid w:val="008E4000"/>
    <w:rsid w:val="008E47E4"/>
    <w:rsid w:val="008E51C7"/>
    <w:rsid w:val="008E6088"/>
    <w:rsid w:val="008E61F4"/>
    <w:rsid w:val="008E637F"/>
    <w:rsid w:val="008E6968"/>
    <w:rsid w:val="008E6C0B"/>
    <w:rsid w:val="008F1DF6"/>
    <w:rsid w:val="008F2625"/>
    <w:rsid w:val="008F2C97"/>
    <w:rsid w:val="008F3479"/>
    <w:rsid w:val="008F4BB1"/>
    <w:rsid w:val="008F500E"/>
    <w:rsid w:val="008F5029"/>
    <w:rsid w:val="008F645A"/>
    <w:rsid w:val="008F66C1"/>
    <w:rsid w:val="008F6D4A"/>
    <w:rsid w:val="00900C88"/>
    <w:rsid w:val="009028C4"/>
    <w:rsid w:val="009028E1"/>
    <w:rsid w:val="00903255"/>
    <w:rsid w:val="0090430D"/>
    <w:rsid w:val="009058DC"/>
    <w:rsid w:val="00906329"/>
    <w:rsid w:val="00906606"/>
    <w:rsid w:val="009068EF"/>
    <w:rsid w:val="00907179"/>
    <w:rsid w:val="009101EE"/>
    <w:rsid w:val="0091156D"/>
    <w:rsid w:val="009124C8"/>
    <w:rsid w:val="0091258D"/>
    <w:rsid w:val="009125F1"/>
    <w:rsid w:val="009126B0"/>
    <w:rsid w:val="00914627"/>
    <w:rsid w:val="00914E3E"/>
    <w:rsid w:val="00920CDB"/>
    <w:rsid w:val="009219CB"/>
    <w:rsid w:val="00921B18"/>
    <w:rsid w:val="00922CA7"/>
    <w:rsid w:val="009257C8"/>
    <w:rsid w:val="00925A12"/>
    <w:rsid w:val="0092647E"/>
    <w:rsid w:val="00926FED"/>
    <w:rsid w:val="009278B5"/>
    <w:rsid w:val="00927FFA"/>
    <w:rsid w:val="00930DD7"/>
    <w:rsid w:val="0093151E"/>
    <w:rsid w:val="00932E74"/>
    <w:rsid w:val="0093583F"/>
    <w:rsid w:val="00935915"/>
    <w:rsid w:val="00936021"/>
    <w:rsid w:val="0093640D"/>
    <w:rsid w:val="00936F56"/>
    <w:rsid w:val="00937194"/>
    <w:rsid w:val="00942679"/>
    <w:rsid w:val="00942BAC"/>
    <w:rsid w:val="00942DDD"/>
    <w:rsid w:val="009444AA"/>
    <w:rsid w:val="009446BA"/>
    <w:rsid w:val="00945BC9"/>
    <w:rsid w:val="00945D5C"/>
    <w:rsid w:val="00946FA8"/>
    <w:rsid w:val="00947075"/>
    <w:rsid w:val="00947197"/>
    <w:rsid w:val="00947607"/>
    <w:rsid w:val="00947709"/>
    <w:rsid w:val="00950C87"/>
    <w:rsid w:val="00951694"/>
    <w:rsid w:val="00951B74"/>
    <w:rsid w:val="009525FB"/>
    <w:rsid w:val="00952E1C"/>
    <w:rsid w:val="00953098"/>
    <w:rsid w:val="0095419A"/>
    <w:rsid w:val="00954E4F"/>
    <w:rsid w:val="00957269"/>
    <w:rsid w:val="009600A8"/>
    <w:rsid w:val="00960F68"/>
    <w:rsid w:val="00961A71"/>
    <w:rsid w:val="0096366B"/>
    <w:rsid w:val="0096495E"/>
    <w:rsid w:val="009649F2"/>
    <w:rsid w:val="00965D92"/>
    <w:rsid w:val="00966A01"/>
    <w:rsid w:val="00970AEF"/>
    <w:rsid w:val="0097200B"/>
    <w:rsid w:val="00972BE6"/>
    <w:rsid w:val="00973868"/>
    <w:rsid w:val="009755A0"/>
    <w:rsid w:val="00976357"/>
    <w:rsid w:val="009767A9"/>
    <w:rsid w:val="009809BF"/>
    <w:rsid w:val="00980AFE"/>
    <w:rsid w:val="00980E3F"/>
    <w:rsid w:val="00981221"/>
    <w:rsid w:val="009812FC"/>
    <w:rsid w:val="0098132F"/>
    <w:rsid w:val="0098211A"/>
    <w:rsid w:val="00982FC7"/>
    <w:rsid w:val="009834E8"/>
    <w:rsid w:val="00983700"/>
    <w:rsid w:val="0098403B"/>
    <w:rsid w:val="0098455A"/>
    <w:rsid w:val="00984B0F"/>
    <w:rsid w:val="009859B0"/>
    <w:rsid w:val="00986159"/>
    <w:rsid w:val="0098629B"/>
    <w:rsid w:val="009908BE"/>
    <w:rsid w:val="00992834"/>
    <w:rsid w:val="009944D8"/>
    <w:rsid w:val="00995F71"/>
    <w:rsid w:val="009961C2"/>
    <w:rsid w:val="0099718E"/>
    <w:rsid w:val="0099733B"/>
    <w:rsid w:val="00997463"/>
    <w:rsid w:val="00997DEB"/>
    <w:rsid w:val="009A34AB"/>
    <w:rsid w:val="009A3AB2"/>
    <w:rsid w:val="009A5346"/>
    <w:rsid w:val="009A555A"/>
    <w:rsid w:val="009A59FD"/>
    <w:rsid w:val="009A5AF4"/>
    <w:rsid w:val="009A6796"/>
    <w:rsid w:val="009A7596"/>
    <w:rsid w:val="009A77BA"/>
    <w:rsid w:val="009A7CE6"/>
    <w:rsid w:val="009A7E8B"/>
    <w:rsid w:val="009B05B2"/>
    <w:rsid w:val="009B0AD2"/>
    <w:rsid w:val="009B0EA8"/>
    <w:rsid w:val="009B2884"/>
    <w:rsid w:val="009B4295"/>
    <w:rsid w:val="009B4AEE"/>
    <w:rsid w:val="009B4DE7"/>
    <w:rsid w:val="009B508B"/>
    <w:rsid w:val="009B53FC"/>
    <w:rsid w:val="009B592B"/>
    <w:rsid w:val="009B5ACF"/>
    <w:rsid w:val="009B67DD"/>
    <w:rsid w:val="009B6A99"/>
    <w:rsid w:val="009B6E86"/>
    <w:rsid w:val="009B7C60"/>
    <w:rsid w:val="009C00A8"/>
    <w:rsid w:val="009C1000"/>
    <w:rsid w:val="009C10AD"/>
    <w:rsid w:val="009C1605"/>
    <w:rsid w:val="009C1FC1"/>
    <w:rsid w:val="009C2E46"/>
    <w:rsid w:val="009C3959"/>
    <w:rsid w:val="009C4907"/>
    <w:rsid w:val="009C5D1C"/>
    <w:rsid w:val="009C678F"/>
    <w:rsid w:val="009C705E"/>
    <w:rsid w:val="009C785E"/>
    <w:rsid w:val="009C78E8"/>
    <w:rsid w:val="009D1050"/>
    <w:rsid w:val="009D1622"/>
    <w:rsid w:val="009D179A"/>
    <w:rsid w:val="009D2248"/>
    <w:rsid w:val="009D2402"/>
    <w:rsid w:val="009D2432"/>
    <w:rsid w:val="009D2EA8"/>
    <w:rsid w:val="009D2ED5"/>
    <w:rsid w:val="009D46CD"/>
    <w:rsid w:val="009D5FC5"/>
    <w:rsid w:val="009D6CFB"/>
    <w:rsid w:val="009D6F20"/>
    <w:rsid w:val="009E1F87"/>
    <w:rsid w:val="009E3A7F"/>
    <w:rsid w:val="009E52EE"/>
    <w:rsid w:val="009E57DB"/>
    <w:rsid w:val="009E5F1B"/>
    <w:rsid w:val="009E6FF9"/>
    <w:rsid w:val="009E7034"/>
    <w:rsid w:val="009E7739"/>
    <w:rsid w:val="009E7EB4"/>
    <w:rsid w:val="009F15CF"/>
    <w:rsid w:val="009F2060"/>
    <w:rsid w:val="009F2991"/>
    <w:rsid w:val="009F2A6B"/>
    <w:rsid w:val="009F2DC0"/>
    <w:rsid w:val="009F3E01"/>
    <w:rsid w:val="009F54B5"/>
    <w:rsid w:val="009F5B14"/>
    <w:rsid w:val="009F7B12"/>
    <w:rsid w:val="009F7C76"/>
    <w:rsid w:val="00A01756"/>
    <w:rsid w:val="00A02105"/>
    <w:rsid w:val="00A021C6"/>
    <w:rsid w:val="00A021F5"/>
    <w:rsid w:val="00A026E4"/>
    <w:rsid w:val="00A030F4"/>
    <w:rsid w:val="00A03E59"/>
    <w:rsid w:val="00A05604"/>
    <w:rsid w:val="00A05698"/>
    <w:rsid w:val="00A1008A"/>
    <w:rsid w:val="00A104A9"/>
    <w:rsid w:val="00A11BA2"/>
    <w:rsid w:val="00A123EF"/>
    <w:rsid w:val="00A12435"/>
    <w:rsid w:val="00A13C7B"/>
    <w:rsid w:val="00A13E1A"/>
    <w:rsid w:val="00A1486B"/>
    <w:rsid w:val="00A1516F"/>
    <w:rsid w:val="00A15CB6"/>
    <w:rsid w:val="00A15F26"/>
    <w:rsid w:val="00A160BA"/>
    <w:rsid w:val="00A17C3C"/>
    <w:rsid w:val="00A203B1"/>
    <w:rsid w:val="00A213B5"/>
    <w:rsid w:val="00A214FC"/>
    <w:rsid w:val="00A21CA2"/>
    <w:rsid w:val="00A22422"/>
    <w:rsid w:val="00A2256D"/>
    <w:rsid w:val="00A22974"/>
    <w:rsid w:val="00A2300E"/>
    <w:rsid w:val="00A25CB6"/>
    <w:rsid w:val="00A27289"/>
    <w:rsid w:val="00A27FC1"/>
    <w:rsid w:val="00A305AF"/>
    <w:rsid w:val="00A30AF0"/>
    <w:rsid w:val="00A30EAF"/>
    <w:rsid w:val="00A31156"/>
    <w:rsid w:val="00A31373"/>
    <w:rsid w:val="00A321F6"/>
    <w:rsid w:val="00A3243C"/>
    <w:rsid w:val="00A32877"/>
    <w:rsid w:val="00A33797"/>
    <w:rsid w:val="00A33A4D"/>
    <w:rsid w:val="00A3560D"/>
    <w:rsid w:val="00A36D2D"/>
    <w:rsid w:val="00A37152"/>
    <w:rsid w:val="00A37846"/>
    <w:rsid w:val="00A37B9A"/>
    <w:rsid w:val="00A41296"/>
    <w:rsid w:val="00A41575"/>
    <w:rsid w:val="00A42CD2"/>
    <w:rsid w:val="00A43CC5"/>
    <w:rsid w:val="00A43FF5"/>
    <w:rsid w:val="00A45962"/>
    <w:rsid w:val="00A470D2"/>
    <w:rsid w:val="00A47E5D"/>
    <w:rsid w:val="00A501CE"/>
    <w:rsid w:val="00A503A2"/>
    <w:rsid w:val="00A50596"/>
    <w:rsid w:val="00A50869"/>
    <w:rsid w:val="00A510B4"/>
    <w:rsid w:val="00A52681"/>
    <w:rsid w:val="00A52EC4"/>
    <w:rsid w:val="00A533BF"/>
    <w:rsid w:val="00A535DF"/>
    <w:rsid w:val="00A53819"/>
    <w:rsid w:val="00A550FD"/>
    <w:rsid w:val="00A552FE"/>
    <w:rsid w:val="00A568E9"/>
    <w:rsid w:val="00A56CD2"/>
    <w:rsid w:val="00A57A37"/>
    <w:rsid w:val="00A57D5E"/>
    <w:rsid w:val="00A62BAD"/>
    <w:rsid w:val="00A64E55"/>
    <w:rsid w:val="00A669E6"/>
    <w:rsid w:val="00A704E7"/>
    <w:rsid w:val="00A71101"/>
    <w:rsid w:val="00A726C7"/>
    <w:rsid w:val="00A72CAC"/>
    <w:rsid w:val="00A7334D"/>
    <w:rsid w:val="00A73370"/>
    <w:rsid w:val="00A7383F"/>
    <w:rsid w:val="00A74272"/>
    <w:rsid w:val="00A74C13"/>
    <w:rsid w:val="00A75E0D"/>
    <w:rsid w:val="00A76A37"/>
    <w:rsid w:val="00A7744C"/>
    <w:rsid w:val="00A77838"/>
    <w:rsid w:val="00A803CA"/>
    <w:rsid w:val="00A8049F"/>
    <w:rsid w:val="00A80EE7"/>
    <w:rsid w:val="00A83B13"/>
    <w:rsid w:val="00A83C90"/>
    <w:rsid w:val="00A84AE7"/>
    <w:rsid w:val="00A84E65"/>
    <w:rsid w:val="00A85155"/>
    <w:rsid w:val="00A861EA"/>
    <w:rsid w:val="00A8745B"/>
    <w:rsid w:val="00A874A6"/>
    <w:rsid w:val="00A90CAA"/>
    <w:rsid w:val="00A91335"/>
    <w:rsid w:val="00A9210E"/>
    <w:rsid w:val="00A92AE1"/>
    <w:rsid w:val="00A93B86"/>
    <w:rsid w:val="00A9426F"/>
    <w:rsid w:val="00A943E4"/>
    <w:rsid w:val="00A9471A"/>
    <w:rsid w:val="00A95189"/>
    <w:rsid w:val="00A95864"/>
    <w:rsid w:val="00A959E1"/>
    <w:rsid w:val="00A96031"/>
    <w:rsid w:val="00A9611E"/>
    <w:rsid w:val="00A96181"/>
    <w:rsid w:val="00A970B6"/>
    <w:rsid w:val="00A97247"/>
    <w:rsid w:val="00A97465"/>
    <w:rsid w:val="00AA027C"/>
    <w:rsid w:val="00AA206E"/>
    <w:rsid w:val="00AA2EAB"/>
    <w:rsid w:val="00AA4972"/>
    <w:rsid w:val="00AA49FA"/>
    <w:rsid w:val="00AA55D6"/>
    <w:rsid w:val="00AA6B4C"/>
    <w:rsid w:val="00AA76AD"/>
    <w:rsid w:val="00AB0925"/>
    <w:rsid w:val="00AB2635"/>
    <w:rsid w:val="00AB34EB"/>
    <w:rsid w:val="00AB3E48"/>
    <w:rsid w:val="00AB3E6A"/>
    <w:rsid w:val="00AB53E4"/>
    <w:rsid w:val="00AB64A8"/>
    <w:rsid w:val="00AB6CB1"/>
    <w:rsid w:val="00AB750A"/>
    <w:rsid w:val="00AC01BE"/>
    <w:rsid w:val="00AC50E9"/>
    <w:rsid w:val="00AC6616"/>
    <w:rsid w:val="00AC73A1"/>
    <w:rsid w:val="00AD04BF"/>
    <w:rsid w:val="00AD06AC"/>
    <w:rsid w:val="00AD2555"/>
    <w:rsid w:val="00AD32FF"/>
    <w:rsid w:val="00AD3DA7"/>
    <w:rsid w:val="00AD5686"/>
    <w:rsid w:val="00AD5750"/>
    <w:rsid w:val="00AD6594"/>
    <w:rsid w:val="00AD7BB5"/>
    <w:rsid w:val="00AD7EB2"/>
    <w:rsid w:val="00AE04A2"/>
    <w:rsid w:val="00AE146F"/>
    <w:rsid w:val="00AE2285"/>
    <w:rsid w:val="00AE3C26"/>
    <w:rsid w:val="00AE4E55"/>
    <w:rsid w:val="00AE4E5C"/>
    <w:rsid w:val="00AE4FAD"/>
    <w:rsid w:val="00AE578F"/>
    <w:rsid w:val="00AE5AC1"/>
    <w:rsid w:val="00AE5FCD"/>
    <w:rsid w:val="00AE668F"/>
    <w:rsid w:val="00AE7775"/>
    <w:rsid w:val="00AF0DE5"/>
    <w:rsid w:val="00AF1F03"/>
    <w:rsid w:val="00AF1FC8"/>
    <w:rsid w:val="00AF2D15"/>
    <w:rsid w:val="00AF4ADE"/>
    <w:rsid w:val="00AF5595"/>
    <w:rsid w:val="00AF7244"/>
    <w:rsid w:val="00B02310"/>
    <w:rsid w:val="00B02466"/>
    <w:rsid w:val="00B03A6C"/>
    <w:rsid w:val="00B04077"/>
    <w:rsid w:val="00B04EAD"/>
    <w:rsid w:val="00B05949"/>
    <w:rsid w:val="00B05B67"/>
    <w:rsid w:val="00B06062"/>
    <w:rsid w:val="00B06968"/>
    <w:rsid w:val="00B074F3"/>
    <w:rsid w:val="00B10409"/>
    <w:rsid w:val="00B13D4F"/>
    <w:rsid w:val="00B14739"/>
    <w:rsid w:val="00B1485F"/>
    <w:rsid w:val="00B156F0"/>
    <w:rsid w:val="00B162EC"/>
    <w:rsid w:val="00B177F8"/>
    <w:rsid w:val="00B21C28"/>
    <w:rsid w:val="00B21D1F"/>
    <w:rsid w:val="00B22D02"/>
    <w:rsid w:val="00B25AF6"/>
    <w:rsid w:val="00B25E01"/>
    <w:rsid w:val="00B25FE0"/>
    <w:rsid w:val="00B2728E"/>
    <w:rsid w:val="00B275EE"/>
    <w:rsid w:val="00B30608"/>
    <w:rsid w:val="00B30FDE"/>
    <w:rsid w:val="00B3214C"/>
    <w:rsid w:val="00B32BD5"/>
    <w:rsid w:val="00B33FEA"/>
    <w:rsid w:val="00B35318"/>
    <w:rsid w:val="00B36E3F"/>
    <w:rsid w:val="00B36F2E"/>
    <w:rsid w:val="00B40076"/>
    <w:rsid w:val="00B40A83"/>
    <w:rsid w:val="00B41A89"/>
    <w:rsid w:val="00B41FAA"/>
    <w:rsid w:val="00B42EFF"/>
    <w:rsid w:val="00B432DD"/>
    <w:rsid w:val="00B43359"/>
    <w:rsid w:val="00B43B33"/>
    <w:rsid w:val="00B44810"/>
    <w:rsid w:val="00B45239"/>
    <w:rsid w:val="00B46852"/>
    <w:rsid w:val="00B46D20"/>
    <w:rsid w:val="00B507DC"/>
    <w:rsid w:val="00B50CF8"/>
    <w:rsid w:val="00B511DA"/>
    <w:rsid w:val="00B51393"/>
    <w:rsid w:val="00B53C07"/>
    <w:rsid w:val="00B53EEE"/>
    <w:rsid w:val="00B5441D"/>
    <w:rsid w:val="00B549EC"/>
    <w:rsid w:val="00B552FF"/>
    <w:rsid w:val="00B5625B"/>
    <w:rsid w:val="00B60172"/>
    <w:rsid w:val="00B6031D"/>
    <w:rsid w:val="00B60D74"/>
    <w:rsid w:val="00B622BD"/>
    <w:rsid w:val="00B65E54"/>
    <w:rsid w:val="00B67CEF"/>
    <w:rsid w:val="00B7015A"/>
    <w:rsid w:val="00B706BE"/>
    <w:rsid w:val="00B70FD7"/>
    <w:rsid w:val="00B75E04"/>
    <w:rsid w:val="00B75F4B"/>
    <w:rsid w:val="00B76CD8"/>
    <w:rsid w:val="00B77407"/>
    <w:rsid w:val="00B80D07"/>
    <w:rsid w:val="00B81572"/>
    <w:rsid w:val="00B836F2"/>
    <w:rsid w:val="00B83F58"/>
    <w:rsid w:val="00B84319"/>
    <w:rsid w:val="00B86ADC"/>
    <w:rsid w:val="00B917F3"/>
    <w:rsid w:val="00B9210C"/>
    <w:rsid w:val="00B9236E"/>
    <w:rsid w:val="00B92448"/>
    <w:rsid w:val="00B92C0E"/>
    <w:rsid w:val="00B9317C"/>
    <w:rsid w:val="00B93693"/>
    <w:rsid w:val="00B937CA"/>
    <w:rsid w:val="00B9561B"/>
    <w:rsid w:val="00B95A67"/>
    <w:rsid w:val="00B9611A"/>
    <w:rsid w:val="00B96E9E"/>
    <w:rsid w:val="00B97667"/>
    <w:rsid w:val="00B97F92"/>
    <w:rsid w:val="00BA0767"/>
    <w:rsid w:val="00BA0867"/>
    <w:rsid w:val="00BA0D9B"/>
    <w:rsid w:val="00BA1660"/>
    <w:rsid w:val="00BA2063"/>
    <w:rsid w:val="00BA231C"/>
    <w:rsid w:val="00BA24CF"/>
    <w:rsid w:val="00BA3081"/>
    <w:rsid w:val="00BA5CBE"/>
    <w:rsid w:val="00BB0105"/>
    <w:rsid w:val="00BB1A69"/>
    <w:rsid w:val="00BB23CA"/>
    <w:rsid w:val="00BB3C5D"/>
    <w:rsid w:val="00BB48DF"/>
    <w:rsid w:val="00BB52AC"/>
    <w:rsid w:val="00BB5BFE"/>
    <w:rsid w:val="00BB6652"/>
    <w:rsid w:val="00BB6AFE"/>
    <w:rsid w:val="00BB7BBD"/>
    <w:rsid w:val="00BC1147"/>
    <w:rsid w:val="00BC1D77"/>
    <w:rsid w:val="00BC201A"/>
    <w:rsid w:val="00BC33EF"/>
    <w:rsid w:val="00BC69D4"/>
    <w:rsid w:val="00BC6BC3"/>
    <w:rsid w:val="00BC6C9A"/>
    <w:rsid w:val="00BD0948"/>
    <w:rsid w:val="00BD2A92"/>
    <w:rsid w:val="00BD3170"/>
    <w:rsid w:val="00BD5380"/>
    <w:rsid w:val="00BD5564"/>
    <w:rsid w:val="00BD7AA4"/>
    <w:rsid w:val="00BE0EF5"/>
    <w:rsid w:val="00BE1D6F"/>
    <w:rsid w:val="00BE3435"/>
    <w:rsid w:val="00BE4D3F"/>
    <w:rsid w:val="00BE6C5D"/>
    <w:rsid w:val="00BE6EDB"/>
    <w:rsid w:val="00BE7C61"/>
    <w:rsid w:val="00BF14AD"/>
    <w:rsid w:val="00BF284C"/>
    <w:rsid w:val="00BF2A7E"/>
    <w:rsid w:val="00BF5F1A"/>
    <w:rsid w:val="00BF768A"/>
    <w:rsid w:val="00C00C02"/>
    <w:rsid w:val="00C01BB4"/>
    <w:rsid w:val="00C03EDD"/>
    <w:rsid w:val="00C03F72"/>
    <w:rsid w:val="00C049FB"/>
    <w:rsid w:val="00C04D95"/>
    <w:rsid w:val="00C04ECB"/>
    <w:rsid w:val="00C05282"/>
    <w:rsid w:val="00C06EF8"/>
    <w:rsid w:val="00C07226"/>
    <w:rsid w:val="00C10228"/>
    <w:rsid w:val="00C10C42"/>
    <w:rsid w:val="00C117AB"/>
    <w:rsid w:val="00C11E74"/>
    <w:rsid w:val="00C131D5"/>
    <w:rsid w:val="00C14977"/>
    <w:rsid w:val="00C15239"/>
    <w:rsid w:val="00C1633B"/>
    <w:rsid w:val="00C16D62"/>
    <w:rsid w:val="00C1747F"/>
    <w:rsid w:val="00C17EC5"/>
    <w:rsid w:val="00C20964"/>
    <w:rsid w:val="00C20B9C"/>
    <w:rsid w:val="00C22523"/>
    <w:rsid w:val="00C22D03"/>
    <w:rsid w:val="00C2321C"/>
    <w:rsid w:val="00C23A2B"/>
    <w:rsid w:val="00C245FA"/>
    <w:rsid w:val="00C250A7"/>
    <w:rsid w:val="00C25F05"/>
    <w:rsid w:val="00C268C2"/>
    <w:rsid w:val="00C26918"/>
    <w:rsid w:val="00C26A8B"/>
    <w:rsid w:val="00C3150B"/>
    <w:rsid w:val="00C32104"/>
    <w:rsid w:val="00C32E2A"/>
    <w:rsid w:val="00C338E6"/>
    <w:rsid w:val="00C34396"/>
    <w:rsid w:val="00C34712"/>
    <w:rsid w:val="00C36312"/>
    <w:rsid w:val="00C36B2D"/>
    <w:rsid w:val="00C36E83"/>
    <w:rsid w:val="00C405C1"/>
    <w:rsid w:val="00C41AD7"/>
    <w:rsid w:val="00C41B7E"/>
    <w:rsid w:val="00C43861"/>
    <w:rsid w:val="00C44641"/>
    <w:rsid w:val="00C461E6"/>
    <w:rsid w:val="00C461F4"/>
    <w:rsid w:val="00C46A1D"/>
    <w:rsid w:val="00C47919"/>
    <w:rsid w:val="00C47A66"/>
    <w:rsid w:val="00C50DDE"/>
    <w:rsid w:val="00C520D1"/>
    <w:rsid w:val="00C52140"/>
    <w:rsid w:val="00C525F5"/>
    <w:rsid w:val="00C52EEA"/>
    <w:rsid w:val="00C53889"/>
    <w:rsid w:val="00C5487E"/>
    <w:rsid w:val="00C54CEB"/>
    <w:rsid w:val="00C551FE"/>
    <w:rsid w:val="00C552A0"/>
    <w:rsid w:val="00C55E95"/>
    <w:rsid w:val="00C56073"/>
    <w:rsid w:val="00C57100"/>
    <w:rsid w:val="00C604EC"/>
    <w:rsid w:val="00C606D6"/>
    <w:rsid w:val="00C60B0A"/>
    <w:rsid w:val="00C61654"/>
    <w:rsid w:val="00C74257"/>
    <w:rsid w:val="00C74533"/>
    <w:rsid w:val="00C74677"/>
    <w:rsid w:val="00C74B4E"/>
    <w:rsid w:val="00C74DE5"/>
    <w:rsid w:val="00C755FF"/>
    <w:rsid w:val="00C756CB"/>
    <w:rsid w:val="00C757EF"/>
    <w:rsid w:val="00C75D52"/>
    <w:rsid w:val="00C75D66"/>
    <w:rsid w:val="00C7674F"/>
    <w:rsid w:val="00C77517"/>
    <w:rsid w:val="00C811F7"/>
    <w:rsid w:val="00C82008"/>
    <w:rsid w:val="00C82898"/>
    <w:rsid w:val="00C83B3F"/>
    <w:rsid w:val="00C84812"/>
    <w:rsid w:val="00C85892"/>
    <w:rsid w:val="00C87374"/>
    <w:rsid w:val="00C901E3"/>
    <w:rsid w:val="00C90389"/>
    <w:rsid w:val="00C90A1B"/>
    <w:rsid w:val="00C922E7"/>
    <w:rsid w:val="00C92FCE"/>
    <w:rsid w:val="00C933E4"/>
    <w:rsid w:val="00C95734"/>
    <w:rsid w:val="00C95A1D"/>
    <w:rsid w:val="00C97135"/>
    <w:rsid w:val="00C97413"/>
    <w:rsid w:val="00C97BDE"/>
    <w:rsid w:val="00C97D70"/>
    <w:rsid w:val="00CA06E1"/>
    <w:rsid w:val="00CA0A30"/>
    <w:rsid w:val="00CA1704"/>
    <w:rsid w:val="00CA19D3"/>
    <w:rsid w:val="00CA2381"/>
    <w:rsid w:val="00CA283B"/>
    <w:rsid w:val="00CA3061"/>
    <w:rsid w:val="00CA4440"/>
    <w:rsid w:val="00CA4F5C"/>
    <w:rsid w:val="00CA564E"/>
    <w:rsid w:val="00CA5A9F"/>
    <w:rsid w:val="00CB12F7"/>
    <w:rsid w:val="00CB15D4"/>
    <w:rsid w:val="00CB1BDE"/>
    <w:rsid w:val="00CB2BED"/>
    <w:rsid w:val="00CB405B"/>
    <w:rsid w:val="00CB5627"/>
    <w:rsid w:val="00CB5853"/>
    <w:rsid w:val="00CB5ED3"/>
    <w:rsid w:val="00CB6073"/>
    <w:rsid w:val="00CB7B71"/>
    <w:rsid w:val="00CC2A25"/>
    <w:rsid w:val="00CC2D8E"/>
    <w:rsid w:val="00CC2F8E"/>
    <w:rsid w:val="00CC3CF7"/>
    <w:rsid w:val="00CC4ADA"/>
    <w:rsid w:val="00CC5A2E"/>
    <w:rsid w:val="00CC5CB0"/>
    <w:rsid w:val="00CC614C"/>
    <w:rsid w:val="00CD0F4A"/>
    <w:rsid w:val="00CD15AB"/>
    <w:rsid w:val="00CD17E3"/>
    <w:rsid w:val="00CD189B"/>
    <w:rsid w:val="00CD39AA"/>
    <w:rsid w:val="00CD416A"/>
    <w:rsid w:val="00CD527C"/>
    <w:rsid w:val="00CD591F"/>
    <w:rsid w:val="00CD60AC"/>
    <w:rsid w:val="00CD65E3"/>
    <w:rsid w:val="00CD7815"/>
    <w:rsid w:val="00CE0C98"/>
    <w:rsid w:val="00CE117D"/>
    <w:rsid w:val="00CE2B0F"/>
    <w:rsid w:val="00CE2C64"/>
    <w:rsid w:val="00CE382F"/>
    <w:rsid w:val="00CE7298"/>
    <w:rsid w:val="00CE7A17"/>
    <w:rsid w:val="00CF1598"/>
    <w:rsid w:val="00CF2564"/>
    <w:rsid w:val="00CF46D2"/>
    <w:rsid w:val="00CF5CD2"/>
    <w:rsid w:val="00CF6237"/>
    <w:rsid w:val="00CF6AB6"/>
    <w:rsid w:val="00D009F3"/>
    <w:rsid w:val="00D01107"/>
    <w:rsid w:val="00D018FE"/>
    <w:rsid w:val="00D01947"/>
    <w:rsid w:val="00D01C44"/>
    <w:rsid w:val="00D01EE3"/>
    <w:rsid w:val="00D02069"/>
    <w:rsid w:val="00D0219B"/>
    <w:rsid w:val="00D02324"/>
    <w:rsid w:val="00D02997"/>
    <w:rsid w:val="00D03CD8"/>
    <w:rsid w:val="00D05D58"/>
    <w:rsid w:val="00D0623B"/>
    <w:rsid w:val="00D10771"/>
    <w:rsid w:val="00D109FF"/>
    <w:rsid w:val="00D10C5D"/>
    <w:rsid w:val="00D10F9F"/>
    <w:rsid w:val="00D113D2"/>
    <w:rsid w:val="00D11F97"/>
    <w:rsid w:val="00D128C3"/>
    <w:rsid w:val="00D13B57"/>
    <w:rsid w:val="00D13C0B"/>
    <w:rsid w:val="00D1432E"/>
    <w:rsid w:val="00D158E1"/>
    <w:rsid w:val="00D15B17"/>
    <w:rsid w:val="00D15CB0"/>
    <w:rsid w:val="00D15FDB"/>
    <w:rsid w:val="00D179AF"/>
    <w:rsid w:val="00D17A14"/>
    <w:rsid w:val="00D2009C"/>
    <w:rsid w:val="00D2238A"/>
    <w:rsid w:val="00D242DF"/>
    <w:rsid w:val="00D27038"/>
    <w:rsid w:val="00D270B9"/>
    <w:rsid w:val="00D30272"/>
    <w:rsid w:val="00D30BA8"/>
    <w:rsid w:val="00D30F7F"/>
    <w:rsid w:val="00D30F8E"/>
    <w:rsid w:val="00D3177B"/>
    <w:rsid w:val="00D32C11"/>
    <w:rsid w:val="00D34A2F"/>
    <w:rsid w:val="00D35024"/>
    <w:rsid w:val="00D355E7"/>
    <w:rsid w:val="00D3579C"/>
    <w:rsid w:val="00D35A4B"/>
    <w:rsid w:val="00D36DA9"/>
    <w:rsid w:val="00D37351"/>
    <w:rsid w:val="00D375AC"/>
    <w:rsid w:val="00D37CC7"/>
    <w:rsid w:val="00D443C5"/>
    <w:rsid w:val="00D469DB"/>
    <w:rsid w:val="00D506D9"/>
    <w:rsid w:val="00D50E3B"/>
    <w:rsid w:val="00D52CE1"/>
    <w:rsid w:val="00D530C1"/>
    <w:rsid w:val="00D53778"/>
    <w:rsid w:val="00D544E0"/>
    <w:rsid w:val="00D55F6B"/>
    <w:rsid w:val="00D55FE7"/>
    <w:rsid w:val="00D56907"/>
    <w:rsid w:val="00D6065B"/>
    <w:rsid w:val="00D60742"/>
    <w:rsid w:val="00D63100"/>
    <w:rsid w:val="00D64C94"/>
    <w:rsid w:val="00D64DC8"/>
    <w:rsid w:val="00D653C0"/>
    <w:rsid w:val="00D66092"/>
    <w:rsid w:val="00D6618E"/>
    <w:rsid w:val="00D66B0A"/>
    <w:rsid w:val="00D67335"/>
    <w:rsid w:val="00D67864"/>
    <w:rsid w:val="00D70A35"/>
    <w:rsid w:val="00D70B08"/>
    <w:rsid w:val="00D70F83"/>
    <w:rsid w:val="00D72838"/>
    <w:rsid w:val="00D735DC"/>
    <w:rsid w:val="00D76790"/>
    <w:rsid w:val="00D76D0A"/>
    <w:rsid w:val="00D76FF1"/>
    <w:rsid w:val="00D77485"/>
    <w:rsid w:val="00D7762A"/>
    <w:rsid w:val="00D77AB4"/>
    <w:rsid w:val="00D77AC2"/>
    <w:rsid w:val="00D80DD2"/>
    <w:rsid w:val="00D82C64"/>
    <w:rsid w:val="00D8415B"/>
    <w:rsid w:val="00D849A8"/>
    <w:rsid w:val="00D84E50"/>
    <w:rsid w:val="00D85A0A"/>
    <w:rsid w:val="00D8626C"/>
    <w:rsid w:val="00D86FE2"/>
    <w:rsid w:val="00D87350"/>
    <w:rsid w:val="00D90441"/>
    <w:rsid w:val="00D904FA"/>
    <w:rsid w:val="00D907C3"/>
    <w:rsid w:val="00D90F21"/>
    <w:rsid w:val="00D92830"/>
    <w:rsid w:val="00D93FD7"/>
    <w:rsid w:val="00D94790"/>
    <w:rsid w:val="00DA0631"/>
    <w:rsid w:val="00DA1530"/>
    <w:rsid w:val="00DA1647"/>
    <w:rsid w:val="00DA2226"/>
    <w:rsid w:val="00DA52F0"/>
    <w:rsid w:val="00DA55C5"/>
    <w:rsid w:val="00DA71AD"/>
    <w:rsid w:val="00DA7461"/>
    <w:rsid w:val="00DA77D2"/>
    <w:rsid w:val="00DB07EC"/>
    <w:rsid w:val="00DB0A9E"/>
    <w:rsid w:val="00DB0E97"/>
    <w:rsid w:val="00DB2523"/>
    <w:rsid w:val="00DB39EE"/>
    <w:rsid w:val="00DB3A54"/>
    <w:rsid w:val="00DB570F"/>
    <w:rsid w:val="00DB5947"/>
    <w:rsid w:val="00DB6B27"/>
    <w:rsid w:val="00DB6E0A"/>
    <w:rsid w:val="00DC0562"/>
    <w:rsid w:val="00DC1262"/>
    <w:rsid w:val="00DC177F"/>
    <w:rsid w:val="00DC1C05"/>
    <w:rsid w:val="00DC205E"/>
    <w:rsid w:val="00DC26D4"/>
    <w:rsid w:val="00DC3223"/>
    <w:rsid w:val="00DC3373"/>
    <w:rsid w:val="00DC3BCF"/>
    <w:rsid w:val="00DC3FB8"/>
    <w:rsid w:val="00DC4435"/>
    <w:rsid w:val="00DC4DAF"/>
    <w:rsid w:val="00DC6808"/>
    <w:rsid w:val="00DC7051"/>
    <w:rsid w:val="00DD161A"/>
    <w:rsid w:val="00DD1DE1"/>
    <w:rsid w:val="00DD202A"/>
    <w:rsid w:val="00DD2C23"/>
    <w:rsid w:val="00DD2EEC"/>
    <w:rsid w:val="00DD381F"/>
    <w:rsid w:val="00DD3952"/>
    <w:rsid w:val="00DD43EE"/>
    <w:rsid w:val="00DD4D12"/>
    <w:rsid w:val="00DD5CBE"/>
    <w:rsid w:val="00DD5DD0"/>
    <w:rsid w:val="00DD7C9F"/>
    <w:rsid w:val="00DE0626"/>
    <w:rsid w:val="00DE290A"/>
    <w:rsid w:val="00DE2ADD"/>
    <w:rsid w:val="00DE3C61"/>
    <w:rsid w:val="00DE573F"/>
    <w:rsid w:val="00DE657D"/>
    <w:rsid w:val="00DE78B0"/>
    <w:rsid w:val="00DF0682"/>
    <w:rsid w:val="00DF2B86"/>
    <w:rsid w:val="00DF44BA"/>
    <w:rsid w:val="00DF4A4F"/>
    <w:rsid w:val="00DF4B67"/>
    <w:rsid w:val="00DF5204"/>
    <w:rsid w:val="00DF67E4"/>
    <w:rsid w:val="00DF72B9"/>
    <w:rsid w:val="00DF7354"/>
    <w:rsid w:val="00DF760A"/>
    <w:rsid w:val="00DF782C"/>
    <w:rsid w:val="00DF7FE3"/>
    <w:rsid w:val="00E00E25"/>
    <w:rsid w:val="00E01F69"/>
    <w:rsid w:val="00E02182"/>
    <w:rsid w:val="00E031CA"/>
    <w:rsid w:val="00E04F67"/>
    <w:rsid w:val="00E061FA"/>
    <w:rsid w:val="00E06BCF"/>
    <w:rsid w:val="00E07CEA"/>
    <w:rsid w:val="00E10063"/>
    <w:rsid w:val="00E1074D"/>
    <w:rsid w:val="00E10F6A"/>
    <w:rsid w:val="00E12B58"/>
    <w:rsid w:val="00E13145"/>
    <w:rsid w:val="00E13289"/>
    <w:rsid w:val="00E13C49"/>
    <w:rsid w:val="00E13EBF"/>
    <w:rsid w:val="00E13F76"/>
    <w:rsid w:val="00E1639F"/>
    <w:rsid w:val="00E1678E"/>
    <w:rsid w:val="00E176F6"/>
    <w:rsid w:val="00E20E9E"/>
    <w:rsid w:val="00E22BF7"/>
    <w:rsid w:val="00E2342C"/>
    <w:rsid w:val="00E23563"/>
    <w:rsid w:val="00E24D1A"/>
    <w:rsid w:val="00E27019"/>
    <w:rsid w:val="00E31638"/>
    <w:rsid w:val="00E32937"/>
    <w:rsid w:val="00E34667"/>
    <w:rsid w:val="00E3489C"/>
    <w:rsid w:val="00E34F6F"/>
    <w:rsid w:val="00E351B1"/>
    <w:rsid w:val="00E366B4"/>
    <w:rsid w:val="00E41AD1"/>
    <w:rsid w:val="00E421E7"/>
    <w:rsid w:val="00E439A2"/>
    <w:rsid w:val="00E43C38"/>
    <w:rsid w:val="00E44735"/>
    <w:rsid w:val="00E44887"/>
    <w:rsid w:val="00E455A8"/>
    <w:rsid w:val="00E46A34"/>
    <w:rsid w:val="00E47878"/>
    <w:rsid w:val="00E47D38"/>
    <w:rsid w:val="00E51112"/>
    <w:rsid w:val="00E524B2"/>
    <w:rsid w:val="00E524BA"/>
    <w:rsid w:val="00E541AE"/>
    <w:rsid w:val="00E56F45"/>
    <w:rsid w:val="00E57D62"/>
    <w:rsid w:val="00E603D6"/>
    <w:rsid w:val="00E620C7"/>
    <w:rsid w:val="00E6223E"/>
    <w:rsid w:val="00E62A4B"/>
    <w:rsid w:val="00E641BD"/>
    <w:rsid w:val="00E644AD"/>
    <w:rsid w:val="00E6522B"/>
    <w:rsid w:val="00E6782A"/>
    <w:rsid w:val="00E707A2"/>
    <w:rsid w:val="00E71EB6"/>
    <w:rsid w:val="00E726DE"/>
    <w:rsid w:val="00E726FA"/>
    <w:rsid w:val="00E7351E"/>
    <w:rsid w:val="00E75724"/>
    <w:rsid w:val="00E765B9"/>
    <w:rsid w:val="00E76D61"/>
    <w:rsid w:val="00E77486"/>
    <w:rsid w:val="00E7786C"/>
    <w:rsid w:val="00E77D25"/>
    <w:rsid w:val="00E80A78"/>
    <w:rsid w:val="00E82C60"/>
    <w:rsid w:val="00E831A0"/>
    <w:rsid w:val="00E8422D"/>
    <w:rsid w:val="00E8429E"/>
    <w:rsid w:val="00E85403"/>
    <w:rsid w:val="00E862DB"/>
    <w:rsid w:val="00E86937"/>
    <w:rsid w:val="00E87320"/>
    <w:rsid w:val="00E873D6"/>
    <w:rsid w:val="00E877A6"/>
    <w:rsid w:val="00E87919"/>
    <w:rsid w:val="00E9033E"/>
    <w:rsid w:val="00E91450"/>
    <w:rsid w:val="00E91A1C"/>
    <w:rsid w:val="00E93D3A"/>
    <w:rsid w:val="00E9536F"/>
    <w:rsid w:val="00E95842"/>
    <w:rsid w:val="00E96F01"/>
    <w:rsid w:val="00EA039F"/>
    <w:rsid w:val="00EA17B7"/>
    <w:rsid w:val="00EA2FC5"/>
    <w:rsid w:val="00EA35A4"/>
    <w:rsid w:val="00EA3F22"/>
    <w:rsid w:val="00EA5090"/>
    <w:rsid w:val="00EA6183"/>
    <w:rsid w:val="00EA781D"/>
    <w:rsid w:val="00EA7BE4"/>
    <w:rsid w:val="00EB1DFC"/>
    <w:rsid w:val="00EB25FA"/>
    <w:rsid w:val="00EB6005"/>
    <w:rsid w:val="00EB6D99"/>
    <w:rsid w:val="00EB72F6"/>
    <w:rsid w:val="00EB7AC4"/>
    <w:rsid w:val="00EB7FED"/>
    <w:rsid w:val="00EC06B2"/>
    <w:rsid w:val="00EC1469"/>
    <w:rsid w:val="00EC2131"/>
    <w:rsid w:val="00EC25B8"/>
    <w:rsid w:val="00EC36C0"/>
    <w:rsid w:val="00EC3CC0"/>
    <w:rsid w:val="00EC4EBC"/>
    <w:rsid w:val="00EC51AF"/>
    <w:rsid w:val="00EC57B4"/>
    <w:rsid w:val="00EC5D4F"/>
    <w:rsid w:val="00EC7F28"/>
    <w:rsid w:val="00ED15BC"/>
    <w:rsid w:val="00ED16AE"/>
    <w:rsid w:val="00ED3E13"/>
    <w:rsid w:val="00ED78CB"/>
    <w:rsid w:val="00EE0167"/>
    <w:rsid w:val="00EE1538"/>
    <w:rsid w:val="00EE16A6"/>
    <w:rsid w:val="00EE1D37"/>
    <w:rsid w:val="00EE2165"/>
    <w:rsid w:val="00EE28D3"/>
    <w:rsid w:val="00EE2BB1"/>
    <w:rsid w:val="00EE4A18"/>
    <w:rsid w:val="00EE4B03"/>
    <w:rsid w:val="00EE4D2E"/>
    <w:rsid w:val="00EE59FB"/>
    <w:rsid w:val="00EE5F07"/>
    <w:rsid w:val="00EE7F69"/>
    <w:rsid w:val="00EF07F3"/>
    <w:rsid w:val="00EF0C20"/>
    <w:rsid w:val="00EF10CE"/>
    <w:rsid w:val="00EF1A5D"/>
    <w:rsid w:val="00EF2E72"/>
    <w:rsid w:val="00EF328F"/>
    <w:rsid w:val="00EF3709"/>
    <w:rsid w:val="00EF6E99"/>
    <w:rsid w:val="00EF7AC2"/>
    <w:rsid w:val="00F00C91"/>
    <w:rsid w:val="00F00CEA"/>
    <w:rsid w:val="00F01D63"/>
    <w:rsid w:val="00F0355B"/>
    <w:rsid w:val="00F039ED"/>
    <w:rsid w:val="00F03BD9"/>
    <w:rsid w:val="00F04F4A"/>
    <w:rsid w:val="00F070F6"/>
    <w:rsid w:val="00F10C2C"/>
    <w:rsid w:val="00F11A14"/>
    <w:rsid w:val="00F1232F"/>
    <w:rsid w:val="00F12742"/>
    <w:rsid w:val="00F1325C"/>
    <w:rsid w:val="00F1485E"/>
    <w:rsid w:val="00F1544D"/>
    <w:rsid w:val="00F168F4"/>
    <w:rsid w:val="00F17C3E"/>
    <w:rsid w:val="00F20309"/>
    <w:rsid w:val="00F204C0"/>
    <w:rsid w:val="00F21BDB"/>
    <w:rsid w:val="00F21CA7"/>
    <w:rsid w:val="00F2229C"/>
    <w:rsid w:val="00F2482B"/>
    <w:rsid w:val="00F263BC"/>
    <w:rsid w:val="00F27B75"/>
    <w:rsid w:val="00F3086F"/>
    <w:rsid w:val="00F30893"/>
    <w:rsid w:val="00F308F6"/>
    <w:rsid w:val="00F3139F"/>
    <w:rsid w:val="00F3182A"/>
    <w:rsid w:val="00F3373F"/>
    <w:rsid w:val="00F33BFE"/>
    <w:rsid w:val="00F3524D"/>
    <w:rsid w:val="00F3531F"/>
    <w:rsid w:val="00F361FB"/>
    <w:rsid w:val="00F37A11"/>
    <w:rsid w:val="00F40178"/>
    <w:rsid w:val="00F4037E"/>
    <w:rsid w:val="00F40E77"/>
    <w:rsid w:val="00F4186A"/>
    <w:rsid w:val="00F42D3F"/>
    <w:rsid w:val="00F44864"/>
    <w:rsid w:val="00F452C9"/>
    <w:rsid w:val="00F47F8B"/>
    <w:rsid w:val="00F508B6"/>
    <w:rsid w:val="00F5131D"/>
    <w:rsid w:val="00F52223"/>
    <w:rsid w:val="00F523B8"/>
    <w:rsid w:val="00F52BC7"/>
    <w:rsid w:val="00F5382A"/>
    <w:rsid w:val="00F53FA2"/>
    <w:rsid w:val="00F5497E"/>
    <w:rsid w:val="00F56237"/>
    <w:rsid w:val="00F57C80"/>
    <w:rsid w:val="00F60B34"/>
    <w:rsid w:val="00F610F3"/>
    <w:rsid w:val="00F612F1"/>
    <w:rsid w:val="00F616F2"/>
    <w:rsid w:val="00F61996"/>
    <w:rsid w:val="00F61F9B"/>
    <w:rsid w:val="00F62050"/>
    <w:rsid w:val="00F6209C"/>
    <w:rsid w:val="00F620CD"/>
    <w:rsid w:val="00F62104"/>
    <w:rsid w:val="00F62568"/>
    <w:rsid w:val="00F63C5C"/>
    <w:rsid w:val="00F64120"/>
    <w:rsid w:val="00F6413F"/>
    <w:rsid w:val="00F64987"/>
    <w:rsid w:val="00F64EB4"/>
    <w:rsid w:val="00F652BE"/>
    <w:rsid w:val="00F656B2"/>
    <w:rsid w:val="00F674CC"/>
    <w:rsid w:val="00F7046C"/>
    <w:rsid w:val="00F704F5"/>
    <w:rsid w:val="00F71129"/>
    <w:rsid w:val="00F72765"/>
    <w:rsid w:val="00F72B9F"/>
    <w:rsid w:val="00F7391C"/>
    <w:rsid w:val="00F742F3"/>
    <w:rsid w:val="00F745F9"/>
    <w:rsid w:val="00F74624"/>
    <w:rsid w:val="00F74B3B"/>
    <w:rsid w:val="00F75D78"/>
    <w:rsid w:val="00F76D60"/>
    <w:rsid w:val="00F76FC6"/>
    <w:rsid w:val="00F80224"/>
    <w:rsid w:val="00F8049A"/>
    <w:rsid w:val="00F80590"/>
    <w:rsid w:val="00F80E47"/>
    <w:rsid w:val="00F818A9"/>
    <w:rsid w:val="00F82357"/>
    <w:rsid w:val="00F82378"/>
    <w:rsid w:val="00F82AE7"/>
    <w:rsid w:val="00F82E7B"/>
    <w:rsid w:val="00F838C3"/>
    <w:rsid w:val="00F8445B"/>
    <w:rsid w:val="00F848A6"/>
    <w:rsid w:val="00F8588C"/>
    <w:rsid w:val="00F86252"/>
    <w:rsid w:val="00F8747C"/>
    <w:rsid w:val="00F87586"/>
    <w:rsid w:val="00F87D49"/>
    <w:rsid w:val="00F90475"/>
    <w:rsid w:val="00F91371"/>
    <w:rsid w:val="00F91F53"/>
    <w:rsid w:val="00F9223B"/>
    <w:rsid w:val="00F9305D"/>
    <w:rsid w:val="00F94715"/>
    <w:rsid w:val="00F952D1"/>
    <w:rsid w:val="00F96351"/>
    <w:rsid w:val="00F96410"/>
    <w:rsid w:val="00F97425"/>
    <w:rsid w:val="00F97CDD"/>
    <w:rsid w:val="00FA192A"/>
    <w:rsid w:val="00FA1CCF"/>
    <w:rsid w:val="00FA32FC"/>
    <w:rsid w:val="00FA3795"/>
    <w:rsid w:val="00FA379A"/>
    <w:rsid w:val="00FA4222"/>
    <w:rsid w:val="00FA546A"/>
    <w:rsid w:val="00FA54D4"/>
    <w:rsid w:val="00FA695B"/>
    <w:rsid w:val="00FA6AE4"/>
    <w:rsid w:val="00FA70E9"/>
    <w:rsid w:val="00FA7E5A"/>
    <w:rsid w:val="00FA7F42"/>
    <w:rsid w:val="00FB09CC"/>
    <w:rsid w:val="00FB113B"/>
    <w:rsid w:val="00FB1E8F"/>
    <w:rsid w:val="00FB290C"/>
    <w:rsid w:val="00FB2C4E"/>
    <w:rsid w:val="00FB2CC9"/>
    <w:rsid w:val="00FB3343"/>
    <w:rsid w:val="00FB4B05"/>
    <w:rsid w:val="00FB551C"/>
    <w:rsid w:val="00FB6F6C"/>
    <w:rsid w:val="00FC21A5"/>
    <w:rsid w:val="00FC2C18"/>
    <w:rsid w:val="00FC31BB"/>
    <w:rsid w:val="00FC4BAC"/>
    <w:rsid w:val="00FC5606"/>
    <w:rsid w:val="00FC56C1"/>
    <w:rsid w:val="00FC5703"/>
    <w:rsid w:val="00FC570C"/>
    <w:rsid w:val="00FD02E3"/>
    <w:rsid w:val="00FD1B29"/>
    <w:rsid w:val="00FD1E13"/>
    <w:rsid w:val="00FD5BA3"/>
    <w:rsid w:val="00FD5C6C"/>
    <w:rsid w:val="00FD5D3B"/>
    <w:rsid w:val="00FD71EB"/>
    <w:rsid w:val="00FD7C0C"/>
    <w:rsid w:val="00FE0CFC"/>
    <w:rsid w:val="00FE15DA"/>
    <w:rsid w:val="00FE2290"/>
    <w:rsid w:val="00FE4733"/>
    <w:rsid w:val="00FE57C9"/>
    <w:rsid w:val="00FE6DF6"/>
    <w:rsid w:val="00FE7C29"/>
    <w:rsid w:val="00FE7E90"/>
    <w:rsid w:val="00FE7FF2"/>
    <w:rsid w:val="00FF0D33"/>
    <w:rsid w:val="00FF0D3A"/>
    <w:rsid w:val="00FF1919"/>
    <w:rsid w:val="00FF1AEE"/>
    <w:rsid w:val="00FF30C2"/>
    <w:rsid w:val="00FF495E"/>
    <w:rsid w:val="00FF5169"/>
    <w:rsid w:val="00FF5F0F"/>
    <w:rsid w:val="00FF6346"/>
    <w:rsid w:val="00FF77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List 2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Body Text 3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0638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3">
    <w:name w:val="Body Text 3"/>
    <w:basedOn w:val="Normal"/>
    <w:link w:val="BodyText3Char"/>
    <w:uiPriority w:val="99"/>
    <w:rsid w:val="0081137A"/>
    <w:pPr>
      <w:tabs>
        <w:tab w:val="left" w:pos="567"/>
      </w:tabs>
      <w:spacing w:after="0" w:line="240" w:lineRule="auto"/>
      <w:jc w:val="both"/>
    </w:pPr>
    <w:rPr>
      <w:rFonts w:ascii="Times New Roman" w:eastAsia="Times New Roman" w:hAnsi="Times New Roman"/>
      <w:sz w:val="32"/>
      <w:szCs w:val="20"/>
      <w:lang w:eastAsia="ru-RU"/>
    </w:rPr>
  </w:style>
  <w:style w:type="character" w:customStyle="1" w:styleId="BodyText3Char">
    <w:name w:val="Body Text 3 Char"/>
    <w:basedOn w:val="DefaultParagraphFont"/>
    <w:link w:val="BodyText3"/>
    <w:uiPriority w:val="99"/>
    <w:locked/>
    <w:rsid w:val="0081137A"/>
    <w:rPr>
      <w:rFonts w:ascii="Times New Roman" w:hAnsi="Times New Roman" w:cs="Times New Roman"/>
      <w:sz w:val="20"/>
      <w:szCs w:val="20"/>
    </w:rPr>
  </w:style>
  <w:style w:type="paragraph" w:styleId="List2">
    <w:name w:val="List 2"/>
    <w:basedOn w:val="Normal"/>
    <w:uiPriority w:val="99"/>
    <w:rsid w:val="00E877A6"/>
    <w:pPr>
      <w:spacing w:after="0" w:line="240" w:lineRule="auto"/>
      <w:ind w:left="566" w:hanging="283"/>
    </w:pPr>
    <w:rPr>
      <w:rFonts w:ascii="Times New Roman" w:eastAsia="Times New Roman" w:hAnsi="Times New Roman"/>
      <w:sz w:val="20"/>
      <w:szCs w:val="20"/>
      <w:lang w:eastAsia="ru-RU"/>
    </w:rPr>
  </w:style>
  <w:style w:type="paragraph" w:styleId="ListParagraph">
    <w:name w:val="List Paragraph"/>
    <w:basedOn w:val="Normal"/>
    <w:uiPriority w:val="99"/>
    <w:qFormat/>
    <w:rsid w:val="0096366B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semiHidden/>
    <w:rsid w:val="00122384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122384"/>
    <w:rPr>
      <w:rFonts w:cs="Times New Roman"/>
      <w:lang w:eastAsia="en-US"/>
    </w:rPr>
  </w:style>
  <w:style w:type="character" w:customStyle="1" w:styleId="FontStyle37">
    <w:name w:val="Font Style37"/>
    <w:uiPriority w:val="99"/>
    <w:rsid w:val="00000B9D"/>
    <w:rPr>
      <w:rFonts w:ascii="Times New Roman" w:hAnsi="Times New Roman"/>
      <w:color w:val="000000"/>
      <w:sz w:val="26"/>
    </w:rPr>
  </w:style>
  <w:style w:type="paragraph" w:styleId="BodyTextIndent">
    <w:name w:val="Body Text Indent"/>
    <w:basedOn w:val="Normal"/>
    <w:link w:val="BodyTextIndentChar"/>
    <w:uiPriority w:val="99"/>
    <w:rsid w:val="00DA1647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11276C"/>
    <w:rPr>
      <w:rFonts w:cs="Times New Roman"/>
      <w:lang w:eastAsia="en-US"/>
    </w:rPr>
  </w:style>
  <w:style w:type="paragraph" w:customStyle="1" w:styleId="a">
    <w:name w:val="СтильИС"/>
    <w:basedOn w:val="Normal"/>
    <w:uiPriority w:val="99"/>
    <w:rsid w:val="004B47F7"/>
    <w:pPr>
      <w:spacing w:after="0" w:line="240" w:lineRule="auto"/>
      <w:ind w:firstLine="567"/>
      <w:jc w:val="both"/>
    </w:pPr>
    <w:rPr>
      <w:rFonts w:ascii="Times New Roman" w:hAnsi="Times New Roman"/>
      <w:sz w:val="32"/>
      <w:szCs w:val="20"/>
      <w:lang w:eastAsia="ru-RU"/>
    </w:rPr>
  </w:style>
  <w:style w:type="character" w:styleId="PageNumber">
    <w:name w:val="page number"/>
    <w:basedOn w:val="DefaultParagraphFont"/>
    <w:uiPriority w:val="99"/>
    <w:rsid w:val="004B47F7"/>
    <w:rPr>
      <w:rFonts w:cs="Times New Roman"/>
    </w:rPr>
  </w:style>
  <w:style w:type="paragraph" w:customStyle="1" w:styleId="1">
    <w:name w:val="Знак Знак1 Знак Знак Знак Знак"/>
    <w:basedOn w:val="Normal"/>
    <w:uiPriority w:val="99"/>
    <w:rsid w:val="00340F80"/>
    <w:pPr>
      <w:widowControl w:val="0"/>
      <w:adjustRightInd w:val="0"/>
      <w:spacing w:after="160" w:line="240" w:lineRule="exact"/>
      <w:jc w:val="right"/>
    </w:pPr>
    <w:rPr>
      <w:rFonts w:ascii="Times New Roman" w:hAnsi="Times New Roman"/>
      <w:sz w:val="20"/>
      <w:szCs w:val="20"/>
      <w:lang w:val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88</TotalTime>
  <Pages>2</Pages>
  <Words>712</Words>
  <Characters>4064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Федосова Татьяна Сергеевна</dc:creator>
  <cp:keywords/>
  <dc:description/>
  <cp:lastModifiedBy>ChuTN</cp:lastModifiedBy>
  <cp:revision>19</cp:revision>
  <dcterms:created xsi:type="dcterms:W3CDTF">2014-06-14T11:11:00Z</dcterms:created>
  <dcterms:modified xsi:type="dcterms:W3CDTF">2016-11-25T08:48:00Z</dcterms:modified>
</cp:coreProperties>
</file>