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6A90" w:rsidRPr="00C14773" w:rsidRDefault="00296A90" w:rsidP="00E830A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FA32FC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296A90" w:rsidRDefault="00296A90" w:rsidP="00AE3F8E">
      <w:pPr>
        <w:spacing w:after="0" w:line="120" w:lineRule="auto"/>
        <w:jc w:val="center"/>
        <w:rPr>
          <w:rFonts w:ascii="Times New Roman" w:hAnsi="Times New Roman"/>
          <w:sz w:val="28"/>
          <w:szCs w:val="28"/>
        </w:rPr>
      </w:pPr>
    </w:p>
    <w:p w:rsidR="00296A90" w:rsidRDefault="00296A90" w:rsidP="00E830A3">
      <w:pPr>
        <w:spacing w:after="0" w:line="140" w:lineRule="atLeast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Б</w:t>
      </w:r>
      <w:r w:rsidRPr="009B13B9">
        <w:rPr>
          <w:rFonts w:ascii="Times New Roman" w:hAnsi="Times New Roman"/>
          <w:sz w:val="28"/>
          <w:szCs w:val="28"/>
        </w:rPr>
        <w:t>1</w:t>
      </w:r>
      <w:r w:rsidRPr="00E830A3">
        <w:rPr>
          <w:rFonts w:ascii="Times New Roman" w:hAnsi="Times New Roman"/>
          <w:sz w:val="28"/>
          <w:szCs w:val="28"/>
        </w:rPr>
        <w:t>.Б.</w:t>
      </w:r>
      <w:r w:rsidRPr="009B13B9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 xml:space="preserve">2 </w:t>
      </w:r>
      <w:r w:rsidRPr="00E830A3">
        <w:rPr>
          <w:rFonts w:ascii="Times New Roman" w:hAnsi="Times New Roman"/>
          <w:sz w:val="28"/>
          <w:szCs w:val="28"/>
        </w:rPr>
        <w:t>Методы принятия управленческих решений</w:t>
      </w:r>
    </w:p>
    <w:p w:rsidR="00296A90" w:rsidRDefault="00296A90" w:rsidP="00E830A3">
      <w:pPr>
        <w:spacing w:after="0" w:line="140" w:lineRule="atLeast"/>
        <w:jc w:val="both"/>
        <w:rPr>
          <w:rFonts w:ascii="Times New Roman" w:hAnsi="Times New Roman"/>
          <w:sz w:val="28"/>
          <w:szCs w:val="28"/>
        </w:rPr>
      </w:pPr>
    </w:p>
    <w:p w:rsidR="00296A90" w:rsidRPr="00953098" w:rsidRDefault="00296A90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E830A3">
        <w:rPr>
          <w:rFonts w:ascii="Times New Roman" w:hAnsi="Times New Roman"/>
          <w:sz w:val="28"/>
          <w:szCs w:val="28"/>
        </w:rPr>
        <w:t>2</w:t>
      </w:r>
    </w:p>
    <w:p w:rsidR="00296A90" w:rsidRDefault="00296A90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144</w:t>
      </w:r>
    </w:p>
    <w:p w:rsidR="00296A90" w:rsidRPr="00640638" w:rsidRDefault="00296A90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Количество зачетных единиц:</w:t>
      </w:r>
      <w:r w:rsidRPr="00E830A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4</w:t>
      </w:r>
    </w:p>
    <w:p w:rsidR="00296A90" w:rsidRDefault="00296A90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экзамен</w:t>
      </w:r>
    </w:p>
    <w:p w:rsidR="00296A90" w:rsidRDefault="00296A90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96A90" w:rsidRPr="00953098" w:rsidRDefault="00296A90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296A90" w:rsidRDefault="00296A90" w:rsidP="00DB20AE">
      <w:pPr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  <w:r w:rsidRPr="00DB20AE">
        <w:rPr>
          <w:rFonts w:ascii="Times New Roman" w:hAnsi="Times New Roman"/>
          <w:spacing w:val="-4"/>
          <w:sz w:val="28"/>
          <w:szCs w:val="28"/>
        </w:rPr>
        <w:t>Дисциплина «Методы пр</w:t>
      </w:r>
      <w:r>
        <w:rPr>
          <w:rFonts w:ascii="Times New Roman" w:hAnsi="Times New Roman"/>
          <w:spacing w:val="-4"/>
          <w:sz w:val="28"/>
          <w:szCs w:val="28"/>
        </w:rPr>
        <w:t>инятия управленческих решений» входит</w:t>
      </w:r>
      <w:r w:rsidRPr="00DB20AE">
        <w:rPr>
          <w:rFonts w:ascii="Times New Roman" w:hAnsi="Times New Roman"/>
          <w:spacing w:val="-4"/>
          <w:sz w:val="28"/>
          <w:szCs w:val="28"/>
        </w:rPr>
        <w:t xml:space="preserve"> в базовую часть учебного плана </w:t>
      </w:r>
      <w:r>
        <w:rPr>
          <w:rFonts w:ascii="Times New Roman" w:hAnsi="Times New Roman"/>
          <w:spacing w:val="-4"/>
          <w:sz w:val="28"/>
          <w:szCs w:val="28"/>
        </w:rPr>
        <w:t xml:space="preserve">подготовки бакалавров по всем профилям </w:t>
      </w:r>
      <w:r w:rsidRPr="00DB20AE">
        <w:rPr>
          <w:rFonts w:ascii="Times New Roman" w:hAnsi="Times New Roman"/>
          <w:spacing w:val="-4"/>
          <w:sz w:val="28"/>
          <w:szCs w:val="28"/>
        </w:rPr>
        <w:t>направлени</w:t>
      </w:r>
      <w:r>
        <w:rPr>
          <w:rFonts w:ascii="Times New Roman" w:hAnsi="Times New Roman"/>
          <w:spacing w:val="-4"/>
          <w:sz w:val="28"/>
          <w:szCs w:val="28"/>
        </w:rPr>
        <w:t>я</w:t>
      </w:r>
      <w:r w:rsidRPr="00DB20AE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925754">
        <w:rPr>
          <w:rFonts w:ascii="Times New Roman" w:hAnsi="Times New Roman"/>
          <w:spacing w:val="-4"/>
          <w:sz w:val="28"/>
          <w:szCs w:val="28"/>
        </w:rPr>
        <w:t>38.03.</w:t>
      </w:r>
      <w:r w:rsidRPr="001F1D82">
        <w:rPr>
          <w:rFonts w:ascii="Times New Roman" w:hAnsi="Times New Roman"/>
          <w:spacing w:val="-4"/>
          <w:sz w:val="28"/>
          <w:szCs w:val="28"/>
        </w:rPr>
        <w:t>02</w:t>
      </w:r>
      <w:r w:rsidRPr="00DB20AE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C14773">
        <w:rPr>
          <w:rFonts w:ascii="Times New Roman" w:hAnsi="Times New Roman"/>
          <w:i/>
          <w:spacing w:val="-4"/>
          <w:sz w:val="28"/>
          <w:szCs w:val="28"/>
        </w:rPr>
        <w:t>Менеджмент</w:t>
      </w:r>
      <w:r w:rsidRPr="00DB20AE">
        <w:rPr>
          <w:rFonts w:ascii="Times New Roman" w:hAnsi="Times New Roman"/>
          <w:spacing w:val="-4"/>
          <w:sz w:val="28"/>
          <w:szCs w:val="28"/>
        </w:rPr>
        <w:t>.</w:t>
      </w:r>
    </w:p>
    <w:p w:rsidR="00296A90" w:rsidRPr="00713018" w:rsidRDefault="00296A90" w:rsidP="00713018">
      <w:pPr>
        <w:spacing w:line="240" w:lineRule="auto"/>
        <w:ind w:firstLine="567"/>
        <w:jc w:val="both"/>
        <w:rPr>
          <w:rFonts w:ascii="Times New Roman" w:hAnsi="Times New Roman"/>
          <w:spacing w:val="-4"/>
          <w:sz w:val="28"/>
          <w:szCs w:val="28"/>
        </w:rPr>
      </w:pPr>
      <w:r w:rsidRPr="00713018">
        <w:rPr>
          <w:rFonts w:ascii="Times New Roman" w:hAnsi="Times New Roman"/>
          <w:spacing w:val="-4"/>
          <w:sz w:val="28"/>
          <w:szCs w:val="28"/>
        </w:rPr>
        <w:t>Освоение дисциплины необходимо для изучения следующих дисциплин: «Управление изменениями», «Управление проектами» и «Управление человеческими ресурсами».</w:t>
      </w:r>
    </w:p>
    <w:p w:rsidR="00296A90" w:rsidRDefault="00296A90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760F6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 xml:space="preserve">и задачи освоения </w:t>
      </w:r>
      <w:r w:rsidRPr="008760F6">
        <w:rPr>
          <w:rFonts w:ascii="Times New Roman" w:hAnsi="Times New Roman"/>
          <w:b/>
          <w:sz w:val="28"/>
          <w:szCs w:val="28"/>
        </w:rPr>
        <w:t>дисциплины</w:t>
      </w:r>
      <w:r w:rsidRPr="00C14773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296A90" w:rsidRPr="00210E39" w:rsidRDefault="00296A90" w:rsidP="00640638">
      <w:pPr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Ц</w:t>
      </w:r>
      <w:r w:rsidRPr="00187AEF">
        <w:rPr>
          <w:rFonts w:ascii="Times New Roman" w:hAnsi="Times New Roman"/>
          <w:sz w:val="28"/>
          <w:szCs w:val="28"/>
        </w:rPr>
        <w:t>ель дисциплины</w:t>
      </w:r>
      <w:r>
        <w:rPr>
          <w:rFonts w:ascii="Times New Roman" w:hAnsi="Times New Roman"/>
          <w:b/>
          <w:sz w:val="28"/>
          <w:szCs w:val="28"/>
        </w:rPr>
        <w:t xml:space="preserve"> - </w:t>
      </w:r>
      <w:r w:rsidRPr="00187AEF">
        <w:rPr>
          <w:rFonts w:ascii="Times New Roman" w:hAnsi="Times New Roman"/>
          <w:sz w:val="28"/>
          <w:szCs w:val="28"/>
        </w:rPr>
        <w:t>ф</w:t>
      </w:r>
      <w:r w:rsidRPr="00187AEF">
        <w:rPr>
          <w:rFonts w:ascii="Times New Roman" w:hAnsi="Times New Roman"/>
          <w:spacing w:val="-4"/>
          <w:sz w:val="28"/>
          <w:szCs w:val="28"/>
        </w:rPr>
        <w:t>ор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мирование </w:t>
      </w:r>
      <w:r w:rsidRPr="00DB20AE">
        <w:rPr>
          <w:rFonts w:ascii="Times New Roman" w:hAnsi="Times New Roman"/>
          <w:spacing w:val="-4"/>
          <w:sz w:val="28"/>
          <w:szCs w:val="28"/>
        </w:rPr>
        <w:t>целостных знаний об методах принятия управленческих решений, максимально адаптированных к реалиям российской действительности</w:t>
      </w:r>
      <w:r w:rsidRPr="005C3567">
        <w:rPr>
          <w:rFonts w:ascii="Times New Roman" w:hAnsi="Times New Roman"/>
          <w:spacing w:val="-4"/>
          <w:sz w:val="28"/>
          <w:szCs w:val="28"/>
        </w:rPr>
        <w:t>.</w:t>
      </w:r>
    </w:p>
    <w:p w:rsidR="00296A90" w:rsidRPr="00C14773" w:rsidRDefault="00296A90" w:rsidP="00C14773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14773">
        <w:rPr>
          <w:rFonts w:ascii="Times New Roman" w:hAnsi="Times New Roman"/>
          <w:sz w:val="28"/>
          <w:szCs w:val="28"/>
        </w:rPr>
        <w:t xml:space="preserve">Задачи: </w:t>
      </w:r>
    </w:p>
    <w:p w:rsidR="00296A90" w:rsidRPr="00DB20AE" w:rsidRDefault="00296A90" w:rsidP="00DB20AE">
      <w:pPr>
        <w:pStyle w:val="ListParagraph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B20AE">
        <w:rPr>
          <w:rFonts w:ascii="Times New Roman" w:hAnsi="Times New Roman"/>
          <w:sz w:val="28"/>
          <w:szCs w:val="28"/>
        </w:rPr>
        <w:t>раскрыть основы технологии и процедур принятия и принятия управленческих решений;</w:t>
      </w:r>
    </w:p>
    <w:p w:rsidR="00296A90" w:rsidRPr="00DB20AE" w:rsidRDefault="00296A90" w:rsidP="00DB20AE">
      <w:pPr>
        <w:pStyle w:val="ListParagraph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B20AE">
        <w:rPr>
          <w:rFonts w:ascii="Times New Roman" w:hAnsi="Times New Roman"/>
          <w:sz w:val="28"/>
          <w:szCs w:val="28"/>
        </w:rPr>
        <w:t>изучить методы принятия решений, в том числе оптимизационные, вероятностно-статистические, экспертные;</w:t>
      </w:r>
    </w:p>
    <w:p w:rsidR="00296A90" w:rsidRDefault="00296A90" w:rsidP="00DB20AE">
      <w:pPr>
        <w:pStyle w:val="ListParagraph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B20AE">
        <w:rPr>
          <w:rFonts w:ascii="Times New Roman" w:hAnsi="Times New Roman"/>
          <w:sz w:val="28"/>
          <w:szCs w:val="28"/>
        </w:rPr>
        <w:t>дать представление о моделировании как методе теории принятия решений и анализе ряда конкретных моделей.</w:t>
      </w:r>
    </w:p>
    <w:p w:rsidR="00296A90" w:rsidRPr="00DB20AE" w:rsidRDefault="00296A90" w:rsidP="00B66C6E">
      <w:pPr>
        <w:pStyle w:val="ListParagraph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296A90" w:rsidRDefault="00296A90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296A90" w:rsidRDefault="00296A90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hyperlink r:id="rId5" w:history="1">
        <w:r w:rsidRPr="00901814">
          <w:rPr>
            <w:rFonts w:ascii="Times New Roman" w:hAnsi="Times New Roman"/>
            <w:sz w:val="28"/>
            <w:szCs w:val="28"/>
          </w:rPr>
          <w:t>Технология и процедуры принятия и принятия управленческих решений</w:t>
        </w:r>
      </w:hyperlink>
      <w:r>
        <w:rPr>
          <w:rFonts w:ascii="Times New Roman" w:hAnsi="Times New Roman"/>
          <w:sz w:val="28"/>
          <w:szCs w:val="28"/>
        </w:rPr>
        <w:t xml:space="preserve">. </w:t>
      </w:r>
      <w:r w:rsidRPr="00901814">
        <w:rPr>
          <w:rFonts w:ascii="Times New Roman" w:hAnsi="Times New Roman"/>
          <w:sz w:val="28"/>
          <w:szCs w:val="28"/>
        </w:rPr>
        <w:t>Принятие решений - работа менеджера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01814">
        <w:rPr>
          <w:rFonts w:ascii="Times New Roman" w:hAnsi="Times New Roman"/>
          <w:sz w:val="28"/>
          <w:szCs w:val="28"/>
        </w:rPr>
        <w:t>Принятие решений в стратегическом менеджменте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01814">
        <w:rPr>
          <w:rFonts w:ascii="Times New Roman" w:hAnsi="Times New Roman"/>
          <w:sz w:val="28"/>
          <w:szCs w:val="28"/>
        </w:rPr>
        <w:t>Принятие решений при управлении инновационными и инвестиционными проектами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01814">
        <w:rPr>
          <w:rFonts w:ascii="Times New Roman" w:hAnsi="Times New Roman"/>
          <w:sz w:val="28"/>
          <w:szCs w:val="28"/>
        </w:rPr>
        <w:t>Принятие решений на основе информационных систем и контроллинга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01814">
        <w:rPr>
          <w:rFonts w:ascii="Times New Roman" w:hAnsi="Times New Roman"/>
          <w:sz w:val="28"/>
          <w:szCs w:val="28"/>
        </w:rPr>
        <w:t>Методы принятия решений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01814">
        <w:rPr>
          <w:rFonts w:ascii="Times New Roman" w:hAnsi="Times New Roman"/>
          <w:sz w:val="28"/>
          <w:szCs w:val="28"/>
        </w:rPr>
        <w:t>Основы теории измерений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01814">
        <w:rPr>
          <w:rFonts w:ascii="Times New Roman" w:hAnsi="Times New Roman"/>
          <w:sz w:val="28"/>
          <w:szCs w:val="28"/>
        </w:rPr>
        <w:t>Задачи оптимизации при принятии решений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01814">
        <w:rPr>
          <w:rFonts w:ascii="Times New Roman" w:hAnsi="Times New Roman"/>
          <w:sz w:val="28"/>
          <w:szCs w:val="28"/>
        </w:rPr>
        <w:t>Описание неопределенностей в теории принятия решений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01814">
        <w:rPr>
          <w:rFonts w:ascii="Times New Roman" w:hAnsi="Times New Roman"/>
          <w:sz w:val="28"/>
          <w:szCs w:val="28"/>
        </w:rPr>
        <w:t>Вероятностно-статистические методы принятия решений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01814">
        <w:rPr>
          <w:rFonts w:ascii="Times New Roman" w:hAnsi="Times New Roman"/>
          <w:sz w:val="28"/>
          <w:szCs w:val="28"/>
        </w:rPr>
        <w:t>Экспертные методы принятия решений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01814">
        <w:rPr>
          <w:rFonts w:ascii="Times New Roman" w:hAnsi="Times New Roman"/>
          <w:sz w:val="28"/>
          <w:szCs w:val="28"/>
        </w:rPr>
        <w:t>Моделирование в теории принятия решений</w:t>
      </w:r>
      <w:r>
        <w:rPr>
          <w:rFonts w:ascii="Times New Roman" w:hAnsi="Times New Roman"/>
          <w:sz w:val="28"/>
          <w:szCs w:val="28"/>
        </w:rPr>
        <w:t xml:space="preserve">. </w:t>
      </w:r>
      <w:hyperlink r:id="rId6" w:history="1">
        <w:r w:rsidRPr="00901814">
          <w:rPr>
            <w:rFonts w:ascii="Times New Roman" w:hAnsi="Times New Roman"/>
            <w:sz w:val="28"/>
            <w:szCs w:val="28"/>
          </w:rPr>
          <w:t>Экономико-математические мо</w:t>
        </w:r>
        <w:r>
          <w:rPr>
            <w:rFonts w:ascii="Times New Roman" w:hAnsi="Times New Roman"/>
            <w:sz w:val="28"/>
            <w:szCs w:val="28"/>
          </w:rPr>
          <w:t xml:space="preserve">дели </w:t>
        </w:r>
        <w:r w:rsidRPr="00901814">
          <w:rPr>
            <w:rFonts w:ascii="Times New Roman" w:hAnsi="Times New Roman"/>
            <w:sz w:val="28"/>
            <w:szCs w:val="28"/>
          </w:rPr>
          <w:t>и принятие решений</w:t>
        </w:r>
      </w:hyperlink>
      <w:r>
        <w:rPr>
          <w:rFonts w:ascii="Times New Roman" w:hAnsi="Times New Roman"/>
          <w:sz w:val="28"/>
          <w:szCs w:val="28"/>
        </w:rPr>
        <w:t xml:space="preserve">. </w:t>
      </w:r>
      <w:r w:rsidRPr="00901814">
        <w:rPr>
          <w:rFonts w:ascii="Times New Roman" w:hAnsi="Times New Roman"/>
          <w:sz w:val="28"/>
          <w:szCs w:val="28"/>
        </w:rPr>
        <w:t>Принятие решений на основе моделей обеспечения качества</w:t>
      </w:r>
      <w:r>
        <w:rPr>
          <w:rFonts w:ascii="Times New Roman" w:hAnsi="Times New Roman"/>
          <w:sz w:val="28"/>
          <w:szCs w:val="28"/>
        </w:rPr>
        <w:t>.</w:t>
      </w:r>
    </w:p>
    <w:p w:rsidR="00296A90" w:rsidRDefault="00296A90" w:rsidP="00713018">
      <w:pPr>
        <w:tabs>
          <w:tab w:val="left" w:pos="720"/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296A90" w:rsidRPr="00AE3F8E" w:rsidRDefault="00296A90" w:rsidP="00AE3F8E">
      <w:pPr>
        <w:tabs>
          <w:tab w:val="left" w:pos="54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AE3F8E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AE3F8E">
        <w:rPr>
          <w:rFonts w:ascii="Times New Roman" w:hAnsi="Times New Roman"/>
          <w:sz w:val="28"/>
          <w:szCs w:val="28"/>
        </w:rPr>
        <w:t>обучающийся должен обладать следующими общепрофессиональными (ОПК) и профессиональными (ПК) компетенциями:</w:t>
      </w:r>
    </w:p>
    <w:p w:rsidR="00296A90" w:rsidRPr="00AE3F8E" w:rsidRDefault="00296A90" w:rsidP="00AE3F8E">
      <w:pPr>
        <w:tabs>
          <w:tab w:val="left" w:pos="54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AE3F8E">
        <w:rPr>
          <w:rFonts w:ascii="Times New Roman" w:hAnsi="Times New Roman"/>
          <w:sz w:val="28"/>
          <w:szCs w:val="28"/>
        </w:rPr>
        <w:t>ОПК-6: вла</w:t>
      </w:r>
      <w:r>
        <w:rPr>
          <w:rFonts w:ascii="Times New Roman" w:hAnsi="Times New Roman"/>
          <w:sz w:val="28"/>
          <w:szCs w:val="28"/>
        </w:rPr>
        <w:t>деет</w:t>
      </w:r>
      <w:r w:rsidRPr="00AE3F8E">
        <w:rPr>
          <w:rFonts w:ascii="Times New Roman" w:hAnsi="Times New Roman"/>
          <w:sz w:val="28"/>
          <w:szCs w:val="28"/>
        </w:rPr>
        <w:t xml:space="preserve"> методами принятия решений в управлении операционной (производственной) деятельностью организаций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3730D1">
        <w:rPr>
          <w:rFonts w:ascii="Times New Roman" w:hAnsi="Times New Roman"/>
          <w:sz w:val="28"/>
          <w:szCs w:val="28"/>
        </w:rPr>
        <w:t>(</w:t>
      </w:r>
      <w:r w:rsidRPr="003730D1">
        <w:rPr>
          <w:rFonts w:ascii="Times New Roman" w:hAnsi="Times New Roman"/>
          <w:i/>
          <w:spacing w:val="-8"/>
          <w:sz w:val="28"/>
          <w:szCs w:val="28"/>
        </w:rPr>
        <w:t>зна</w:t>
      </w:r>
      <w:r>
        <w:rPr>
          <w:rFonts w:ascii="Times New Roman" w:hAnsi="Times New Roman"/>
          <w:i/>
          <w:spacing w:val="-8"/>
          <w:sz w:val="28"/>
          <w:szCs w:val="28"/>
        </w:rPr>
        <w:t>е</w:t>
      </w:r>
      <w:r w:rsidRPr="003730D1">
        <w:rPr>
          <w:rFonts w:ascii="Times New Roman" w:hAnsi="Times New Roman"/>
          <w:i/>
          <w:spacing w:val="-8"/>
          <w:sz w:val="28"/>
          <w:szCs w:val="28"/>
        </w:rPr>
        <w:t>т</w:t>
      </w:r>
      <w:r>
        <w:rPr>
          <w:rFonts w:ascii="Times New Roman" w:hAnsi="Times New Roman"/>
          <w:i/>
          <w:spacing w:val="-8"/>
          <w:sz w:val="28"/>
          <w:szCs w:val="28"/>
        </w:rPr>
        <w:t xml:space="preserve"> </w:t>
      </w:r>
      <w:r w:rsidRPr="003730D1">
        <w:rPr>
          <w:rFonts w:ascii="Times New Roman" w:hAnsi="Times New Roman"/>
          <w:spacing w:val="-8"/>
          <w:sz w:val="28"/>
          <w:szCs w:val="28"/>
        </w:rPr>
        <w:t xml:space="preserve"> основные законы и положения курса </w:t>
      </w:r>
      <w:r w:rsidRPr="00AE3F8E">
        <w:rPr>
          <w:rFonts w:ascii="Times New Roman" w:hAnsi="Times New Roman"/>
          <w:i/>
          <w:spacing w:val="-8"/>
          <w:sz w:val="28"/>
          <w:szCs w:val="28"/>
        </w:rPr>
        <w:t>экономика</w:t>
      </w:r>
      <w:r>
        <w:rPr>
          <w:rFonts w:ascii="Times New Roman" w:hAnsi="Times New Roman"/>
          <w:spacing w:val="-8"/>
          <w:sz w:val="28"/>
          <w:szCs w:val="28"/>
        </w:rPr>
        <w:t xml:space="preserve">, методы экономики, </w:t>
      </w:r>
      <w:r w:rsidRPr="003730D1">
        <w:rPr>
          <w:rFonts w:ascii="Times New Roman" w:hAnsi="Times New Roman"/>
          <w:spacing w:val="-8"/>
          <w:sz w:val="28"/>
          <w:szCs w:val="28"/>
        </w:rPr>
        <w:t>э</w:t>
      </w:r>
      <w:r>
        <w:rPr>
          <w:rFonts w:ascii="Times New Roman" w:hAnsi="Times New Roman"/>
          <w:spacing w:val="-8"/>
          <w:sz w:val="28"/>
          <w:szCs w:val="28"/>
        </w:rPr>
        <w:t xml:space="preserve">кономико-математические методы; </w:t>
      </w:r>
      <w:r w:rsidRPr="003730D1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3730D1">
        <w:rPr>
          <w:rFonts w:ascii="Times New Roman" w:hAnsi="Times New Roman"/>
          <w:i/>
          <w:spacing w:val="-8"/>
          <w:sz w:val="28"/>
          <w:szCs w:val="28"/>
        </w:rPr>
        <w:t>ум</w:t>
      </w:r>
      <w:r>
        <w:rPr>
          <w:rFonts w:ascii="Times New Roman" w:hAnsi="Times New Roman"/>
          <w:i/>
          <w:spacing w:val="-8"/>
          <w:sz w:val="28"/>
          <w:szCs w:val="28"/>
        </w:rPr>
        <w:t>е</w:t>
      </w:r>
      <w:r w:rsidRPr="003730D1">
        <w:rPr>
          <w:rFonts w:ascii="Times New Roman" w:hAnsi="Times New Roman"/>
          <w:i/>
          <w:spacing w:val="-8"/>
          <w:sz w:val="28"/>
          <w:szCs w:val="28"/>
        </w:rPr>
        <w:t>ет</w:t>
      </w:r>
      <w:r>
        <w:rPr>
          <w:rFonts w:ascii="Times New Roman" w:hAnsi="Times New Roman"/>
          <w:i/>
          <w:spacing w:val="-8"/>
          <w:sz w:val="28"/>
          <w:szCs w:val="28"/>
        </w:rPr>
        <w:t xml:space="preserve"> </w:t>
      </w:r>
      <w:r w:rsidRPr="003730D1">
        <w:rPr>
          <w:rFonts w:ascii="Times New Roman" w:hAnsi="Times New Roman"/>
          <w:i/>
          <w:spacing w:val="-8"/>
          <w:sz w:val="28"/>
          <w:szCs w:val="28"/>
        </w:rPr>
        <w:t xml:space="preserve"> </w:t>
      </w:r>
      <w:r w:rsidRPr="003730D1">
        <w:rPr>
          <w:rFonts w:ascii="Times New Roman" w:hAnsi="Times New Roman"/>
          <w:spacing w:val="-8"/>
          <w:sz w:val="28"/>
          <w:szCs w:val="28"/>
        </w:rPr>
        <w:t xml:space="preserve">использовать в своей профессиональной деятельности полученные экономические знания; </w:t>
      </w:r>
      <w:r>
        <w:rPr>
          <w:rFonts w:ascii="Times New Roman" w:hAnsi="Times New Roman"/>
          <w:i/>
          <w:spacing w:val="-8"/>
          <w:sz w:val="28"/>
          <w:szCs w:val="28"/>
        </w:rPr>
        <w:t xml:space="preserve">владеет </w:t>
      </w:r>
      <w:r w:rsidRPr="003730D1">
        <w:rPr>
          <w:rFonts w:ascii="Times New Roman" w:hAnsi="Times New Roman"/>
          <w:sz w:val="28"/>
          <w:szCs w:val="28"/>
        </w:rPr>
        <w:t>методологией естественных, гуманитарных и экономических наук для решения профессиональных задач);</w:t>
      </w:r>
    </w:p>
    <w:p w:rsidR="00296A90" w:rsidRPr="00086976" w:rsidRDefault="00296A90" w:rsidP="00AE3F8E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Pr="00AE3F8E">
        <w:rPr>
          <w:rFonts w:ascii="Times New Roman" w:hAnsi="Times New Roman"/>
          <w:sz w:val="28"/>
          <w:szCs w:val="28"/>
        </w:rPr>
        <w:t xml:space="preserve">ПК-10: </w:t>
      </w:r>
      <w:r>
        <w:rPr>
          <w:rFonts w:ascii="Times New Roman" w:hAnsi="Times New Roman"/>
          <w:sz w:val="28"/>
          <w:szCs w:val="28"/>
        </w:rPr>
        <w:t>владеет</w:t>
      </w:r>
      <w:r w:rsidRPr="00AE3F8E">
        <w:rPr>
          <w:rFonts w:ascii="Times New Roman" w:hAnsi="Times New Roman"/>
          <w:sz w:val="28"/>
          <w:szCs w:val="28"/>
        </w:rPr>
        <w:t xml:space="preserve"> навыками количественного и качественного анализа информации при принятии управленческих решений, построения экономических, финансовых и организационно-управленческих моделей путем их адаптации к конкретным задачам управления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086976">
        <w:rPr>
          <w:rFonts w:ascii="Times New Roman" w:hAnsi="Times New Roman"/>
          <w:sz w:val="28"/>
          <w:szCs w:val="28"/>
        </w:rPr>
        <w:t>(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>зна</w:t>
      </w:r>
      <w:r>
        <w:rPr>
          <w:rFonts w:ascii="Times New Roman" w:hAnsi="Times New Roman"/>
          <w:i/>
          <w:spacing w:val="-4"/>
          <w:sz w:val="28"/>
          <w:szCs w:val="28"/>
        </w:rPr>
        <w:t>е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>т</w:t>
      </w:r>
      <w:r>
        <w:rPr>
          <w:rFonts w:ascii="Times New Roman" w:hAnsi="Times New Roman"/>
          <w:i/>
          <w:spacing w:val="-4"/>
          <w:sz w:val="28"/>
          <w:szCs w:val="28"/>
        </w:rPr>
        <w:t xml:space="preserve"> 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метод</w:t>
      </w:r>
      <w:r>
        <w:rPr>
          <w:rFonts w:ascii="Times New Roman" w:hAnsi="Times New Roman"/>
          <w:spacing w:val="-4"/>
          <w:sz w:val="28"/>
          <w:szCs w:val="28"/>
        </w:rPr>
        <w:t>ы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086976">
        <w:rPr>
          <w:rFonts w:ascii="Times New Roman" w:hAnsi="Times New Roman"/>
          <w:sz w:val="28"/>
          <w:szCs w:val="28"/>
        </w:rPr>
        <w:t>количественного анализа и моделирования</w:t>
      </w:r>
      <w:r>
        <w:rPr>
          <w:rFonts w:ascii="Times New Roman" w:hAnsi="Times New Roman"/>
          <w:spacing w:val="-4"/>
          <w:sz w:val="28"/>
          <w:szCs w:val="28"/>
        </w:rPr>
        <w:t>;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 xml:space="preserve"> уме</w:t>
      </w:r>
      <w:r>
        <w:rPr>
          <w:rFonts w:ascii="Times New Roman" w:hAnsi="Times New Roman"/>
          <w:i/>
          <w:spacing w:val="-4"/>
          <w:sz w:val="28"/>
          <w:szCs w:val="28"/>
        </w:rPr>
        <w:t>е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>т</w:t>
      </w:r>
      <w:r>
        <w:rPr>
          <w:rFonts w:ascii="Times New Roman" w:hAnsi="Times New Roman"/>
          <w:i/>
          <w:spacing w:val="-4"/>
          <w:sz w:val="28"/>
          <w:szCs w:val="28"/>
        </w:rPr>
        <w:t xml:space="preserve"> 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моделировать бизнес-процессы</w:t>
      </w:r>
      <w:r>
        <w:rPr>
          <w:rFonts w:ascii="Times New Roman" w:hAnsi="Times New Roman"/>
          <w:spacing w:val="-4"/>
          <w:sz w:val="28"/>
          <w:szCs w:val="28"/>
        </w:rPr>
        <w:t>;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i/>
          <w:spacing w:val="-4"/>
          <w:sz w:val="28"/>
          <w:szCs w:val="28"/>
        </w:rPr>
        <w:t>владеет</w:t>
      </w:r>
      <w:r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302081">
        <w:rPr>
          <w:rFonts w:ascii="Times New Roman" w:hAnsi="Times New Roman"/>
          <w:spacing w:val="-4"/>
          <w:sz w:val="28"/>
          <w:szCs w:val="28"/>
        </w:rPr>
        <w:t>метод</w:t>
      </w:r>
      <w:r>
        <w:rPr>
          <w:rFonts w:ascii="Times New Roman" w:hAnsi="Times New Roman"/>
          <w:spacing w:val="-4"/>
          <w:sz w:val="28"/>
          <w:szCs w:val="28"/>
        </w:rPr>
        <w:t>ами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086976">
        <w:rPr>
          <w:rFonts w:ascii="Times New Roman" w:hAnsi="Times New Roman"/>
          <w:sz w:val="28"/>
          <w:szCs w:val="28"/>
        </w:rPr>
        <w:t>теоретического и экспериментального иссле</w:t>
      </w:r>
      <w:r>
        <w:rPr>
          <w:rFonts w:ascii="Times New Roman" w:hAnsi="Times New Roman"/>
          <w:sz w:val="28"/>
          <w:szCs w:val="28"/>
        </w:rPr>
        <w:t>дования).</w:t>
      </w:r>
    </w:p>
    <w:p w:rsidR="00296A90" w:rsidRPr="00086976" w:rsidRDefault="00296A90" w:rsidP="00FA2D9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296A90" w:rsidRPr="00AC73A1" w:rsidRDefault="00296A90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AC73A1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296A90" w:rsidRPr="00713018" w:rsidRDefault="00296A90" w:rsidP="00713018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713018">
        <w:rPr>
          <w:rFonts w:ascii="Times New Roman" w:hAnsi="Times New Roman"/>
          <w:sz w:val="28"/>
          <w:szCs w:val="28"/>
        </w:rPr>
        <w:t xml:space="preserve">Реализация компетентностного подхода предусматривает использование в учебном процессе активных и интерактивных форм проведения занятий, а именно: компьютерных симуляций, тренингов, с использованием интерактивной оболочки VinEx. Автоматизированная интерактивная контролирующе-обучающая система «VinEx» предназначена для создания электронных учебников, тестов, симуляций, тренингов, а также для осуществления с их помощью интерактивного обучения и проверки знаний  учащихся. </w:t>
      </w:r>
    </w:p>
    <w:p w:rsidR="00296A90" w:rsidRPr="00713018" w:rsidRDefault="00296A90" w:rsidP="00713018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713018">
        <w:rPr>
          <w:rFonts w:ascii="Times New Roman" w:hAnsi="Times New Roman"/>
          <w:sz w:val="28"/>
          <w:szCs w:val="28"/>
        </w:rPr>
        <w:t>В рамках учебного курса предусмотрены встречи с представителями российских и зарубежных компаний, государственных и общественных организаций, мастер-классы экспертов и специалистов в сфере менеджмента делового взаимодействия.</w:t>
      </w:r>
    </w:p>
    <w:p w:rsidR="00296A90" w:rsidRDefault="00296A90" w:rsidP="00B66C6E">
      <w:pPr>
        <w:tabs>
          <w:tab w:val="left" w:pos="720"/>
        </w:tabs>
        <w:spacing w:line="120" w:lineRule="auto"/>
        <w:ind w:firstLine="709"/>
        <w:jc w:val="both"/>
        <w:rPr>
          <w:rStyle w:val="FontStyle37"/>
          <w:b/>
          <w:bCs/>
          <w:spacing w:val="-4"/>
          <w:sz w:val="28"/>
          <w:szCs w:val="28"/>
        </w:rPr>
      </w:pPr>
    </w:p>
    <w:p w:rsidR="00296A90" w:rsidRPr="000A6870" w:rsidRDefault="00296A90" w:rsidP="00E830A3">
      <w:pPr>
        <w:tabs>
          <w:tab w:val="left" w:pos="720"/>
        </w:tabs>
        <w:ind w:firstLine="709"/>
        <w:jc w:val="both"/>
        <w:rPr>
          <w:rStyle w:val="FontStyle37"/>
          <w:spacing w:val="-4"/>
          <w:sz w:val="28"/>
          <w:szCs w:val="28"/>
        </w:rPr>
      </w:pPr>
      <w:r w:rsidRPr="000A6870">
        <w:rPr>
          <w:rStyle w:val="FontStyle37"/>
          <w:b/>
          <w:bCs/>
          <w:spacing w:val="-4"/>
          <w:sz w:val="28"/>
          <w:szCs w:val="28"/>
        </w:rPr>
        <w:t>Составитель:</w:t>
      </w:r>
      <w:r w:rsidRPr="000A6870">
        <w:rPr>
          <w:rStyle w:val="FontStyle37"/>
          <w:spacing w:val="-4"/>
          <w:sz w:val="28"/>
          <w:szCs w:val="28"/>
        </w:rPr>
        <w:t xml:space="preserve"> </w:t>
      </w:r>
      <w:r w:rsidRPr="00210015">
        <w:rPr>
          <w:rStyle w:val="FontStyle37"/>
          <w:spacing w:val="-4"/>
          <w:sz w:val="28"/>
        </w:rPr>
        <w:t>М.К. Черняков, д-р экон.</w:t>
      </w:r>
      <w:r>
        <w:rPr>
          <w:rStyle w:val="FontStyle37"/>
          <w:spacing w:val="-4"/>
          <w:sz w:val="28"/>
        </w:rPr>
        <w:t xml:space="preserve"> </w:t>
      </w:r>
      <w:r w:rsidRPr="00210015">
        <w:rPr>
          <w:rStyle w:val="FontStyle37"/>
          <w:spacing w:val="-4"/>
          <w:sz w:val="28"/>
        </w:rPr>
        <w:t>наук, профессор, заведующий кафедрой менеджмента</w:t>
      </w:r>
    </w:p>
    <w:p w:rsidR="00296A90" w:rsidRPr="00640638" w:rsidRDefault="00296A90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sectPr w:rsidR="00296A90" w:rsidRPr="00640638" w:rsidSect="00AE3F8E">
      <w:pgSz w:w="11906" w:h="16838"/>
      <w:pgMar w:top="71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rinda">
    <w:panose1 w:val="01010600010101010101"/>
    <w:charset w:val="00"/>
    <w:family w:val="auto"/>
    <w:pitch w:val="variable"/>
    <w:sig w:usb0="0001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683D8C"/>
    <w:multiLevelType w:val="hybridMultilevel"/>
    <w:tmpl w:val="E782F438"/>
    <w:lvl w:ilvl="0" w:tplc="E54C1778">
      <w:start w:val="2001"/>
      <w:numFmt w:val="bullet"/>
      <w:lvlText w:val="-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20162AF7"/>
    <w:multiLevelType w:val="hybridMultilevel"/>
    <w:tmpl w:val="1A381550"/>
    <w:lvl w:ilvl="0" w:tplc="4EE86F6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305401B"/>
    <w:multiLevelType w:val="hybridMultilevel"/>
    <w:tmpl w:val="2C840D24"/>
    <w:lvl w:ilvl="0" w:tplc="11B6D998">
      <w:start w:val="1"/>
      <w:numFmt w:val="bullet"/>
      <w:lvlText w:val="-"/>
      <w:lvlJc w:val="left"/>
      <w:pPr>
        <w:ind w:left="1429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461D1471"/>
    <w:multiLevelType w:val="hybridMultilevel"/>
    <w:tmpl w:val="D3C0E3AE"/>
    <w:lvl w:ilvl="0" w:tplc="E54C1778">
      <w:start w:val="2001"/>
      <w:numFmt w:val="bullet"/>
      <w:lvlText w:val="-"/>
      <w:lvlJc w:val="left"/>
      <w:pPr>
        <w:ind w:left="78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>
    <w:nsid w:val="5A2D351A"/>
    <w:multiLevelType w:val="singleLevel"/>
    <w:tmpl w:val="AF30489A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5">
    <w:nsid w:val="7AB30470"/>
    <w:multiLevelType w:val="hybridMultilevel"/>
    <w:tmpl w:val="B9FEC4E6"/>
    <w:lvl w:ilvl="0" w:tplc="E54C1778">
      <w:start w:val="2001"/>
      <w:numFmt w:val="bullet"/>
      <w:lvlText w:val="-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86E2C"/>
    <w:rsid w:val="00000B56"/>
    <w:rsid w:val="00000FF5"/>
    <w:rsid w:val="000010B1"/>
    <w:rsid w:val="00002843"/>
    <w:rsid w:val="00004BD4"/>
    <w:rsid w:val="00005055"/>
    <w:rsid w:val="000052A6"/>
    <w:rsid w:val="00005FE8"/>
    <w:rsid w:val="000060BD"/>
    <w:rsid w:val="000071DA"/>
    <w:rsid w:val="00007B3C"/>
    <w:rsid w:val="000118B0"/>
    <w:rsid w:val="000118B2"/>
    <w:rsid w:val="00013207"/>
    <w:rsid w:val="000137E4"/>
    <w:rsid w:val="000156E3"/>
    <w:rsid w:val="00015F09"/>
    <w:rsid w:val="00015F8D"/>
    <w:rsid w:val="00017BC6"/>
    <w:rsid w:val="00020B51"/>
    <w:rsid w:val="00022147"/>
    <w:rsid w:val="0002375E"/>
    <w:rsid w:val="0002392E"/>
    <w:rsid w:val="00023C23"/>
    <w:rsid w:val="00026FBA"/>
    <w:rsid w:val="00027257"/>
    <w:rsid w:val="00030764"/>
    <w:rsid w:val="0003104D"/>
    <w:rsid w:val="00031DEE"/>
    <w:rsid w:val="0003267E"/>
    <w:rsid w:val="00034714"/>
    <w:rsid w:val="00034740"/>
    <w:rsid w:val="00034E55"/>
    <w:rsid w:val="00034E5A"/>
    <w:rsid w:val="00034E5D"/>
    <w:rsid w:val="00035032"/>
    <w:rsid w:val="00037EFD"/>
    <w:rsid w:val="00040BE6"/>
    <w:rsid w:val="000433DB"/>
    <w:rsid w:val="000435B2"/>
    <w:rsid w:val="00043A58"/>
    <w:rsid w:val="000441D6"/>
    <w:rsid w:val="00044387"/>
    <w:rsid w:val="0004500D"/>
    <w:rsid w:val="00045F68"/>
    <w:rsid w:val="00046218"/>
    <w:rsid w:val="0004721B"/>
    <w:rsid w:val="00047599"/>
    <w:rsid w:val="00047A7F"/>
    <w:rsid w:val="0005233F"/>
    <w:rsid w:val="00052A73"/>
    <w:rsid w:val="000540C0"/>
    <w:rsid w:val="00056332"/>
    <w:rsid w:val="000622D0"/>
    <w:rsid w:val="0006275A"/>
    <w:rsid w:val="00062CD6"/>
    <w:rsid w:val="00062FD9"/>
    <w:rsid w:val="00063E95"/>
    <w:rsid w:val="00064036"/>
    <w:rsid w:val="00065486"/>
    <w:rsid w:val="0006572A"/>
    <w:rsid w:val="00066E76"/>
    <w:rsid w:val="00067185"/>
    <w:rsid w:val="0007373C"/>
    <w:rsid w:val="00073945"/>
    <w:rsid w:val="00075DFE"/>
    <w:rsid w:val="00076D1C"/>
    <w:rsid w:val="00076D80"/>
    <w:rsid w:val="0007719E"/>
    <w:rsid w:val="00077864"/>
    <w:rsid w:val="0008033E"/>
    <w:rsid w:val="00080EAA"/>
    <w:rsid w:val="000813C3"/>
    <w:rsid w:val="00082643"/>
    <w:rsid w:val="00082A86"/>
    <w:rsid w:val="0008340E"/>
    <w:rsid w:val="00084761"/>
    <w:rsid w:val="00084F78"/>
    <w:rsid w:val="0008560A"/>
    <w:rsid w:val="00085E51"/>
    <w:rsid w:val="00086976"/>
    <w:rsid w:val="00086E2C"/>
    <w:rsid w:val="0009051A"/>
    <w:rsid w:val="00090CE7"/>
    <w:rsid w:val="000922CF"/>
    <w:rsid w:val="00092C9E"/>
    <w:rsid w:val="0009359C"/>
    <w:rsid w:val="000937ED"/>
    <w:rsid w:val="00093E18"/>
    <w:rsid w:val="00094BF2"/>
    <w:rsid w:val="00095436"/>
    <w:rsid w:val="00095771"/>
    <w:rsid w:val="00095EAC"/>
    <w:rsid w:val="0009617B"/>
    <w:rsid w:val="00096DFA"/>
    <w:rsid w:val="000A0BAE"/>
    <w:rsid w:val="000A13E9"/>
    <w:rsid w:val="000A202A"/>
    <w:rsid w:val="000A3169"/>
    <w:rsid w:val="000A3E0D"/>
    <w:rsid w:val="000A4279"/>
    <w:rsid w:val="000A6870"/>
    <w:rsid w:val="000A6F68"/>
    <w:rsid w:val="000A7A06"/>
    <w:rsid w:val="000B04EB"/>
    <w:rsid w:val="000B0641"/>
    <w:rsid w:val="000B2D4C"/>
    <w:rsid w:val="000B3C85"/>
    <w:rsid w:val="000B54D2"/>
    <w:rsid w:val="000B57C4"/>
    <w:rsid w:val="000C1439"/>
    <w:rsid w:val="000C1995"/>
    <w:rsid w:val="000C20AD"/>
    <w:rsid w:val="000C291D"/>
    <w:rsid w:val="000C2FE8"/>
    <w:rsid w:val="000C31E5"/>
    <w:rsid w:val="000C34B3"/>
    <w:rsid w:val="000C3D01"/>
    <w:rsid w:val="000C4FF7"/>
    <w:rsid w:val="000C7B8B"/>
    <w:rsid w:val="000D0B66"/>
    <w:rsid w:val="000D14A3"/>
    <w:rsid w:val="000D2196"/>
    <w:rsid w:val="000D7039"/>
    <w:rsid w:val="000D71C0"/>
    <w:rsid w:val="000D7AB9"/>
    <w:rsid w:val="000E0431"/>
    <w:rsid w:val="000E0627"/>
    <w:rsid w:val="000E09B3"/>
    <w:rsid w:val="000E1243"/>
    <w:rsid w:val="000E425C"/>
    <w:rsid w:val="000E52A0"/>
    <w:rsid w:val="000E5353"/>
    <w:rsid w:val="000E59C2"/>
    <w:rsid w:val="000E5C59"/>
    <w:rsid w:val="000E7D97"/>
    <w:rsid w:val="000F092D"/>
    <w:rsid w:val="000F1178"/>
    <w:rsid w:val="000F1431"/>
    <w:rsid w:val="000F22E7"/>
    <w:rsid w:val="000F2AC8"/>
    <w:rsid w:val="000F3FEB"/>
    <w:rsid w:val="000F542C"/>
    <w:rsid w:val="000F55DA"/>
    <w:rsid w:val="000F566B"/>
    <w:rsid w:val="000F5F7C"/>
    <w:rsid w:val="001004B5"/>
    <w:rsid w:val="001009ED"/>
    <w:rsid w:val="00101135"/>
    <w:rsid w:val="0010517E"/>
    <w:rsid w:val="001067AD"/>
    <w:rsid w:val="0010680B"/>
    <w:rsid w:val="00106B7C"/>
    <w:rsid w:val="00107B27"/>
    <w:rsid w:val="00110405"/>
    <w:rsid w:val="00111479"/>
    <w:rsid w:val="001125D1"/>
    <w:rsid w:val="00113B20"/>
    <w:rsid w:val="00113B2F"/>
    <w:rsid w:val="001151C5"/>
    <w:rsid w:val="001155B2"/>
    <w:rsid w:val="001203DF"/>
    <w:rsid w:val="001205DD"/>
    <w:rsid w:val="001218EC"/>
    <w:rsid w:val="00121FF2"/>
    <w:rsid w:val="00122384"/>
    <w:rsid w:val="001229E6"/>
    <w:rsid w:val="001231C0"/>
    <w:rsid w:val="00124CA7"/>
    <w:rsid w:val="001266BA"/>
    <w:rsid w:val="001303AC"/>
    <w:rsid w:val="00130548"/>
    <w:rsid w:val="001317A1"/>
    <w:rsid w:val="00131D32"/>
    <w:rsid w:val="00132B31"/>
    <w:rsid w:val="00133107"/>
    <w:rsid w:val="001342EB"/>
    <w:rsid w:val="001346B3"/>
    <w:rsid w:val="001346BB"/>
    <w:rsid w:val="00134AA0"/>
    <w:rsid w:val="0013607A"/>
    <w:rsid w:val="001375E4"/>
    <w:rsid w:val="00140FF0"/>
    <w:rsid w:val="00141293"/>
    <w:rsid w:val="00142380"/>
    <w:rsid w:val="0014331F"/>
    <w:rsid w:val="00144E40"/>
    <w:rsid w:val="001451E3"/>
    <w:rsid w:val="0014635D"/>
    <w:rsid w:val="001467A5"/>
    <w:rsid w:val="00146841"/>
    <w:rsid w:val="00146EA2"/>
    <w:rsid w:val="00146EC1"/>
    <w:rsid w:val="00147174"/>
    <w:rsid w:val="00152415"/>
    <w:rsid w:val="00152768"/>
    <w:rsid w:val="00152BC3"/>
    <w:rsid w:val="0015311D"/>
    <w:rsid w:val="00153348"/>
    <w:rsid w:val="00153F6E"/>
    <w:rsid w:val="00154114"/>
    <w:rsid w:val="0015487C"/>
    <w:rsid w:val="00155638"/>
    <w:rsid w:val="0015734B"/>
    <w:rsid w:val="00160860"/>
    <w:rsid w:val="001627AB"/>
    <w:rsid w:val="00163357"/>
    <w:rsid w:val="00163EA4"/>
    <w:rsid w:val="00164551"/>
    <w:rsid w:val="00165011"/>
    <w:rsid w:val="00165602"/>
    <w:rsid w:val="001664EB"/>
    <w:rsid w:val="00166CD3"/>
    <w:rsid w:val="00171110"/>
    <w:rsid w:val="00172EC7"/>
    <w:rsid w:val="0017370F"/>
    <w:rsid w:val="001745C2"/>
    <w:rsid w:val="00176CB1"/>
    <w:rsid w:val="001807C7"/>
    <w:rsid w:val="001807DB"/>
    <w:rsid w:val="00180B26"/>
    <w:rsid w:val="00181178"/>
    <w:rsid w:val="00181A96"/>
    <w:rsid w:val="00181E43"/>
    <w:rsid w:val="001822C5"/>
    <w:rsid w:val="00183965"/>
    <w:rsid w:val="00185A5E"/>
    <w:rsid w:val="00185CFB"/>
    <w:rsid w:val="00187AA0"/>
    <w:rsid w:val="00187AEF"/>
    <w:rsid w:val="00187E9B"/>
    <w:rsid w:val="0019067F"/>
    <w:rsid w:val="00190B70"/>
    <w:rsid w:val="00191759"/>
    <w:rsid w:val="00191C62"/>
    <w:rsid w:val="00192749"/>
    <w:rsid w:val="00193F94"/>
    <w:rsid w:val="00194B20"/>
    <w:rsid w:val="00195051"/>
    <w:rsid w:val="00195C2C"/>
    <w:rsid w:val="001967C6"/>
    <w:rsid w:val="001979F4"/>
    <w:rsid w:val="001A360F"/>
    <w:rsid w:val="001A4049"/>
    <w:rsid w:val="001A4461"/>
    <w:rsid w:val="001A5C69"/>
    <w:rsid w:val="001A6079"/>
    <w:rsid w:val="001A7577"/>
    <w:rsid w:val="001A7845"/>
    <w:rsid w:val="001B0110"/>
    <w:rsid w:val="001B0CBB"/>
    <w:rsid w:val="001B0D33"/>
    <w:rsid w:val="001B2628"/>
    <w:rsid w:val="001B3B03"/>
    <w:rsid w:val="001B461D"/>
    <w:rsid w:val="001B51DC"/>
    <w:rsid w:val="001B60A4"/>
    <w:rsid w:val="001B746B"/>
    <w:rsid w:val="001B7859"/>
    <w:rsid w:val="001C07ED"/>
    <w:rsid w:val="001C1EE7"/>
    <w:rsid w:val="001C2B04"/>
    <w:rsid w:val="001C3253"/>
    <w:rsid w:val="001C3671"/>
    <w:rsid w:val="001C36BF"/>
    <w:rsid w:val="001C679D"/>
    <w:rsid w:val="001C785F"/>
    <w:rsid w:val="001C7AA2"/>
    <w:rsid w:val="001D0F80"/>
    <w:rsid w:val="001D1271"/>
    <w:rsid w:val="001D2675"/>
    <w:rsid w:val="001D2BE2"/>
    <w:rsid w:val="001D36E5"/>
    <w:rsid w:val="001D5C48"/>
    <w:rsid w:val="001D7B62"/>
    <w:rsid w:val="001E2E84"/>
    <w:rsid w:val="001E579A"/>
    <w:rsid w:val="001E6B34"/>
    <w:rsid w:val="001E6C00"/>
    <w:rsid w:val="001E7262"/>
    <w:rsid w:val="001E7377"/>
    <w:rsid w:val="001F02F7"/>
    <w:rsid w:val="001F0AEC"/>
    <w:rsid w:val="001F0C95"/>
    <w:rsid w:val="001F0D54"/>
    <w:rsid w:val="001F1378"/>
    <w:rsid w:val="001F1D82"/>
    <w:rsid w:val="001F33C4"/>
    <w:rsid w:val="001F3997"/>
    <w:rsid w:val="001F3CAE"/>
    <w:rsid w:val="001F3D3F"/>
    <w:rsid w:val="001F4EDF"/>
    <w:rsid w:val="001F5168"/>
    <w:rsid w:val="001F564A"/>
    <w:rsid w:val="001F6AF8"/>
    <w:rsid w:val="00200BEE"/>
    <w:rsid w:val="00201EF1"/>
    <w:rsid w:val="00202193"/>
    <w:rsid w:val="002031A7"/>
    <w:rsid w:val="00203568"/>
    <w:rsid w:val="00203EAF"/>
    <w:rsid w:val="00204446"/>
    <w:rsid w:val="002047C1"/>
    <w:rsid w:val="00204D33"/>
    <w:rsid w:val="00205660"/>
    <w:rsid w:val="00205CED"/>
    <w:rsid w:val="00205DBF"/>
    <w:rsid w:val="00206E26"/>
    <w:rsid w:val="00207B2F"/>
    <w:rsid w:val="00210015"/>
    <w:rsid w:val="00210E39"/>
    <w:rsid w:val="00211881"/>
    <w:rsid w:val="002120DF"/>
    <w:rsid w:val="00212B50"/>
    <w:rsid w:val="00212D03"/>
    <w:rsid w:val="00213DC7"/>
    <w:rsid w:val="00213EAC"/>
    <w:rsid w:val="0021518B"/>
    <w:rsid w:val="00215FDE"/>
    <w:rsid w:val="002175C1"/>
    <w:rsid w:val="0021764B"/>
    <w:rsid w:val="002178B0"/>
    <w:rsid w:val="0021798C"/>
    <w:rsid w:val="00221BB2"/>
    <w:rsid w:val="00221D2E"/>
    <w:rsid w:val="00222CA4"/>
    <w:rsid w:val="002240E7"/>
    <w:rsid w:val="0022496E"/>
    <w:rsid w:val="002251E5"/>
    <w:rsid w:val="00226009"/>
    <w:rsid w:val="00226311"/>
    <w:rsid w:val="002276E0"/>
    <w:rsid w:val="00227DEC"/>
    <w:rsid w:val="0023108A"/>
    <w:rsid w:val="002313D6"/>
    <w:rsid w:val="00231846"/>
    <w:rsid w:val="00231909"/>
    <w:rsid w:val="00235527"/>
    <w:rsid w:val="00240D60"/>
    <w:rsid w:val="0024350E"/>
    <w:rsid w:val="002448C5"/>
    <w:rsid w:val="00244A37"/>
    <w:rsid w:val="002453F2"/>
    <w:rsid w:val="0024551F"/>
    <w:rsid w:val="00245805"/>
    <w:rsid w:val="00247FD7"/>
    <w:rsid w:val="0025191F"/>
    <w:rsid w:val="00251A66"/>
    <w:rsid w:val="00253500"/>
    <w:rsid w:val="002546CB"/>
    <w:rsid w:val="002549FA"/>
    <w:rsid w:val="00255390"/>
    <w:rsid w:val="00255558"/>
    <w:rsid w:val="0025628C"/>
    <w:rsid w:val="002566E6"/>
    <w:rsid w:val="00257AB4"/>
    <w:rsid w:val="00257CBA"/>
    <w:rsid w:val="00260E1C"/>
    <w:rsid w:val="00261349"/>
    <w:rsid w:val="00261406"/>
    <w:rsid w:val="00261C5B"/>
    <w:rsid w:val="00261F02"/>
    <w:rsid w:val="00262376"/>
    <w:rsid w:val="00262EFB"/>
    <w:rsid w:val="0026513E"/>
    <w:rsid w:val="00266277"/>
    <w:rsid w:val="0026788C"/>
    <w:rsid w:val="00267B09"/>
    <w:rsid w:val="00267FAE"/>
    <w:rsid w:val="002711B9"/>
    <w:rsid w:val="00272898"/>
    <w:rsid w:val="00273E5A"/>
    <w:rsid w:val="00273F70"/>
    <w:rsid w:val="00274C9F"/>
    <w:rsid w:val="00275452"/>
    <w:rsid w:val="002769F2"/>
    <w:rsid w:val="00277755"/>
    <w:rsid w:val="00280FB7"/>
    <w:rsid w:val="00281073"/>
    <w:rsid w:val="00281543"/>
    <w:rsid w:val="00282521"/>
    <w:rsid w:val="00283190"/>
    <w:rsid w:val="00283286"/>
    <w:rsid w:val="002855E3"/>
    <w:rsid w:val="002864BD"/>
    <w:rsid w:val="002865FD"/>
    <w:rsid w:val="00287683"/>
    <w:rsid w:val="00290F53"/>
    <w:rsid w:val="00291F5B"/>
    <w:rsid w:val="00292A07"/>
    <w:rsid w:val="00292ACB"/>
    <w:rsid w:val="00292D97"/>
    <w:rsid w:val="00294E43"/>
    <w:rsid w:val="00296A90"/>
    <w:rsid w:val="00297486"/>
    <w:rsid w:val="002978BB"/>
    <w:rsid w:val="002A027B"/>
    <w:rsid w:val="002A0C39"/>
    <w:rsid w:val="002A3904"/>
    <w:rsid w:val="002A39AA"/>
    <w:rsid w:val="002A4223"/>
    <w:rsid w:val="002A5209"/>
    <w:rsid w:val="002A675C"/>
    <w:rsid w:val="002B1357"/>
    <w:rsid w:val="002B23FE"/>
    <w:rsid w:val="002B3C65"/>
    <w:rsid w:val="002B3C9F"/>
    <w:rsid w:val="002B4027"/>
    <w:rsid w:val="002B560E"/>
    <w:rsid w:val="002B742C"/>
    <w:rsid w:val="002B76D1"/>
    <w:rsid w:val="002B7A7E"/>
    <w:rsid w:val="002B7F90"/>
    <w:rsid w:val="002C0352"/>
    <w:rsid w:val="002C0F21"/>
    <w:rsid w:val="002C182F"/>
    <w:rsid w:val="002C23D9"/>
    <w:rsid w:val="002C2583"/>
    <w:rsid w:val="002C2768"/>
    <w:rsid w:val="002C27DF"/>
    <w:rsid w:val="002C2E32"/>
    <w:rsid w:val="002C3867"/>
    <w:rsid w:val="002C4F8C"/>
    <w:rsid w:val="002C61FF"/>
    <w:rsid w:val="002C7D7D"/>
    <w:rsid w:val="002D0923"/>
    <w:rsid w:val="002D0FB2"/>
    <w:rsid w:val="002D1572"/>
    <w:rsid w:val="002D2129"/>
    <w:rsid w:val="002D25A3"/>
    <w:rsid w:val="002D3316"/>
    <w:rsid w:val="002D4F3F"/>
    <w:rsid w:val="002D4FA6"/>
    <w:rsid w:val="002D5BFE"/>
    <w:rsid w:val="002D6248"/>
    <w:rsid w:val="002D71AF"/>
    <w:rsid w:val="002E0385"/>
    <w:rsid w:val="002E168D"/>
    <w:rsid w:val="002E2361"/>
    <w:rsid w:val="002E36A3"/>
    <w:rsid w:val="002E4162"/>
    <w:rsid w:val="002E4ABB"/>
    <w:rsid w:val="002E5794"/>
    <w:rsid w:val="002E585B"/>
    <w:rsid w:val="002E5993"/>
    <w:rsid w:val="002E67D2"/>
    <w:rsid w:val="002E6FE1"/>
    <w:rsid w:val="002E7341"/>
    <w:rsid w:val="002E7A5C"/>
    <w:rsid w:val="002F091D"/>
    <w:rsid w:val="002F205E"/>
    <w:rsid w:val="002F211D"/>
    <w:rsid w:val="002F2EDC"/>
    <w:rsid w:val="002F423E"/>
    <w:rsid w:val="002F4B81"/>
    <w:rsid w:val="002F51F4"/>
    <w:rsid w:val="002F629E"/>
    <w:rsid w:val="002F7AE5"/>
    <w:rsid w:val="00301543"/>
    <w:rsid w:val="00301603"/>
    <w:rsid w:val="00302081"/>
    <w:rsid w:val="00302E0B"/>
    <w:rsid w:val="0030517E"/>
    <w:rsid w:val="003077CA"/>
    <w:rsid w:val="00307EC6"/>
    <w:rsid w:val="00307EF0"/>
    <w:rsid w:val="0031087E"/>
    <w:rsid w:val="00312752"/>
    <w:rsid w:val="00312F2B"/>
    <w:rsid w:val="00313013"/>
    <w:rsid w:val="00314194"/>
    <w:rsid w:val="00314368"/>
    <w:rsid w:val="0031464E"/>
    <w:rsid w:val="003147F5"/>
    <w:rsid w:val="00315588"/>
    <w:rsid w:val="00315E8C"/>
    <w:rsid w:val="00321DDC"/>
    <w:rsid w:val="003224AF"/>
    <w:rsid w:val="00324182"/>
    <w:rsid w:val="00325036"/>
    <w:rsid w:val="003263AF"/>
    <w:rsid w:val="00326A52"/>
    <w:rsid w:val="00326EDF"/>
    <w:rsid w:val="00327483"/>
    <w:rsid w:val="003274B2"/>
    <w:rsid w:val="0033081A"/>
    <w:rsid w:val="00330BC2"/>
    <w:rsid w:val="003319E1"/>
    <w:rsid w:val="00332620"/>
    <w:rsid w:val="00332830"/>
    <w:rsid w:val="00334040"/>
    <w:rsid w:val="00334502"/>
    <w:rsid w:val="00334960"/>
    <w:rsid w:val="00334EAE"/>
    <w:rsid w:val="00335B0B"/>
    <w:rsid w:val="00341605"/>
    <w:rsid w:val="003417B2"/>
    <w:rsid w:val="0034182B"/>
    <w:rsid w:val="00341D0F"/>
    <w:rsid w:val="00341FCF"/>
    <w:rsid w:val="0034227C"/>
    <w:rsid w:val="003431A7"/>
    <w:rsid w:val="00344545"/>
    <w:rsid w:val="003449BE"/>
    <w:rsid w:val="00344A09"/>
    <w:rsid w:val="003456EB"/>
    <w:rsid w:val="003470B8"/>
    <w:rsid w:val="0035040B"/>
    <w:rsid w:val="00353C29"/>
    <w:rsid w:val="0035622B"/>
    <w:rsid w:val="003573E3"/>
    <w:rsid w:val="003601F2"/>
    <w:rsid w:val="0036066E"/>
    <w:rsid w:val="00360D2A"/>
    <w:rsid w:val="00361719"/>
    <w:rsid w:val="00363587"/>
    <w:rsid w:val="00363850"/>
    <w:rsid w:val="003648BA"/>
    <w:rsid w:val="003653F5"/>
    <w:rsid w:val="00365CF8"/>
    <w:rsid w:val="00367058"/>
    <w:rsid w:val="00367EBF"/>
    <w:rsid w:val="00370194"/>
    <w:rsid w:val="00371415"/>
    <w:rsid w:val="003730D1"/>
    <w:rsid w:val="00373183"/>
    <w:rsid w:val="00373784"/>
    <w:rsid w:val="00374A58"/>
    <w:rsid w:val="0037521B"/>
    <w:rsid w:val="003765BA"/>
    <w:rsid w:val="00377F24"/>
    <w:rsid w:val="0038163C"/>
    <w:rsid w:val="003822AF"/>
    <w:rsid w:val="00382443"/>
    <w:rsid w:val="003841F3"/>
    <w:rsid w:val="0038522B"/>
    <w:rsid w:val="003860B2"/>
    <w:rsid w:val="003864C6"/>
    <w:rsid w:val="00386DC5"/>
    <w:rsid w:val="00390EDC"/>
    <w:rsid w:val="00391F8E"/>
    <w:rsid w:val="00391FAD"/>
    <w:rsid w:val="003931BB"/>
    <w:rsid w:val="003940EE"/>
    <w:rsid w:val="00395315"/>
    <w:rsid w:val="003A19E7"/>
    <w:rsid w:val="003A1C90"/>
    <w:rsid w:val="003A1D2F"/>
    <w:rsid w:val="003A2500"/>
    <w:rsid w:val="003A332C"/>
    <w:rsid w:val="003A39CF"/>
    <w:rsid w:val="003A3A7E"/>
    <w:rsid w:val="003A46EF"/>
    <w:rsid w:val="003A48A2"/>
    <w:rsid w:val="003A5B31"/>
    <w:rsid w:val="003A62DC"/>
    <w:rsid w:val="003A6447"/>
    <w:rsid w:val="003B1335"/>
    <w:rsid w:val="003B1B30"/>
    <w:rsid w:val="003B4030"/>
    <w:rsid w:val="003B44FC"/>
    <w:rsid w:val="003B48B1"/>
    <w:rsid w:val="003B7DC1"/>
    <w:rsid w:val="003C03EE"/>
    <w:rsid w:val="003C12C2"/>
    <w:rsid w:val="003C2280"/>
    <w:rsid w:val="003C2ABC"/>
    <w:rsid w:val="003C34DB"/>
    <w:rsid w:val="003C405F"/>
    <w:rsid w:val="003C4817"/>
    <w:rsid w:val="003C4A39"/>
    <w:rsid w:val="003C5694"/>
    <w:rsid w:val="003C7948"/>
    <w:rsid w:val="003D0DAE"/>
    <w:rsid w:val="003D1512"/>
    <w:rsid w:val="003D193A"/>
    <w:rsid w:val="003D3314"/>
    <w:rsid w:val="003D3DA0"/>
    <w:rsid w:val="003D4788"/>
    <w:rsid w:val="003D4BCD"/>
    <w:rsid w:val="003D4D94"/>
    <w:rsid w:val="003E0CB7"/>
    <w:rsid w:val="003E22B5"/>
    <w:rsid w:val="003E3EB3"/>
    <w:rsid w:val="003E4CFD"/>
    <w:rsid w:val="003E6407"/>
    <w:rsid w:val="003E78DD"/>
    <w:rsid w:val="003F0209"/>
    <w:rsid w:val="003F2545"/>
    <w:rsid w:val="003F25C7"/>
    <w:rsid w:val="003F47D9"/>
    <w:rsid w:val="003F4B6A"/>
    <w:rsid w:val="003F519E"/>
    <w:rsid w:val="0040179C"/>
    <w:rsid w:val="004022F2"/>
    <w:rsid w:val="00402514"/>
    <w:rsid w:val="0040387D"/>
    <w:rsid w:val="00403C04"/>
    <w:rsid w:val="00404740"/>
    <w:rsid w:val="004057AD"/>
    <w:rsid w:val="00405F03"/>
    <w:rsid w:val="00406762"/>
    <w:rsid w:val="00406BD6"/>
    <w:rsid w:val="0040762F"/>
    <w:rsid w:val="0040776C"/>
    <w:rsid w:val="00407ABA"/>
    <w:rsid w:val="0041216C"/>
    <w:rsid w:val="004130B2"/>
    <w:rsid w:val="0041386D"/>
    <w:rsid w:val="00413ABE"/>
    <w:rsid w:val="00414818"/>
    <w:rsid w:val="00416BA2"/>
    <w:rsid w:val="00416D45"/>
    <w:rsid w:val="004176C1"/>
    <w:rsid w:val="00421A08"/>
    <w:rsid w:val="00424031"/>
    <w:rsid w:val="00424318"/>
    <w:rsid w:val="004277CC"/>
    <w:rsid w:val="00427839"/>
    <w:rsid w:val="0043048A"/>
    <w:rsid w:val="00431CAE"/>
    <w:rsid w:val="00432F45"/>
    <w:rsid w:val="00436DE5"/>
    <w:rsid w:val="004379CC"/>
    <w:rsid w:val="0044007D"/>
    <w:rsid w:val="00440631"/>
    <w:rsid w:val="00440895"/>
    <w:rsid w:val="0044182F"/>
    <w:rsid w:val="00441F8B"/>
    <w:rsid w:val="0044226B"/>
    <w:rsid w:val="00442513"/>
    <w:rsid w:val="004427F9"/>
    <w:rsid w:val="00442A68"/>
    <w:rsid w:val="00442B0A"/>
    <w:rsid w:val="00443366"/>
    <w:rsid w:val="00443806"/>
    <w:rsid w:val="00443BE7"/>
    <w:rsid w:val="00445B06"/>
    <w:rsid w:val="00445E54"/>
    <w:rsid w:val="00446B42"/>
    <w:rsid w:val="0044700E"/>
    <w:rsid w:val="004472FB"/>
    <w:rsid w:val="004504FB"/>
    <w:rsid w:val="00450B38"/>
    <w:rsid w:val="00451B10"/>
    <w:rsid w:val="004530B2"/>
    <w:rsid w:val="0045330E"/>
    <w:rsid w:val="00453721"/>
    <w:rsid w:val="00453CFD"/>
    <w:rsid w:val="00454192"/>
    <w:rsid w:val="00454CD4"/>
    <w:rsid w:val="00454FA3"/>
    <w:rsid w:val="00456C74"/>
    <w:rsid w:val="00457771"/>
    <w:rsid w:val="0046059F"/>
    <w:rsid w:val="00461779"/>
    <w:rsid w:val="00461B8E"/>
    <w:rsid w:val="00461C70"/>
    <w:rsid w:val="004638DD"/>
    <w:rsid w:val="00464A79"/>
    <w:rsid w:val="0046522D"/>
    <w:rsid w:val="00465667"/>
    <w:rsid w:val="00465683"/>
    <w:rsid w:val="004662BE"/>
    <w:rsid w:val="00466AAF"/>
    <w:rsid w:val="0046734F"/>
    <w:rsid w:val="0046768E"/>
    <w:rsid w:val="00470577"/>
    <w:rsid w:val="00470B1F"/>
    <w:rsid w:val="004722FB"/>
    <w:rsid w:val="00472ACD"/>
    <w:rsid w:val="00472D4A"/>
    <w:rsid w:val="004733B1"/>
    <w:rsid w:val="004736B2"/>
    <w:rsid w:val="004769AF"/>
    <w:rsid w:val="004800C3"/>
    <w:rsid w:val="0048080C"/>
    <w:rsid w:val="00480B94"/>
    <w:rsid w:val="00481E8B"/>
    <w:rsid w:val="00482816"/>
    <w:rsid w:val="00482B20"/>
    <w:rsid w:val="00482CC3"/>
    <w:rsid w:val="00483146"/>
    <w:rsid w:val="00485AC2"/>
    <w:rsid w:val="00485BC8"/>
    <w:rsid w:val="004870D7"/>
    <w:rsid w:val="004873D9"/>
    <w:rsid w:val="004877D1"/>
    <w:rsid w:val="0049046A"/>
    <w:rsid w:val="00491944"/>
    <w:rsid w:val="00491EE9"/>
    <w:rsid w:val="00492BB7"/>
    <w:rsid w:val="004931AF"/>
    <w:rsid w:val="0049359C"/>
    <w:rsid w:val="004941B6"/>
    <w:rsid w:val="00495E9E"/>
    <w:rsid w:val="00496155"/>
    <w:rsid w:val="00496640"/>
    <w:rsid w:val="00496E62"/>
    <w:rsid w:val="0049711D"/>
    <w:rsid w:val="00497E07"/>
    <w:rsid w:val="004A018C"/>
    <w:rsid w:val="004A1FFB"/>
    <w:rsid w:val="004A3553"/>
    <w:rsid w:val="004A5021"/>
    <w:rsid w:val="004A52C3"/>
    <w:rsid w:val="004A546E"/>
    <w:rsid w:val="004A54C8"/>
    <w:rsid w:val="004A7318"/>
    <w:rsid w:val="004A77D6"/>
    <w:rsid w:val="004A7BDB"/>
    <w:rsid w:val="004B0872"/>
    <w:rsid w:val="004B145C"/>
    <w:rsid w:val="004B25A6"/>
    <w:rsid w:val="004B2BFC"/>
    <w:rsid w:val="004B2E82"/>
    <w:rsid w:val="004B3AA5"/>
    <w:rsid w:val="004B4C8E"/>
    <w:rsid w:val="004B5863"/>
    <w:rsid w:val="004B5939"/>
    <w:rsid w:val="004B5F2E"/>
    <w:rsid w:val="004C0043"/>
    <w:rsid w:val="004C0E68"/>
    <w:rsid w:val="004C27F2"/>
    <w:rsid w:val="004C281C"/>
    <w:rsid w:val="004C28F0"/>
    <w:rsid w:val="004C2FA2"/>
    <w:rsid w:val="004C3699"/>
    <w:rsid w:val="004C38AB"/>
    <w:rsid w:val="004C3AAD"/>
    <w:rsid w:val="004C4B42"/>
    <w:rsid w:val="004C4E72"/>
    <w:rsid w:val="004C601C"/>
    <w:rsid w:val="004C6D73"/>
    <w:rsid w:val="004D1273"/>
    <w:rsid w:val="004D1DF2"/>
    <w:rsid w:val="004D327C"/>
    <w:rsid w:val="004D44DB"/>
    <w:rsid w:val="004D535A"/>
    <w:rsid w:val="004D599F"/>
    <w:rsid w:val="004D698C"/>
    <w:rsid w:val="004D6BC2"/>
    <w:rsid w:val="004D7853"/>
    <w:rsid w:val="004D7D4D"/>
    <w:rsid w:val="004E239E"/>
    <w:rsid w:val="004E5169"/>
    <w:rsid w:val="004E58A6"/>
    <w:rsid w:val="004E6773"/>
    <w:rsid w:val="004F00E6"/>
    <w:rsid w:val="004F162C"/>
    <w:rsid w:val="004F1AD6"/>
    <w:rsid w:val="004F2FC6"/>
    <w:rsid w:val="004F418D"/>
    <w:rsid w:val="004F5414"/>
    <w:rsid w:val="004F5D99"/>
    <w:rsid w:val="004F6C72"/>
    <w:rsid w:val="004F7202"/>
    <w:rsid w:val="004F78BE"/>
    <w:rsid w:val="004F7C77"/>
    <w:rsid w:val="0050046A"/>
    <w:rsid w:val="00500525"/>
    <w:rsid w:val="005007C4"/>
    <w:rsid w:val="00501A37"/>
    <w:rsid w:val="00503DFD"/>
    <w:rsid w:val="00504AC7"/>
    <w:rsid w:val="005050CE"/>
    <w:rsid w:val="00506A1A"/>
    <w:rsid w:val="00506A5C"/>
    <w:rsid w:val="00510A05"/>
    <w:rsid w:val="00511E65"/>
    <w:rsid w:val="0051297F"/>
    <w:rsid w:val="00512981"/>
    <w:rsid w:val="00512A9C"/>
    <w:rsid w:val="005137CD"/>
    <w:rsid w:val="005141DD"/>
    <w:rsid w:val="00514223"/>
    <w:rsid w:val="00516C61"/>
    <w:rsid w:val="00517108"/>
    <w:rsid w:val="0052128E"/>
    <w:rsid w:val="00523735"/>
    <w:rsid w:val="0052417F"/>
    <w:rsid w:val="00524B03"/>
    <w:rsid w:val="00525EBB"/>
    <w:rsid w:val="00526648"/>
    <w:rsid w:val="00527DE1"/>
    <w:rsid w:val="00527F08"/>
    <w:rsid w:val="005310BB"/>
    <w:rsid w:val="005311AE"/>
    <w:rsid w:val="00531246"/>
    <w:rsid w:val="005326CB"/>
    <w:rsid w:val="00532716"/>
    <w:rsid w:val="005331B6"/>
    <w:rsid w:val="00534671"/>
    <w:rsid w:val="00535360"/>
    <w:rsid w:val="005357B7"/>
    <w:rsid w:val="005365B3"/>
    <w:rsid w:val="005372A5"/>
    <w:rsid w:val="005378EC"/>
    <w:rsid w:val="0053793B"/>
    <w:rsid w:val="00541794"/>
    <w:rsid w:val="00541F4A"/>
    <w:rsid w:val="00542309"/>
    <w:rsid w:val="00542939"/>
    <w:rsid w:val="00542952"/>
    <w:rsid w:val="00542D87"/>
    <w:rsid w:val="00543F0A"/>
    <w:rsid w:val="00544360"/>
    <w:rsid w:val="005444C6"/>
    <w:rsid w:val="00546313"/>
    <w:rsid w:val="00551BD6"/>
    <w:rsid w:val="005529B1"/>
    <w:rsid w:val="00552A7D"/>
    <w:rsid w:val="0055455F"/>
    <w:rsid w:val="00554EB7"/>
    <w:rsid w:val="0055500E"/>
    <w:rsid w:val="0055532A"/>
    <w:rsid w:val="005606B6"/>
    <w:rsid w:val="00560D1E"/>
    <w:rsid w:val="005613D0"/>
    <w:rsid w:val="00561BB5"/>
    <w:rsid w:val="00562DCC"/>
    <w:rsid w:val="00563166"/>
    <w:rsid w:val="00563F84"/>
    <w:rsid w:val="00564420"/>
    <w:rsid w:val="00564D02"/>
    <w:rsid w:val="00565071"/>
    <w:rsid w:val="0056551D"/>
    <w:rsid w:val="00567376"/>
    <w:rsid w:val="005709F9"/>
    <w:rsid w:val="00570C05"/>
    <w:rsid w:val="005710C2"/>
    <w:rsid w:val="00571232"/>
    <w:rsid w:val="005715A1"/>
    <w:rsid w:val="0057214A"/>
    <w:rsid w:val="00576076"/>
    <w:rsid w:val="005766E1"/>
    <w:rsid w:val="00576E87"/>
    <w:rsid w:val="00577741"/>
    <w:rsid w:val="0058124B"/>
    <w:rsid w:val="0058344B"/>
    <w:rsid w:val="00583CA9"/>
    <w:rsid w:val="00584C6B"/>
    <w:rsid w:val="00585176"/>
    <w:rsid w:val="005856FF"/>
    <w:rsid w:val="00585AC7"/>
    <w:rsid w:val="005862B5"/>
    <w:rsid w:val="00586C3A"/>
    <w:rsid w:val="00587112"/>
    <w:rsid w:val="005924CA"/>
    <w:rsid w:val="00592E3A"/>
    <w:rsid w:val="00593238"/>
    <w:rsid w:val="00593449"/>
    <w:rsid w:val="005942E9"/>
    <w:rsid w:val="00594D55"/>
    <w:rsid w:val="005962D4"/>
    <w:rsid w:val="005A1D21"/>
    <w:rsid w:val="005A270A"/>
    <w:rsid w:val="005A3281"/>
    <w:rsid w:val="005A3952"/>
    <w:rsid w:val="005A4185"/>
    <w:rsid w:val="005A51BE"/>
    <w:rsid w:val="005A554F"/>
    <w:rsid w:val="005A5AF1"/>
    <w:rsid w:val="005A5C6A"/>
    <w:rsid w:val="005A63A5"/>
    <w:rsid w:val="005A6CD0"/>
    <w:rsid w:val="005B0107"/>
    <w:rsid w:val="005B08B7"/>
    <w:rsid w:val="005B0AA8"/>
    <w:rsid w:val="005B2413"/>
    <w:rsid w:val="005B712D"/>
    <w:rsid w:val="005B78FA"/>
    <w:rsid w:val="005C123F"/>
    <w:rsid w:val="005C1438"/>
    <w:rsid w:val="005C1B4A"/>
    <w:rsid w:val="005C2C44"/>
    <w:rsid w:val="005C3567"/>
    <w:rsid w:val="005C540A"/>
    <w:rsid w:val="005C5A37"/>
    <w:rsid w:val="005C5F81"/>
    <w:rsid w:val="005C722F"/>
    <w:rsid w:val="005C731B"/>
    <w:rsid w:val="005D1631"/>
    <w:rsid w:val="005D1813"/>
    <w:rsid w:val="005D1ABD"/>
    <w:rsid w:val="005D20F7"/>
    <w:rsid w:val="005D27B1"/>
    <w:rsid w:val="005D2A99"/>
    <w:rsid w:val="005D37C9"/>
    <w:rsid w:val="005D5DE4"/>
    <w:rsid w:val="005D7659"/>
    <w:rsid w:val="005E0A14"/>
    <w:rsid w:val="005E0A40"/>
    <w:rsid w:val="005E18A0"/>
    <w:rsid w:val="005E2C5B"/>
    <w:rsid w:val="005E36C2"/>
    <w:rsid w:val="005E3A6C"/>
    <w:rsid w:val="005E3B74"/>
    <w:rsid w:val="005E46C2"/>
    <w:rsid w:val="005E4EC0"/>
    <w:rsid w:val="005E548E"/>
    <w:rsid w:val="005E5F8F"/>
    <w:rsid w:val="005E62D8"/>
    <w:rsid w:val="005E6B2F"/>
    <w:rsid w:val="005F0C3D"/>
    <w:rsid w:val="005F11FE"/>
    <w:rsid w:val="005F13E7"/>
    <w:rsid w:val="005F2137"/>
    <w:rsid w:val="005F26F0"/>
    <w:rsid w:val="005F2E78"/>
    <w:rsid w:val="005F33B6"/>
    <w:rsid w:val="005F563D"/>
    <w:rsid w:val="005F5A3D"/>
    <w:rsid w:val="005F61E9"/>
    <w:rsid w:val="005F6270"/>
    <w:rsid w:val="005F6697"/>
    <w:rsid w:val="005F77C0"/>
    <w:rsid w:val="005F7E58"/>
    <w:rsid w:val="006002D9"/>
    <w:rsid w:val="0060197A"/>
    <w:rsid w:val="00601F2D"/>
    <w:rsid w:val="00602A64"/>
    <w:rsid w:val="00603721"/>
    <w:rsid w:val="006039FB"/>
    <w:rsid w:val="0060435F"/>
    <w:rsid w:val="00604BCC"/>
    <w:rsid w:val="00604CC4"/>
    <w:rsid w:val="00607E6E"/>
    <w:rsid w:val="00610E16"/>
    <w:rsid w:val="00611027"/>
    <w:rsid w:val="006110A2"/>
    <w:rsid w:val="00611652"/>
    <w:rsid w:val="00612561"/>
    <w:rsid w:val="00612ADF"/>
    <w:rsid w:val="0061372D"/>
    <w:rsid w:val="00613A9E"/>
    <w:rsid w:val="00613FB0"/>
    <w:rsid w:val="006156CD"/>
    <w:rsid w:val="00616743"/>
    <w:rsid w:val="00617AD6"/>
    <w:rsid w:val="00622EE0"/>
    <w:rsid w:val="00623225"/>
    <w:rsid w:val="00623912"/>
    <w:rsid w:val="00624110"/>
    <w:rsid w:val="00625486"/>
    <w:rsid w:val="006259BB"/>
    <w:rsid w:val="00627125"/>
    <w:rsid w:val="00630F3E"/>
    <w:rsid w:val="00631100"/>
    <w:rsid w:val="00631CCB"/>
    <w:rsid w:val="00633493"/>
    <w:rsid w:val="00633B31"/>
    <w:rsid w:val="00633D15"/>
    <w:rsid w:val="006362E5"/>
    <w:rsid w:val="00640543"/>
    <w:rsid w:val="00640638"/>
    <w:rsid w:val="00640C43"/>
    <w:rsid w:val="00641AF8"/>
    <w:rsid w:val="006451F8"/>
    <w:rsid w:val="00645BAE"/>
    <w:rsid w:val="0064638A"/>
    <w:rsid w:val="00650DA9"/>
    <w:rsid w:val="00651A75"/>
    <w:rsid w:val="00652508"/>
    <w:rsid w:val="006529A4"/>
    <w:rsid w:val="0065380A"/>
    <w:rsid w:val="00653FE0"/>
    <w:rsid w:val="0065526D"/>
    <w:rsid w:val="0065659D"/>
    <w:rsid w:val="00656754"/>
    <w:rsid w:val="00657058"/>
    <w:rsid w:val="006607CE"/>
    <w:rsid w:val="006614E7"/>
    <w:rsid w:val="00664354"/>
    <w:rsid w:val="00664AB2"/>
    <w:rsid w:val="00665EF3"/>
    <w:rsid w:val="00666257"/>
    <w:rsid w:val="00667CA2"/>
    <w:rsid w:val="00667F4C"/>
    <w:rsid w:val="006705E9"/>
    <w:rsid w:val="00670715"/>
    <w:rsid w:val="00670CB7"/>
    <w:rsid w:val="00670D56"/>
    <w:rsid w:val="00671A9D"/>
    <w:rsid w:val="00672643"/>
    <w:rsid w:val="0067406A"/>
    <w:rsid w:val="006741F3"/>
    <w:rsid w:val="00675F53"/>
    <w:rsid w:val="006767B5"/>
    <w:rsid w:val="006768F6"/>
    <w:rsid w:val="00676D88"/>
    <w:rsid w:val="0067772C"/>
    <w:rsid w:val="0067779D"/>
    <w:rsid w:val="00677DEE"/>
    <w:rsid w:val="0068037E"/>
    <w:rsid w:val="0068084F"/>
    <w:rsid w:val="00680EFC"/>
    <w:rsid w:val="0068101E"/>
    <w:rsid w:val="0068105B"/>
    <w:rsid w:val="0068134C"/>
    <w:rsid w:val="00683A67"/>
    <w:rsid w:val="00684391"/>
    <w:rsid w:val="006846D2"/>
    <w:rsid w:val="00684CAC"/>
    <w:rsid w:val="00684E4D"/>
    <w:rsid w:val="0068517A"/>
    <w:rsid w:val="0068574E"/>
    <w:rsid w:val="00685F12"/>
    <w:rsid w:val="00686CF9"/>
    <w:rsid w:val="00690650"/>
    <w:rsid w:val="00691B3C"/>
    <w:rsid w:val="00691EA7"/>
    <w:rsid w:val="00692C1A"/>
    <w:rsid w:val="00692CD2"/>
    <w:rsid w:val="00693A78"/>
    <w:rsid w:val="00693DEB"/>
    <w:rsid w:val="00694139"/>
    <w:rsid w:val="0069415B"/>
    <w:rsid w:val="006943FC"/>
    <w:rsid w:val="00694BB1"/>
    <w:rsid w:val="006A0961"/>
    <w:rsid w:val="006A1541"/>
    <w:rsid w:val="006A1AE2"/>
    <w:rsid w:val="006A38B7"/>
    <w:rsid w:val="006A43A2"/>
    <w:rsid w:val="006A4620"/>
    <w:rsid w:val="006A4821"/>
    <w:rsid w:val="006A759B"/>
    <w:rsid w:val="006A7A61"/>
    <w:rsid w:val="006B0497"/>
    <w:rsid w:val="006B1D6E"/>
    <w:rsid w:val="006B22A4"/>
    <w:rsid w:val="006B2FBC"/>
    <w:rsid w:val="006B3F4E"/>
    <w:rsid w:val="006B4395"/>
    <w:rsid w:val="006B4954"/>
    <w:rsid w:val="006B4D72"/>
    <w:rsid w:val="006B5E29"/>
    <w:rsid w:val="006B6306"/>
    <w:rsid w:val="006B7823"/>
    <w:rsid w:val="006B7B20"/>
    <w:rsid w:val="006C039A"/>
    <w:rsid w:val="006C19AB"/>
    <w:rsid w:val="006C2792"/>
    <w:rsid w:val="006C4562"/>
    <w:rsid w:val="006C4B54"/>
    <w:rsid w:val="006C5624"/>
    <w:rsid w:val="006C60BB"/>
    <w:rsid w:val="006C6922"/>
    <w:rsid w:val="006C6A99"/>
    <w:rsid w:val="006C6EDC"/>
    <w:rsid w:val="006C73C5"/>
    <w:rsid w:val="006D085A"/>
    <w:rsid w:val="006D0861"/>
    <w:rsid w:val="006D1747"/>
    <w:rsid w:val="006D2C3C"/>
    <w:rsid w:val="006D3790"/>
    <w:rsid w:val="006D4B50"/>
    <w:rsid w:val="006D4CA2"/>
    <w:rsid w:val="006D735C"/>
    <w:rsid w:val="006E0968"/>
    <w:rsid w:val="006E2D13"/>
    <w:rsid w:val="006E3409"/>
    <w:rsid w:val="006E365A"/>
    <w:rsid w:val="006E43E0"/>
    <w:rsid w:val="006E461A"/>
    <w:rsid w:val="006E493A"/>
    <w:rsid w:val="006F2778"/>
    <w:rsid w:val="006F48E3"/>
    <w:rsid w:val="006F4C64"/>
    <w:rsid w:val="006F5E10"/>
    <w:rsid w:val="006F6190"/>
    <w:rsid w:val="006F7D82"/>
    <w:rsid w:val="007007FF"/>
    <w:rsid w:val="007011D3"/>
    <w:rsid w:val="00701F52"/>
    <w:rsid w:val="00703190"/>
    <w:rsid w:val="0070540B"/>
    <w:rsid w:val="007073EB"/>
    <w:rsid w:val="00710A06"/>
    <w:rsid w:val="00711560"/>
    <w:rsid w:val="007116A4"/>
    <w:rsid w:val="00711E1F"/>
    <w:rsid w:val="007124C0"/>
    <w:rsid w:val="007129FA"/>
    <w:rsid w:val="00713018"/>
    <w:rsid w:val="00713083"/>
    <w:rsid w:val="007132C9"/>
    <w:rsid w:val="0071604C"/>
    <w:rsid w:val="00716C39"/>
    <w:rsid w:val="00716D64"/>
    <w:rsid w:val="0071731B"/>
    <w:rsid w:val="007176C0"/>
    <w:rsid w:val="00717768"/>
    <w:rsid w:val="00720746"/>
    <w:rsid w:val="00722D58"/>
    <w:rsid w:val="00723B61"/>
    <w:rsid w:val="0072439C"/>
    <w:rsid w:val="007245A1"/>
    <w:rsid w:val="0072529B"/>
    <w:rsid w:val="007253B1"/>
    <w:rsid w:val="00725ED0"/>
    <w:rsid w:val="007263F4"/>
    <w:rsid w:val="00726F2B"/>
    <w:rsid w:val="00726F7F"/>
    <w:rsid w:val="00727FF6"/>
    <w:rsid w:val="00731A5A"/>
    <w:rsid w:val="00731F23"/>
    <w:rsid w:val="00732EE4"/>
    <w:rsid w:val="00733A5B"/>
    <w:rsid w:val="00734E79"/>
    <w:rsid w:val="00735F3A"/>
    <w:rsid w:val="00736EF0"/>
    <w:rsid w:val="00737854"/>
    <w:rsid w:val="00737891"/>
    <w:rsid w:val="007378F6"/>
    <w:rsid w:val="00740448"/>
    <w:rsid w:val="007408E8"/>
    <w:rsid w:val="00741400"/>
    <w:rsid w:val="0074151C"/>
    <w:rsid w:val="007424D9"/>
    <w:rsid w:val="00742A7D"/>
    <w:rsid w:val="00742E38"/>
    <w:rsid w:val="0074446F"/>
    <w:rsid w:val="00744E55"/>
    <w:rsid w:val="00745AD0"/>
    <w:rsid w:val="0074635C"/>
    <w:rsid w:val="00746559"/>
    <w:rsid w:val="0075016A"/>
    <w:rsid w:val="007517EF"/>
    <w:rsid w:val="00751946"/>
    <w:rsid w:val="00755834"/>
    <w:rsid w:val="00755C25"/>
    <w:rsid w:val="00757F39"/>
    <w:rsid w:val="007604FF"/>
    <w:rsid w:val="0076128E"/>
    <w:rsid w:val="007621A1"/>
    <w:rsid w:val="00762E7E"/>
    <w:rsid w:val="007639DB"/>
    <w:rsid w:val="00763E5C"/>
    <w:rsid w:val="007652F2"/>
    <w:rsid w:val="00765C62"/>
    <w:rsid w:val="007679E9"/>
    <w:rsid w:val="00770704"/>
    <w:rsid w:val="00771F43"/>
    <w:rsid w:val="007729FB"/>
    <w:rsid w:val="00775721"/>
    <w:rsid w:val="00776DD8"/>
    <w:rsid w:val="00776F69"/>
    <w:rsid w:val="007800FC"/>
    <w:rsid w:val="00780316"/>
    <w:rsid w:val="0078123A"/>
    <w:rsid w:val="007818E0"/>
    <w:rsid w:val="00781BDA"/>
    <w:rsid w:val="00781CB5"/>
    <w:rsid w:val="00782349"/>
    <w:rsid w:val="00785BDA"/>
    <w:rsid w:val="00785CE1"/>
    <w:rsid w:val="00786F3F"/>
    <w:rsid w:val="00787468"/>
    <w:rsid w:val="007907FC"/>
    <w:rsid w:val="00792B34"/>
    <w:rsid w:val="00792EB8"/>
    <w:rsid w:val="00794CF4"/>
    <w:rsid w:val="00795911"/>
    <w:rsid w:val="00795E0E"/>
    <w:rsid w:val="007A142C"/>
    <w:rsid w:val="007A3331"/>
    <w:rsid w:val="007A4356"/>
    <w:rsid w:val="007A5F33"/>
    <w:rsid w:val="007A6687"/>
    <w:rsid w:val="007A66C0"/>
    <w:rsid w:val="007A6A4F"/>
    <w:rsid w:val="007B0AD6"/>
    <w:rsid w:val="007B1157"/>
    <w:rsid w:val="007B14C9"/>
    <w:rsid w:val="007B18F7"/>
    <w:rsid w:val="007B22BE"/>
    <w:rsid w:val="007B2F81"/>
    <w:rsid w:val="007B3DDA"/>
    <w:rsid w:val="007B3EA1"/>
    <w:rsid w:val="007B4A50"/>
    <w:rsid w:val="007C01D1"/>
    <w:rsid w:val="007C05F2"/>
    <w:rsid w:val="007C14D1"/>
    <w:rsid w:val="007C33B1"/>
    <w:rsid w:val="007C33B5"/>
    <w:rsid w:val="007C3D40"/>
    <w:rsid w:val="007C744C"/>
    <w:rsid w:val="007C77F7"/>
    <w:rsid w:val="007D022A"/>
    <w:rsid w:val="007D04ED"/>
    <w:rsid w:val="007D6924"/>
    <w:rsid w:val="007D77F3"/>
    <w:rsid w:val="007D7DC0"/>
    <w:rsid w:val="007E0316"/>
    <w:rsid w:val="007E18E2"/>
    <w:rsid w:val="007E359A"/>
    <w:rsid w:val="007E4328"/>
    <w:rsid w:val="007E46CB"/>
    <w:rsid w:val="007E4896"/>
    <w:rsid w:val="007E5166"/>
    <w:rsid w:val="007E610C"/>
    <w:rsid w:val="007E6C3B"/>
    <w:rsid w:val="007E737C"/>
    <w:rsid w:val="007F0855"/>
    <w:rsid w:val="007F1557"/>
    <w:rsid w:val="007F22F6"/>
    <w:rsid w:val="007F2602"/>
    <w:rsid w:val="007F3D77"/>
    <w:rsid w:val="007F47A6"/>
    <w:rsid w:val="007F51D5"/>
    <w:rsid w:val="007F70B8"/>
    <w:rsid w:val="008002C9"/>
    <w:rsid w:val="008006DD"/>
    <w:rsid w:val="008008CD"/>
    <w:rsid w:val="00800C1B"/>
    <w:rsid w:val="00801715"/>
    <w:rsid w:val="008029A1"/>
    <w:rsid w:val="00802A6B"/>
    <w:rsid w:val="00802D56"/>
    <w:rsid w:val="00803187"/>
    <w:rsid w:val="00803509"/>
    <w:rsid w:val="008036F6"/>
    <w:rsid w:val="00803FDC"/>
    <w:rsid w:val="00804450"/>
    <w:rsid w:val="00805B5D"/>
    <w:rsid w:val="008105B9"/>
    <w:rsid w:val="00810897"/>
    <w:rsid w:val="0081137A"/>
    <w:rsid w:val="00812278"/>
    <w:rsid w:val="00813FE2"/>
    <w:rsid w:val="008153D3"/>
    <w:rsid w:val="00815709"/>
    <w:rsid w:val="00816227"/>
    <w:rsid w:val="008166EF"/>
    <w:rsid w:val="008170D0"/>
    <w:rsid w:val="008202E7"/>
    <w:rsid w:val="00820F5C"/>
    <w:rsid w:val="008210C7"/>
    <w:rsid w:val="00821505"/>
    <w:rsid w:val="008228A3"/>
    <w:rsid w:val="00825205"/>
    <w:rsid w:val="008252A8"/>
    <w:rsid w:val="008263B5"/>
    <w:rsid w:val="008275B5"/>
    <w:rsid w:val="00831049"/>
    <w:rsid w:val="0083182C"/>
    <w:rsid w:val="0083226B"/>
    <w:rsid w:val="008322BD"/>
    <w:rsid w:val="008357EE"/>
    <w:rsid w:val="0083781B"/>
    <w:rsid w:val="0084092A"/>
    <w:rsid w:val="0084126B"/>
    <w:rsid w:val="00841C9A"/>
    <w:rsid w:val="00843B08"/>
    <w:rsid w:val="00843FBC"/>
    <w:rsid w:val="0084522A"/>
    <w:rsid w:val="00845951"/>
    <w:rsid w:val="00846314"/>
    <w:rsid w:val="008466CE"/>
    <w:rsid w:val="00846D9C"/>
    <w:rsid w:val="0084743C"/>
    <w:rsid w:val="0085014E"/>
    <w:rsid w:val="008527DE"/>
    <w:rsid w:val="00852AFD"/>
    <w:rsid w:val="00853295"/>
    <w:rsid w:val="008533FC"/>
    <w:rsid w:val="00853BA3"/>
    <w:rsid w:val="00854748"/>
    <w:rsid w:val="00854FAA"/>
    <w:rsid w:val="008550E5"/>
    <w:rsid w:val="008551A1"/>
    <w:rsid w:val="008565B7"/>
    <w:rsid w:val="008566FA"/>
    <w:rsid w:val="00861A9F"/>
    <w:rsid w:val="00863586"/>
    <w:rsid w:val="008638D8"/>
    <w:rsid w:val="00864E4F"/>
    <w:rsid w:val="00865A50"/>
    <w:rsid w:val="008662AB"/>
    <w:rsid w:val="00867883"/>
    <w:rsid w:val="00867D49"/>
    <w:rsid w:val="00867D77"/>
    <w:rsid w:val="00871173"/>
    <w:rsid w:val="00871E90"/>
    <w:rsid w:val="00873A4B"/>
    <w:rsid w:val="00875240"/>
    <w:rsid w:val="00875EA3"/>
    <w:rsid w:val="008760F6"/>
    <w:rsid w:val="008762EA"/>
    <w:rsid w:val="008767E7"/>
    <w:rsid w:val="00877C0D"/>
    <w:rsid w:val="008810B1"/>
    <w:rsid w:val="00881B18"/>
    <w:rsid w:val="00886002"/>
    <w:rsid w:val="00886533"/>
    <w:rsid w:val="0088665F"/>
    <w:rsid w:val="0089146E"/>
    <w:rsid w:val="008932D9"/>
    <w:rsid w:val="00893A20"/>
    <w:rsid w:val="00894715"/>
    <w:rsid w:val="00894DE8"/>
    <w:rsid w:val="00895AC5"/>
    <w:rsid w:val="008A3B81"/>
    <w:rsid w:val="008A6A2F"/>
    <w:rsid w:val="008A7408"/>
    <w:rsid w:val="008B09E5"/>
    <w:rsid w:val="008B15FF"/>
    <w:rsid w:val="008B27CF"/>
    <w:rsid w:val="008B2E0C"/>
    <w:rsid w:val="008B59CE"/>
    <w:rsid w:val="008B6D22"/>
    <w:rsid w:val="008B7D67"/>
    <w:rsid w:val="008C08EF"/>
    <w:rsid w:val="008C34E0"/>
    <w:rsid w:val="008C3887"/>
    <w:rsid w:val="008C3BE4"/>
    <w:rsid w:val="008C50D9"/>
    <w:rsid w:val="008C5B75"/>
    <w:rsid w:val="008C5FFC"/>
    <w:rsid w:val="008C6C7A"/>
    <w:rsid w:val="008C7661"/>
    <w:rsid w:val="008C7830"/>
    <w:rsid w:val="008D033A"/>
    <w:rsid w:val="008D064E"/>
    <w:rsid w:val="008D1869"/>
    <w:rsid w:val="008D1B1C"/>
    <w:rsid w:val="008D1E38"/>
    <w:rsid w:val="008D1F95"/>
    <w:rsid w:val="008D32A9"/>
    <w:rsid w:val="008D34DB"/>
    <w:rsid w:val="008D3ECC"/>
    <w:rsid w:val="008D4757"/>
    <w:rsid w:val="008D6732"/>
    <w:rsid w:val="008D69E2"/>
    <w:rsid w:val="008D768B"/>
    <w:rsid w:val="008D7FB4"/>
    <w:rsid w:val="008E0F15"/>
    <w:rsid w:val="008E2182"/>
    <w:rsid w:val="008E3AC9"/>
    <w:rsid w:val="008E4000"/>
    <w:rsid w:val="008E47E4"/>
    <w:rsid w:val="008E51C7"/>
    <w:rsid w:val="008E6088"/>
    <w:rsid w:val="008E61F4"/>
    <w:rsid w:val="008E637F"/>
    <w:rsid w:val="008E6968"/>
    <w:rsid w:val="008E6C0B"/>
    <w:rsid w:val="008F1DF6"/>
    <w:rsid w:val="008F2625"/>
    <w:rsid w:val="008F2C97"/>
    <w:rsid w:val="008F3479"/>
    <w:rsid w:val="008F4BB1"/>
    <w:rsid w:val="008F500E"/>
    <w:rsid w:val="008F5029"/>
    <w:rsid w:val="008F645A"/>
    <w:rsid w:val="008F66C1"/>
    <w:rsid w:val="008F6D4A"/>
    <w:rsid w:val="00900C88"/>
    <w:rsid w:val="00901814"/>
    <w:rsid w:val="009028C4"/>
    <w:rsid w:val="009028E1"/>
    <w:rsid w:val="00903255"/>
    <w:rsid w:val="0090430D"/>
    <w:rsid w:val="009058DC"/>
    <w:rsid w:val="00906329"/>
    <w:rsid w:val="00906606"/>
    <w:rsid w:val="009068EF"/>
    <w:rsid w:val="00907179"/>
    <w:rsid w:val="009101EE"/>
    <w:rsid w:val="0091156D"/>
    <w:rsid w:val="00911FEF"/>
    <w:rsid w:val="009124C8"/>
    <w:rsid w:val="0091258D"/>
    <w:rsid w:val="009125F1"/>
    <w:rsid w:val="009126B0"/>
    <w:rsid w:val="00914627"/>
    <w:rsid w:val="00914E3E"/>
    <w:rsid w:val="00920CDB"/>
    <w:rsid w:val="009219CB"/>
    <w:rsid w:val="00922CA7"/>
    <w:rsid w:val="00925754"/>
    <w:rsid w:val="009257C8"/>
    <w:rsid w:val="00925A12"/>
    <w:rsid w:val="0092647E"/>
    <w:rsid w:val="00926FED"/>
    <w:rsid w:val="009278B5"/>
    <w:rsid w:val="00927FFA"/>
    <w:rsid w:val="00930DD7"/>
    <w:rsid w:val="0093151E"/>
    <w:rsid w:val="00932E74"/>
    <w:rsid w:val="0093583F"/>
    <w:rsid w:val="00935915"/>
    <w:rsid w:val="00936021"/>
    <w:rsid w:val="00936F56"/>
    <w:rsid w:val="00937194"/>
    <w:rsid w:val="00942679"/>
    <w:rsid w:val="00942BAC"/>
    <w:rsid w:val="00942DDD"/>
    <w:rsid w:val="009444AA"/>
    <w:rsid w:val="009446BA"/>
    <w:rsid w:val="00945BC9"/>
    <w:rsid w:val="00945D5C"/>
    <w:rsid w:val="00946FA8"/>
    <w:rsid w:val="00947075"/>
    <w:rsid w:val="00947197"/>
    <w:rsid w:val="00947607"/>
    <w:rsid w:val="00947709"/>
    <w:rsid w:val="00951694"/>
    <w:rsid w:val="00951B74"/>
    <w:rsid w:val="009525FB"/>
    <w:rsid w:val="00952E1C"/>
    <w:rsid w:val="00953098"/>
    <w:rsid w:val="0095419A"/>
    <w:rsid w:val="00954E4F"/>
    <w:rsid w:val="00957269"/>
    <w:rsid w:val="009600A8"/>
    <w:rsid w:val="00960F68"/>
    <w:rsid w:val="00961A71"/>
    <w:rsid w:val="0096366B"/>
    <w:rsid w:val="0096495E"/>
    <w:rsid w:val="009649F2"/>
    <w:rsid w:val="00965D92"/>
    <w:rsid w:val="00966A01"/>
    <w:rsid w:val="00970AEF"/>
    <w:rsid w:val="0097200B"/>
    <w:rsid w:val="00972BE6"/>
    <w:rsid w:val="00973868"/>
    <w:rsid w:val="009755A0"/>
    <w:rsid w:val="00976357"/>
    <w:rsid w:val="009767A9"/>
    <w:rsid w:val="009809BF"/>
    <w:rsid w:val="00980AFE"/>
    <w:rsid w:val="00980E3F"/>
    <w:rsid w:val="00981221"/>
    <w:rsid w:val="009812FC"/>
    <w:rsid w:val="0098132F"/>
    <w:rsid w:val="0098211A"/>
    <w:rsid w:val="00982FC7"/>
    <w:rsid w:val="009834E8"/>
    <w:rsid w:val="00983700"/>
    <w:rsid w:val="0098403B"/>
    <w:rsid w:val="0098455A"/>
    <w:rsid w:val="00984B0F"/>
    <w:rsid w:val="009859B0"/>
    <w:rsid w:val="00986159"/>
    <w:rsid w:val="0098629B"/>
    <w:rsid w:val="009908BE"/>
    <w:rsid w:val="00992834"/>
    <w:rsid w:val="00995F71"/>
    <w:rsid w:val="009961C2"/>
    <w:rsid w:val="0099718E"/>
    <w:rsid w:val="0099733B"/>
    <w:rsid w:val="00997463"/>
    <w:rsid w:val="00997DEB"/>
    <w:rsid w:val="009A34AB"/>
    <w:rsid w:val="009A3AB2"/>
    <w:rsid w:val="009A5346"/>
    <w:rsid w:val="009A555A"/>
    <w:rsid w:val="009A59FD"/>
    <w:rsid w:val="009A5AF4"/>
    <w:rsid w:val="009A6796"/>
    <w:rsid w:val="009A7596"/>
    <w:rsid w:val="009A77BA"/>
    <w:rsid w:val="009A7CE6"/>
    <w:rsid w:val="009A7E8B"/>
    <w:rsid w:val="009B0AD2"/>
    <w:rsid w:val="009B0EA8"/>
    <w:rsid w:val="009B13B9"/>
    <w:rsid w:val="009B2884"/>
    <w:rsid w:val="009B4295"/>
    <w:rsid w:val="009B4AEE"/>
    <w:rsid w:val="009B4DE7"/>
    <w:rsid w:val="009B508B"/>
    <w:rsid w:val="009B53FC"/>
    <w:rsid w:val="009B592B"/>
    <w:rsid w:val="009B5ACF"/>
    <w:rsid w:val="009B67DD"/>
    <w:rsid w:val="009B6A99"/>
    <w:rsid w:val="009B6E86"/>
    <w:rsid w:val="009B7C60"/>
    <w:rsid w:val="009C00A8"/>
    <w:rsid w:val="009C1000"/>
    <w:rsid w:val="009C10AD"/>
    <w:rsid w:val="009C1605"/>
    <w:rsid w:val="009C1FC1"/>
    <w:rsid w:val="009C2E46"/>
    <w:rsid w:val="009C3959"/>
    <w:rsid w:val="009C4907"/>
    <w:rsid w:val="009C5D1C"/>
    <w:rsid w:val="009C678F"/>
    <w:rsid w:val="009C705E"/>
    <w:rsid w:val="009C785E"/>
    <w:rsid w:val="009C78E8"/>
    <w:rsid w:val="009D1050"/>
    <w:rsid w:val="009D1622"/>
    <w:rsid w:val="009D179A"/>
    <w:rsid w:val="009D2248"/>
    <w:rsid w:val="009D2402"/>
    <w:rsid w:val="009D2432"/>
    <w:rsid w:val="009D2EA8"/>
    <w:rsid w:val="009D2ED5"/>
    <w:rsid w:val="009D46CD"/>
    <w:rsid w:val="009D5FC5"/>
    <w:rsid w:val="009D6CFB"/>
    <w:rsid w:val="009D6F20"/>
    <w:rsid w:val="009E1F87"/>
    <w:rsid w:val="009E3A7F"/>
    <w:rsid w:val="009E52EE"/>
    <w:rsid w:val="009E57DB"/>
    <w:rsid w:val="009E5F1B"/>
    <w:rsid w:val="009E6FF9"/>
    <w:rsid w:val="009E7034"/>
    <w:rsid w:val="009E7739"/>
    <w:rsid w:val="009E7EB4"/>
    <w:rsid w:val="009F15CF"/>
    <w:rsid w:val="009F2060"/>
    <w:rsid w:val="009F2991"/>
    <w:rsid w:val="009F2A6B"/>
    <w:rsid w:val="009F2DC0"/>
    <w:rsid w:val="009F3E01"/>
    <w:rsid w:val="009F54B5"/>
    <w:rsid w:val="009F5B14"/>
    <w:rsid w:val="009F7B12"/>
    <w:rsid w:val="009F7C76"/>
    <w:rsid w:val="00A01756"/>
    <w:rsid w:val="00A02105"/>
    <w:rsid w:val="00A021C6"/>
    <w:rsid w:val="00A021F5"/>
    <w:rsid w:val="00A026E4"/>
    <w:rsid w:val="00A030F4"/>
    <w:rsid w:val="00A03E59"/>
    <w:rsid w:val="00A05604"/>
    <w:rsid w:val="00A05698"/>
    <w:rsid w:val="00A1008A"/>
    <w:rsid w:val="00A104A9"/>
    <w:rsid w:val="00A11BA2"/>
    <w:rsid w:val="00A123EF"/>
    <w:rsid w:val="00A12435"/>
    <w:rsid w:val="00A13C7B"/>
    <w:rsid w:val="00A13E1A"/>
    <w:rsid w:val="00A1486B"/>
    <w:rsid w:val="00A1516F"/>
    <w:rsid w:val="00A15CB6"/>
    <w:rsid w:val="00A15F26"/>
    <w:rsid w:val="00A160BA"/>
    <w:rsid w:val="00A17C3C"/>
    <w:rsid w:val="00A203B1"/>
    <w:rsid w:val="00A20C04"/>
    <w:rsid w:val="00A213B5"/>
    <w:rsid w:val="00A214FC"/>
    <w:rsid w:val="00A21CA2"/>
    <w:rsid w:val="00A22422"/>
    <w:rsid w:val="00A2256D"/>
    <w:rsid w:val="00A22974"/>
    <w:rsid w:val="00A2300E"/>
    <w:rsid w:val="00A25CB6"/>
    <w:rsid w:val="00A27289"/>
    <w:rsid w:val="00A27FC1"/>
    <w:rsid w:val="00A305AF"/>
    <w:rsid w:val="00A30AF0"/>
    <w:rsid w:val="00A30EAF"/>
    <w:rsid w:val="00A31156"/>
    <w:rsid w:val="00A31373"/>
    <w:rsid w:val="00A321F6"/>
    <w:rsid w:val="00A3243C"/>
    <w:rsid w:val="00A32877"/>
    <w:rsid w:val="00A33797"/>
    <w:rsid w:val="00A33A4D"/>
    <w:rsid w:val="00A36D2D"/>
    <w:rsid w:val="00A37152"/>
    <w:rsid w:val="00A37846"/>
    <w:rsid w:val="00A37B9A"/>
    <w:rsid w:val="00A41296"/>
    <w:rsid w:val="00A41575"/>
    <w:rsid w:val="00A42CD2"/>
    <w:rsid w:val="00A43CC5"/>
    <w:rsid w:val="00A43FF5"/>
    <w:rsid w:val="00A45962"/>
    <w:rsid w:val="00A470D2"/>
    <w:rsid w:val="00A47E5D"/>
    <w:rsid w:val="00A501CE"/>
    <w:rsid w:val="00A503A2"/>
    <w:rsid w:val="00A50596"/>
    <w:rsid w:val="00A50869"/>
    <w:rsid w:val="00A510B4"/>
    <w:rsid w:val="00A52681"/>
    <w:rsid w:val="00A52EC4"/>
    <w:rsid w:val="00A533BF"/>
    <w:rsid w:val="00A535DF"/>
    <w:rsid w:val="00A53819"/>
    <w:rsid w:val="00A550FD"/>
    <w:rsid w:val="00A552FE"/>
    <w:rsid w:val="00A568E9"/>
    <w:rsid w:val="00A56CD2"/>
    <w:rsid w:val="00A57A37"/>
    <w:rsid w:val="00A57D5E"/>
    <w:rsid w:val="00A62BAD"/>
    <w:rsid w:val="00A64E55"/>
    <w:rsid w:val="00A669E6"/>
    <w:rsid w:val="00A704E7"/>
    <w:rsid w:val="00A71101"/>
    <w:rsid w:val="00A726C7"/>
    <w:rsid w:val="00A72CAC"/>
    <w:rsid w:val="00A7334D"/>
    <w:rsid w:val="00A73370"/>
    <w:rsid w:val="00A7383F"/>
    <w:rsid w:val="00A74272"/>
    <w:rsid w:val="00A74C13"/>
    <w:rsid w:val="00A75E0D"/>
    <w:rsid w:val="00A76A37"/>
    <w:rsid w:val="00A7744C"/>
    <w:rsid w:val="00A77838"/>
    <w:rsid w:val="00A803CA"/>
    <w:rsid w:val="00A8049F"/>
    <w:rsid w:val="00A80EE7"/>
    <w:rsid w:val="00A83B13"/>
    <w:rsid w:val="00A83C90"/>
    <w:rsid w:val="00A84AE7"/>
    <w:rsid w:val="00A84E65"/>
    <w:rsid w:val="00A85155"/>
    <w:rsid w:val="00A861EA"/>
    <w:rsid w:val="00A8745B"/>
    <w:rsid w:val="00A874A6"/>
    <w:rsid w:val="00A90CAA"/>
    <w:rsid w:val="00A91335"/>
    <w:rsid w:val="00A9210E"/>
    <w:rsid w:val="00A92AE1"/>
    <w:rsid w:val="00A93B86"/>
    <w:rsid w:val="00A9426F"/>
    <w:rsid w:val="00A943E4"/>
    <w:rsid w:val="00A9471A"/>
    <w:rsid w:val="00A95189"/>
    <w:rsid w:val="00A95864"/>
    <w:rsid w:val="00A959E1"/>
    <w:rsid w:val="00A96031"/>
    <w:rsid w:val="00A9611E"/>
    <w:rsid w:val="00A96181"/>
    <w:rsid w:val="00A970B6"/>
    <w:rsid w:val="00A97247"/>
    <w:rsid w:val="00A97465"/>
    <w:rsid w:val="00AA027C"/>
    <w:rsid w:val="00AA206E"/>
    <w:rsid w:val="00AA2EAB"/>
    <w:rsid w:val="00AA4972"/>
    <w:rsid w:val="00AA49FA"/>
    <w:rsid w:val="00AA55D6"/>
    <w:rsid w:val="00AA6B4C"/>
    <w:rsid w:val="00AA76AD"/>
    <w:rsid w:val="00AB0925"/>
    <w:rsid w:val="00AB2635"/>
    <w:rsid w:val="00AB34EB"/>
    <w:rsid w:val="00AB3E48"/>
    <w:rsid w:val="00AB3E6A"/>
    <w:rsid w:val="00AB53E4"/>
    <w:rsid w:val="00AB64A8"/>
    <w:rsid w:val="00AB6CB1"/>
    <w:rsid w:val="00AB750A"/>
    <w:rsid w:val="00AC01BE"/>
    <w:rsid w:val="00AC50E9"/>
    <w:rsid w:val="00AC6616"/>
    <w:rsid w:val="00AC73A1"/>
    <w:rsid w:val="00AD04BF"/>
    <w:rsid w:val="00AD06AC"/>
    <w:rsid w:val="00AD2555"/>
    <w:rsid w:val="00AD32FF"/>
    <w:rsid w:val="00AD3DA7"/>
    <w:rsid w:val="00AD5686"/>
    <w:rsid w:val="00AD5750"/>
    <w:rsid w:val="00AD6594"/>
    <w:rsid w:val="00AD7BB5"/>
    <w:rsid w:val="00AD7EB2"/>
    <w:rsid w:val="00AE04A2"/>
    <w:rsid w:val="00AE146F"/>
    <w:rsid w:val="00AE2285"/>
    <w:rsid w:val="00AE3C26"/>
    <w:rsid w:val="00AE3F8E"/>
    <w:rsid w:val="00AE4E55"/>
    <w:rsid w:val="00AE4E5C"/>
    <w:rsid w:val="00AE4FAD"/>
    <w:rsid w:val="00AE578F"/>
    <w:rsid w:val="00AE5AC1"/>
    <w:rsid w:val="00AE5FCD"/>
    <w:rsid w:val="00AE668F"/>
    <w:rsid w:val="00AE7775"/>
    <w:rsid w:val="00AF0DE5"/>
    <w:rsid w:val="00AF1F03"/>
    <w:rsid w:val="00AF1FC8"/>
    <w:rsid w:val="00AF2D15"/>
    <w:rsid w:val="00AF4ADE"/>
    <w:rsid w:val="00AF5595"/>
    <w:rsid w:val="00AF7244"/>
    <w:rsid w:val="00B02310"/>
    <w:rsid w:val="00B02466"/>
    <w:rsid w:val="00B03A6C"/>
    <w:rsid w:val="00B04077"/>
    <w:rsid w:val="00B04EAD"/>
    <w:rsid w:val="00B05949"/>
    <w:rsid w:val="00B05B67"/>
    <w:rsid w:val="00B06062"/>
    <w:rsid w:val="00B06968"/>
    <w:rsid w:val="00B074F3"/>
    <w:rsid w:val="00B10409"/>
    <w:rsid w:val="00B13D4F"/>
    <w:rsid w:val="00B14739"/>
    <w:rsid w:val="00B1485F"/>
    <w:rsid w:val="00B156F0"/>
    <w:rsid w:val="00B162EC"/>
    <w:rsid w:val="00B177F8"/>
    <w:rsid w:val="00B21C28"/>
    <w:rsid w:val="00B21D1F"/>
    <w:rsid w:val="00B22D02"/>
    <w:rsid w:val="00B25AF6"/>
    <w:rsid w:val="00B25E01"/>
    <w:rsid w:val="00B25FE0"/>
    <w:rsid w:val="00B2728E"/>
    <w:rsid w:val="00B275EE"/>
    <w:rsid w:val="00B30608"/>
    <w:rsid w:val="00B30FDE"/>
    <w:rsid w:val="00B3214C"/>
    <w:rsid w:val="00B32BD5"/>
    <w:rsid w:val="00B33FEA"/>
    <w:rsid w:val="00B35318"/>
    <w:rsid w:val="00B36E3F"/>
    <w:rsid w:val="00B36F2E"/>
    <w:rsid w:val="00B40076"/>
    <w:rsid w:val="00B40A83"/>
    <w:rsid w:val="00B41A89"/>
    <w:rsid w:val="00B41FAA"/>
    <w:rsid w:val="00B42EFF"/>
    <w:rsid w:val="00B432DD"/>
    <w:rsid w:val="00B43359"/>
    <w:rsid w:val="00B43B33"/>
    <w:rsid w:val="00B44810"/>
    <w:rsid w:val="00B45239"/>
    <w:rsid w:val="00B46852"/>
    <w:rsid w:val="00B46D20"/>
    <w:rsid w:val="00B507DC"/>
    <w:rsid w:val="00B50CF8"/>
    <w:rsid w:val="00B511DA"/>
    <w:rsid w:val="00B51393"/>
    <w:rsid w:val="00B53C07"/>
    <w:rsid w:val="00B53EEE"/>
    <w:rsid w:val="00B5441D"/>
    <w:rsid w:val="00B549EC"/>
    <w:rsid w:val="00B552FF"/>
    <w:rsid w:val="00B5625B"/>
    <w:rsid w:val="00B60172"/>
    <w:rsid w:val="00B6031D"/>
    <w:rsid w:val="00B60D74"/>
    <w:rsid w:val="00B622BD"/>
    <w:rsid w:val="00B65E54"/>
    <w:rsid w:val="00B66C6E"/>
    <w:rsid w:val="00B67CEF"/>
    <w:rsid w:val="00B7015A"/>
    <w:rsid w:val="00B70FD7"/>
    <w:rsid w:val="00B75E04"/>
    <w:rsid w:val="00B75F4B"/>
    <w:rsid w:val="00B76CD8"/>
    <w:rsid w:val="00B77407"/>
    <w:rsid w:val="00B80D07"/>
    <w:rsid w:val="00B81572"/>
    <w:rsid w:val="00B836F2"/>
    <w:rsid w:val="00B83F58"/>
    <w:rsid w:val="00B84319"/>
    <w:rsid w:val="00B86ADC"/>
    <w:rsid w:val="00B917F3"/>
    <w:rsid w:val="00B9210C"/>
    <w:rsid w:val="00B9236E"/>
    <w:rsid w:val="00B92448"/>
    <w:rsid w:val="00B92C0E"/>
    <w:rsid w:val="00B9317C"/>
    <w:rsid w:val="00B93693"/>
    <w:rsid w:val="00B937CA"/>
    <w:rsid w:val="00B9561B"/>
    <w:rsid w:val="00B95A67"/>
    <w:rsid w:val="00B9611A"/>
    <w:rsid w:val="00B96E9E"/>
    <w:rsid w:val="00B97667"/>
    <w:rsid w:val="00B97F92"/>
    <w:rsid w:val="00BA0767"/>
    <w:rsid w:val="00BA0867"/>
    <w:rsid w:val="00BA0D9B"/>
    <w:rsid w:val="00BA1660"/>
    <w:rsid w:val="00BA2063"/>
    <w:rsid w:val="00BA231C"/>
    <w:rsid w:val="00BA24CF"/>
    <w:rsid w:val="00BA3081"/>
    <w:rsid w:val="00BA5CBE"/>
    <w:rsid w:val="00BB0105"/>
    <w:rsid w:val="00BB1A69"/>
    <w:rsid w:val="00BB23CA"/>
    <w:rsid w:val="00BB3C4F"/>
    <w:rsid w:val="00BB3C5D"/>
    <w:rsid w:val="00BB52AC"/>
    <w:rsid w:val="00BB5BFE"/>
    <w:rsid w:val="00BB6652"/>
    <w:rsid w:val="00BB6AFE"/>
    <w:rsid w:val="00BB7BBD"/>
    <w:rsid w:val="00BC1147"/>
    <w:rsid w:val="00BC1D77"/>
    <w:rsid w:val="00BC201A"/>
    <w:rsid w:val="00BC33EF"/>
    <w:rsid w:val="00BC69D4"/>
    <w:rsid w:val="00BC6BC3"/>
    <w:rsid w:val="00BD0948"/>
    <w:rsid w:val="00BD2A92"/>
    <w:rsid w:val="00BD2BD4"/>
    <w:rsid w:val="00BD3170"/>
    <w:rsid w:val="00BD5380"/>
    <w:rsid w:val="00BD5564"/>
    <w:rsid w:val="00BD7AA4"/>
    <w:rsid w:val="00BE0EF5"/>
    <w:rsid w:val="00BE1D6F"/>
    <w:rsid w:val="00BE3435"/>
    <w:rsid w:val="00BE4D3F"/>
    <w:rsid w:val="00BE69A1"/>
    <w:rsid w:val="00BE6C5D"/>
    <w:rsid w:val="00BE6EDB"/>
    <w:rsid w:val="00BE7C61"/>
    <w:rsid w:val="00BF14AD"/>
    <w:rsid w:val="00BF284C"/>
    <w:rsid w:val="00BF2A7E"/>
    <w:rsid w:val="00BF5F1A"/>
    <w:rsid w:val="00BF768A"/>
    <w:rsid w:val="00C00C02"/>
    <w:rsid w:val="00C01BB4"/>
    <w:rsid w:val="00C03EDD"/>
    <w:rsid w:val="00C03F72"/>
    <w:rsid w:val="00C049FB"/>
    <w:rsid w:val="00C04D95"/>
    <w:rsid w:val="00C04ECB"/>
    <w:rsid w:val="00C05282"/>
    <w:rsid w:val="00C06EF8"/>
    <w:rsid w:val="00C07226"/>
    <w:rsid w:val="00C10228"/>
    <w:rsid w:val="00C10C42"/>
    <w:rsid w:val="00C117AB"/>
    <w:rsid w:val="00C11E74"/>
    <w:rsid w:val="00C131D5"/>
    <w:rsid w:val="00C14773"/>
    <w:rsid w:val="00C14977"/>
    <w:rsid w:val="00C15239"/>
    <w:rsid w:val="00C1633B"/>
    <w:rsid w:val="00C16D62"/>
    <w:rsid w:val="00C1747F"/>
    <w:rsid w:val="00C17EC5"/>
    <w:rsid w:val="00C20964"/>
    <w:rsid w:val="00C20B9C"/>
    <w:rsid w:val="00C22523"/>
    <w:rsid w:val="00C22D03"/>
    <w:rsid w:val="00C22D2E"/>
    <w:rsid w:val="00C2321C"/>
    <w:rsid w:val="00C23A2B"/>
    <w:rsid w:val="00C245FA"/>
    <w:rsid w:val="00C250A7"/>
    <w:rsid w:val="00C25F05"/>
    <w:rsid w:val="00C268C2"/>
    <w:rsid w:val="00C26918"/>
    <w:rsid w:val="00C26A8B"/>
    <w:rsid w:val="00C3150B"/>
    <w:rsid w:val="00C32104"/>
    <w:rsid w:val="00C32E2A"/>
    <w:rsid w:val="00C338E6"/>
    <w:rsid w:val="00C34396"/>
    <w:rsid w:val="00C34712"/>
    <w:rsid w:val="00C36312"/>
    <w:rsid w:val="00C36B2D"/>
    <w:rsid w:val="00C36E83"/>
    <w:rsid w:val="00C405C1"/>
    <w:rsid w:val="00C41AD7"/>
    <w:rsid w:val="00C41B7E"/>
    <w:rsid w:val="00C43861"/>
    <w:rsid w:val="00C44641"/>
    <w:rsid w:val="00C461E6"/>
    <w:rsid w:val="00C461F4"/>
    <w:rsid w:val="00C46A1D"/>
    <w:rsid w:val="00C47919"/>
    <w:rsid w:val="00C47A66"/>
    <w:rsid w:val="00C50DDE"/>
    <w:rsid w:val="00C520D1"/>
    <w:rsid w:val="00C52140"/>
    <w:rsid w:val="00C525F5"/>
    <w:rsid w:val="00C52EEA"/>
    <w:rsid w:val="00C53889"/>
    <w:rsid w:val="00C5487E"/>
    <w:rsid w:val="00C54CEB"/>
    <w:rsid w:val="00C551FE"/>
    <w:rsid w:val="00C552A0"/>
    <w:rsid w:val="00C55E95"/>
    <w:rsid w:val="00C56073"/>
    <w:rsid w:val="00C57100"/>
    <w:rsid w:val="00C604EC"/>
    <w:rsid w:val="00C606D6"/>
    <w:rsid w:val="00C60B0A"/>
    <w:rsid w:val="00C61654"/>
    <w:rsid w:val="00C74257"/>
    <w:rsid w:val="00C74533"/>
    <w:rsid w:val="00C74677"/>
    <w:rsid w:val="00C74B4E"/>
    <w:rsid w:val="00C74DE5"/>
    <w:rsid w:val="00C755FF"/>
    <w:rsid w:val="00C756CB"/>
    <w:rsid w:val="00C75D52"/>
    <w:rsid w:val="00C75D66"/>
    <w:rsid w:val="00C7674F"/>
    <w:rsid w:val="00C77517"/>
    <w:rsid w:val="00C811F7"/>
    <w:rsid w:val="00C82008"/>
    <w:rsid w:val="00C82898"/>
    <w:rsid w:val="00C84812"/>
    <w:rsid w:val="00C85892"/>
    <w:rsid w:val="00C87374"/>
    <w:rsid w:val="00C901E3"/>
    <w:rsid w:val="00C90389"/>
    <w:rsid w:val="00C90A1B"/>
    <w:rsid w:val="00C922E7"/>
    <w:rsid w:val="00C92FCE"/>
    <w:rsid w:val="00C933E4"/>
    <w:rsid w:val="00C95734"/>
    <w:rsid w:val="00C97135"/>
    <w:rsid w:val="00C97413"/>
    <w:rsid w:val="00C97D70"/>
    <w:rsid w:val="00CA06E1"/>
    <w:rsid w:val="00CA0A30"/>
    <w:rsid w:val="00CA1704"/>
    <w:rsid w:val="00CA19D3"/>
    <w:rsid w:val="00CA2381"/>
    <w:rsid w:val="00CA283B"/>
    <w:rsid w:val="00CA3061"/>
    <w:rsid w:val="00CA4440"/>
    <w:rsid w:val="00CA4F5C"/>
    <w:rsid w:val="00CA564E"/>
    <w:rsid w:val="00CA5A9F"/>
    <w:rsid w:val="00CB12F7"/>
    <w:rsid w:val="00CB15D4"/>
    <w:rsid w:val="00CB1BDE"/>
    <w:rsid w:val="00CB2BED"/>
    <w:rsid w:val="00CB405B"/>
    <w:rsid w:val="00CB419B"/>
    <w:rsid w:val="00CB5627"/>
    <w:rsid w:val="00CB5853"/>
    <w:rsid w:val="00CB5ED3"/>
    <w:rsid w:val="00CB6073"/>
    <w:rsid w:val="00CB7B71"/>
    <w:rsid w:val="00CC2A25"/>
    <w:rsid w:val="00CC2D8E"/>
    <w:rsid w:val="00CC2F8E"/>
    <w:rsid w:val="00CC3CF7"/>
    <w:rsid w:val="00CC4ADA"/>
    <w:rsid w:val="00CC5A2E"/>
    <w:rsid w:val="00CC614C"/>
    <w:rsid w:val="00CD0F4A"/>
    <w:rsid w:val="00CD1398"/>
    <w:rsid w:val="00CD15AB"/>
    <w:rsid w:val="00CD17E3"/>
    <w:rsid w:val="00CD189B"/>
    <w:rsid w:val="00CD39AA"/>
    <w:rsid w:val="00CD416A"/>
    <w:rsid w:val="00CD527C"/>
    <w:rsid w:val="00CD591F"/>
    <w:rsid w:val="00CD60AC"/>
    <w:rsid w:val="00CD65E3"/>
    <w:rsid w:val="00CD7815"/>
    <w:rsid w:val="00CE010D"/>
    <w:rsid w:val="00CE0C98"/>
    <w:rsid w:val="00CE117D"/>
    <w:rsid w:val="00CE2B0F"/>
    <w:rsid w:val="00CE2C64"/>
    <w:rsid w:val="00CE382F"/>
    <w:rsid w:val="00CE7298"/>
    <w:rsid w:val="00CE7A17"/>
    <w:rsid w:val="00CF1598"/>
    <w:rsid w:val="00CF2564"/>
    <w:rsid w:val="00CF46D2"/>
    <w:rsid w:val="00CF5CD2"/>
    <w:rsid w:val="00CF6237"/>
    <w:rsid w:val="00CF6AB6"/>
    <w:rsid w:val="00D009F3"/>
    <w:rsid w:val="00D01107"/>
    <w:rsid w:val="00D018FE"/>
    <w:rsid w:val="00D01947"/>
    <w:rsid w:val="00D01C44"/>
    <w:rsid w:val="00D01EE3"/>
    <w:rsid w:val="00D02069"/>
    <w:rsid w:val="00D0219B"/>
    <w:rsid w:val="00D02324"/>
    <w:rsid w:val="00D02997"/>
    <w:rsid w:val="00D03CD8"/>
    <w:rsid w:val="00D05D58"/>
    <w:rsid w:val="00D0623B"/>
    <w:rsid w:val="00D10771"/>
    <w:rsid w:val="00D109FF"/>
    <w:rsid w:val="00D10C5D"/>
    <w:rsid w:val="00D10F9F"/>
    <w:rsid w:val="00D113D2"/>
    <w:rsid w:val="00D11F97"/>
    <w:rsid w:val="00D128C3"/>
    <w:rsid w:val="00D13B57"/>
    <w:rsid w:val="00D13C0B"/>
    <w:rsid w:val="00D1432E"/>
    <w:rsid w:val="00D158E1"/>
    <w:rsid w:val="00D15B17"/>
    <w:rsid w:val="00D15CB0"/>
    <w:rsid w:val="00D15FDB"/>
    <w:rsid w:val="00D179AF"/>
    <w:rsid w:val="00D17A14"/>
    <w:rsid w:val="00D2009C"/>
    <w:rsid w:val="00D2238A"/>
    <w:rsid w:val="00D242DF"/>
    <w:rsid w:val="00D27038"/>
    <w:rsid w:val="00D30272"/>
    <w:rsid w:val="00D30BA8"/>
    <w:rsid w:val="00D30F7F"/>
    <w:rsid w:val="00D30F8E"/>
    <w:rsid w:val="00D3177B"/>
    <w:rsid w:val="00D32C11"/>
    <w:rsid w:val="00D34A2F"/>
    <w:rsid w:val="00D35024"/>
    <w:rsid w:val="00D355E7"/>
    <w:rsid w:val="00D3579C"/>
    <w:rsid w:val="00D35A4B"/>
    <w:rsid w:val="00D36DA9"/>
    <w:rsid w:val="00D37351"/>
    <w:rsid w:val="00D375AC"/>
    <w:rsid w:val="00D37CC7"/>
    <w:rsid w:val="00D443C5"/>
    <w:rsid w:val="00D506D9"/>
    <w:rsid w:val="00D50E3B"/>
    <w:rsid w:val="00D52CE1"/>
    <w:rsid w:val="00D530C1"/>
    <w:rsid w:val="00D53778"/>
    <w:rsid w:val="00D544E0"/>
    <w:rsid w:val="00D55F6B"/>
    <w:rsid w:val="00D55FE7"/>
    <w:rsid w:val="00D56907"/>
    <w:rsid w:val="00D6065B"/>
    <w:rsid w:val="00D60742"/>
    <w:rsid w:val="00D63100"/>
    <w:rsid w:val="00D64C94"/>
    <w:rsid w:val="00D64DC8"/>
    <w:rsid w:val="00D653C0"/>
    <w:rsid w:val="00D66092"/>
    <w:rsid w:val="00D6618E"/>
    <w:rsid w:val="00D66B0A"/>
    <w:rsid w:val="00D67335"/>
    <w:rsid w:val="00D67864"/>
    <w:rsid w:val="00D70A35"/>
    <w:rsid w:val="00D70B08"/>
    <w:rsid w:val="00D70F83"/>
    <w:rsid w:val="00D7107A"/>
    <w:rsid w:val="00D72838"/>
    <w:rsid w:val="00D735DC"/>
    <w:rsid w:val="00D76790"/>
    <w:rsid w:val="00D76D0A"/>
    <w:rsid w:val="00D76FF1"/>
    <w:rsid w:val="00D77485"/>
    <w:rsid w:val="00D7762A"/>
    <w:rsid w:val="00D77AB4"/>
    <w:rsid w:val="00D77AC2"/>
    <w:rsid w:val="00D80DD2"/>
    <w:rsid w:val="00D82C64"/>
    <w:rsid w:val="00D83B6F"/>
    <w:rsid w:val="00D8415B"/>
    <w:rsid w:val="00D849A8"/>
    <w:rsid w:val="00D84E50"/>
    <w:rsid w:val="00D85A0A"/>
    <w:rsid w:val="00D8626C"/>
    <w:rsid w:val="00D86FE2"/>
    <w:rsid w:val="00D87350"/>
    <w:rsid w:val="00D90441"/>
    <w:rsid w:val="00D904FA"/>
    <w:rsid w:val="00D907C3"/>
    <w:rsid w:val="00D90F21"/>
    <w:rsid w:val="00D92830"/>
    <w:rsid w:val="00D93FD7"/>
    <w:rsid w:val="00D94790"/>
    <w:rsid w:val="00DA0631"/>
    <w:rsid w:val="00DA1530"/>
    <w:rsid w:val="00DA2226"/>
    <w:rsid w:val="00DA52F0"/>
    <w:rsid w:val="00DA55C5"/>
    <w:rsid w:val="00DA71AD"/>
    <w:rsid w:val="00DA7461"/>
    <w:rsid w:val="00DA77D2"/>
    <w:rsid w:val="00DB07EC"/>
    <w:rsid w:val="00DB0A9E"/>
    <w:rsid w:val="00DB0E97"/>
    <w:rsid w:val="00DB20AE"/>
    <w:rsid w:val="00DB2523"/>
    <w:rsid w:val="00DB39EE"/>
    <w:rsid w:val="00DB3A54"/>
    <w:rsid w:val="00DB570F"/>
    <w:rsid w:val="00DB5947"/>
    <w:rsid w:val="00DB6E0A"/>
    <w:rsid w:val="00DC0562"/>
    <w:rsid w:val="00DC1262"/>
    <w:rsid w:val="00DC177F"/>
    <w:rsid w:val="00DC1C05"/>
    <w:rsid w:val="00DC205E"/>
    <w:rsid w:val="00DC26D4"/>
    <w:rsid w:val="00DC3223"/>
    <w:rsid w:val="00DC3373"/>
    <w:rsid w:val="00DC3BCF"/>
    <w:rsid w:val="00DC3FB8"/>
    <w:rsid w:val="00DC4435"/>
    <w:rsid w:val="00DC4DAF"/>
    <w:rsid w:val="00DC6808"/>
    <w:rsid w:val="00DC7051"/>
    <w:rsid w:val="00DD161A"/>
    <w:rsid w:val="00DD1DE1"/>
    <w:rsid w:val="00DD202A"/>
    <w:rsid w:val="00DD2C23"/>
    <w:rsid w:val="00DD2EEC"/>
    <w:rsid w:val="00DD381F"/>
    <w:rsid w:val="00DD3952"/>
    <w:rsid w:val="00DD43EE"/>
    <w:rsid w:val="00DD4D12"/>
    <w:rsid w:val="00DD5CBE"/>
    <w:rsid w:val="00DD5DD0"/>
    <w:rsid w:val="00DD7C9F"/>
    <w:rsid w:val="00DE0626"/>
    <w:rsid w:val="00DE290A"/>
    <w:rsid w:val="00DE2ADD"/>
    <w:rsid w:val="00DE3C61"/>
    <w:rsid w:val="00DE573F"/>
    <w:rsid w:val="00DE657D"/>
    <w:rsid w:val="00DE78B0"/>
    <w:rsid w:val="00DF0682"/>
    <w:rsid w:val="00DF2B86"/>
    <w:rsid w:val="00DF44BA"/>
    <w:rsid w:val="00DF4A4F"/>
    <w:rsid w:val="00DF4B67"/>
    <w:rsid w:val="00DF5204"/>
    <w:rsid w:val="00DF67E4"/>
    <w:rsid w:val="00DF72B9"/>
    <w:rsid w:val="00DF7354"/>
    <w:rsid w:val="00DF760A"/>
    <w:rsid w:val="00DF782C"/>
    <w:rsid w:val="00DF7FE3"/>
    <w:rsid w:val="00E00E25"/>
    <w:rsid w:val="00E01F69"/>
    <w:rsid w:val="00E02182"/>
    <w:rsid w:val="00E031CA"/>
    <w:rsid w:val="00E04F67"/>
    <w:rsid w:val="00E061FA"/>
    <w:rsid w:val="00E06BCF"/>
    <w:rsid w:val="00E07CEA"/>
    <w:rsid w:val="00E10063"/>
    <w:rsid w:val="00E1074D"/>
    <w:rsid w:val="00E12B58"/>
    <w:rsid w:val="00E13145"/>
    <w:rsid w:val="00E13289"/>
    <w:rsid w:val="00E13C49"/>
    <w:rsid w:val="00E13EBF"/>
    <w:rsid w:val="00E13F76"/>
    <w:rsid w:val="00E1639F"/>
    <w:rsid w:val="00E1678E"/>
    <w:rsid w:val="00E176F6"/>
    <w:rsid w:val="00E20E9E"/>
    <w:rsid w:val="00E22BF7"/>
    <w:rsid w:val="00E2342C"/>
    <w:rsid w:val="00E23563"/>
    <w:rsid w:val="00E24D1A"/>
    <w:rsid w:val="00E27019"/>
    <w:rsid w:val="00E31638"/>
    <w:rsid w:val="00E32937"/>
    <w:rsid w:val="00E34667"/>
    <w:rsid w:val="00E3489C"/>
    <w:rsid w:val="00E34F6F"/>
    <w:rsid w:val="00E351B1"/>
    <w:rsid w:val="00E366B4"/>
    <w:rsid w:val="00E41AD1"/>
    <w:rsid w:val="00E421E7"/>
    <w:rsid w:val="00E439A2"/>
    <w:rsid w:val="00E43C38"/>
    <w:rsid w:val="00E44887"/>
    <w:rsid w:val="00E455A8"/>
    <w:rsid w:val="00E46A34"/>
    <w:rsid w:val="00E47878"/>
    <w:rsid w:val="00E47D38"/>
    <w:rsid w:val="00E51112"/>
    <w:rsid w:val="00E524B2"/>
    <w:rsid w:val="00E524BA"/>
    <w:rsid w:val="00E541AE"/>
    <w:rsid w:val="00E56F45"/>
    <w:rsid w:val="00E57D62"/>
    <w:rsid w:val="00E603D6"/>
    <w:rsid w:val="00E620C7"/>
    <w:rsid w:val="00E6223E"/>
    <w:rsid w:val="00E62A4B"/>
    <w:rsid w:val="00E641BD"/>
    <w:rsid w:val="00E644AD"/>
    <w:rsid w:val="00E6522B"/>
    <w:rsid w:val="00E6782A"/>
    <w:rsid w:val="00E707A2"/>
    <w:rsid w:val="00E71EB6"/>
    <w:rsid w:val="00E726DE"/>
    <w:rsid w:val="00E726FA"/>
    <w:rsid w:val="00E7351E"/>
    <w:rsid w:val="00E75724"/>
    <w:rsid w:val="00E765B9"/>
    <w:rsid w:val="00E76D61"/>
    <w:rsid w:val="00E77486"/>
    <w:rsid w:val="00E777BF"/>
    <w:rsid w:val="00E7786C"/>
    <w:rsid w:val="00E77D25"/>
    <w:rsid w:val="00E8057F"/>
    <w:rsid w:val="00E80A78"/>
    <w:rsid w:val="00E82C60"/>
    <w:rsid w:val="00E830A3"/>
    <w:rsid w:val="00E831A0"/>
    <w:rsid w:val="00E8422D"/>
    <w:rsid w:val="00E8429E"/>
    <w:rsid w:val="00E85403"/>
    <w:rsid w:val="00E862DB"/>
    <w:rsid w:val="00E86937"/>
    <w:rsid w:val="00E87320"/>
    <w:rsid w:val="00E873D6"/>
    <w:rsid w:val="00E877A6"/>
    <w:rsid w:val="00E87919"/>
    <w:rsid w:val="00E9033E"/>
    <w:rsid w:val="00E91450"/>
    <w:rsid w:val="00E91A1C"/>
    <w:rsid w:val="00E93D3A"/>
    <w:rsid w:val="00E94DCB"/>
    <w:rsid w:val="00E9536F"/>
    <w:rsid w:val="00E95842"/>
    <w:rsid w:val="00E96F01"/>
    <w:rsid w:val="00EA039F"/>
    <w:rsid w:val="00EA17B7"/>
    <w:rsid w:val="00EA2FC5"/>
    <w:rsid w:val="00EA35A4"/>
    <w:rsid w:val="00EA3F22"/>
    <w:rsid w:val="00EA5090"/>
    <w:rsid w:val="00EA6183"/>
    <w:rsid w:val="00EA781D"/>
    <w:rsid w:val="00EA7BE4"/>
    <w:rsid w:val="00EB25FA"/>
    <w:rsid w:val="00EB6005"/>
    <w:rsid w:val="00EB6D99"/>
    <w:rsid w:val="00EB72F6"/>
    <w:rsid w:val="00EB7AC4"/>
    <w:rsid w:val="00EB7FED"/>
    <w:rsid w:val="00EC06B2"/>
    <w:rsid w:val="00EC1469"/>
    <w:rsid w:val="00EC155D"/>
    <w:rsid w:val="00EC2131"/>
    <w:rsid w:val="00EC25B8"/>
    <w:rsid w:val="00EC36C0"/>
    <w:rsid w:val="00EC3CC0"/>
    <w:rsid w:val="00EC4EBC"/>
    <w:rsid w:val="00EC51AF"/>
    <w:rsid w:val="00EC57B4"/>
    <w:rsid w:val="00EC5D4F"/>
    <w:rsid w:val="00EC7F28"/>
    <w:rsid w:val="00ED16AE"/>
    <w:rsid w:val="00ED3E13"/>
    <w:rsid w:val="00ED78CB"/>
    <w:rsid w:val="00EE0167"/>
    <w:rsid w:val="00EE1538"/>
    <w:rsid w:val="00EE16A6"/>
    <w:rsid w:val="00EE1D37"/>
    <w:rsid w:val="00EE2165"/>
    <w:rsid w:val="00EE28D3"/>
    <w:rsid w:val="00EE2BB1"/>
    <w:rsid w:val="00EE4A18"/>
    <w:rsid w:val="00EE4B03"/>
    <w:rsid w:val="00EE4D2E"/>
    <w:rsid w:val="00EE59FB"/>
    <w:rsid w:val="00EE5F07"/>
    <w:rsid w:val="00EE7F69"/>
    <w:rsid w:val="00EF07F3"/>
    <w:rsid w:val="00EF0C20"/>
    <w:rsid w:val="00EF10CE"/>
    <w:rsid w:val="00EF1A5D"/>
    <w:rsid w:val="00EF2E72"/>
    <w:rsid w:val="00EF328F"/>
    <w:rsid w:val="00EF3709"/>
    <w:rsid w:val="00EF6E99"/>
    <w:rsid w:val="00EF7AC2"/>
    <w:rsid w:val="00F00C91"/>
    <w:rsid w:val="00F00CEA"/>
    <w:rsid w:val="00F01D63"/>
    <w:rsid w:val="00F0355B"/>
    <w:rsid w:val="00F039ED"/>
    <w:rsid w:val="00F03BD9"/>
    <w:rsid w:val="00F04F4A"/>
    <w:rsid w:val="00F070F6"/>
    <w:rsid w:val="00F10C2C"/>
    <w:rsid w:val="00F11A14"/>
    <w:rsid w:val="00F1232F"/>
    <w:rsid w:val="00F12742"/>
    <w:rsid w:val="00F1325C"/>
    <w:rsid w:val="00F1485E"/>
    <w:rsid w:val="00F1544D"/>
    <w:rsid w:val="00F168F4"/>
    <w:rsid w:val="00F17C3E"/>
    <w:rsid w:val="00F204C0"/>
    <w:rsid w:val="00F21BDB"/>
    <w:rsid w:val="00F21CA7"/>
    <w:rsid w:val="00F2229C"/>
    <w:rsid w:val="00F2482B"/>
    <w:rsid w:val="00F2598D"/>
    <w:rsid w:val="00F263BC"/>
    <w:rsid w:val="00F27B75"/>
    <w:rsid w:val="00F3086F"/>
    <w:rsid w:val="00F30893"/>
    <w:rsid w:val="00F308F6"/>
    <w:rsid w:val="00F3139F"/>
    <w:rsid w:val="00F3182A"/>
    <w:rsid w:val="00F3373F"/>
    <w:rsid w:val="00F33BFE"/>
    <w:rsid w:val="00F3524D"/>
    <w:rsid w:val="00F3531F"/>
    <w:rsid w:val="00F361FB"/>
    <w:rsid w:val="00F37A11"/>
    <w:rsid w:val="00F40178"/>
    <w:rsid w:val="00F4037E"/>
    <w:rsid w:val="00F40E77"/>
    <w:rsid w:val="00F4186A"/>
    <w:rsid w:val="00F42D3F"/>
    <w:rsid w:val="00F44864"/>
    <w:rsid w:val="00F452C9"/>
    <w:rsid w:val="00F47F8B"/>
    <w:rsid w:val="00F508B6"/>
    <w:rsid w:val="00F51064"/>
    <w:rsid w:val="00F5131D"/>
    <w:rsid w:val="00F52223"/>
    <w:rsid w:val="00F523B8"/>
    <w:rsid w:val="00F52BC7"/>
    <w:rsid w:val="00F5382A"/>
    <w:rsid w:val="00F53FA2"/>
    <w:rsid w:val="00F5497E"/>
    <w:rsid w:val="00F56237"/>
    <w:rsid w:val="00F56AD6"/>
    <w:rsid w:val="00F57C80"/>
    <w:rsid w:val="00F60B34"/>
    <w:rsid w:val="00F610F3"/>
    <w:rsid w:val="00F612F1"/>
    <w:rsid w:val="00F616F2"/>
    <w:rsid w:val="00F61996"/>
    <w:rsid w:val="00F61F9B"/>
    <w:rsid w:val="00F62050"/>
    <w:rsid w:val="00F6209C"/>
    <w:rsid w:val="00F620CD"/>
    <w:rsid w:val="00F62104"/>
    <w:rsid w:val="00F62568"/>
    <w:rsid w:val="00F63C5C"/>
    <w:rsid w:val="00F64120"/>
    <w:rsid w:val="00F64987"/>
    <w:rsid w:val="00F64EB4"/>
    <w:rsid w:val="00F652BE"/>
    <w:rsid w:val="00F656B2"/>
    <w:rsid w:val="00F674CC"/>
    <w:rsid w:val="00F7046C"/>
    <w:rsid w:val="00F704F5"/>
    <w:rsid w:val="00F71129"/>
    <w:rsid w:val="00F72765"/>
    <w:rsid w:val="00F72B9F"/>
    <w:rsid w:val="00F7391C"/>
    <w:rsid w:val="00F742F3"/>
    <w:rsid w:val="00F745F9"/>
    <w:rsid w:val="00F74624"/>
    <w:rsid w:val="00F74B3B"/>
    <w:rsid w:val="00F75D78"/>
    <w:rsid w:val="00F76D60"/>
    <w:rsid w:val="00F76FC6"/>
    <w:rsid w:val="00F80224"/>
    <w:rsid w:val="00F8049A"/>
    <w:rsid w:val="00F80590"/>
    <w:rsid w:val="00F80E47"/>
    <w:rsid w:val="00F818A9"/>
    <w:rsid w:val="00F82357"/>
    <w:rsid w:val="00F82378"/>
    <w:rsid w:val="00F82AE7"/>
    <w:rsid w:val="00F82E7B"/>
    <w:rsid w:val="00F838C3"/>
    <w:rsid w:val="00F8445B"/>
    <w:rsid w:val="00F848A6"/>
    <w:rsid w:val="00F8588C"/>
    <w:rsid w:val="00F86252"/>
    <w:rsid w:val="00F8747C"/>
    <w:rsid w:val="00F87586"/>
    <w:rsid w:val="00F87D49"/>
    <w:rsid w:val="00F90475"/>
    <w:rsid w:val="00F91371"/>
    <w:rsid w:val="00F91F53"/>
    <w:rsid w:val="00F9223B"/>
    <w:rsid w:val="00F9305D"/>
    <w:rsid w:val="00F94715"/>
    <w:rsid w:val="00F952D1"/>
    <w:rsid w:val="00F96351"/>
    <w:rsid w:val="00F96410"/>
    <w:rsid w:val="00F97425"/>
    <w:rsid w:val="00F97CDD"/>
    <w:rsid w:val="00FA192A"/>
    <w:rsid w:val="00FA1CCF"/>
    <w:rsid w:val="00FA2D93"/>
    <w:rsid w:val="00FA32FC"/>
    <w:rsid w:val="00FA3795"/>
    <w:rsid w:val="00FA379A"/>
    <w:rsid w:val="00FA4222"/>
    <w:rsid w:val="00FA546A"/>
    <w:rsid w:val="00FA54D4"/>
    <w:rsid w:val="00FA695B"/>
    <w:rsid w:val="00FA6AE4"/>
    <w:rsid w:val="00FA70E9"/>
    <w:rsid w:val="00FA7E5A"/>
    <w:rsid w:val="00FA7F42"/>
    <w:rsid w:val="00FB09CC"/>
    <w:rsid w:val="00FB113B"/>
    <w:rsid w:val="00FB1E8F"/>
    <w:rsid w:val="00FB290C"/>
    <w:rsid w:val="00FB2C4E"/>
    <w:rsid w:val="00FB2CC9"/>
    <w:rsid w:val="00FB3343"/>
    <w:rsid w:val="00FB4B05"/>
    <w:rsid w:val="00FB551C"/>
    <w:rsid w:val="00FB6F6C"/>
    <w:rsid w:val="00FC21A5"/>
    <w:rsid w:val="00FC2C18"/>
    <w:rsid w:val="00FC31BB"/>
    <w:rsid w:val="00FC4BAC"/>
    <w:rsid w:val="00FC5606"/>
    <w:rsid w:val="00FC56C1"/>
    <w:rsid w:val="00FC5703"/>
    <w:rsid w:val="00FC570C"/>
    <w:rsid w:val="00FD02E3"/>
    <w:rsid w:val="00FD1B29"/>
    <w:rsid w:val="00FD1E13"/>
    <w:rsid w:val="00FD5BA3"/>
    <w:rsid w:val="00FD5C6C"/>
    <w:rsid w:val="00FD5D3B"/>
    <w:rsid w:val="00FD71EB"/>
    <w:rsid w:val="00FD7C0C"/>
    <w:rsid w:val="00FE0CFC"/>
    <w:rsid w:val="00FE15DA"/>
    <w:rsid w:val="00FE2290"/>
    <w:rsid w:val="00FE4733"/>
    <w:rsid w:val="00FE57C9"/>
    <w:rsid w:val="00FE6DF6"/>
    <w:rsid w:val="00FE7C29"/>
    <w:rsid w:val="00FE7E90"/>
    <w:rsid w:val="00FE7FF2"/>
    <w:rsid w:val="00FF0D33"/>
    <w:rsid w:val="00FF0D3A"/>
    <w:rsid w:val="00FF1919"/>
    <w:rsid w:val="00FF1AEE"/>
    <w:rsid w:val="00FF2E3F"/>
    <w:rsid w:val="00FF30C2"/>
    <w:rsid w:val="00FF495E"/>
    <w:rsid w:val="00FF5169"/>
    <w:rsid w:val="00FF5F0F"/>
    <w:rsid w:val="00FF6346"/>
    <w:rsid w:val="00FF77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 2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0638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3">
    <w:name w:val="Body Text 3"/>
    <w:basedOn w:val="Normal"/>
    <w:link w:val="BodyText3Char"/>
    <w:uiPriority w:val="99"/>
    <w:rsid w:val="0081137A"/>
    <w:pPr>
      <w:tabs>
        <w:tab w:val="left" w:pos="567"/>
      </w:tabs>
      <w:spacing w:after="0" w:line="240" w:lineRule="auto"/>
      <w:jc w:val="both"/>
    </w:pPr>
    <w:rPr>
      <w:rFonts w:ascii="Times New Roman" w:eastAsia="Times New Roman" w:hAnsi="Times New Roman"/>
      <w:sz w:val="32"/>
      <w:szCs w:val="20"/>
      <w:lang w:eastAsia="ru-RU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81137A"/>
    <w:rPr>
      <w:rFonts w:ascii="Times New Roman" w:hAnsi="Times New Roman" w:cs="Times New Roman"/>
      <w:sz w:val="20"/>
      <w:szCs w:val="20"/>
    </w:rPr>
  </w:style>
  <w:style w:type="paragraph" w:styleId="List2">
    <w:name w:val="List 2"/>
    <w:basedOn w:val="Normal"/>
    <w:uiPriority w:val="99"/>
    <w:rsid w:val="00E877A6"/>
    <w:pPr>
      <w:spacing w:after="0" w:line="240" w:lineRule="auto"/>
      <w:ind w:left="566" w:hanging="283"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ListParagraph">
    <w:name w:val="List Paragraph"/>
    <w:basedOn w:val="Normal"/>
    <w:uiPriority w:val="99"/>
    <w:qFormat/>
    <w:rsid w:val="0096366B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semiHidden/>
    <w:rsid w:val="0012238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122384"/>
    <w:rPr>
      <w:rFonts w:cs="Times New Roman"/>
      <w:lang w:eastAsia="en-US"/>
    </w:rPr>
  </w:style>
  <w:style w:type="character" w:customStyle="1" w:styleId="apple-style-span">
    <w:name w:val="apple-style-span"/>
    <w:uiPriority w:val="99"/>
    <w:rsid w:val="00901814"/>
  </w:style>
  <w:style w:type="character" w:customStyle="1" w:styleId="FontStyle37">
    <w:name w:val="Font Style37"/>
    <w:uiPriority w:val="99"/>
    <w:rsid w:val="00E830A3"/>
    <w:rPr>
      <w:rFonts w:ascii="Times New Roman" w:hAnsi="Times New Roman"/>
      <w:color w:val="000000"/>
      <w:sz w:val="26"/>
    </w:rPr>
  </w:style>
  <w:style w:type="paragraph" w:customStyle="1" w:styleId="Default">
    <w:name w:val="Default"/>
    <w:uiPriority w:val="99"/>
    <w:rsid w:val="00FA2D93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intuit.ru/department/itmngt/theorymmd/13/" TargetMode="External"/><Relationship Id="rId5" Type="http://schemas.openxmlformats.org/officeDocument/2006/relationships/hyperlink" Target="http://www.intuit.ru/department/itmngt/theorymmd/class/free/1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31</TotalTime>
  <Pages>2</Pages>
  <Words>549</Words>
  <Characters>3131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Федосова Татьяна Сергеевна</dc:creator>
  <cp:keywords/>
  <dc:description/>
  <cp:lastModifiedBy>ChuTN</cp:lastModifiedBy>
  <cp:revision>13</cp:revision>
  <dcterms:created xsi:type="dcterms:W3CDTF">2014-06-13T13:19:00Z</dcterms:created>
  <dcterms:modified xsi:type="dcterms:W3CDTF">2016-11-25T03:51:00Z</dcterms:modified>
</cp:coreProperties>
</file>