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FAF" w:rsidRPr="00B72A2B" w:rsidRDefault="009E4FAF" w:rsidP="00473972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B72A2B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9E4FAF" w:rsidRPr="00B72A2B" w:rsidRDefault="009E4FAF" w:rsidP="008C0C54">
      <w:pPr>
        <w:spacing w:after="0" w:line="216" w:lineRule="auto"/>
        <w:jc w:val="center"/>
        <w:rPr>
          <w:rFonts w:ascii="Times New Roman" w:hAnsi="Times New Roman"/>
          <w:sz w:val="28"/>
          <w:szCs w:val="28"/>
        </w:rPr>
      </w:pPr>
      <w:r w:rsidRPr="00B72A2B">
        <w:rPr>
          <w:rFonts w:ascii="Times New Roman" w:hAnsi="Times New Roman"/>
          <w:sz w:val="28"/>
          <w:szCs w:val="28"/>
        </w:rPr>
        <w:t>Дисциплина</w:t>
      </w:r>
      <w:r>
        <w:rPr>
          <w:rFonts w:ascii="Times New Roman" w:hAnsi="Times New Roman"/>
          <w:sz w:val="28"/>
          <w:szCs w:val="28"/>
        </w:rPr>
        <w:t xml:space="preserve"> </w:t>
      </w:r>
      <w:bookmarkStart w:id="0" w:name="_GoBack"/>
      <w:r>
        <w:rPr>
          <w:rFonts w:ascii="Times New Roman" w:hAnsi="Times New Roman"/>
          <w:sz w:val="28"/>
          <w:szCs w:val="28"/>
        </w:rPr>
        <w:t>Б1.Б.5 Физическая</w:t>
      </w:r>
      <w:r w:rsidRPr="00B72A2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культура</w:t>
      </w:r>
      <w:bookmarkEnd w:id="0"/>
    </w:p>
    <w:p w:rsidR="009E4FAF" w:rsidRDefault="009E4FAF" w:rsidP="003F11E7">
      <w:pPr>
        <w:autoSpaceDE w:val="0"/>
        <w:autoSpaceDN w:val="0"/>
        <w:adjustRightInd w:val="0"/>
        <w:spacing w:after="0" w:line="12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32"/>
          <w:szCs w:val="32"/>
          <w:lang w:eastAsia="ru-RU"/>
        </w:rPr>
        <w:t xml:space="preserve">         </w:t>
      </w:r>
    </w:p>
    <w:p w:rsidR="009E4FAF" w:rsidRPr="006310D1" w:rsidRDefault="009E4FAF" w:rsidP="003F11E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B72A2B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3F11E7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,2</w:t>
      </w:r>
    </w:p>
    <w:p w:rsidR="009E4FAF" w:rsidRDefault="009E4FAF" w:rsidP="003F11E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B72A2B">
        <w:rPr>
          <w:rFonts w:ascii="Times New Roman" w:hAnsi="Times New Roman"/>
          <w:b/>
          <w:sz w:val="28"/>
          <w:szCs w:val="28"/>
        </w:rPr>
        <w:t>Количество часов:</w:t>
      </w:r>
      <w:r w:rsidRPr="008C0C5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72</w:t>
      </w:r>
    </w:p>
    <w:p w:rsidR="009E4FAF" w:rsidRPr="00065B53" w:rsidRDefault="009E4FAF" w:rsidP="003F11E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B72A2B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8C0C54">
        <w:rPr>
          <w:rFonts w:ascii="Times New Roman" w:hAnsi="Times New Roman"/>
          <w:sz w:val="28"/>
          <w:szCs w:val="28"/>
        </w:rPr>
        <w:t xml:space="preserve"> </w:t>
      </w:r>
      <w:r w:rsidRPr="00065B53">
        <w:rPr>
          <w:rFonts w:ascii="Times New Roman" w:hAnsi="Times New Roman"/>
          <w:sz w:val="28"/>
          <w:szCs w:val="28"/>
        </w:rPr>
        <w:t>2</w:t>
      </w:r>
    </w:p>
    <w:p w:rsidR="009E4FAF" w:rsidRDefault="009E4FAF" w:rsidP="003F11E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B72A2B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B72A2B">
        <w:rPr>
          <w:rFonts w:ascii="Times New Roman" w:hAnsi="Times New Roman"/>
          <w:sz w:val="28"/>
          <w:szCs w:val="28"/>
        </w:rPr>
        <w:t xml:space="preserve"> зачет</w:t>
      </w:r>
    </w:p>
    <w:p w:rsidR="009E4FAF" w:rsidRPr="00B72A2B" w:rsidRDefault="009E4FAF" w:rsidP="003F11E7">
      <w:pPr>
        <w:spacing w:after="0" w:line="120" w:lineRule="auto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9E4FAF" w:rsidRPr="00B72A2B" w:rsidRDefault="009E4FAF" w:rsidP="003F11E7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B72A2B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9E4FAF" w:rsidRPr="001B1575" w:rsidRDefault="009E4FAF" w:rsidP="008C0C54">
      <w:pPr>
        <w:pStyle w:val="BodyText"/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  </w:t>
      </w:r>
      <w:r w:rsidRPr="003F11E7">
        <w:rPr>
          <w:b w:val="0"/>
          <w:szCs w:val="28"/>
        </w:rPr>
        <w:t>Дисциплина  «Физическая культура» в</w:t>
      </w:r>
      <w:r>
        <w:rPr>
          <w:b w:val="0"/>
          <w:szCs w:val="28"/>
        </w:rPr>
        <w:t>ходит</w:t>
      </w:r>
      <w:r w:rsidRPr="003F11E7">
        <w:rPr>
          <w:b w:val="0"/>
          <w:szCs w:val="28"/>
        </w:rPr>
        <w:t xml:space="preserve"> в базовую часть </w:t>
      </w:r>
      <w:r>
        <w:rPr>
          <w:b w:val="0"/>
          <w:szCs w:val="28"/>
        </w:rPr>
        <w:t xml:space="preserve"> </w:t>
      </w:r>
      <w:r w:rsidRPr="003F11E7">
        <w:rPr>
          <w:b w:val="0"/>
          <w:szCs w:val="28"/>
        </w:rPr>
        <w:t xml:space="preserve"> учебн</w:t>
      </w:r>
      <w:r>
        <w:rPr>
          <w:b w:val="0"/>
          <w:szCs w:val="28"/>
        </w:rPr>
        <w:t>ого</w:t>
      </w:r>
      <w:r w:rsidRPr="003F11E7">
        <w:rPr>
          <w:b w:val="0"/>
          <w:szCs w:val="28"/>
        </w:rPr>
        <w:t xml:space="preserve"> план</w:t>
      </w:r>
      <w:r>
        <w:rPr>
          <w:b w:val="0"/>
          <w:szCs w:val="28"/>
        </w:rPr>
        <w:t>а</w:t>
      </w:r>
      <w:r w:rsidRPr="003F11E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3F11E7">
        <w:rPr>
          <w:b w:val="0"/>
          <w:szCs w:val="28"/>
        </w:rPr>
        <w:t xml:space="preserve"> по направлению </w:t>
      </w:r>
      <w:r>
        <w:rPr>
          <w:b w:val="0"/>
          <w:szCs w:val="28"/>
        </w:rPr>
        <w:t xml:space="preserve"> </w:t>
      </w:r>
      <w:r w:rsidRPr="00065B53">
        <w:rPr>
          <w:b w:val="0"/>
          <w:szCs w:val="28"/>
        </w:rPr>
        <w:t>38.03.</w:t>
      </w:r>
      <w:r w:rsidRPr="00C9384B">
        <w:rPr>
          <w:b w:val="0"/>
          <w:szCs w:val="28"/>
        </w:rPr>
        <w:t>02</w:t>
      </w:r>
      <w:r>
        <w:rPr>
          <w:b w:val="0"/>
          <w:szCs w:val="28"/>
        </w:rPr>
        <w:t xml:space="preserve"> </w:t>
      </w:r>
      <w:r w:rsidRPr="003F11E7">
        <w:rPr>
          <w:b w:val="0"/>
          <w:i/>
          <w:szCs w:val="28"/>
        </w:rPr>
        <w:t>Менеджмент</w:t>
      </w:r>
      <w:r w:rsidRPr="006310D1">
        <w:rPr>
          <w:b w:val="0"/>
          <w:szCs w:val="28"/>
        </w:rPr>
        <w:t xml:space="preserve">, профиль </w:t>
      </w:r>
      <w:r w:rsidRPr="001B1575">
        <w:rPr>
          <w:b w:val="0"/>
          <w:szCs w:val="28"/>
        </w:rPr>
        <w:t>«</w:t>
      </w:r>
      <w:r w:rsidRPr="00E1455E">
        <w:rPr>
          <w:b w:val="0"/>
          <w:szCs w:val="28"/>
        </w:rPr>
        <w:t>Государственное и муниципальное управление</w:t>
      </w:r>
      <w:r w:rsidRPr="001B1575">
        <w:rPr>
          <w:b w:val="0"/>
          <w:szCs w:val="28"/>
        </w:rPr>
        <w:t xml:space="preserve">». </w:t>
      </w:r>
    </w:p>
    <w:p w:rsidR="009E4FAF" w:rsidRPr="003F11E7" w:rsidRDefault="009E4FAF" w:rsidP="003F11E7">
      <w:pPr>
        <w:pStyle w:val="BodyText"/>
        <w:spacing w:line="120" w:lineRule="auto"/>
        <w:jc w:val="both"/>
        <w:rPr>
          <w:b w:val="0"/>
          <w:i/>
          <w:szCs w:val="28"/>
        </w:rPr>
      </w:pPr>
    </w:p>
    <w:p w:rsidR="009E4FAF" w:rsidRDefault="009E4FAF" w:rsidP="003F11E7">
      <w:pPr>
        <w:spacing w:after="0" w:line="240" w:lineRule="auto"/>
        <w:ind w:right="-5" w:firstLine="540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3F11E7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9E4FAF" w:rsidRPr="00DC0D52" w:rsidRDefault="009E4FAF" w:rsidP="003F11E7">
      <w:pPr>
        <w:spacing w:after="0" w:line="240" w:lineRule="auto"/>
        <w:ind w:right="-5" w:firstLine="54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Ц</w:t>
      </w:r>
      <w:r w:rsidRPr="00187AEF">
        <w:rPr>
          <w:rFonts w:ascii="Times New Roman" w:hAnsi="Times New Roman"/>
          <w:sz w:val="28"/>
          <w:szCs w:val="28"/>
        </w:rPr>
        <w:t>ель дисциплины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 w:rsidRPr="00187AEF">
        <w:rPr>
          <w:rFonts w:ascii="Times New Roman" w:hAnsi="Times New Roman"/>
          <w:sz w:val="28"/>
          <w:szCs w:val="28"/>
        </w:rPr>
        <w:t>ф</w:t>
      </w:r>
      <w:r w:rsidRPr="00187AEF">
        <w:rPr>
          <w:rFonts w:ascii="Times New Roman" w:hAnsi="Times New Roman"/>
          <w:spacing w:val="-4"/>
          <w:sz w:val="28"/>
          <w:szCs w:val="28"/>
        </w:rPr>
        <w:t>ор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мирование </w:t>
      </w:r>
      <w:r w:rsidRPr="00DC0D52">
        <w:rPr>
          <w:rFonts w:ascii="Times New Roman" w:hAnsi="Times New Roman"/>
          <w:sz w:val="28"/>
          <w:szCs w:val="28"/>
          <w:lang w:eastAsia="ru-RU"/>
        </w:rPr>
        <w:t>физической культуры личности.</w:t>
      </w:r>
    </w:p>
    <w:p w:rsidR="009E4FAF" w:rsidRPr="003F11E7" w:rsidRDefault="009E4FAF" w:rsidP="008C0C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3F11E7">
        <w:rPr>
          <w:rFonts w:ascii="Times New Roman" w:hAnsi="Times New Roman"/>
          <w:sz w:val="28"/>
          <w:szCs w:val="28"/>
        </w:rPr>
        <w:t xml:space="preserve">Задачи: </w:t>
      </w:r>
    </w:p>
    <w:p w:rsidR="009E4FAF" w:rsidRPr="00DC0D52" w:rsidRDefault="009E4FAF" w:rsidP="008C0C54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0D52">
        <w:rPr>
          <w:rFonts w:ascii="Times New Roman" w:hAnsi="Times New Roman"/>
          <w:sz w:val="32"/>
          <w:szCs w:val="32"/>
          <w:lang w:eastAsia="ru-RU"/>
        </w:rPr>
        <w:t xml:space="preserve">     </w:t>
      </w:r>
      <w:r w:rsidRPr="00DC0D52">
        <w:rPr>
          <w:rFonts w:ascii="Times New Roman" w:hAnsi="Times New Roman"/>
          <w:sz w:val="28"/>
          <w:szCs w:val="28"/>
          <w:lang w:eastAsia="ru-RU"/>
        </w:rPr>
        <w:t>- обеспечить понимание роли физической культуры в развитии личности и подготовке ее к профессиональной деятельности;</w:t>
      </w:r>
    </w:p>
    <w:p w:rsidR="009E4FAF" w:rsidRPr="00DC0D52" w:rsidRDefault="009E4FAF" w:rsidP="008C0C54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0D52">
        <w:rPr>
          <w:rFonts w:ascii="Times New Roman" w:hAnsi="Times New Roman"/>
          <w:sz w:val="28"/>
          <w:szCs w:val="28"/>
          <w:lang w:eastAsia="ru-RU"/>
        </w:rPr>
        <w:t xml:space="preserve">     - дать знания научно-практических основы физической культуры и здорового образа жизни;</w:t>
      </w:r>
    </w:p>
    <w:p w:rsidR="009E4FAF" w:rsidRPr="00DC0D52" w:rsidRDefault="009E4FAF" w:rsidP="008C0C54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0D52">
        <w:rPr>
          <w:rFonts w:ascii="Times New Roman" w:hAnsi="Times New Roman"/>
          <w:sz w:val="28"/>
          <w:szCs w:val="28"/>
          <w:lang w:eastAsia="ru-RU"/>
        </w:rPr>
        <w:t xml:space="preserve">     - сформировать мотивационно-ценностное отношение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9E4FAF" w:rsidRPr="00DC0D52" w:rsidRDefault="009E4FAF" w:rsidP="008C0C54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0D52">
        <w:rPr>
          <w:rFonts w:ascii="Times New Roman" w:hAnsi="Times New Roman"/>
          <w:sz w:val="28"/>
          <w:szCs w:val="28"/>
          <w:lang w:eastAsia="ru-RU"/>
        </w:rPr>
        <w:t xml:space="preserve">     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личности, самоопределение в физической культуре;</w:t>
      </w:r>
    </w:p>
    <w:p w:rsidR="009E4FAF" w:rsidRPr="00DC0D52" w:rsidRDefault="009E4FAF" w:rsidP="008C0C54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0D52">
        <w:rPr>
          <w:rFonts w:ascii="Times New Roman" w:hAnsi="Times New Roman"/>
          <w:sz w:val="28"/>
          <w:szCs w:val="28"/>
          <w:lang w:eastAsia="ru-RU"/>
        </w:rPr>
        <w:t xml:space="preserve">     - обеспечить общую и профессионально-прикладную физическую подготовленность, определяющую психофизическую готовность студента у будущей профессии;</w:t>
      </w:r>
    </w:p>
    <w:p w:rsidR="009E4FAF" w:rsidRDefault="009E4FAF" w:rsidP="008C0C54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0D52">
        <w:rPr>
          <w:rFonts w:ascii="Times New Roman" w:hAnsi="Times New Roman"/>
          <w:sz w:val="28"/>
          <w:szCs w:val="28"/>
          <w:lang w:eastAsia="ru-RU"/>
        </w:rPr>
        <w:t xml:space="preserve">     - приобрести опыт творческого использования физкультурно-спортивной деятельности для достижения жизненных и профессиональных целей.</w:t>
      </w:r>
    </w:p>
    <w:p w:rsidR="009E4FAF" w:rsidRPr="00DC0D52" w:rsidRDefault="009E4FAF" w:rsidP="003F11E7">
      <w:pPr>
        <w:spacing w:after="0" w:line="120" w:lineRule="auto"/>
        <w:rPr>
          <w:rFonts w:ascii="Times New Roman" w:hAnsi="Times New Roman"/>
          <w:sz w:val="28"/>
          <w:szCs w:val="28"/>
          <w:lang w:eastAsia="ru-RU"/>
        </w:rPr>
      </w:pPr>
    </w:p>
    <w:p w:rsidR="009E4FAF" w:rsidRPr="00B72A2B" w:rsidRDefault="009E4FAF" w:rsidP="003F11E7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B72A2B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9E4FAF" w:rsidRDefault="009E4FAF" w:rsidP="003F11E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C0C54">
        <w:rPr>
          <w:rFonts w:ascii="Times New Roman" w:hAnsi="Times New Roman"/>
          <w:sz w:val="28"/>
          <w:szCs w:val="28"/>
        </w:rPr>
        <w:t>Физическая культура в общекультурной и профессиональной подготовке студентов. Основы здорового образа жизни.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8C0C54">
        <w:rPr>
          <w:rFonts w:ascii="Times New Roman" w:hAnsi="Times New Roman"/>
          <w:sz w:val="28"/>
          <w:szCs w:val="28"/>
        </w:rPr>
        <w:t>Социально-биологические основы физической культуры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C0C54">
        <w:rPr>
          <w:rFonts w:ascii="Times New Roman" w:hAnsi="Times New Roman"/>
          <w:sz w:val="28"/>
          <w:szCs w:val="28"/>
        </w:rPr>
        <w:t>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C0C54">
        <w:rPr>
          <w:rFonts w:ascii="Times New Roman" w:hAnsi="Times New Roman"/>
          <w:sz w:val="28"/>
          <w:szCs w:val="28"/>
        </w:rPr>
        <w:t>Основы методики самостоятельных занятий системами физических упражнений. Основы врачебного контроля и самоконтроля при занятиях физическими упражнениями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C0C54">
        <w:rPr>
          <w:rFonts w:ascii="Times New Roman" w:hAnsi="Times New Roman"/>
          <w:sz w:val="28"/>
          <w:szCs w:val="28"/>
        </w:rPr>
        <w:t>Профессионально-прикладная физическая подготовка.</w:t>
      </w:r>
    </w:p>
    <w:p w:rsidR="009E4FAF" w:rsidRPr="008C0C54" w:rsidRDefault="009E4FAF" w:rsidP="003F11E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9E4FAF" w:rsidRPr="00926C89" w:rsidRDefault="009E4FAF" w:rsidP="002C0F1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bookmarkStart w:id="1" w:name="sub_514"/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7B179B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B179B">
        <w:rPr>
          <w:rFonts w:ascii="Times New Roman" w:hAnsi="Times New Roman"/>
          <w:sz w:val="28"/>
          <w:szCs w:val="28"/>
        </w:rPr>
        <w:t xml:space="preserve">обучающийся должен </w:t>
      </w:r>
      <w:r w:rsidRPr="00926C89">
        <w:rPr>
          <w:rFonts w:ascii="Times New Roman" w:hAnsi="Times New Roman"/>
          <w:sz w:val="28"/>
          <w:szCs w:val="28"/>
        </w:rPr>
        <w:t>обладать следующими общекультурными (ОК)  компетенциями:</w:t>
      </w:r>
    </w:p>
    <w:p w:rsidR="009E4FAF" w:rsidRDefault="009E4FAF" w:rsidP="002C0F17">
      <w:pPr>
        <w:tabs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926C89">
        <w:rPr>
          <w:rFonts w:ascii="Times New Roman" w:hAnsi="Times New Roman"/>
          <w:sz w:val="28"/>
          <w:szCs w:val="28"/>
        </w:rPr>
        <w:t>ОК-</w:t>
      </w:r>
      <w:r>
        <w:rPr>
          <w:rFonts w:ascii="Times New Roman" w:hAnsi="Times New Roman"/>
          <w:sz w:val="28"/>
          <w:szCs w:val="28"/>
        </w:rPr>
        <w:t>7</w:t>
      </w:r>
      <w:r w:rsidRPr="00926C89">
        <w:rPr>
          <w:rFonts w:ascii="Times New Roman" w:hAnsi="Times New Roman"/>
          <w:sz w:val="28"/>
          <w:szCs w:val="28"/>
        </w:rPr>
        <w:t xml:space="preserve">: </w:t>
      </w:r>
      <w:r w:rsidRPr="002C0F17">
        <w:rPr>
          <w:rFonts w:ascii="Times New Roman" w:hAnsi="Times New Roman"/>
          <w:sz w:val="28"/>
          <w:szCs w:val="28"/>
        </w:rPr>
        <w:t>способен   использовать методы и средства физической культуры для обеспечения полноценной социальной и профессиональной деятельности</w:t>
      </w:r>
      <w:r w:rsidRPr="00AF119A">
        <w:rPr>
          <w:sz w:val="24"/>
        </w:rPr>
        <w:t xml:space="preserve"> </w:t>
      </w:r>
      <w:r w:rsidRPr="00926C89">
        <w:rPr>
          <w:rFonts w:ascii="Times New Roman" w:hAnsi="Times New Roman"/>
          <w:sz w:val="28"/>
          <w:szCs w:val="28"/>
        </w:rPr>
        <w:t>(</w:t>
      </w:r>
      <w:r w:rsidRPr="00926C89">
        <w:rPr>
          <w:rFonts w:ascii="Times New Roman" w:hAnsi="Times New Roman"/>
          <w:i/>
          <w:sz w:val="28"/>
          <w:szCs w:val="28"/>
        </w:rPr>
        <w:t>зна</w:t>
      </w:r>
      <w:r>
        <w:rPr>
          <w:rFonts w:ascii="Times New Roman" w:hAnsi="Times New Roman"/>
          <w:i/>
          <w:sz w:val="28"/>
          <w:szCs w:val="28"/>
        </w:rPr>
        <w:t>е</w:t>
      </w:r>
      <w:r w:rsidRPr="00926C89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926C89">
        <w:rPr>
          <w:rFonts w:ascii="Times New Roman" w:hAnsi="Times New Roman"/>
          <w:sz w:val="28"/>
          <w:szCs w:val="28"/>
        </w:rPr>
        <w:t xml:space="preserve"> </w:t>
      </w:r>
      <w:r w:rsidRPr="00C066DD">
        <w:rPr>
          <w:rFonts w:ascii="Times New Roman" w:hAnsi="Times New Roman"/>
          <w:sz w:val="28"/>
          <w:szCs w:val="28"/>
        </w:rPr>
        <w:t xml:space="preserve">основы физической культуры и здорового образа жизни, </w:t>
      </w:r>
      <w:r w:rsidRPr="00C066DD">
        <w:rPr>
          <w:rFonts w:ascii="Times New Roman" w:hAnsi="Times New Roman"/>
          <w:i/>
          <w:sz w:val="28"/>
          <w:szCs w:val="28"/>
        </w:rPr>
        <w:t>уме</w:t>
      </w:r>
      <w:r>
        <w:rPr>
          <w:rFonts w:ascii="Times New Roman" w:hAnsi="Times New Roman"/>
          <w:i/>
          <w:sz w:val="28"/>
          <w:szCs w:val="28"/>
        </w:rPr>
        <w:t>е</w:t>
      </w:r>
      <w:r w:rsidRPr="00C066DD">
        <w:rPr>
          <w:rFonts w:ascii="Times New Roman" w:hAnsi="Times New Roman"/>
          <w:i/>
          <w:sz w:val="28"/>
          <w:szCs w:val="28"/>
        </w:rPr>
        <w:t>т</w:t>
      </w:r>
      <w:r w:rsidRPr="00C066DD">
        <w:rPr>
          <w:rFonts w:ascii="Times New Roman" w:hAnsi="Times New Roman"/>
          <w:sz w:val="28"/>
          <w:szCs w:val="28"/>
        </w:rPr>
        <w:t xml:space="preserve"> владеть средствами самостоятельного методически правильного использования методов физического воспитания и укрепления здоровья,</w:t>
      </w:r>
      <w:r w:rsidRPr="00C066DD">
        <w:rPr>
          <w:rFonts w:ascii="Times New Roman" w:hAnsi="Times New Roman"/>
          <w:i/>
          <w:sz w:val="28"/>
          <w:szCs w:val="28"/>
        </w:rPr>
        <w:t xml:space="preserve">  владе</w:t>
      </w:r>
      <w:r>
        <w:rPr>
          <w:rFonts w:ascii="Times New Roman" w:hAnsi="Times New Roman"/>
          <w:i/>
          <w:sz w:val="28"/>
          <w:szCs w:val="28"/>
        </w:rPr>
        <w:t>е</w:t>
      </w:r>
      <w:r w:rsidRPr="00C066DD">
        <w:rPr>
          <w:rFonts w:ascii="Times New Roman" w:hAnsi="Times New Roman"/>
          <w:i/>
          <w:sz w:val="28"/>
          <w:szCs w:val="28"/>
        </w:rPr>
        <w:t>т</w:t>
      </w:r>
      <w:r w:rsidRPr="00C066DD">
        <w:rPr>
          <w:rFonts w:ascii="Times New Roman" w:hAnsi="Times New Roman"/>
          <w:sz w:val="28"/>
          <w:szCs w:val="28"/>
        </w:rPr>
        <w:t xml:space="preserve"> методиками ППФП</w:t>
      </w:r>
      <w:r w:rsidRPr="00926C89">
        <w:rPr>
          <w:rFonts w:ascii="Times New Roman" w:hAnsi="Times New Roman"/>
          <w:sz w:val="28"/>
          <w:szCs w:val="28"/>
          <w:lang w:eastAsia="ru-RU"/>
        </w:rPr>
        <w:t>).</w:t>
      </w:r>
    </w:p>
    <w:p w:rsidR="009E4FAF" w:rsidRPr="00926C89" w:rsidRDefault="009E4FAF" w:rsidP="002C0F17">
      <w:pPr>
        <w:tabs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</w:p>
    <w:bookmarkEnd w:id="1"/>
    <w:p w:rsidR="009E4FAF" w:rsidRDefault="009E4FAF" w:rsidP="00BC262E">
      <w:pPr>
        <w:tabs>
          <w:tab w:val="left" w:pos="540"/>
          <w:tab w:val="left" w:pos="90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B72A2B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9E4FAF" w:rsidRPr="00B72A2B" w:rsidRDefault="009E4FAF" w:rsidP="003F11E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9E4FAF" w:rsidRPr="003F11E7" w:rsidRDefault="009E4FAF" w:rsidP="003F11E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Style w:val="FontStyle37"/>
          <w:b/>
          <w:bCs/>
          <w:spacing w:val="-4"/>
          <w:sz w:val="28"/>
          <w:szCs w:val="28"/>
        </w:rPr>
        <w:t xml:space="preserve">          </w:t>
      </w: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B72A2B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А</w:t>
      </w:r>
      <w:r w:rsidRPr="00B72A2B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Бутурлин, старший преподаватель,</w:t>
      </w:r>
      <w:r w:rsidRPr="00B72A2B">
        <w:rPr>
          <w:rFonts w:ascii="Times New Roman" w:hAnsi="Times New Roman"/>
          <w:sz w:val="28"/>
          <w:szCs w:val="28"/>
        </w:rPr>
        <w:t xml:space="preserve"> кафедр</w:t>
      </w:r>
      <w:r>
        <w:rPr>
          <w:rFonts w:ascii="Times New Roman" w:hAnsi="Times New Roman"/>
          <w:sz w:val="28"/>
          <w:szCs w:val="28"/>
        </w:rPr>
        <w:t>а</w:t>
      </w:r>
      <w:r w:rsidRPr="00B72A2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физического воспитания и спорта</w:t>
      </w:r>
      <w:r w:rsidRPr="00B72A2B">
        <w:rPr>
          <w:rFonts w:ascii="Times New Roman" w:hAnsi="Times New Roman"/>
          <w:sz w:val="28"/>
          <w:szCs w:val="28"/>
        </w:rPr>
        <w:t xml:space="preserve"> </w:t>
      </w:r>
    </w:p>
    <w:p w:rsidR="009E4FAF" w:rsidRDefault="009E4FAF" w:rsidP="008C0C54">
      <w:pPr>
        <w:spacing w:after="0" w:line="240" w:lineRule="auto"/>
      </w:pPr>
    </w:p>
    <w:p w:rsidR="009E4FAF" w:rsidRDefault="009E4FAF" w:rsidP="008C0C54">
      <w:pPr>
        <w:spacing w:after="0" w:line="240" w:lineRule="auto"/>
      </w:pPr>
    </w:p>
    <w:sectPr w:rsidR="009E4FAF" w:rsidSect="003F11E7">
      <w:pgSz w:w="11906" w:h="16838"/>
      <w:pgMar w:top="851" w:right="578" w:bottom="851" w:left="136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73972"/>
    <w:rsid w:val="00013816"/>
    <w:rsid w:val="00065B53"/>
    <w:rsid w:val="000A6870"/>
    <w:rsid w:val="00102371"/>
    <w:rsid w:val="00104FAD"/>
    <w:rsid w:val="00187AEF"/>
    <w:rsid w:val="001931FF"/>
    <w:rsid w:val="001A03DA"/>
    <w:rsid w:val="001B1575"/>
    <w:rsid w:val="001E3F1F"/>
    <w:rsid w:val="002C0F17"/>
    <w:rsid w:val="0034112F"/>
    <w:rsid w:val="0034487D"/>
    <w:rsid w:val="00367D0B"/>
    <w:rsid w:val="003B04AD"/>
    <w:rsid w:val="003F11E7"/>
    <w:rsid w:val="003F7DF6"/>
    <w:rsid w:val="00473972"/>
    <w:rsid w:val="005162F2"/>
    <w:rsid w:val="0057418C"/>
    <w:rsid w:val="005B14FF"/>
    <w:rsid w:val="005C3567"/>
    <w:rsid w:val="006310D1"/>
    <w:rsid w:val="006E6D4D"/>
    <w:rsid w:val="007B179B"/>
    <w:rsid w:val="008760F6"/>
    <w:rsid w:val="008773DE"/>
    <w:rsid w:val="008C0C54"/>
    <w:rsid w:val="00926C89"/>
    <w:rsid w:val="00960B7E"/>
    <w:rsid w:val="009E4FAF"/>
    <w:rsid w:val="00A04B00"/>
    <w:rsid w:val="00AF119A"/>
    <w:rsid w:val="00B72A2B"/>
    <w:rsid w:val="00BC262E"/>
    <w:rsid w:val="00BD4A71"/>
    <w:rsid w:val="00C066DD"/>
    <w:rsid w:val="00C14389"/>
    <w:rsid w:val="00C9384B"/>
    <w:rsid w:val="00CA315E"/>
    <w:rsid w:val="00D2745E"/>
    <w:rsid w:val="00D37336"/>
    <w:rsid w:val="00DC0D52"/>
    <w:rsid w:val="00DD4C0E"/>
    <w:rsid w:val="00DD59F5"/>
    <w:rsid w:val="00E072A8"/>
    <w:rsid w:val="00E1455E"/>
    <w:rsid w:val="00E35C79"/>
    <w:rsid w:val="00F07D2A"/>
    <w:rsid w:val="00F365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3972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473972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473972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FontStyle37">
    <w:name w:val="Font Style37"/>
    <w:uiPriority w:val="99"/>
    <w:rsid w:val="008C0C54"/>
    <w:rPr>
      <w:rFonts w:ascii="Times New Roman" w:hAnsi="Times New Roman"/>
      <w:color w:val="000000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</TotalTime>
  <Pages>2</Pages>
  <Words>409</Words>
  <Characters>2337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14</cp:revision>
  <dcterms:created xsi:type="dcterms:W3CDTF">2014-06-14T13:08:00Z</dcterms:created>
  <dcterms:modified xsi:type="dcterms:W3CDTF">2016-11-25T03:41:00Z</dcterms:modified>
</cp:coreProperties>
</file>