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06B2" w:rsidRPr="004A6496" w:rsidRDefault="00ED06B2" w:rsidP="00A552AF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FA32FC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ED06B2" w:rsidRPr="004A6496" w:rsidRDefault="00ED06B2" w:rsidP="00FD4338">
      <w:pPr>
        <w:spacing w:after="0" w:line="12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D06B2" w:rsidRDefault="00ED06B2" w:rsidP="00A552AF">
      <w:pPr>
        <w:spacing w:after="0" w:line="140" w:lineRule="atLeast"/>
        <w:ind w:left="5103" w:hanging="5103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 Б</w:t>
      </w:r>
      <w:r w:rsidRPr="00F70E71">
        <w:rPr>
          <w:rFonts w:ascii="Times New Roman" w:hAnsi="Times New Roman"/>
          <w:sz w:val="28"/>
          <w:szCs w:val="28"/>
        </w:rPr>
        <w:t>1</w:t>
      </w:r>
      <w:r w:rsidRPr="00A552AF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Б</w:t>
      </w:r>
      <w:r w:rsidRPr="00A552AF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19 </w:t>
      </w:r>
      <w:r w:rsidRPr="00A552AF">
        <w:rPr>
          <w:rFonts w:ascii="Times New Roman" w:hAnsi="Times New Roman"/>
          <w:sz w:val="28"/>
          <w:szCs w:val="28"/>
        </w:rPr>
        <w:t>Документационное обеспечение</w:t>
      </w:r>
      <w:r>
        <w:rPr>
          <w:rFonts w:ascii="Times New Roman" w:hAnsi="Times New Roman"/>
          <w:sz w:val="28"/>
          <w:szCs w:val="28"/>
        </w:rPr>
        <w:t xml:space="preserve"> </w:t>
      </w:r>
      <w:r w:rsidRPr="00A552AF">
        <w:rPr>
          <w:rFonts w:ascii="Times New Roman" w:hAnsi="Times New Roman"/>
          <w:sz w:val="28"/>
          <w:szCs w:val="28"/>
        </w:rPr>
        <w:t>управления</w:t>
      </w:r>
    </w:p>
    <w:p w:rsidR="00ED06B2" w:rsidRDefault="00ED06B2" w:rsidP="00A552AF">
      <w:pPr>
        <w:spacing w:after="0" w:line="140" w:lineRule="atLeast"/>
        <w:ind w:left="5103" w:hanging="5103"/>
        <w:jc w:val="both"/>
        <w:rPr>
          <w:rFonts w:ascii="Times New Roman" w:hAnsi="Times New Roman"/>
          <w:sz w:val="28"/>
          <w:szCs w:val="28"/>
        </w:rPr>
      </w:pPr>
    </w:p>
    <w:p w:rsidR="00ED06B2" w:rsidRPr="00953098" w:rsidRDefault="00ED06B2" w:rsidP="004A6496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4A6496">
        <w:rPr>
          <w:rFonts w:ascii="Times New Roman" w:hAnsi="Times New Roman"/>
          <w:sz w:val="28"/>
          <w:szCs w:val="28"/>
        </w:rPr>
        <w:t>3</w:t>
      </w:r>
    </w:p>
    <w:p w:rsidR="00ED06B2" w:rsidRPr="004A6496" w:rsidRDefault="00ED06B2" w:rsidP="004A6496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4A6496">
        <w:rPr>
          <w:rFonts w:ascii="Times New Roman" w:hAnsi="Times New Roman"/>
          <w:sz w:val="28"/>
          <w:szCs w:val="28"/>
        </w:rPr>
        <w:t>108</w:t>
      </w:r>
    </w:p>
    <w:p w:rsidR="00ED06B2" w:rsidRPr="00640638" w:rsidRDefault="00ED06B2" w:rsidP="004A6496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 w:rsidRPr="004A6496">
        <w:rPr>
          <w:rFonts w:ascii="Times New Roman" w:hAnsi="Times New Roman"/>
          <w:sz w:val="28"/>
          <w:szCs w:val="28"/>
        </w:rPr>
        <w:t>3</w:t>
      </w:r>
    </w:p>
    <w:p w:rsidR="00ED06B2" w:rsidRPr="008F1799" w:rsidRDefault="00ED06B2" w:rsidP="004A6496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sz w:val="28"/>
          <w:szCs w:val="28"/>
        </w:rPr>
        <w:t xml:space="preserve"> </w:t>
      </w:r>
      <w:r w:rsidRPr="004A6496">
        <w:rPr>
          <w:rFonts w:ascii="Times New Roman" w:hAnsi="Times New Roman"/>
          <w:sz w:val="28"/>
          <w:szCs w:val="28"/>
        </w:rPr>
        <w:t>зачет</w:t>
      </w:r>
    </w:p>
    <w:p w:rsidR="00ED06B2" w:rsidRDefault="00ED06B2" w:rsidP="004A6496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ED06B2" w:rsidRPr="00953098" w:rsidRDefault="00ED06B2" w:rsidP="004A6496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ED06B2" w:rsidRPr="00755630" w:rsidRDefault="00ED06B2" w:rsidP="004A6496">
      <w:pPr>
        <w:spacing w:after="0" w:line="240" w:lineRule="auto"/>
        <w:ind w:firstLine="56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</w:t>
      </w:r>
      <w:r w:rsidRPr="004A6496">
        <w:rPr>
          <w:rFonts w:ascii="Times New Roman" w:hAnsi="Times New Roman"/>
          <w:sz w:val="28"/>
          <w:szCs w:val="28"/>
        </w:rPr>
        <w:t>исциплина «Документационное обеспечение управления» в</w:t>
      </w:r>
      <w:r>
        <w:rPr>
          <w:rFonts w:ascii="Times New Roman" w:hAnsi="Times New Roman"/>
          <w:sz w:val="28"/>
          <w:szCs w:val="28"/>
        </w:rPr>
        <w:t>ходит</w:t>
      </w:r>
      <w:r w:rsidRPr="004A6496">
        <w:rPr>
          <w:rFonts w:ascii="Times New Roman" w:hAnsi="Times New Roman"/>
          <w:sz w:val="28"/>
          <w:szCs w:val="28"/>
        </w:rPr>
        <w:t xml:space="preserve"> в </w:t>
      </w:r>
      <w:r>
        <w:rPr>
          <w:rFonts w:ascii="Times New Roman" w:hAnsi="Times New Roman"/>
          <w:sz w:val="28"/>
          <w:szCs w:val="28"/>
        </w:rPr>
        <w:t>базов</w:t>
      </w:r>
      <w:r w:rsidRPr="004A6496">
        <w:rPr>
          <w:rFonts w:ascii="Times New Roman" w:hAnsi="Times New Roman"/>
          <w:sz w:val="28"/>
          <w:szCs w:val="28"/>
        </w:rPr>
        <w:t xml:space="preserve">ую часть учебного плана подготовки бакалавров по направлению </w:t>
      </w:r>
      <w:r w:rsidRPr="00482C82">
        <w:rPr>
          <w:rFonts w:ascii="Times New Roman" w:hAnsi="Times New Roman"/>
          <w:sz w:val="28"/>
          <w:szCs w:val="28"/>
        </w:rPr>
        <w:t>38.03.</w:t>
      </w:r>
      <w:r w:rsidRPr="00F70E71">
        <w:rPr>
          <w:rFonts w:ascii="Times New Roman" w:hAnsi="Times New Roman"/>
          <w:sz w:val="28"/>
          <w:szCs w:val="28"/>
        </w:rPr>
        <w:t>02</w:t>
      </w:r>
      <w:r w:rsidRPr="004A6496">
        <w:rPr>
          <w:rFonts w:ascii="Times New Roman" w:hAnsi="Times New Roman"/>
          <w:sz w:val="28"/>
          <w:szCs w:val="28"/>
        </w:rPr>
        <w:t xml:space="preserve">  </w:t>
      </w:r>
      <w:r w:rsidRPr="004A6496">
        <w:rPr>
          <w:rFonts w:ascii="Times New Roman" w:hAnsi="Times New Roman"/>
          <w:i/>
          <w:sz w:val="28"/>
          <w:szCs w:val="28"/>
        </w:rPr>
        <w:t>Менеджмент</w:t>
      </w:r>
      <w:r>
        <w:rPr>
          <w:rFonts w:ascii="Times New Roman" w:hAnsi="Times New Roman"/>
          <w:sz w:val="28"/>
          <w:szCs w:val="28"/>
        </w:rPr>
        <w:t xml:space="preserve">, профиль </w:t>
      </w:r>
      <w:r w:rsidRPr="00755630">
        <w:rPr>
          <w:rFonts w:ascii="Times New Roman" w:hAnsi="Times New Roman"/>
          <w:sz w:val="28"/>
          <w:szCs w:val="28"/>
        </w:rPr>
        <w:t>«</w:t>
      </w:r>
      <w:r w:rsidRPr="001E6637">
        <w:rPr>
          <w:rFonts w:ascii="Times New Roman" w:hAnsi="Times New Roman"/>
          <w:sz w:val="28"/>
          <w:szCs w:val="28"/>
        </w:rPr>
        <w:t>Государственное и муниципальное управление</w:t>
      </w:r>
      <w:r w:rsidRPr="00755630">
        <w:rPr>
          <w:rFonts w:ascii="Times New Roman" w:hAnsi="Times New Roman"/>
          <w:sz w:val="28"/>
          <w:szCs w:val="28"/>
        </w:rPr>
        <w:t>».</w:t>
      </w:r>
    </w:p>
    <w:p w:rsidR="00ED06B2" w:rsidRDefault="00ED06B2" w:rsidP="004A6496">
      <w:pPr>
        <w:spacing w:after="0" w:line="240" w:lineRule="auto"/>
        <w:ind w:firstLine="561"/>
        <w:jc w:val="both"/>
        <w:rPr>
          <w:rFonts w:ascii="Times New Roman" w:hAnsi="Times New Roman"/>
          <w:sz w:val="28"/>
          <w:szCs w:val="28"/>
        </w:rPr>
      </w:pPr>
      <w:r w:rsidRPr="004A6496">
        <w:rPr>
          <w:rFonts w:ascii="Times New Roman" w:hAnsi="Times New Roman"/>
          <w:sz w:val="28"/>
          <w:szCs w:val="28"/>
        </w:rPr>
        <w:t xml:space="preserve"> Она основывается на теоретических знаниях и практических навыках, приобретаемых студентами в ходе изучения таких дисциплин, как «Теория менеджмента», «Информационные технологии в менеджменте», «Правоведение», «Иностранный язык», «Экономическая теория» и др.</w:t>
      </w:r>
    </w:p>
    <w:p w:rsidR="00ED06B2" w:rsidRPr="004A6496" w:rsidRDefault="00ED06B2" w:rsidP="004A6496">
      <w:pPr>
        <w:spacing w:after="0" w:line="240" w:lineRule="auto"/>
        <w:ind w:firstLine="561"/>
        <w:jc w:val="both"/>
        <w:rPr>
          <w:rFonts w:ascii="Times New Roman" w:hAnsi="Times New Roman"/>
          <w:sz w:val="28"/>
          <w:szCs w:val="28"/>
        </w:rPr>
      </w:pPr>
    </w:p>
    <w:p w:rsidR="00ED06B2" w:rsidRDefault="00ED06B2" w:rsidP="008F1799">
      <w:pPr>
        <w:pStyle w:val="BodyTextIndent"/>
        <w:ind w:firstLine="560"/>
        <w:rPr>
          <w:sz w:val="28"/>
          <w:szCs w:val="28"/>
        </w:rPr>
      </w:pPr>
      <w:r w:rsidRPr="008760F6">
        <w:rPr>
          <w:b/>
          <w:sz w:val="28"/>
          <w:szCs w:val="28"/>
        </w:rPr>
        <w:t xml:space="preserve">Цель </w:t>
      </w:r>
      <w:r>
        <w:rPr>
          <w:b/>
          <w:sz w:val="28"/>
          <w:szCs w:val="28"/>
        </w:rPr>
        <w:t xml:space="preserve">и задачи освоения </w:t>
      </w:r>
      <w:r w:rsidRPr="008760F6">
        <w:rPr>
          <w:b/>
          <w:sz w:val="28"/>
          <w:szCs w:val="28"/>
        </w:rPr>
        <w:t>дисциплины</w:t>
      </w:r>
      <w:r w:rsidRPr="004A6496">
        <w:rPr>
          <w:b/>
          <w:sz w:val="28"/>
          <w:szCs w:val="28"/>
        </w:rPr>
        <w:t>:</w:t>
      </w:r>
      <w:r>
        <w:rPr>
          <w:sz w:val="28"/>
          <w:szCs w:val="28"/>
        </w:rPr>
        <w:t xml:space="preserve"> </w:t>
      </w:r>
    </w:p>
    <w:p w:rsidR="00ED06B2" w:rsidRPr="008F1799" w:rsidRDefault="00ED06B2" w:rsidP="008F1799">
      <w:pPr>
        <w:pStyle w:val="BodyTextIndent"/>
        <w:ind w:firstLine="560"/>
        <w:rPr>
          <w:sz w:val="28"/>
          <w:szCs w:val="28"/>
        </w:rPr>
      </w:pPr>
      <w:r>
        <w:rPr>
          <w:sz w:val="28"/>
          <w:szCs w:val="28"/>
        </w:rPr>
        <w:t>Ц</w:t>
      </w:r>
      <w:r w:rsidRPr="00187AEF">
        <w:rPr>
          <w:sz w:val="28"/>
          <w:szCs w:val="28"/>
        </w:rPr>
        <w:t>ель дисциплины</w:t>
      </w:r>
      <w:r>
        <w:rPr>
          <w:b/>
          <w:sz w:val="28"/>
          <w:szCs w:val="28"/>
        </w:rPr>
        <w:t xml:space="preserve"> - </w:t>
      </w:r>
      <w:r w:rsidRPr="008F1799">
        <w:rPr>
          <w:sz w:val="28"/>
          <w:szCs w:val="28"/>
        </w:rPr>
        <w:t>формирование системных знаний студентов по совершенствованию ДОУ и использованию новых информационных технологий в менеджменте.</w:t>
      </w:r>
    </w:p>
    <w:p w:rsidR="00ED06B2" w:rsidRPr="004A6496" w:rsidRDefault="00ED06B2" w:rsidP="004A6496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4A6496">
        <w:rPr>
          <w:rFonts w:ascii="Times New Roman" w:hAnsi="Times New Roman"/>
          <w:sz w:val="28"/>
          <w:szCs w:val="28"/>
        </w:rPr>
        <w:t xml:space="preserve">Задачи: </w:t>
      </w:r>
    </w:p>
    <w:p w:rsidR="00ED06B2" w:rsidRPr="008F1799" w:rsidRDefault="00ED06B2" w:rsidP="004A649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8F1799">
        <w:rPr>
          <w:rFonts w:ascii="Times New Roman" w:hAnsi="Times New Roman"/>
          <w:sz w:val="28"/>
          <w:szCs w:val="28"/>
        </w:rPr>
        <w:t>ознакомить студентов с современной системой информационного обеспечения управления и современными информационными, в том числе компьютерными технологиями в делопроизводстве;</w:t>
      </w:r>
    </w:p>
    <w:p w:rsidR="00ED06B2" w:rsidRPr="008F1799" w:rsidRDefault="00ED06B2" w:rsidP="004A649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8F1799">
        <w:rPr>
          <w:rFonts w:ascii="Times New Roman" w:hAnsi="Times New Roman"/>
          <w:sz w:val="28"/>
          <w:szCs w:val="28"/>
        </w:rPr>
        <w:t>научить грамотно использовать нормативную базу (стандарты, законодательные акты, инструкции, положения) при проектировании документной информации в деятельности органов управления и сокращать ее потоки до оптимального минимума;</w:t>
      </w:r>
    </w:p>
    <w:p w:rsidR="00ED06B2" w:rsidRPr="008F1799" w:rsidRDefault="00ED06B2" w:rsidP="004A649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8F1799">
        <w:rPr>
          <w:rFonts w:ascii="Times New Roman" w:hAnsi="Times New Roman"/>
          <w:sz w:val="28"/>
          <w:szCs w:val="28"/>
        </w:rPr>
        <w:t>привить навыки профессионально-грамотного оформления деловой и коммерческой переписки традиционными способами и с использованием возможностей современных платформ компьютерных систем;</w:t>
      </w:r>
    </w:p>
    <w:p w:rsidR="00ED06B2" w:rsidRPr="008F1799" w:rsidRDefault="00ED06B2" w:rsidP="004A649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8F1799">
        <w:rPr>
          <w:rFonts w:ascii="Times New Roman" w:hAnsi="Times New Roman"/>
          <w:sz w:val="28"/>
          <w:szCs w:val="28"/>
        </w:rPr>
        <w:t xml:space="preserve">познакомить с ролью служб ДОУ в организации работы с документной информацией;  </w:t>
      </w:r>
    </w:p>
    <w:p w:rsidR="00ED06B2" w:rsidRPr="008F1799" w:rsidRDefault="00ED06B2" w:rsidP="004A649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8F1799">
        <w:rPr>
          <w:rFonts w:ascii="Times New Roman" w:hAnsi="Times New Roman"/>
          <w:sz w:val="28"/>
          <w:szCs w:val="28"/>
        </w:rPr>
        <w:t>изучить особенности адаптации типовых программных продуктов к практическим условиям деятельности организаций;</w:t>
      </w:r>
    </w:p>
    <w:p w:rsidR="00ED06B2" w:rsidRDefault="00ED06B2" w:rsidP="004A649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8F1799">
        <w:rPr>
          <w:rFonts w:ascii="Times New Roman" w:hAnsi="Times New Roman"/>
          <w:sz w:val="28"/>
          <w:szCs w:val="28"/>
        </w:rPr>
        <w:t>привить способности прогнозировать перспективы внедрения компьютерных технологий в систему управленческих отношений.</w:t>
      </w:r>
    </w:p>
    <w:p w:rsidR="00ED06B2" w:rsidRPr="008F1799" w:rsidRDefault="00ED06B2" w:rsidP="004A649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D06B2" w:rsidRDefault="00ED06B2" w:rsidP="004A6496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ED06B2" w:rsidRDefault="00ED06B2" w:rsidP="00822967">
      <w:pPr>
        <w:pStyle w:val="List2"/>
        <w:ind w:left="0" w:firstLine="560"/>
        <w:jc w:val="both"/>
        <w:rPr>
          <w:sz w:val="28"/>
          <w:szCs w:val="28"/>
        </w:rPr>
      </w:pPr>
      <w:r w:rsidRPr="008F1799">
        <w:rPr>
          <w:sz w:val="28"/>
          <w:szCs w:val="28"/>
        </w:rPr>
        <w:t xml:space="preserve">Организация информационного обеспечения управления. Система документирования управленческой деятельности. Унификация и стандартизация документов. Методические основы составления и оформления документов. Языковые и стилистические особенности </w:t>
      </w:r>
      <w:r w:rsidRPr="008F1799">
        <w:rPr>
          <w:sz w:val="28"/>
          <w:szCs w:val="28"/>
        </w:rPr>
        <w:br/>
        <w:t>оформления документов. Технологические особенности составления</w:t>
      </w:r>
      <w:r>
        <w:rPr>
          <w:sz w:val="28"/>
          <w:szCs w:val="28"/>
        </w:rPr>
        <w:t xml:space="preserve"> </w:t>
      </w:r>
      <w:r w:rsidRPr="008F1799">
        <w:rPr>
          <w:sz w:val="28"/>
          <w:szCs w:val="28"/>
        </w:rPr>
        <w:t>и оформления УСОРД</w:t>
      </w:r>
      <w:bookmarkStart w:id="0" w:name="OLE_LINK31"/>
      <w:r w:rsidRPr="008F1799">
        <w:rPr>
          <w:sz w:val="28"/>
          <w:szCs w:val="28"/>
        </w:rPr>
        <w:t>. Технологические особенности составления</w:t>
      </w:r>
      <w:r>
        <w:rPr>
          <w:sz w:val="28"/>
          <w:szCs w:val="28"/>
        </w:rPr>
        <w:t xml:space="preserve"> </w:t>
      </w:r>
      <w:r w:rsidRPr="008F1799">
        <w:rPr>
          <w:sz w:val="28"/>
          <w:szCs w:val="28"/>
        </w:rPr>
        <w:t>и оформления документов по управлению персоналом</w:t>
      </w:r>
      <w:bookmarkEnd w:id="0"/>
      <w:r w:rsidRPr="008F1799">
        <w:rPr>
          <w:sz w:val="28"/>
          <w:szCs w:val="28"/>
        </w:rPr>
        <w:t xml:space="preserve">. Технологические особенности составления и оформления документов по функциям управления. Международная переписка. </w:t>
      </w:r>
      <w:r w:rsidRPr="008F1799">
        <w:rPr>
          <w:caps/>
          <w:sz w:val="28"/>
          <w:szCs w:val="28"/>
        </w:rPr>
        <w:t>д</w:t>
      </w:r>
      <w:r w:rsidRPr="008F1799">
        <w:rPr>
          <w:sz w:val="28"/>
          <w:szCs w:val="28"/>
        </w:rPr>
        <w:t>окументооборот,</w:t>
      </w:r>
      <w:r>
        <w:rPr>
          <w:sz w:val="28"/>
          <w:szCs w:val="28"/>
        </w:rPr>
        <w:t xml:space="preserve"> </w:t>
      </w:r>
      <w:r w:rsidRPr="008F1799">
        <w:rPr>
          <w:sz w:val="28"/>
          <w:szCs w:val="28"/>
        </w:rPr>
        <w:t>общие правила его организации и учета</w:t>
      </w:r>
      <w:bookmarkStart w:id="1" w:name="OLE_LINK38"/>
      <w:r w:rsidRPr="008F1799">
        <w:rPr>
          <w:sz w:val="28"/>
          <w:szCs w:val="28"/>
        </w:rPr>
        <w:t>. Систематизация и хранение документов</w:t>
      </w:r>
      <w:bookmarkEnd w:id="1"/>
      <w:r w:rsidRPr="008F1799">
        <w:rPr>
          <w:sz w:val="28"/>
          <w:szCs w:val="28"/>
        </w:rPr>
        <w:t>. Работа с конфид</w:t>
      </w:r>
      <w:bookmarkStart w:id="2" w:name="_GoBack"/>
      <w:bookmarkEnd w:id="2"/>
      <w:r w:rsidRPr="008F1799">
        <w:rPr>
          <w:sz w:val="28"/>
          <w:szCs w:val="28"/>
        </w:rPr>
        <w:t>енциальными документами. Информационные технологии и  их использование</w:t>
      </w:r>
      <w:r>
        <w:rPr>
          <w:sz w:val="28"/>
          <w:szCs w:val="28"/>
        </w:rPr>
        <w:t xml:space="preserve"> </w:t>
      </w:r>
      <w:r w:rsidRPr="008F1799">
        <w:rPr>
          <w:sz w:val="28"/>
          <w:szCs w:val="28"/>
        </w:rPr>
        <w:t xml:space="preserve"> в делопроизводстве</w:t>
      </w:r>
      <w:r>
        <w:rPr>
          <w:sz w:val="28"/>
          <w:szCs w:val="28"/>
        </w:rPr>
        <w:t>.</w:t>
      </w:r>
    </w:p>
    <w:p w:rsidR="00ED06B2" w:rsidRPr="008F1799" w:rsidRDefault="00ED06B2" w:rsidP="00822967">
      <w:pPr>
        <w:pStyle w:val="List2"/>
        <w:ind w:left="0" w:firstLine="560"/>
        <w:jc w:val="both"/>
        <w:rPr>
          <w:sz w:val="28"/>
          <w:szCs w:val="28"/>
        </w:rPr>
      </w:pPr>
    </w:p>
    <w:p w:rsidR="00ED06B2" w:rsidRDefault="00ED06B2" w:rsidP="007B179B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7B179B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7B179B">
        <w:rPr>
          <w:rFonts w:ascii="Times New Roman" w:hAnsi="Times New Roman"/>
          <w:sz w:val="28"/>
          <w:szCs w:val="28"/>
        </w:rPr>
        <w:t>обучающийся должен обладать следующими общепрофессиональными (</w:t>
      </w:r>
      <w:r>
        <w:rPr>
          <w:rFonts w:ascii="Times New Roman" w:hAnsi="Times New Roman"/>
          <w:sz w:val="28"/>
          <w:szCs w:val="28"/>
        </w:rPr>
        <w:t>ОПК</w:t>
      </w:r>
      <w:r w:rsidRPr="007B179B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 xml:space="preserve">,  </w:t>
      </w:r>
      <w:r w:rsidRPr="007B179B">
        <w:rPr>
          <w:rFonts w:ascii="Times New Roman" w:hAnsi="Times New Roman"/>
          <w:sz w:val="28"/>
          <w:szCs w:val="28"/>
        </w:rPr>
        <w:t>профессиональными (ПК)</w:t>
      </w:r>
      <w:r>
        <w:rPr>
          <w:rFonts w:ascii="Times New Roman" w:hAnsi="Times New Roman"/>
          <w:sz w:val="28"/>
          <w:szCs w:val="28"/>
        </w:rPr>
        <w:t xml:space="preserve"> и </w:t>
      </w:r>
      <w:r w:rsidRPr="007B179B">
        <w:rPr>
          <w:rFonts w:ascii="Times New Roman" w:hAnsi="Times New Roman"/>
          <w:sz w:val="28"/>
          <w:szCs w:val="28"/>
        </w:rPr>
        <w:t xml:space="preserve"> проф</w:t>
      </w:r>
      <w:r>
        <w:rPr>
          <w:rFonts w:ascii="Times New Roman" w:hAnsi="Times New Roman"/>
          <w:sz w:val="28"/>
          <w:szCs w:val="28"/>
        </w:rPr>
        <w:t>и</w:t>
      </w:r>
      <w:r w:rsidRPr="007B179B">
        <w:rPr>
          <w:rFonts w:ascii="Times New Roman" w:hAnsi="Times New Roman"/>
          <w:sz w:val="28"/>
          <w:szCs w:val="28"/>
        </w:rPr>
        <w:t>льными (П</w:t>
      </w:r>
      <w:r>
        <w:rPr>
          <w:rFonts w:ascii="Times New Roman" w:hAnsi="Times New Roman"/>
          <w:sz w:val="28"/>
          <w:szCs w:val="28"/>
        </w:rPr>
        <w:t>р</w:t>
      </w:r>
      <w:r w:rsidRPr="007B179B">
        <w:rPr>
          <w:rFonts w:ascii="Times New Roman" w:hAnsi="Times New Roman"/>
          <w:sz w:val="28"/>
          <w:szCs w:val="28"/>
        </w:rPr>
        <w:t>К)</w:t>
      </w:r>
      <w:r>
        <w:rPr>
          <w:rFonts w:ascii="Times New Roman" w:hAnsi="Times New Roman"/>
          <w:sz w:val="28"/>
          <w:szCs w:val="28"/>
        </w:rPr>
        <w:t xml:space="preserve"> </w:t>
      </w:r>
      <w:r w:rsidRPr="007B179B">
        <w:rPr>
          <w:rFonts w:ascii="Times New Roman" w:hAnsi="Times New Roman"/>
          <w:sz w:val="28"/>
          <w:szCs w:val="28"/>
        </w:rPr>
        <w:t>компетенциями:</w:t>
      </w:r>
    </w:p>
    <w:p w:rsidR="00ED06B2" w:rsidRPr="00FD4338" w:rsidRDefault="00ED06B2" w:rsidP="00FD4338">
      <w:pPr>
        <w:pStyle w:val="a"/>
        <w:tabs>
          <w:tab w:val="left" w:pos="540"/>
        </w:tabs>
        <w:suppressAutoHyphens/>
        <w:ind w:left="0"/>
        <w:jc w:val="both"/>
        <w:rPr>
          <w:szCs w:val="28"/>
        </w:rPr>
      </w:pPr>
      <w:r>
        <w:rPr>
          <w:szCs w:val="28"/>
        </w:rPr>
        <w:t xml:space="preserve">       </w:t>
      </w:r>
      <w:r w:rsidRPr="00FD4338">
        <w:rPr>
          <w:szCs w:val="28"/>
        </w:rPr>
        <w:t>ОПК-4</w:t>
      </w:r>
      <w:r>
        <w:rPr>
          <w:szCs w:val="28"/>
        </w:rPr>
        <w:t xml:space="preserve">: </w:t>
      </w:r>
      <w:r w:rsidRPr="00FD4338">
        <w:rPr>
          <w:szCs w:val="28"/>
        </w:rPr>
        <w:t>способ</w:t>
      </w:r>
      <w:r>
        <w:rPr>
          <w:szCs w:val="28"/>
        </w:rPr>
        <w:t>е</w:t>
      </w:r>
      <w:r w:rsidRPr="00FD4338">
        <w:rPr>
          <w:szCs w:val="28"/>
        </w:rPr>
        <w:t>н</w:t>
      </w:r>
      <w:r>
        <w:rPr>
          <w:szCs w:val="28"/>
        </w:rPr>
        <w:t xml:space="preserve"> </w:t>
      </w:r>
      <w:r w:rsidRPr="00FD4338">
        <w:rPr>
          <w:szCs w:val="28"/>
        </w:rPr>
        <w:t xml:space="preserve"> осуществлять деловое общение и публичные выступления, вести переговоры, совещания, осуществлять деловую переписку и поддерж</w:t>
      </w:r>
      <w:r>
        <w:rPr>
          <w:szCs w:val="28"/>
        </w:rPr>
        <w:t>ивать электронные коммуникации</w:t>
      </w:r>
      <w:r w:rsidRPr="00FD4338">
        <w:rPr>
          <w:szCs w:val="28"/>
        </w:rPr>
        <w:t>;</w:t>
      </w:r>
    </w:p>
    <w:p w:rsidR="00ED06B2" w:rsidRPr="00FD4338" w:rsidRDefault="00ED06B2" w:rsidP="00FD4338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FD4338">
        <w:rPr>
          <w:rStyle w:val="FontStyle49"/>
          <w:b w:val="0"/>
          <w:bCs/>
          <w:sz w:val="28"/>
          <w:szCs w:val="28"/>
        </w:rPr>
        <w:t>ПК-8</w:t>
      </w:r>
      <w:r>
        <w:rPr>
          <w:rStyle w:val="FontStyle49"/>
          <w:b w:val="0"/>
          <w:bCs/>
          <w:sz w:val="28"/>
          <w:szCs w:val="28"/>
        </w:rPr>
        <w:t xml:space="preserve">: </w:t>
      </w:r>
      <w:r>
        <w:rPr>
          <w:rFonts w:ascii="Times New Roman" w:hAnsi="Times New Roman"/>
          <w:sz w:val="28"/>
          <w:szCs w:val="28"/>
        </w:rPr>
        <w:t>владеет</w:t>
      </w:r>
      <w:r w:rsidRPr="00FD4338">
        <w:rPr>
          <w:rFonts w:ascii="Times New Roman" w:hAnsi="Times New Roman"/>
          <w:sz w:val="28"/>
          <w:szCs w:val="28"/>
        </w:rPr>
        <w:t xml:space="preserve"> навыками документального оформления решений в управлении операционной (производственной) деятельности организаций при внедрении технологических, продуктовых инноваций или орган</w:t>
      </w:r>
      <w:r>
        <w:rPr>
          <w:rFonts w:ascii="Times New Roman" w:hAnsi="Times New Roman"/>
          <w:sz w:val="28"/>
          <w:szCs w:val="28"/>
        </w:rPr>
        <w:t>изационных изменений</w:t>
      </w:r>
      <w:r w:rsidRPr="00FD4338">
        <w:rPr>
          <w:rFonts w:ascii="Times New Roman" w:hAnsi="Times New Roman"/>
          <w:sz w:val="28"/>
          <w:szCs w:val="28"/>
        </w:rPr>
        <w:t>;</w:t>
      </w:r>
    </w:p>
    <w:p w:rsidR="00ED06B2" w:rsidRPr="00FD4338" w:rsidRDefault="00ED06B2" w:rsidP="00FD4338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Style w:val="FontStyle49"/>
          <w:b w:val="0"/>
          <w:bCs/>
          <w:sz w:val="28"/>
          <w:szCs w:val="28"/>
        </w:rPr>
        <w:t xml:space="preserve">       </w:t>
      </w:r>
      <w:r w:rsidRPr="00FD4338">
        <w:rPr>
          <w:rStyle w:val="FontStyle49"/>
          <w:b w:val="0"/>
          <w:bCs/>
          <w:sz w:val="28"/>
          <w:szCs w:val="28"/>
        </w:rPr>
        <w:t>ПК-11</w:t>
      </w:r>
      <w:r>
        <w:rPr>
          <w:rStyle w:val="FontStyle49"/>
          <w:b w:val="0"/>
          <w:bCs/>
          <w:sz w:val="28"/>
          <w:szCs w:val="28"/>
        </w:rPr>
        <w:t xml:space="preserve">: </w:t>
      </w:r>
      <w:r>
        <w:rPr>
          <w:rFonts w:ascii="Times New Roman" w:hAnsi="Times New Roman"/>
          <w:sz w:val="28"/>
          <w:szCs w:val="28"/>
        </w:rPr>
        <w:t>владеет</w:t>
      </w:r>
      <w:r w:rsidRPr="00FD4338">
        <w:rPr>
          <w:rFonts w:ascii="Times New Roman" w:hAnsi="Times New Roman"/>
          <w:sz w:val="28"/>
          <w:szCs w:val="28"/>
        </w:rPr>
        <w:t xml:space="preserve"> навыками анализа информации о функционировании системы внутреннего документооборота организации, ведения  баз данных по различным показателям и формирования информационного  обеспечения участников организационных проектов;</w:t>
      </w:r>
    </w:p>
    <w:p w:rsidR="00ED06B2" w:rsidRPr="00FD4338" w:rsidRDefault="00ED06B2" w:rsidP="00FD4338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D4338">
        <w:rPr>
          <w:rFonts w:ascii="Times New Roman" w:hAnsi="Times New Roman"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</w:rPr>
        <w:t xml:space="preserve">    </w:t>
      </w:r>
      <w:r w:rsidRPr="00FD4338">
        <w:rPr>
          <w:rFonts w:ascii="Times New Roman" w:hAnsi="Times New Roman"/>
          <w:sz w:val="28"/>
          <w:szCs w:val="28"/>
        </w:rPr>
        <w:t>ПрК-1</w:t>
      </w:r>
      <w:r>
        <w:rPr>
          <w:rFonts w:ascii="Times New Roman" w:hAnsi="Times New Roman"/>
          <w:sz w:val="28"/>
          <w:szCs w:val="28"/>
        </w:rPr>
        <w:t>: умеет</w:t>
      </w:r>
      <w:r w:rsidRPr="00FD4338">
        <w:rPr>
          <w:rFonts w:ascii="Times New Roman" w:hAnsi="Times New Roman"/>
          <w:sz w:val="28"/>
          <w:szCs w:val="28"/>
        </w:rPr>
        <w:t xml:space="preserve"> пользоваться унифицированными формами документов, системами</w:t>
      </w:r>
      <w:r>
        <w:rPr>
          <w:rFonts w:ascii="Times New Roman" w:hAnsi="Times New Roman"/>
          <w:sz w:val="28"/>
          <w:szCs w:val="28"/>
        </w:rPr>
        <w:t xml:space="preserve"> электронного документооборота.</w:t>
      </w:r>
    </w:p>
    <w:p w:rsidR="00ED06B2" w:rsidRPr="007B179B" w:rsidRDefault="00ED06B2" w:rsidP="007B179B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ED06B2" w:rsidRPr="00A35DAC" w:rsidRDefault="00ED06B2" w:rsidP="00A35DAC">
      <w:pPr>
        <w:pStyle w:val="List2"/>
        <w:tabs>
          <w:tab w:val="left" w:pos="540"/>
        </w:tabs>
        <w:ind w:left="0" w:firstLine="560"/>
        <w:jc w:val="both"/>
        <w:rPr>
          <w:b/>
          <w:sz w:val="28"/>
          <w:szCs w:val="28"/>
        </w:rPr>
      </w:pPr>
      <w:r w:rsidRPr="00A35DAC">
        <w:rPr>
          <w:b/>
          <w:sz w:val="28"/>
          <w:szCs w:val="28"/>
        </w:rPr>
        <w:t>Образовательные технологии:</w:t>
      </w:r>
    </w:p>
    <w:p w:rsidR="00ED06B2" w:rsidRPr="0044700E" w:rsidRDefault="00ED06B2" w:rsidP="00A35DAC">
      <w:pPr>
        <w:spacing w:after="0" w:line="240" w:lineRule="auto"/>
        <w:ind w:firstLine="560"/>
        <w:jc w:val="both"/>
        <w:rPr>
          <w:rFonts w:ascii="Times New Roman" w:hAnsi="Times New Roman"/>
          <w:sz w:val="28"/>
          <w:szCs w:val="28"/>
        </w:rPr>
      </w:pPr>
      <w:r w:rsidRPr="0044700E">
        <w:rPr>
          <w:rFonts w:ascii="Times New Roman" w:hAnsi="Times New Roman"/>
          <w:sz w:val="28"/>
          <w:szCs w:val="28"/>
        </w:rPr>
        <w:t>Для лучшего закрепления теоретического учебного материала, полученных на лекционных занятиях и предыдущих семинарских, быстрого освоения приемов работы по избранной специальности применяется компьютерный тренинг и симуляция, с использованием интерактивной оболочки VinEx.</w:t>
      </w:r>
      <w:r>
        <w:rPr>
          <w:rFonts w:ascii="Times New Roman" w:hAnsi="Times New Roman"/>
          <w:sz w:val="28"/>
          <w:szCs w:val="28"/>
        </w:rPr>
        <w:t xml:space="preserve"> </w:t>
      </w:r>
      <w:r w:rsidRPr="0044700E">
        <w:rPr>
          <w:rFonts w:ascii="Times New Roman" w:hAnsi="Times New Roman"/>
          <w:sz w:val="28"/>
          <w:szCs w:val="28"/>
        </w:rPr>
        <w:t>Разбор и анализ кейсов.</w:t>
      </w:r>
    </w:p>
    <w:p w:rsidR="00ED06B2" w:rsidRDefault="00ED06B2" w:rsidP="00822967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ED06B2" w:rsidRPr="000A6870" w:rsidRDefault="00ED06B2" w:rsidP="00A35DAC">
      <w:pPr>
        <w:spacing w:after="0" w:line="240" w:lineRule="auto"/>
        <w:ind w:firstLine="540"/>
        <w:jc w:val="both"/>
        <w:rPr>
          <w:rStyle w:val="FontStyle37"/>
          <w:spacing w:val="-4"/>
          <w:sz w:val="28"/>
          <w:szCs w:val="28"/>
        </w:rPr>
      </w:pPr>
      <w:r w:rsidRPr="00822967">
        <w:rPr>
          <w:rFonts w:ascii="Times New Roman" w:hAnsi="Times New Roman"/>
          <w:b/>
          <w:sz w:val="28"/>
          <w:szCs w:val="28"/>
        </w:rPr>
        <w:t>Составитель</w:t>
      </w:r>
      <w:r w:rsidRPr="000A6870">
        <w:rPr>
          <w:rStyle w:val="FontStyle37"/>
          <w:b/>
          <w:bCs/>
          <w:spacing w:val="-4"/>
          <w:sz w:val="28"/>
          <w:szCs w:val="28"/>
        </w:rPr>
        <w:t>:</w:t>
      </w:r>
      <w:r w:rsidRPr="000A6870">
        <w:rPr>
          <w:rStyle w:val="FontStyle37"/>
          <w:spacing w:val="-4"/>
          <w:sz w:val="28"/>
          <w:szCs w:val="28"/>
        </w:rPr>
        <w:t xml:space="preserve"> </w:t>
      </w:r>
      <w:r>
        <w:rPr>
          <w:rStyle w:val="FontStyle37"/>
          <w:spacing w:val="-4"/>
          <w:sz w:val="28"/>
        </w:rPr>
        <w:t>Л.А. Сорокина</w:t>
      </w:r>
      <w:r w:rsidRPr="00210015">
        <w:rPr>
          <w:rStyle w:val="FontStyle37"/>
          <w:spacing w:val="-4"/>
          <w:sz w:val="28"/>
        </w:rPr>
        <w:t xml:space="preserve">, </w:t>
      </w:r>
      <w:r>
        <w:rPr>
          <w:rStyle w:val="FontStyle37"/>
          <w:spacing w:val="-4"/>
          <w:sz w:val="28"/>
        </w:rPr>
        <w:t>канд.</w:t>
      </w:r>
      <w:r w:rsidRPr="00210015">
        <w:rPr>
          <w:rStyle w:val="FontStyle37"/>
          <w:spacing w:val="-4"/>
          <w:sz w:val="28"/>
        </w:rPr>
        <w:t xml:space="preserve"> экон.</w:t>
      </w:r>
      <w:r>
        <w:rPr>
          <w:rStyle w:val="FontStyle37"/>
          <w:spacing w:val="-4"/>
          <w:sz w:val="28"/>
        </w:rPr>
        <w:t xml:space="preserve"> </w:t>
      </w:r>
      <w:r w:rsidRPr="00210015">
        <w:rPr>
          <w:rStyle w:val="FontStyle37"/>
          <w:spacing w:val="-4"/>
          <w:sz w:val="28"/>
        </w:rPr>
        <w:t xml:space="preserve">наук, </w:t>
      </w:r>
      <w:r>
        <w:rPr>
          <w:rStyle w:val="FontStyle37"/>
          <w:spacing w:val="-4"/>
          <w:sz w:val="28"/>
        </w:rPr>
        <w:t>доцент,</w:t>
      </w:r>
      <w:r w:rsidRPr="00210015">
        <w:rPr>
          <w:rStyle w:val="FontStyle37"/>
          <w:spacing w:val="-4"/>
          <w:sz w:val="28"/>
        </w:rPr>
        <w:t xml:space="preserve"> кафедр</w:t>
      </w:r>
      <w:r>
        <w:rPr>
          <w:rStyle w:val="FontStyle37"/>
          <w:spacing w:val="-4"/>
          <w:sz w:val="28"/>
        </w:rPr>
        <w:t xml:space="preserve">а </w:t>
      </w:r>
      <w:r w:rsidRPr="00210015">
        <w:rPr>
          <w:rStyle w:val="FontStyle37"/>
          <w:spacing w:val="-4"/>
          <w:sz w:val="28"/>
        </w:rPr>
        <w:t>менеджмента</w:t>
      </w:r>
    </w:p>
    <w:p w:rsidR="00ED06B2" w:rsidRDefault="00ED06B2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ED06B2" w:rsidRDefault="00ED06B2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ED06B2" w:rsidRPr="00640638" w:rsidRDefault="00ED06B2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sectPr w:rsidR="00ED06B2" w:rsidRPr="00640638" w:rsidSect="00FD4338">
      <w:pgSz w:w="11906" w:h="16838"/>
      <w:pgMar w:top="71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F31A4B"/>
    <w:multiLevelType w:val="hybridMultilevel"/>
    <w:tmpl w:val="C7768454"/>
    <w:lvl w:ilvl="0" w:tplc="FFFFFFFF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371"/>
        </w:tabs>
        <w:ind w:left="371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091"/>
        </w:tabs>
        <w:ind w:left="1091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1811"/>
        </w:tabs>
        <w:ind w:left="1811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531"/>
        </w:tabs>
        <w:ind w:left="2531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251"/>
        </w:tabs>
        <w:ind w:left="3251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3971"/>
        </w:tabs>
        <w:ind w:left="3971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4691"/>
        </w:tabs>
        <w:ind w:left="4691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411"/>
        </w:tabs>
        <w:ind w:left="5411" w:hanging="360"/>
      </w:pPr>
      <w:rPr>
        <w:rFonts w:ascii="Wingdings" w:hAnsi="Wingdings" w:hint="default"/>
      </w:rPr>
    </w:lvl>
  </w:abstractNum>
  <w:abstractNum w:abstractNumId="1">
    <w:nsid w:val="2C66084E"/>
    <w:multiLevelType w:val="hybridMultilevel"/>
    <w:tmpl w:val="9C68ACB2"/>
    <w:lvl w:ilvl="0" w:tplc="FFFFFFFF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371"/>
        </w:tabs>
        <w:ind w:left="371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091"/>
        </w:tabs>
        <w:ind w:left="1091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1811"/>
        </w:tabs>
        <w:ind w:left="1811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531"/>
        </w:tabs>
        <w:ind w:left="2531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251"/>
        </w:tabs>
        <w:ind w:left="3251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3971"/>
        </w:tabs>
        <w:ind w:left="3971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4691"/>
        </w:tabs>
        <w:ind w:left="4691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411"/>
        </w:tabs>
        <w:ind w:left="5411" w:hanging="360"/>
      </w:pPr>
      <w:rPr>
        <w:rFonts w:ascii="Wingdings" w:hAnsi="Wingdings" w:hint="default"/>
      </w:rPr>
    </w:lvl>
  </w:abstractNum>
  <w:abstractNum w:abstractNumId="2">
    <w:nsid w:val="43414CE7"/>
    <w:multiLevelType w:val="hybridMultilevel"/>
    <w:tmpl w:val="EC60DE8C"/>
    <w:lvl w:ilvl="0" w:tplc="FFFFFFFF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371"/>
        </w:tabs>
        <w:ind w:left="371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091"/>
        </w:tabs>
        <w:ind w:left="1091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1811"/>
        </w:tabs>
        <w:ind w:left="1811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531"/>
        </w:tabs>
        <w:ind w:left="2531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251"/>
        </w:tabs>
        <w:ind w:left="3251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3971"/>
        </w:tabs>
        <w:ind w:left="3971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4691"/>
        </w:tabs>
        <w:ind w:left="4691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411"/>
        </w:tabs>
        <w:ind w:left="5411" w:hanging="360"/>
      </w:pPr>
      <w:rPr>
        <w:rFonts w:ascii="Wingdings" w:hAnsi="Wingdings" w:hint="default"/>
      </w:rPr>
    </w:lvl>
  </w:abstractNum>
  <w:abstractNum w:abstractNumId="3">
    <w:nsid w:val="6C717B51"/>
    <w:multiLevelType w:val="hybridMultilevel"/>
    <w:tmpl w:val="2C563F66"/>
    <w:lvl w:ilvl="0" w:tplc="FFFFFFFF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371"/>
        </w:tabs>
        <w:ind w:left="371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091"/>
        </w:tabs>
        <w:ind w:left="1091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1811"/>
        </w:tabs>
        <w:ind w:left="1811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531"/>
        </w:tabs>
        <w:ind w:left="2531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251"/>
        </w:tabs>
        <w:ind w:left="3251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3971"/>
        </w:tabs>
        <w:ind w:left="3971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4691"/>
        </w:tabs>
        <w:ind w:left="4691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411"/>
        </w:tabs>
        <w:ind w:left="5411" w:hanging="360"/>
      </w:pPr>
      <w:rPr>
        <w:rFonts w:ascii="Wingdings" w:hAnsi="Wingdings" w:hint="default"/>
      </w:rPr>
    </w:lvl>
  </w:abstractNum>
  <w:abstractNum w:abstractNumId="4">
    <w:nsid w:val="7EBA0651"/>
    <w:multiLevelType w:val="hybridMultilevel"/>
    <w:tmpl w:val="A2B6B046"/>
    <w:lvl w:ilvl="0" w:tplc="FFFFFFFF">
      <w:start w:val="1"/>
      <w:numFmt w:val="decimal"/>
      <w:lvlText w:val="%1)"/>
      <w:lvlJc w:val="left"/>
      <w:pPr>
        <w:tabs>
          <w:tab w:val="num" w:pos="640"/>
        </w:tabs>
        <w:ind w:left="640" w:hanging="360"/>
      </w:pPr>
      <w:rPr>
        <w:rFonts w:cs="Times New Roman" w:hint="default"/>
      </w:rPr>
    </w:lvl>
    <w:lvl w:ilvl="1" w:tplc="D8828912">
      <w:start w:val="6"/>
      <w:numFmt w:val="decimal"/>
      <w:lvlText w:val="%2."/>
      <w:lvlJc w:val="left"/>
      <w:pPr>
        <w:tabs>
          <w:tab w:val="num" w:pos="1360"/>
        </w:tabs>
        <w:ind w:left="1360" w:hanging="360"/>
      </w:pPr>
      <w:rPr>
        <w:rFonts w:cs="Times New Roman"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080"/>
        </w:tabs>
        <w:ind w:left="208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00"/>
        </w:tabs>
        <w:ind w:left="280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520"/>
        </w:tabs>
        <w:ind w:left="352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240"/>
        </w:tabs>
        <w:ind w:left="424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4960"/>
        </w:tabs>
        <w:ind w:left="496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680"/>
        </w:tabs>
        <w:ind w:left="568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00"/>
        </w:tabs>
        <w:ind w:left="6400" w:hanging="180"/>
      </w:pPr>
      <w:rPr>
        <w:rFonts w:cs="Times New Roman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86E2C"/>
    <w:rsid w:val="00000B56"/>
    <w:rsid w:val="00000FF5"/>
    <w:rsid w:val="000010B1"/>
    <w:rsid w:val="00002843"/>
    <w:rsid w:val="00004BD4"/>
    <w:rsid w:val="00005055"/>
    <w:rsid w:val="000052A6"/>
    <w:rsid w:val="00005FE8"/>
    <w:rsid w:val="000060BD"/>
    <w:rsid w:val="000071DA"/>
    <w:rsid w:val="00007B3C"/>
    <w:rsid w:val="000118B0"/>
    <w:rsid w:val="000118B2"/>
    <w:rsid w:val="00013207"/>
    <w:rsid w:val="000137E4"/>
    <w:rsid w:val="000156E3"/>
    <w:rsid w:val="00015F09"/>
    <w:rsid w:val="00015F8D"/>
    <w:rsid w:val="00017BC6"/>
    <w:rsid w:val="00020B51"/>
    <w:rsid w:val="00022147"/>
    <w:rsid w:val="0002375E"/>
    <w:rsid w:val="0002392E"/>
    <w:rsid w:val="00023C23"/>
    <w:rsid w:val="00026FBA"/>
    <w:rsid w:val="00027257"/>
    <w:rsid w:val="00030764"/>
    <w:rsid w:val="0003104D"/>
    <w:rsid w:val="00031DEE"/>
    <w:rsid w:val="0003267E"/>
    <w:rsid w:val="00034714"/>
    <w:rsid w:val="00034740"/>
    <w:rsid w:val="00034E55"/>
    <w:rsid w:val="00034E5A"/>
    <w:rsid w:val="00034E5D"/>
    <w:rsid w:val="00035032"/>
    <w:rsid w:val="00037EFD"/>
    <w:rsid w:val="00040BE6"/>
    <w:rsid w:val="000433DB"/>
    <w:rsid w:val="000435B2"/>
    <w:rsid w:val="00043A58"/>
    <w:rsid w:val="000441D6"/>
    <w:rsid w:val="00044387"/>
    <w:rsid w:val="0004500D"/>
    <w:rsid w:val="00045F68"/>
    <w:rsid w:val="00046218"/>
    <w:rsid w:val="0004721B"/>
    <w:rsid w:val="00047599"/>
    <w:rsid w:val="00047A7F"/>
    <w:rsid w:val="0005233F"/>
    <w:rsid w:val="00052A73"/>
    <w:rsid w:val="000540C0"/>
    <w:rsid w:val="00056332"/>
    <w:rsid w:val="000622D0"/>
    <w:rsid w:val="0006275A"/>
    <w:rsid w:val="00062CD6"/>
    <w:rsid w:val="00062FD9"/>
    <w:rsid w:val="00063E95"/>
    <w:rsid w:val="00064036"/>
    <w:rsid w:val="00064E15"/>
    <w:rsid w:val="00065486"/>
    <w:rsid w:val="0006572A"/>
    <w:rsid w:val="00066E76"/>
    <w:rsid w:val="00067185"/>
    <w:rsid w:val="0007373C"/>
    <w:rsid w:val="00073945"/>
    <w:rsid w:val="00075DFE"/>
    <w:rsid w:val="00076D1C"/>
    <w:rsid w:val="00076D80"/>
    <w:rsid w:val="0007719E"/>
    <w:rsid w:val="00077864"/>
    <w:rsid w:val="0008033E"/>
    <w:rsid w:val="00080EAA"/>
    <w:rsid w:val="00082643"/>
    <w:rsid w:val="00082A86"/>
    <w:rsid w:val="0008340E"/>
    <w:rsid w:val="00084761"/>
    <w:rsid w:val="00084F78"/>
    <w:rsid w:val="0008560A"/>
    <w:rsid w:val="00085E51"/>
    <w:rsid w:val="00086E2C"/>
    <w:rsid w:val="0009051A"/>
    <w:rsid w:val="00090CE7"/>
    <w:rsid w:val="000922CF"/>
    <w:rsid w:val="00092C9E"/>
    <w:rsid w:val="0009359C"/>
    <w:rsid w:val="000937ED"/>
    <w:rsid w:val="00093E18"/>
    <w:rsid w:val="00094BF2"/>
    <w:rsid w:val="00095436"/>
    <w:rsid w:val="00095771"/>
    <w:rsid w:val="00095EAC"/>
    <w:rsid w:val="0009617B"/>
    <w:rsid w:val="00096DFA"/>
    <w:rsid w:val="000A0BAE"/>
    <w:rsid w:val="000A13E9"/>
    <w:rsid w:val="000A202A"/>
    <w:rsid w:val="000A3169"/>
    <w:rsid w:val="000A3E0D"/>
    <w:rsid w:val="000A4279"/>
    <w:rsid w:val="000A6870"/>
    <w:rsid w:val="000A6F68"/>
    <w:rsid w:val="000A7A06"/>
    <w:rsid w:val="000B04EB"/>
    <w:rsid w:val="000B0641"/>
    <w:rsid w:val="000B22DC"/>
    <w:rsid w:val="000B2D4C"/>
    <w:rsid w:val="000B3C85"/>
    <w:rsid w:val="000B54D2"/>
    <w:rsid w:val="000B57C4"/>
    <w:rsid w:val="000B655A"/>
    <w:rsid w:val="000C1439"/>
    <w:rsid w:val="000C1995"/>
    <w:rsid w:val="000C20AD"/>
    <w:rsid w:val="000C291D"/>
    <w:rsid w:val="000C2FE8"/>
    <w:rsid w:val="000C31E5"/>
    <w:rsid w:val="000C34B3"/>
    <w:rsid w:val="000C3D01"/>
    <w:rsid w:val="000C4FF7"/>
    <w:rsid w:val="000C7B8B"/>
    <w:rsid w:val="000D0B66"/>
    <w:rsid w:val="000D14A3"/>
    <w:rsid w:val="000D2196"/>
    <w:rsid w:val="000D7039"/>
    <w:rsid w:val="000D71C0"/>
    <w:rsid w:val="000D7AB9"/>
    <w:rsid w:val="000E0431"/>
    <w:rsid w:val="000E0627"/>
    <w:rsid w:val="000E09B3"/>
    <w:rsid w:val="000E1243"/>
    <w:rsid w:val="000E425C"/>
    <w:rsid w:val="000E52A0"/>
    <w:rsid w:val="000E5353"/>
    <w:rsid w:val="000E59C2"/>
    <w:rsid w:val="000E5C59"/>
    <w:rsid w:val="000E7D97"/>
    <w:rsid w:val="000F092D"/>
    <w:rsid w:val="000F1178"/>
    <w:rsid w:val="000F1431"/>
    <w:rsid w:val="000F22E7"/>
    <w:rsid w:val="000F2AC8"/>
    <w:rsid w:val="000F3FEB"/>
    <w:rsid w:val="000F542C"/>
    <w:rsid w:val="000F55DA"/>
    <w:rsid w:val="000F566B"/>
    <w:rsid w:val="000F5F7C"/>
    <w:rsid w:val="001004B5"/>
    <w:rsid w:val="001009ED"/>
    <w:rsid w:val="00101135"/>
    <w:rsid w:val="0010517E"/>
    <w:rsid w:val="001067AD"/>
    <w:rsid w:val="0010680B"/>
    <w:rsid w:val="00106B7C"/>
    <w:rsid w:val="00107B27"/>
    <w:rsid w:val="00110405"/>
    <w:rsid w:val="00111479"/>
    <w:rsid w:val="001125D1"/>
    <w:rsid w:val="00113B20"/>
    <w:rsid w:val="00113B2F"/>
    <w:rsid w:val="001151C5"/>
    <w:rsid w:val="001155B2"/>
    <w:rsid w:val="001203DF"/>
    <w:rsid w:val="001205DD"/>
    <w:rsid w:val="001218EC"/>
    <w:rsid w:val="00121FF2"/>
    <w:rsid w:val="001229E6"/>
    <w:rsid w:val="001231C0"/>
    <w:rsid w:val="00124CA7"/>
    <w:rsid w:val="001266BA"/>
    <w:rsid w:val="001303AC"/>
    <w:rsid w:val="00130548"/>
    <w:rsid w:val="00130AAE"/>
    <w:rsid w:val="001317A1"/>
    <w:rsid w:val="00131D32"/>
    <w:rsid w:val="00132B31"/>
    <w:rsid w:val="00133107"/>
    <w:rsid w:val="001342EB"/>
    <w:rsid w:val="001346B3"/>
    <w:rsid w:val="001346BB"/>
    <w:rsid w:val="00134AA0"/>
    <w:rsid w:val="0013607A"/>
    <w:rsid w:val="001375E4"/>
    <w:rsid w:val="00140FF0"/>
    <w:rsid w:val="00141293"/>
    <w:rsid w:val="00142380"/>
    <w:rsid w:val="0014331F"/>
    <w:rsid w:val="00144E40"/>
    <w:rsid w:val="001451E3"/>
    <w:rsid w:val="0014635D"/>
    <w:rsid w:val="00146841"/>
    <w:rsid w:val="00146EA2"/>
    <w:rsid w:val="00146EC1"/>
    <w:rsid w:val="00147174"/>
    <w:rsid w:val="00152415"/>
    <w:rsid w:val="00152BC3"/>
    <w:rsid w:val="0015311D"/>
    <w:rsid w:val="00153348"/>
    <w:rsid w:val="00153F6E"/>
    <w:rsid w:val="00154114"/>
    <w:rsid w:val="0015487C"/>
    <w:rsid w:val="00155638"/>
    <w:rsid w:val="0015734B"/>
    <w:rsid w:val="00160860"/>
    <w:rsid w:val="001627AB"/>
    <w:rsid w:val="00163357"/>
    <w:rsid w:val="00163EA4"/>
    <w:rsid w:val="00164551"/>
    <w:rsid w:val="00165011"/>
    <w:rsid w:val="00165602"/>
    <w:rsid w:val="001664EB"/>
    <w:rsid w:val="00166CD3"/>
    <w:rsid w:val="00171110"/>
    <w:rsid w:val="00172EC7"/>
    <w:rsid w:val="0017370F"/>
    <w:rsid w:val="001745C2"/>
    <w:rsid w:val="00176CB1"/>
    <w:rsid w:val="001807C7"/>
    <w:rsid w:val="001807DB"/>
    <w:rsid w:val="00180B26"/>
    <w:rsid w:val="00181178"/>
    <w:rsid w:val="00181A96"/>
    <w:rsid w:val="00181E43"/>
    <w:rsid w:val="001822C5"/>
    <w:rsid w:val="00183965"/>
    <w:rsid w:val="00185A5E"/>
    <w:rsid w:val="00185CFB"/>
    <w:rsid w:val="00187AA0"/>
    <w:rsid w:val="00187AEF"/>
    <w:rsid w:val="00187E9B"/>
    <w:rsid w:val="0019067F"/>
    <w:rsid w:val="00190B70"/>
    <w:rsid w:val="00191759"/>
    <w:rsid w:val="00191C62"/>
    <w:rsid w:val="00192749"/>
    <w:rsid w:val="00193F94"/>
    <w:rsid w:val="00194B20"/>
    <w:rsid w:val="00195051"/>
    <w:rsid w:val="00195C2C"/>
    <w:rsid w:val="001967C6"/>
    <w:rsid w:val="001979F4"/>
    <w:rsid w:val="001A360F"/>
    <w:rsid w:val="001A4049"/>
    <w:rsid w:val="001A4461"/>
    <w:rsid w:val="001A5C69"/>
    <w:rsid w:val="001A6079"/>
    <w:rsid w:val="001A7577"/>
    <w:rsid w:val="001A7845"/>
    <w:rsid w:val="001B0110"/>
    <w:rsid w:val="001B0CBB"/>
    <w:rsid w:val="001B0D33"/>
    <w:rsid w:val="001B2628"/>
    <w:rsid w:val="001B3B03"/>
    <w:rsid w:val="001B461D"/>
    <w:rsid w:val="001B51DC"/>
    <w:rsid w:val="001B60A4"/>
    <w:rsid w:val="001B746B"/>
    <w:rsid w:val="001B7859"/>
    <w:rsid w:val="001C07ED"/>
    <w:rsid w:val="001C1EE7"/>
    <w:rsid w:val="001C2B04"/>
    <w:rsid w:val="001C3253"/>
    <w:rsid w:val="001C3671"/>
    <w:rsid w:val="001C36BF"/>
    <w:rsid w:val="001C679D"/>
    <w:rsid w:val="001C785F"/>
    <w:rsid w:val="001C7AA2"/>
    <w:rsid w:val="001D0F80"/>
    <w:rsid w:val="001D1271"/>
    <w:rsid w:val="001D2675"/>
    <w:rsid w:val="001D2BE2"/>
    <w:rsid w:val="001D36E5"/>
    <w:rsid w:val="001D5C48"/>
    <w:rsid w:val="001D7B62"/>
    <w:rsid w:val="001E2E84"/>
    <w:rsid w:val="001E579A"/>
    <w:rsid w:val="001E6637"/>
    <w:rsid w:val="001E6B34"/>
    <w:rsid w:val="001E6C00"/>
    <w:rsid w:val="001E7262"/>
    <w:rsid w:val="001E7377"/>
    <w:rsid w:val="001F02F7"/>
    <w:rsid w:val="001F0AEC"/>
    <w:rsid w:val="001F0C95"/>
    <w:rsid w:val="001F0D54"/>
    <w:rsid w:val="001F1378"/>
    <w:rsid w:val="001F33C4"/>
    <w:rsid w:val="001F3997"/>
    <w:rsid w:val="001F3CAE"/>
    <w:rsid w:val="001F3D3F"/>
    <w:rsid w:val="001F4EDF"/>
    <w:rsid w:val="001F5168"/>
    <w:rsid w:val="001F564A"/>
    <w:rsid w:val="001F6AF8"/>
    <w:rsid w:val="001F6F4B"/>
    <w:rsid w:val="00200BEE"/>
    <w:rsid w:val="00201EF1"/>
    <w:rsid w:val="00202193"/>
    <w:rsid w:val="002031A7"/>
    <w:rsid w:val="00203568"/>
    <w:rsid w:val="00203EAF"/>
    <w:rsid w:val="00204446"/>
    <w:rsid w:val="002047C1"/>
    <w:rsid w:val="00204D33"/>
    <w:rsid w:val="00205660"/>
    <w:rsid w:val="00205CED"/>
    <w:rsid w:val="00205DBF"/>
    <w:rsid w:val="00206E26"/>
    <w:rsid w:val="00207B2F"/>
    <w:rsid w:val="00210015"/>
    <w:rsid w:val="00211881"/>
    <w:rsid w:val="002120DF"/>
    <w:rsid w:val="00212B50"/>
    <w:rsid w:val="00212D03"/>
    <w:rsid w:val="00213DC7"/>
    <w:rsid w:val="00213EAC"/>
    <w:rsid w:val="0021518B"/>
    <w:rsid w:val="00215FDE"/>
    <w:rsid w:val="002175C1"/>
    <w:rsid w:val="0021764B"/>
    <w:rsid w:val="0021798C"/>
    <w:rsid w:val="00221BB2"/>
    <w:rsid w:val="00221D2E"/>
    <w:rsid w:val="00222CA4"/>
    <w:rsid w:val="002240E7"/>
    <w:rsid w:val="0022496E"/>
    <w:rsid w:val="002251E5"/>
    <w:rsid w:val="00226009"/>
    <w:rsid w:val="00226311"/>
    <w:rsid w:val="002276E0"/>
    <w:rsid w:val="00227DEC"/>
    <w:rsid w:val="00230673"/>
    <w:rsid w:val="0023108A"/>
    <w:rsid w:val="002313D6"/>
    <w:rsid w:val="00231846"/>
    <w:rsid w:val="00231909"/>
    <w:rsid w:val="00235527"/>
    <w:rsid w:val="00240D60"/>
    <w:rsid w:val="0024350E"/>
    <w:rsid w:val="002448C5"/>
    <w:rsid w:val="00244A37"/>
    <w:rsid w:val="002453F2"/>
    <w:rsid w:val="0024551F"/>
    <w:rsid w:val="00245805"/>
    <w:rsid w:val="00247FD7"/>
    <w:rsid w:val="0025191F"/>
    <w:rsid w:val="00251A66"/>
    <w:rsid w:val="00253500"/>
    <w:rsid w:val="002546CB"/>
    <w:rsid w:val="002549FA"/>
    <w:rsid w:val="00255390"/>
    <w:rsid w:val="00255558"/>
    <w:rsid w:val="0025628C"/>
    <w:rsid w:val="002566E6"/>
    <w:rsid w:val="00257AB4"/>
    <w:rsid w:val="00257CBA"/>
    <w:rsid w:val="00260E1C"/>
    <w:rsid w:val="00261349"/>
    <w:rsid w:val="00261406"/>
    <w:rsid w:val="00261C5B"/>
    <w:rsid w:val="00261F02"/>
    <w:rsid w:val="00262376"/>
    <w:rsid w:val="00262EFB"/>
    <w:rsid w:val="0026513E"/>
    <w:rsid w:val="00266277"/>
    <w:rsid w:val="0026788C"/>
    <w:rsid w:val="00267B09"/>
    <w:rsid w:val="00267FAE"/>
    <w:rsid w:val="002711B9"/>
    <w:rsid w:val="00272898"/>
    <w:rsid w:val="00273E5A"/>
    <w:rsid w:val="00273F70"/>
    <w:rsid w:val="00274C9F"/>
    <w:rsid w:val="00275452"/>
    <w:rsid w:val="002769F2"/>
    <w:rsid w:val="00277755"/>
    <w:rsid w:val="00280FB7"/>
    <w:rsid w:val="00281073"/>
    <w:rsid w:val="00281543"/>
    <w:rsid w:val="00282521"/>
    <w:rsid w:val="00283190"/>
    <w:rsid w:val="00283286"/>
    <w:rsid w:val="002855E3"/>
    <w:rsid w:val="002864BD"/>
    <w:rsid w:val="002865FD"/>
    <w:rsid w:val="00287683"/>
    <w:rsid w:val="00290F53"/>
    <w:rsid w:val="00291F5B"/>
    <w:rsid w:val="00292A07"/>
    <w:rsid w:val="00292ACB"/>
    <w:rsid w:val="00292D97"/>
    <w:rsid w:val="00294E43"/>
    <w:rsid w:val="00297486"/>
    <w:rsid w:val="002978BB"/>
    <w:rsid w:val="002A027B"/>
    <w:rsid w:val="002A0C39"/>
    <w:rsid w:val="002A3904"/>
    <w:rsid w:val="002A39AA"/>
    <w:rsid w:val="002A4223"/>
    <w:rsid w:val="002A675C"/>
    <w:rsid w:val="002B1357"/>
    <w:rsid w:val="002B23FE"/>
    <w:rsid w:val="002B3C65"/>
    <w:rsid w:val="002B3C9F"/>
    <w:rsid w:val="002B4027"/>
    <w:rsid w:val="002B560E"/>
    <w:rsid w:val="002B742C"/>
    <w:rsid w:val="002B76D1"/>
    <w:rsid w:val="002B7A7E"/>
    <w:rsid w:val="002B7F90"/>
    <w:rsid w:val="002C0352"/>
    <w:rsid w:val="002C0F21"/>
    <w:rsid w:val="002C182F"/>
    <w:rsid w:val="002C23D9"/>
    <w:rsid w:val="002C2583"/>
    <w:rsid w:val="002C2768"/>
    <w:rsid w:val="002C27DF"/>
    <w:rsid w:val="002C2A44"/>
    <w:rsid w:val="002C2E32"/>
    <w:rsid w:val="002C3867"/>
    <w:rsid w:val="002C4F8C"/>
    <w:rsid w:val="002C61FF"/>
    <w:rsid w:val="002C7D7D"/>
    <w:rsid w:val="002D0923"/>
    <w:rsid w:val="002D0FB2"/>
    <w:rsid w:val="002D1572"/>
    <w:rsid w:val="002D2129"/>
    <w:rsid w:val="002D25A3"/>
    <w:rsid w:val="002D3316"/>
    <w:rsid w:val="002D4F3F"/>
    <w:rsid w:val="002D5BFE"/>
    <w:rsid w:val="002D6248"/>
    <w:rsid w:val="002D71AF"/>
    <w:rsid w:val="002E0385"/>
    <w:rsid w:val="002E168D"/>
    <w:rsid w:val="002E2361"/>
    <w:rsid w:val="002E36A3"/>
    <w:rsid w:val="002E4162"/>
    <w:rsid w:val="002E4ABB"/>
    <w:rsid w:val="002E5794"/>
    <w:rsid w:val="002E585B"/>
    <w:rsid w:val="002E5993"/>
    <w:rsid w:val="002E67D2"/>
    <w:rsid w:val="002E6FE1"/>
    <w:rsid w:val="002E7341"/>
    <w:rsid w:val="002E7A5C"/>
    <w:rsid w:val="002F091D"/>
    <w:rsid w:val="002F205E"/>
    <w:rsid w:val="002F211D"/>
    <w:rsid w:val="002F2EDC"/>
    <w:rsid w:val="002F423E"/>
    <w:rsid w:val="002F4B81"/>
    <w:rsid w:val="002F51F4"/>
    <w:rsid w:val="002F629E"/>
    <w:rsid w:val="002F7AE5"/>
    <w:rsid w:val="00301543"/>
    <w:rsid w:val="00301603"/>
    <w:rsid w:val="00302E0B"/>
    <w:rsid w:val="0030517E"/>
    <w:rsid w:val="003077CA"/>
    <w:rsid w:val="00307EC6"/>
    <w:rsid w:val="00307EF0"/>
    <w:rsid w:val="0031087E"/>
    <w:rsid w:val="00312752"/>
    <w:rsid w:val="00312F2B"/>
    <w:rsid w:val="00313013"/>
    <w:rsid w:val="00314194"/>
    <w:rsid w:val="00314368"/>
    <w:rsid w:val="0031464E"/>
    <w:rsid w:val="003147F5"/>
    <w:rsid w:val="00315588"/>
    <w:rsid w:val="00315E8C"/>
    <w:rsid w:val="00321DDC"/>
    <w:rsid w:val="003224AF"/>
    <w:rsid w:val="00324182"/>
    <w:rsid w:val="00325036"/>
    <w:rsid w:val="003263AF"/>
    <w:rsid w:val="00326A52"/>
    <w:rsid w:val="00326EDF"/>
    <w:rsid w:val="00327483"/>
    <w:rsid w:val="003274B2"/>
    <w:rsid w:val="0033081A"/>
    <w:rsid w:val="00330BC2"/>
    <w:rsid w:val="003319E1"/>
    <w:rsid w:val="00332620"/>
    <w:rsid w:val="00332830"/>
    <w:rsid w:val="00334040"/>
    <w:rsid w:val="00334502"/>
    <w:rsid w:val="00334960"/>
    <w:rsid w:val="00334EAE"/>
    <w:rsid w:val="00335B0B"/>
    <w:rsid w:val="00341605"/>
    <w:rsid w:val="003417B2"/>
    <w:rsid w:val="0034182B"/>
    <w:rsid w:val="00341D0F"/>
    <w:rsid w:val="00341FCF"/>
    <w:rsid w:val="0034227C"/>
    <w:rsid w:val="003431A7"/>
    <w:rsid w:val="00344545"/>
    <w:rsid w:val="003449BE"/>
    <w:rsid w:val="00344A09"/>
    <w:rsid w:val="003456EB"/>
    <w:rsid w:val="003470B8"/>
    <w:rsid w:val="0035040B"/>
    <w:rsid w:val="00353C29"/>
    <w:rsid w:val="0035622B"/>
    <w:rsid w:val="003573E3"/>
    <w:rsid w:val="003601F2"/>
    <w:rsid w:val="0036066E"/>
    <w:rsid w:val="00360D2A"/>
    <w:rsid w:val="00363587"/>
    <w:rsid w:val="00363850"/>
    <w:rsid w:val="003648BA"/>
    <w:rsid w:val="003653F5"/>
    <w:rsid w:val="00365CF8"/>
    <w:rsid w:val="00367058"/>
    <w:rsid w:val="00367EBF"/>
    <w:rsid w:val="00370194"/>
    <w:rsid w:val="00371415"/>
    <w:rsid w:val="00373183"/>
    <w:rsid w:val="00373784"/>
    <w:rsid w:val="00374A58"/>
    <w:rsid w:val="0037521B"/>
    <w:rsid w:val="003765BA"/>
    <w:rsid w:val="00377F24"/>
    <w:rsid w:val="0038163C"/>
    <w:rsid w:val="003822AF"/>
    <w:rsid w:val="00382443"/>
    <w:rsid w:val="003841F3"/>
    <w:rsid w:val="0038522B"/>
    <w:rsid w:val="003860B2"/>
    <w:rsid w:val="003864C6"/>
    <w:rsid w:val="00386DC5"/>
    <w:rsid w:val="00390EDC"/>
    <w:rsid w:val="00391F8E"/>
    <w:rsid w:val="00391FAD"/>
    <w:rsid w:val="003931BB"/>
    <w:rsid w:val="003940EE"/>
    <w:rsid w:val="00395315"/>
    <w:rsid w:val="003A19E7"/>
    <w:rsid w:val="003A1C90"/>
    <w:rsid w:val="003A1D2F"/>
    <w:rsid w:val="003A2500"/>
    <w:rsid w:val="003A332C"/>
    <w:rsid w:val="003A39CF"/>
    <w:rsid w:val="003A3A7E"/>
    <w:rsid w:val="003A46EF"/>
    <w:rsid w:val="003A48A2"/>
    <w:rsid w:val="003A5B31"/>
    <w:rsid w:val="003A62DC"/>
    <w:rsid w:val="003A6447"/>
    <w:rsid w:val="003B1335"/>
    <w:rsid w:val="003B1B30"/>
    <w:rsid w:val="003B4030"/>
    <w:rsid w:val="003B44FC"/>
    <w:rsid w:val="003B48B1"/>
    <w:rsid w:val="003B7DC1"/>
    <w:rsid w:val="003C03EE"/>
    <w:rsid w:val="003C12C2"/>
    <w:rsid w:val="003C2280"/>
    <w:rsid w:val="003C2ABC"/>
    <w:rsid w:val="003C34DB"/>
    <w:rsid w:val="003C405F"/>
    <w:rsid w:val="003C4817"/>
    <w:rsid w:val="003C4A39"/>
    <w:rsid w:val="003C5694"/>
    <w:rsid w:val="003C7948"/>
    <w:rsid w:val="003D0DAE"/>
    <w:rsid w:val="003D1512"/>
    <w:rsid w:val="003D193A"/>
    <w:rsid w:val="003D3314"/>
    <w:rsid w:val="003D3DA0"/>
    <w:rsid w:val="003D4788"/>
    <w:rsid w:val="003D4BCD"/>
    <w:rsid w:val="003D4D94"/>
    <w:rsid w:val="003E0CB7"/>
    <w:rsid w:val="003E3EB3"/>
    <w:rsid w:val="003E4CFD"/>
    <w:rsid w:val="003E6407"/>
    <w:rsid w:val="003E78DD"/>
    <w:rsid w:val="003F0209"/>
    <w:rsid w:val="003F2545"/>
    <w:rsid w:val="003F25C7"/>
    <w:rsid w:val="003F47D9"/>
    <w:rsid w:val="003F4B6A"/>
    <w:rsid w:val="003F519E"/>
    <w:rsid w:val="0040179C"/>
    <w:rsid w:val="004022F2"/>
    <w:rsid w:val="00402514"/>
    <w:rsid w:val="0040387D"/>
    <w:rsid w:val="00403C04"/>
    <w:rsid w:val="00404740"/>
    <w:rsid w:val="004057AD"/>
    <w:rsid w:val="00405F03"/>
    <w:rsid w:val="00406762"/>
    <w:rsid w:val="00406BD6"/>
    <w:rsid w:val="0040762F"/>
    <w:rsid w:val="00407ABA"/>
    <w:rsid w:val="0041216C"/>
    <w:rsid w:val="004130B2"/>
    <w:rsid w:val="0041386D"/>
    <w:rsid w:val="00413ABE"/>
    <w:rsid w:val="00414818"/>
    <w:rsid w:val="00416BA2"/>
    <w:rsid w:val="00416D45"/>
    <w:rsid w:val="004176C1"/>
    <w:rsid w:val="00424318"/>
    <w:rsid w:val="004277CC"/>
    <w:rsid w:val="00427839"/>
    <w:rsid w:val="0043048A"/>
    <w:rsid w:val="00431CAE"/>
    <w:rsid w:val="00432F45"/>
    <w:rsid w:val="00436DE5"/>
    <w:rsid w:val="004379CC"/>
    <w:rsid w:val="0044007D"/>
    <w:rsid w:val="00440631"/>
    <w:rsid w:val="00440895"/>
    <w:rsid w:val="0044182F"/>
    <w:rsid w:val="00441F8B"/>
    <w:rsid w:val="0044226B"/>
    <w:rsid w:val="00442513"/>
    <w:rsid w:val="004427F9"/>
    <w:rsid w:val="00442A68"/>
    <w:rsid w:val="00442B0A"/>
    <w:rsid w:val="00443366"/>
    <w:rsid w:val="00443806"/>
    <w:rsid w:val="00443BE7"/>
    <w:rsid w:val="00445B06"/>
    <w:rsid w:val="00445E54"/>
    <w:rsid w:val="00446B42"/>
    <w:rsid w:val="0044700E"/>
    <w:rsid w:val="004472FB"/>
    <w:rsid w:val="004504FB"/>
    <w:rsid w:val="00450B38"/>
    <w:rsid w:val="00451B10"/>
    <w:rsid w:val="004530B2"/>
    <w:rsid w:val="0045330E"/>
    <w:rsid w:val="00453721"/>
    <w:rsid w:val="00453CFD"/>
    <w:rsid w:val="00454192"/>
    <w:rsid w:val="00454CD4"/>
    <w:rsid w:val="00454FA3"/>
    <w:rsid w:val="00456C74"/>
    <w:rsid w:val="00457771"/>
    <w:rsid w:val="0046059F"/>
    <w:rsid w:val="00461779"/>
    <w:rsid w:val="00461B8E"/>
    <w:rsid w:val="00461C70"/>
    <w:rsid w:val="004638DD"/>
    <w:rsid w:val="00464A79"/>
    <w:rsid w:val="0046522D"/>
    <w:rsid w:val="00465667"/>
    <w:rsid w:val="00465683"/>
    <w:rsid w:val="004662BE"/>
    <w:rsid w:val="00466AAF"/>
    <w:rsid w:val="0046734F"/>
    <w:rsid w:val="0046768E"/>
    <w:rsid w:val="00470577"/>
    <w:rsid w:val="00470B1F"/>
    <w:rsid w:val="004722FB"/>
    <w:rsid w:val="00472ACD"/>
    <w:rsid w:val="00472D4A"/>
    <w:rsid w:val="004733B1"/>
    <w:rsid w:val="004736B2"/>
    <w:rsid w:val="004769AF"/>
    <w:rsid w:val="004800C3"/>
    <w:rsid w:val="00480B94"/>
    <w:rsid w:val="00481E8B"/>
    <w:rsid w:val="00482816"/>
    <w:rsid w:val="00482B20"/>
    <w:rsid w:val="00482C82"/>
    <w:rsid w:val="00482CC3"/>
    <w:rsid w:val="00483146"/>
    <w:rsid w:val="00485AC2"/>
    <w:rsid w:val="00485BC8"/>
    <w:rsid w:val="004870D7"/>
    <w:rsid w:val="004873D9"/>
    <w:rsid w:val="004877D1"/>
    <w:rsid w:val="00491944"/>
    <w:rsid w:val="00491EE9"/>
    <w:rsid w:val="00492BB7"/>
    <w:rsid w:val="004931AF"/>
    <w:rsid w:val="0049359C"/>
    <w:rsid w:val="004941B6"/>
    <w:rsid w:val="00495E9E"/>
    <w:rsid w:val="00496155"/>
    <w:rsid w:val="00496640"/>
    <w:rsid w:val="00496E62"/>
    <w:rsid w:val="0049711D"/>
    <w:rsid w:val="00497E07"/>
    <w:rsid w:val="004A018C"/>
    <w:rsid w:val="004A1FFB"/>
    <w:rsid w:val="004A3553"/>
    <w:rsid w:val="004A5021"/>
    <w:rsid w:val="004A52C3"/>
    <w:rsid w:val="004A546E"/>
    <w:rsid w:val="004A54C8"/>
    <w:rsid w:val="004A6496"/>
    <w:rsid w:val="004A7318"/>
    <w:rsid w:val="004A77D6"/>
    <w:rsid w:val="004A7BDB"/>
    <w:rsid w:val="004B065F"/>
    <w:rsid w:val="004B0872"/>
    <w:rsid w:val="004B145C"/>
    <w:rsid w:val="004B25A6"/>
    <w:rsid w:val="004B2E82"/>
    <w:rsid w:val="004B3AA5"/>
    <w:rsid w:val="004B4C8E"/>
    <w:rsid w:val="004B5863"/>
    <w:rsid w:val="004B5939"/>
    <w:rsid w:val="004B5F2E"/>
    <w:rsid w:val="004C0043"/>
    <w:rsid w:val="004C0E68"/>
    <w:rsid w:val="004C27F2"/>
    <w:rsid w:val="004C281C"/>
    <w:rsid w:val="004C28F0"/>
    <w:rsid w:val="004C2FA2"/>
    <w:rsid w:val="004C3699"/>
    <w:rsid w:val="004C38AB"/>
    <w:rsid w:val="004C4B42"/>
    <w:rsid w:val="004C4E72"/>
    <w:rsid w:val="004C601C"/>
    <w:rsid w:val="004C6D73"/>
    <w:rsid w:val="004D1273"/>
    <w:rsid w:val="004D1DF2"/>
    <w:rsid w:val="004D327C"/>
    <w:rsid w:val="004D44DB"/>
    <w:rsid w:val="004D535A"/>
    <w:rsid w:val="004D599F"/>
    <w:rsid w:val="004D698C"/>
    <w:rsid w:val="004D6BC2"/>
    <w:rsid w:val="004D7853"/>
    <w:rsid w:val="004D7D4D"/>
    <w:rsid w:val="004E239E"/>
    <w:rsid w:val="004E5169"/>
    <w:rsid w:val="004E58A6"/>
    <w:rsid w:val="004E6773"/>
    <w:rsid w:val="004F00E6"/>
    <w:rsid w:val="004F162C"/>
    <w:rsid w:val="004F1AD6"/>
    <w:rsid w:val="004F2FC6"/>
    <w:rsid w:val="004F418D"/>
    <w:rsid w:val="004F5414"/>
    <w:rsid w:val="004F5D99"/>
    <w:rsid w:val="004F6C72"/>
    <w:rsid w:val="004F7202"/>
    <w:rsid w:val="004F78BE"/>
    <w:rsid w:val="004F7C77"/>
    <w:rsid w:val="0050046A"/>
    <w:rsid w:val="00500525"/>
    <w:rsid w:val="005007C4"/>
    <w:rsid w:val="00501A37"/>
    <w:rsid w:val="00503DFD"/>
    <w:rsid w:val="00504AC7"/>
    <w:rsid w:val="005050CE"/>
    <w:rsid w:val="00506A1A"/>
    <w:rsid w:val="00506A5C"/>
    <w:rsid w:val="00510A05"/>
    <w:rsid w:val="00511E65"/>
    <w:rsid w:val="0051297F"/>
    <w:rsid w:val="00512981"/>
    <w:rsid w:val="00512A9C"/>
    <w:rsid w:val="005137CD"/>
    <w:rsid w:val="005141DD"/>
    <w:rsid w:val="00514223"/>
    <w:rsid w:val="00516C61"/>
    <w:rsid w:val="00517108"/>
    <w:rsid w:val="0052128E"/>
    <w:rsid w:val="00523735"/>
    <w:rsid w:val="0052417F"/>
    <w:rsid w:val="00524B03"/>
    <w:rsid w:val="00525EBB"/>
    <w:rsid w:val="00526648"/>
    <w:rsid w:val="00527DE1"/>
    <w:rsid w:val="00527F08"/>
    <w:rsid w:val="005310BB"/>
    <w:rsid w:val="005311AE"/>
    <w:rsid w:val="00531246"/>
    <w:rsid w:val="005326CB"/>
    <w:rsid w:val="00532716"/>
    <w:rsid w:val="005331B6"/>
    <w:rsid w:val="00534671"/>
    <w:rsid w:val="00535360"/>
    <w:rsid w:val="005357B7"/>
    <w:rsid w:val="005365B3"/>
    <w:rsid w:val="005372A5"/>
    <w:rsid w:val="005378EC"/>
    <w:rsid w:val="0053793B"/>
    <w:rsid w:val="00541794"/>
    <w:rsid w:val="00541F4A"/>
    <w:rsid w:val="00542309"/>
    <w:rsid w:val="00542939"/>
    <w:rsid w:val="00542952"/>
    <w:rsid w:val="00542D87"/>
    <w:rsid w:val="00543F0A"/>
    <w:rsid w:val="00544360"/>
    <w:rsid w:val="005444C6"/>
    <w:rsid w:val="00546313"/>
    <w:rsid w:val="00551BD6"/>
    <w:rsid w:val="005529B1"/>
    <w:rsid w:val="00552A7D"/>
    <w:rsid w:val="0055455F"/>
    <w:rsid w:val="00554EB7"/>
    <w:rsid w:val="0055500E"/>
    <w:rsid w:val="005606B6"/>
    <w:rsid w:val="00560D1E"/>
    <w:rsid w:val="005613D0"/>
    <w:rsid w:val="00561BB5"/>
    <w:rsid w:val="00562DCC"/>
    <w:rsid w:val="00563166"/>
    <w:rsid w:val="00563F84"/>
    <w:rsid w:val="00564420"/>
    <w:rsid w:val="00564D02"/>
    <w:rsid w:val="00565071"/>
    <w:rsid w:val="0056551D"/>
    <w:rsid w:val="00567376"/>
    <w:rsid w:val="005709F9"/>
    <w:rsid w:val="00570C05"/>
    <w:rsid w:val="005710C2"/>
    <w:rsid w:val="00571232"/>
    <w:rsid w:val="005715A1"/>
    <w:rsid w:val="0057214A"/>
    <w:rsid w:val="00576076"/>
    <w:rsid w:val="005766E1"/>
    <w:rsid w:val="00576E87"/>
    <w:rsid w:val="00577741"/>
    <w:rsid w:val="0058124B"/>
    <w:rsid w:val="0058344B"/>
    <w:rsid w:val="00583CA9"/>
    <w:rsid w:val="00584C6B"/>
    <w:rsid w:val="00585176"/>
    <w:rsid w:val="005856FF"/>
    <w:rsid w:val="00585AC7"/>
    <w:rsid w:val="005862B5"/>
    <w:rsid w:val="00586C3A"/>
    <w:rsid w:val="00587112"/>
    <w:rsid w:val="005924CA"/>
    <w:rsid w:val="00592E3A"/>
    <w:rsid w:val="00593238"/>
    <w:rsid w:val="00593449"/>
    <w:rsid w:val="005942E9"/>
    <w:rsid w:val="00594D55"/>
    <w:rsid w:val="005962D4"/>
    <w:rsid w:val="005A1D21"/>
    <w:rsid w:val="005A270A"/>
    <w:rsid w:val="005A3281"/>
    <w:rsid w:val="005A3952"/>
    <w:rsid w:val="005A4185"/>
    <w:rsid w:val="005A51BE"/>
    <w:rsid w:val="005A554F"/>
    <w:rsid w:val="005A5AF1"/>
    <w:rsid w:val="005A5C6A"/>
    <w:rsid w:val="005A63A5"/>
    <w:rsid w:val="005A6CD0"/>
    <w:rsid w:val="005B0107"/>
    <w:rsid w:val="005B08B7"/>
    <w:rsid w:val="005B0AA8"/>
    <w:rsid w:val="005B2413"/>
    <w:rsid w:val="005B712D"/>
    <w:rsid w:val="005B78FA"/>
    <w:rsid w:val="005C017C"/>
    <w:rsid w:val="005C09E7"/>
    <w:rsid w:val="005C123F"/>
    <w:rsid w:val="005C1438"/>
    <w:rsid w:val="005C1B4A"/>
    <w:rsid w:val="005C2C44"/>
    <w:rsid w:val="005C540A"/>
    <w:rsid w:val="005C5A37"/>
    <w:rsid w:val="005C5F81"/>
    <w:rsid w:val="005C722F"/>
    <w:rsid w:val="005C731B"/>
    <w:rsid w:val="005D1631"/>
    <w:rsid w:val="005D1813"/>
    <w:rsid w:val="005D1ABD"/>
    <w:rsid w:val="005D20F7"/>
    <w:rsid w:val="005D27B1"/>
    <w:rsid w:val="005D2A99"/>
    <w:rsid w:val="005D5DE4"/>
    <w:rsid w:val="005D7659"/>
    <w:rsid w:val="005E0A14"/>
    <w:rsid w:val="005E0A40"/>
    <w:rsid w:val="005E18A0"/>
    <w:rsid w:val="005E2C5B"/>
    <w:rsid w:val="005E36C2"/>
    <w:rsid w:val="005E3A6C"/>
    <w:rsid w:val="005E3B74"/>
    <w:rsid w:val="005E46C2"/>
    <w:rsid w:val="005E4EC0"/>
    <w:rsid w:val="005E548E"/>
    <w:rsid w:val="005E5F8F"/>
    <w:rsid w:val="005E62D8"/>
    <w:rsid w:val="005E6B2F"/>
    <w:rsid w:val="005F0C3D"/>
    <w:rsid w:val="005F11FE"/>
    <w:rsid w:val="005F13E7"/>
    <w:rsid w:val="005F2137"/>
    <w:rsid w:val="005F26F0"/>
    <w:rsid w:val="005F2E78"/>
    <w:rsid w:val="005F33B6"/>
    <w:rsid w:val="005F563D"/>
    <w:rsid w:val="005F5A3D"/>
    <w:rsid w:val="005F61E9"/>
    <w:rsid w:val="005F6270"/>
    <w:rsid w:val="005F6697"/>
    <w:rsid w:val="005F77C0"/>
    <w:rsid w:val="005F7E58"/>
    <w:rsid w:val="006002D9"/>
    <w:rsid w:val="0060197A"/>
    <w:rsid w:val="00601F2D"/>
    <w:rsid w:val="00602A64"/>
    <w:rsid w:val="00603721"/>
    <w:rsid w:val="006039FB"/>
    <w:rsid w:val="0060435F"/>
    <w:rsid w:val="00604BCC"/>
    <w:rsid w:val="00604CC4"/>
    <w:rsid w:val="00607E6E"/>
    <w:rsid w:val="00610E16"/>
    <w:rsid w:val="00611027"/>
    <w:rsid w:val="006110A2"/>
    <w:rsid w:val="00611652"/>
    <w:rsid w:val="00612561"/>
    <w:rsid w:val="00612ADF"/>
    <w:rsid w:val="0061372D"/>
    <w:rsid w:val="00613A9E"/>
    <w:rsid w:val="00613FB0"/>
    <w:rsid w:val="006156CD"/>
    <w:rsid w:val="00616743"/>
    <w:rsid w:val="00617AD6"/>
    <w:rsid w:val="00622EE0"/>
    <w:rsid w:val="00623225"/>
    <w:rsid w:val="00623912"/>
    <w:rsid w:val="00624110"/>
    <w:rsid w:val="00625486"/>
    <w:rsid w:val="006259BB"/>
    <w:rsid w:val="00627125"/>
    <w:rsid w:val="00630F3E"/>
    <w:rsid w:val="00631100"/>
    <w:rsid w:val="00631CCB"/>
    <w:rsid w:val="00633493"/>
    <w:rsid w:val="00633B31"/>
    <w:rsid w:val="00633D15"/>
    <w:rsid w:val="006362E5"/>
    <w:rsid w:val="00640543"/>
    <w:rsid w:val="00640638"/>
    <w:rsid w:val="00640C43"/>
    <w:rsid w:val="00641AF8"/>
    <w:rsid w:val="006451F8"/>
    <w:rsid w:val="00645BAE"/>
    <w:rsid w:val="0064638A"/>
    <w:rsid w:val="00650DA9"/>
    <w:rsid w:val="00651A75"/>
    <w:rsid w:val="00652508"/>
    <w:rsid w:val="006529A4"/>
    <w:rsid w:val="0065380A"/>
    <w:rsid w:val="00653FE0"/>
    <w:rsid w:val="0065526D"/>
    <w:rsid w:val="00656754"/>
    <w:rsid w:val="00657058"/>
    <w:rsid w:val="006607CE"/>
    <w:rsid w:val="006614E7"/>
    <w:rsid w:val="00664354"/>
    <w:rsid w:val="00664AB2"/>
    <w:rsid w:val="006657FB"/>
    <w:rsid w:val="00665EF3"/>
    <w:rsid w:val="00666257"/>
    <w:rsid w:val="00667CA2"/>
    <w:rsid w:val="00667F4C"/>
    <w:rsid w:val="006705E9"/>
    <w:rsid w:val="00670715"/>
    <w:rsid w:val="00670CB7"/>
    <w:rsid w:val="00670D56"/>
    <w:rsid w:val="00671A9D"/>
    <w:rsid w:val="00672643"/>
    <w:rsid w:val="0067406A"/>
    <w:rsid w:val="006741F3"/>
    <w:rsid w:val="00675F53"/>
    <w:rsid w:val="006767B5"/>
    <w:rsid w:val="006768F6"/>
    <w:rsid w:val="00676D88"/>
    <w:rsid w:val="0067772C"/>
    <w:rsid w:val="0067779D"/>
    <w:rsid w:val="00677DEE"/>
    <w:rsid w:val="0068037E"/>
    <w:rsid w:val="00680391"/>
    <w:rsid w:val="0068084F"/>
    <w:rsid w:val="00680EFC"/>
    <w:rsid w:val="0068101E"/>
    <w:rsid w:val="0068105B"/>
    <w:rsid w:val="0068134C"/>
    <w:rsid w:val="00683A67"/>
    <w:rsid w:val="00684391"/>
    <w:rsid w:val="00684CAC"/>
    <w:rsid w:val="00684E4D"/>
    <w:rsid w:val="0068517A"/>
    <w:rsid w:val="0068574E"/>
    <w:rsid w:val="00685F12"/>
    <w:rsid w:val="00686CF9"/>
    <w:rsid w:val="00690650"/>
    <w:rsid w:val="00691B3C"/>
    <w:rsid w:val="00691EA7"/>
    <w:rsid w:val="00692C1A"/>
    <w:rsid w:val="00692CD2"/>
    <w:rsid w:val="00693A78"/>
    <w:rsid w:val="00693DEB"/>
    <w:rsid w:val="00694139"/>
    <w:rsid w:val="0069415B"/>
    <w:rsid w:val="006943FC"/>
    <w:rsid w:val="00694BB1"/>
    <w:rsid w:val="006A0961"/>
    <w:rsid w:val="006A1541"/>
    <w:rsid w:val="006A1AE2"/>
    <w:rsid w:val="006A38B7"/>
    <w:rsid w:val="006A43A2"/>
    <w:rsid w:val="006A4620"/>
    <w:rsid w:val="006A4821"/>
    <w:rsid w:val="006A759B"/>
    <w:rsid w:val="006A7A61"/>
    <w:rsid w:val="006B0497"/>
    <w:rsid w:val="006B1D6E"/>
    <w:rsid w:val="006B22A4"/>
    <w:rsid w:val="006B2FBC"/>
    <w:rsid w:val="006B3F4E"/>
    <w:rsid w:val="006B4395"/>
    <w:rsid w:val="006B4954"/>
    <w:rsid w:val="006B4D72"/>
    <w:rsid w:val="006B5E29"/>
    <w:rsid w:val="006B6306"/>
    <w:rsid w:val="006B7823"/>
    <w:rsid w:val="006B7B20"/>
    <w:rsid w:val="006C039A"/>
    <w:rsid w:val="006C19AB"/>
    <w:rsid w:val="006C2792"/>
    <w:rsid w:val="006C4562"/>
    <w:rsid w:val="006C4B54"/>
    <w:rsid w:val="006C5624"/>
    <w:rsid w:val="006C60BB"/>
    <w:rsid w:val="006C6922"/>
    <w:rsid w:val="006C6A99"/>
    <w:rsid w:val="006C6EDC"/>
    <w:rsid w:val="006C73C5"/>
    <w:rsid w:val="006D085A"/>
    <w:rsid w:val="006D0861"/>
    <w:rsid w:val="006D1747"/>
    <w:rsid w:val="006D2C3C"/>
    <w:rsid w:val="006D3790"/>
    <w:rsid w:val="006D4B50"/>
    <w:rsid w:val="006D4CA2"/>
    <w:rsid w:val="006D5727"/>
    <w:rsid w:val="006D735C"/>
    <w:rsid w:val="006E0968"/>
    <w:rsid w:val="006E2D13"/>
    <w:rsid w:val="006E3409"/>
    <w:rsid w:val="006E365A"/>
    <w:rsid w:val="006E43E0"/>
    <w:rsid w:val="006E461A"/>
    <w:rsid w:val="006E493A"/>
    <w:rsid w:val="006E4CBA"/>
    <w:rsid w:val="006F2778"/>
    <w:rsid w:val="006F48E3"/>
    <w:rsid w:val="006F4C64"/>
    <w:rsid w:val="006F5E10"/>
    <w:rsid w:val="006F6190"/>
    <w:rsid w:val="006F7D82"/>
    <w:rsid w:val="007007FF"/>
    <w:rsid w:val="007011D3"/>
    <w:rsid w:val="00701F52"/>
    <w:rsid w:val="00703190"/>
    <w:rsid w:val="0070540B"/>
    <w:rsid w:val="007073EB"/>
    <w:rsid w:val="00710A06"/>
    <w:rsid w:val="00711560"/>
    <w:rsid w:val="007116A4"/>
    <w:rsid w:val="00711E1F"/>
    <w:rsid w:val="007124C0"/>
    <w:rsid w:val="007129FA"/>
    <w:rsid w:val="00713083"/>
    <w:rsid w:val="007132C9"/>
    <w:rsid w:val="0071604C"/>
    <w:rsid w:val="00716C39"/>
    <w:rsid w:val="00716D64"/>
    <w:rsid w:val="0071731B"/>
    <w:rsid w:val="007176C0"/>
    <w:rsid w:val="00717768"/>
    <w:rsid w:val="00720746"/>
    <w:rsid w:val="00722D58"/>
    <w:rsid w:val="00723B61"/>
    <w:rsid w:val="0072439C"/>
    <w:rsid w:val="007245A1"/>
    <w:rsid w:val="0072529B"/>
    <w:rsid w:val="007253B1"/>
    <w:rsid w:val="00725ED0"/>
    <w:rsid w:val="007263F4"/>
    <w:rsid w:val="00726F2B"/>
    <w:rsid w:val="00726F7F"/>
    <w:rsid w:val="00727FF6"/>
    <w:rsid w:val="007301C2"/>
    <w:rsid w:val="00731A5A"/>
    <w:rsid w:val="00731F23"/>
    <w:rsid w:val="00732EE4"/>
    <w:rsid w:val="00733A5B"/>
    <w:rsid w:val="00734E79"/>
    <w:rsid w:val="00735F3A"/>
    <w:rsid w:val="00736EF0"/>
    <w:rsid w:val="00737854"/>
    <w:rsid w:val="00737891"/>
    <w:rsid w:val="007378F6"/>
    <w:rsid w:val="00740448"/>
    <w:rsid w:val="007408E8"/>
    <w:rsid w:val="00741400"/>
    <w:rsid w:val="0074151C"/>
    <w:rsid w:val="007424D9"/>
    <w:rsid w:val="00742A7D"/>
    <w:rsid w:val="00742E38"/>
    <w:rsid w:val="0074446F"/>
    <w:rsid w:val="00744E55"/>
    <w:rsid w:val="00745AD0"/>
    <w:rsid w:val="0074635C"/>
    <w:rsid w:val="00746559"/>
    <w:rsid w:val="0075016A"/>
    <w:rsid w:val="007517EF"/>
    <w:rsid w:val="00751946"/>
    <w:rsid w:val="00755630"/>
    <w:rsid w:val="00755834"/>
    <w:rsid w:val="00755C25"/>
    <w:rsid w:val="00757F39"/>
    <w:rsid w:val="007604FF"/>
    <w:rsid w:val="0076128E"/>
    <w:rsid w:val="007621A1"/>
    <w:rsid w:val="00762E7E"/>
    <w:rsid w:val="007639DB"/>
    <w:rsid w:val="00763E5C"/>
    <w:rsid w:val="007652F2"/>
    <w:rsid w:val="00765C62"/>
    <w:rsid w:val="007679E9"/>
    <w:rsid w:val="00770704"/>
    <w:rsid w:val="00771F43"/>
    <w:rsid w:val="007729FB"/>
    <w:rsid w:val="00775721"/>
    <w:rsid w:val="00776DD8"/>
    <w:rsid w:val="00776F69"/>
    <w:rsid w:val="007800FC"/>
    <w:rsid w:val="00780316"/>
    <w:rsid w:val="0078123A"/>
    <w:rsid w:val="007818E0"/>
    <w:rsid w:val="00781BDA"/>
    <w:rsid w:val="00781CB5"/>
    <w:rsid w:val="00782349"/>
    <w:rsid w:val="00785BDA"/>
    <w:rsid w:val="00785CE1"/>
    <w:rsid w:val="00786F3F"/>
    <w:rsid w:val="00787468"/>
    <w:rsid w:val="007907FC"/>
    <w:rsid w:val="00792B34"/>
    <w:rsid w:val="00792EB8"/>
    <w:rsid w:val="00794CF4"/>
    <w:rsid w:val="00795911"/>
    <w:rsid w:val="00795E0E"/>
    <w:rsid w:val="007A142C"/>
    <w:rsid w:val="007A3331"/>
    <w:rsid w:val="007A4356"/>
    <w:rsid w:val="007A5F33"/>
    <w:rsid w:val="007A6687"/>
    <w:rsid w:val="007A66C0"/>
    <w:rsid w:val="007A6A4F"/>
    <w:rsid w:val="007B0AD6"/>
    <w:rsid w:val="007B1157"/>
    <w:rsid w:val="007B14C9"/>
    <w:rsid w:val="007B179B"/>
    <w:rsid w:val="007B18F7"/>
    <w:rsid w:val="007B22BE"/>
    <w:rsid w:val="007B2F81"/>
    <w:rsid w:val="007B3DDA"/>
    <w:rsid w:val="007B3EA1"/>
    <w:rsid w:val="007B4A50"/>
    <w:rsid w:val="007C01D1"/>
    <w:rsid w:val="007C05F2"/>
    <w:rsid w:val="007C14D1"/>
    <w:rsid w:val="007C33B1"/>
    <w:rsid w:val="007C33B5"/>
    <w:rsid w:val="007C3D40"/>
    <w:rsid w:val="007C46AF"/>
    <w:rsid w:val="007C744C"/>
    <w:rsid w:val="007C77F7"/>
    <w:rsid w:val="007D022A"/>
    <w:rsid w:val="007D04ED"/>
    <w:rsid w:val="007D6924"/>
    <w:rsid w:val="007D77F3"/>
    <w:rsid w:val="007D7DC0"/>
    <w:rsid w:val="007E0316"/>
    <w:rsid w:val="007E0CF7"/>
    <w:rsid w:val="007E18E2"/>
    <w:rsid w:val="007E1DC0"/>
    <w:rsid w:val="007E359A"/>
    <w:rsid w:val="007E4328"/>
    <w:rsid w:val="007E46CB"/>
    <w:rsid w:val="007E4896"/>
    <w:rsid w:val="007E5166"/>
    <w:rsid w:val="007E610C"/>
    <w:rsid w:val="007E6C3B"/>
    <w:rsid w:val="007E737C"/>
    <w:rsid w:val="007F0855"/>
    <w:rsid w:val="007F1557"/>
    <w:rsid w:val="007F22F6"/>
    <w:rsid w:val="007F2602"/>
    <w:rsid w:val="007F3D77"/>
    <w:rsid w:val="007F47A6"/>
    <w:rsid w:val="007F51D5"/>
    <w:rsid w:val="007F70B8"/>
    <w:rsid w:val="008002C9"/>
    <w:rsid w:val="008006DD"/>
    <w:rsid w:val="008008CD"/>
    <w:rsid w:val="00800C1B"/>
    <w:rsid w:val="00801715"/>
    <w:rsid w:val="008029A1"/>
    <w:rsid w:val="00802A6B"/>
    <w:rsid w:val="00802D56"/>
    <w:rsid w:val="00803187"/>
    <w:rsid w:val="00803509"/>
    <w:rsid w:val="008036F6"/>
    <w:rsid w:val="00803FDC"/>
    <w:rsid w:val="00804450"/>
    <w:rsid w:val="00805B5D"/>
    <w:rsid w:val="008105B9"/>
    <w:rsid w:val="00810897"/>
    <w:rsid w:val="00812278"/>
    <w:rsid w:val="00813FE2"/>
    <w:rsid w:val="008153D3"/>
    <w:rsid w:val="00815709"/>
    <w:rsid w:val="00816227"/>
    <w:rsid w:val="008166EF"/>
    <w:rsid w:val="008170D0"/>
    <w:rsid w:val="008202E7"/>
    <w:rsid w:val="00820F5C"/>
    <w:rsid w:val="008210C7"/>
    <w:rsid w:val="00821505"/>
    <w:rsid w:val="008228A3"/>
    <w:rsid w:val="00822967"/>
    <w:rsid w:val="00825205"/>
    <w:rsid w:val="008252A8"/>
    <w:rsid w:val="008263B5"/>
    <w:rsid w:val="008275B5"/>
    <w:rsid w:val="00831049"/>
    <w:rsid w:val="0083182C"/>
    <w:rsid w:val="0083226B"/>
    <w:rsid w:val="008322BD"/>
    <w:rsid w:val="008357EE"/>
    <w:rsid w:val="0083781B"/>
    <w:rsid w:val="0084092A"/>
    <w:rsid w:val="0084126B"/>
    <w:rsid w:val="00841C9A"/>
    <w:rsid w:val="00843B08"/>
    <w:rsid w:val="00843FBC"/>
    <w:rsid w:val="0084522A"/>
    <w:rsid w:val="00845951"/>
    <w:rsid w:val="00846314"/>
    <w:rsid w:val="008466CE"/>
    <w:rsid w:val="00846D9C"/>
    <w:rsid w:val="0085014E"/>
    <w:rsid w:val="008527DE"/>
    <w:rsid w:val="00852AFD"/>
    <w:rsid w:val="00853295"/>
    <w:rsid w:val="008533FC"/>
    <w:rsid w:val="00853BA3"/>
    <w:rsid w:val="00854748"/>
    <w:rsid w:val="00854FAA"/>
    <w:rsid w:val="008550E5"/>
    <w:rsid w:val="008551A1"/>
    <w:rsid w:val="008565B7"/>
    <w:rsid w:val="008566FA"/>
    <w:rsid w:val="00861A9F"/>
    <w:rsid w:val="00863586"/>
    <w:rsid w:val="008638D8"/>
    <w:rsid w:val="00864E4F"/>
    <w:rsid w:val="00865A50"/>
    <w:rsid w:val="008662AB"/>
    <w:rsid w:val="00867883"/>
    <w:rsid w:val="00867D49"/>
    <w:rsid w:val="00867D77"/>
    <w:rsid w:val="00871173"/>
    <w:rsid w:val="00871E90"/>
    <w:rsid w:val="00873A4B"/>
    <w:rsid w:val="00875240"/>
    <w:rsid w:val="00875EA3"/>
    <w:rsid w:val="008760F6"/>
    <w:rsid w:val="008762EA"/>
    <w:rsid w:val="008767E7"/>
    <w:rsid w:val="008772EB"/>
    <w:rsid w:val="00877C0D"/>
    <w:rsid w:val="008810B1"/>
    <w:rsid w:val="00881B18"/>
    <w:rsid w:val="00886002"/>
    <w:rsid w:val="00886533"/>
    <w:rsid w:val="0088665F"/>
    <w:rsid w:val="0089146E"/>
    <w:rsid w:val="008932D9"/>
    <w:rsid w:val="008935A3"/>
    <w:rsid w:val="00894DE8"/>
    <w:rsid w:val="00895AC5"/>
    <w:rsid w:val="008A3B81"/>
    <w:rsid w:val="008A6A2F"/>
    <w:rsid w:val="008A7408"/>
    <w:rsid w:val="008A7BF8"/>
    <w:rsid w:val="008B09E5"/>
    <w:rsid w:val="008B15FF"/>
    <w:rsid w:val="008B27CF"/>
    <w:rsid w:val="008B2E0C"/>
    <w:rsid w:val="008B59CE"/>
    <w:rsid w:val="008B6D22"/>
    <w:rsid w:val="008B7D67"/>
    <w:rsid w:val="008C08EF"/>
    <w:rsid w:val="008C34E0"/>
    <w:rsid w:val="008C3887"/>
    <w:rsid w:val="008C3BE4"/>
    <w:rsid w:val="008C50D9"/>
    <w:rsid w:val="008C5B75"/>
    <w:rsid w:val="008C5FFC"/>
    <w:rsid w:val="008C6C7A"/>
    <w:rsid w:val="008C7661"/>
    <w:rsid w:val="008C7830"/>
    <w:rsid w:val="008D033A"/>
    <w:rsid w:val="008D064E"/>
    <w:rsid w:val="008D1869"/>
    <w:rsid w:val="008D1B1C"/>
    <w:rsid w:val="008D1E38"/>
    <w:rsid w:val="008D32A9"/>
    <w:rsid w:val="008D34DB"/>
    <w:rsid w:val="008D3ECC"/>
    <w:rsid w:val="008D4757"/>
    <w:rsid w:val="008D6732"/>
    <w:rsid w:val="008D69E2"/>
    <w:rsid w:val="008D768B"/>
    <w:rsid w:val="008D7FB4"/>
    <w:rsid w:val="008E0F15"/>
    <w:rsid w:val="008E2182"/>
    <w:rsid w:val="008E3AC9"/>
    <w:rsid w:val="008E4000"/>
    <w:rsid w:val="008E47E4"/>
    <w:rsid w:val="008E51C7"/>
    <w:rsid w:val="008E6088"/>
    <w:rsid w:val="008E61F4"/>
    <w:rsid w:val="008E637F"/>
    <w:rsid w:val="008E6968"/>
    <w:rsid w:val="008F1799"/>
    <w:rsid w:val="008F1DF6"/>
    <w:rsid w:val="008F2625"/>
    <w:rsid w:val="008F2C97"/>
    <w:rsid w:val="008F3479"/>
    <w:rsid w:val="008F4BB1"/>
    <w:rsid w:val="008F500E"/>
    <w:rsid w:val="008F5029"/>
    <w:rsid w:val="008F645A"/>
    <w:rsid w:val="008F66C1"/>
    <w:rsid w:val="008F6D4A"/>
    <w:rsid w:val="00900C88"/>
    <w:rsid w:val="009028C4"/>
    <w:rsid w:val="009028E1"/>
    <w:rsid w:val="00903255"/>
    <w:rsid w:val="0090430D"/>
    <w:rsid w:val="009058DC"/>
    <w:rsid w:val="00906329"/>
    <w:rsid w:val="00906606"/>
    <w:rsid w:val="009068EF"/>
    <w:rsid w:val="00907179"/>
    <w:rsid w:val="009101EE"/>
    <w:rsid w:val="0091156D"/>
    <w:rsid w:val="009123C8"/>
    <w:rsid w:val="009124C8"/>
    <w:rsid w:val="0091258D"/>
    <w:rsid w:val="009125F1"/>
    <w:rsid w:val="009126B0"/>
    <w:rsid w:val="00914627"/>
    <w:rsid w:val="00914E3E"/>
    <w:rsid w:val="00920CDB"/>
    <w:rsid w:val="009219CB"/>
    <w:rsid w:val="00922CA7"/>
    <w:rsid w:val="009257C8"/>
    <w:rsid w:val="00925A12"/>
    <w:rsid w:val="0092647E"/>
    <w:rsid w:val="00926FED"/>
    <w:rsid w:val="009278B5"/>
    <w:rsid w:val="00927FFA"/>
    <w:rsid w:val="00930DD7"/>
    <w:rsid w:val="0093151E"/>
    <w:rsid w:val="00932E74"/>
    <w:rsid w:val="00934A0D"/>
    <w:rsid w:val="0093583F"/>
    <w:rsid w:val="00935915"/>
    <w:rsid w:val="00936021"/>
    <w:rsid w:val="00936F56"/>
    <w:rsid w:val="00937194"/>
    <w:rsid w:val="00942679"/>
    <w:rsid w:val="00942BAC"/>
    <w:rsid w:val="00942DDD"/>
    <w:rsid w:val="009444AA"/>
    <w:rsid w:val="009446BA"/>
    <w:rsid w:val="00945BC9"/>
    <w:rsid w:val="00945D5C"/>
    <w:rsid w:val="00946FA8"/>
    <w:rsid w:val="00947075"/>
    <w:rsid w:val="00947197"/>
    <w:rsid w:val="00947607"/>
    <w:rsid w:val="00947709"/>
    <w:rsid w:val="00951694"/>
    <w:rsid w:val="00951B74"/>
    <w:rsid w:val="009525FB"/>
    <w:rsid w:val="00952E1C"/>
    <w:rsid w:val="00953098"/>
    <w:rsid w:val="0095419A"/>
    <w:rsid w:val="00954E4F"/>
    <w:rsid w:val="00957269"/>
    <w:rsid w:val="009600A8"/>
    <w:rsid w:val="00960F68"/>
    <w:rsid w:val="00961A71"/>
    <w:rsid w:val="0096495E"/>
    <w:rsid w:val="009649F2"/>
    <w:rsid w:val="00965D92"/>
    <w:rsid w:val="00966A01"/>
    <w:rsid w:val="00970AEF"/>
    <w:rsid w:val="0097200B"/>
    <w:rsid w:val="00972BE6"/>
    <w:rsid w:val="00973868"/>
    <w:rsid w:val="009755A0"/>
    <w:rsid w:val="00976357"/>
    <w:rsid w:val="009767A9"/>
    <w:rsid w:val="009809BF"/>
    <w:rsid w:val="00980AFE"/>
    <w:rsid w:val="00980E3F"/>
    <w:rsid w:val="00981221"/>
    <w:rsid w:val="009812FC"/>
    <w:rsid w:val="0098132F"/>
    <w:rsid w:val="0098211A"/>
    <w:rsid w:val="009834E8"/>
    <w:rsid w:val="00983700"/>
    <w:rsid w:val="0098403B"/>
    <w:rsid w:val="0098455A"/>
    <w:rsid w:val="00984B0F"/>
    <w:rsid w:val="009859B0"/>
    <w:rsid w:val="00986159"/>
    <w:rsid w:val="0098629B"/>
    <w:rsid w:val="009908BE"/>
    <w:rsid w:val="00992834"/>
    <w:rsid w:val="00995F71"/>
    <w:rsid w:val="009961C2"/>
    <w:rsid w:val="0099718E"/>
    <w:rsid w:val="0099733B"/>
    <w:rsid w:val="00997463"/>
    <w:rsid w:val="00997DEB"/>
    <w:rsid w:val="009A34AB"/>
    <w:rsid w:val="009A3AB2"/>
    <w:rsid w:val="009A5346"/>
    <w:rsid w:val="009A555A"/>
    <w:rsid w:val="009A59FD"/>
    <w:rsid w:val="009A5AF4"/>
    <w:rsid w:val="009A6796"/>
    <w:rsid w:val="009A7596"/>
    <w:rsid w:val="009A77BA"/>
    <w:rsid w:val="009A7CE6"/>
    <w:rsid w:val="009A7E8B"/>
    <w:rsid w:val="009B0AD2"/>
    <w:rsid w:val="009B0EA8"/>
    <w:rsid w:val="009B2884"/>
    <w:rsid w:val="009B41D8"/>
    <w:rsid w:val="009B4295"/>
    <w:rsid w:val="009B4AEE"/>
    <w:rsid w:val="009B4DE7"/>
    <w:rsid w:val="009B508B"/>
    <w:rsid w:val="009B53FC"/>
    <w:rsid w:val="009B592B"/>
    <w:rsid w:val="009B5ACF"/>
    <w:rsid w:val="009B67DD"/>
    <w:rsid w:val="009B6A99"/>
    <w:rsid w:val="009B6E86"/>
    <w:rsid w:val="009B7C60"/>
    <w:rsid w:val="009C00A8"/>
    <w:rsid w:val="009C1000"/>
    <w:rsid w:val="009C10AD"/>
    <w:rsid w:val="009C1605"/>
    <w:rsid w:val="009C1FC1"/>
    <w:rsid w:val="009C2E46"/>
    <w:rsid w:val="009C3959"/>
    <w:rsid w:val="009C4907"/>
    <w:rsid w:val="009C5D1C"/>
    <w:rsid w:val="009C678F"/>
    <w:rsid w:val="009C705E"/>
    <w:rsid w:val="009C785E"/>
    <w:rsid w:val="009C78E8"/>
    <w:rsid w:val="009D1050"/>
    <w:rsid w:val="009D1622"/>
    <w:rsid w:val="009D179A"/>
    <w:rsid w:val="009D2248"/>
    <w:rsid w:val="009D2402"/>
    <w:rsid w:val="009D2432"/>
    <w:rsid w:val="009D2EA8"/>
    <w:rsid w:val="009D2ED5"/>
    <w:rsid w:val="009D46CD"/>
    <w:rsid w:val="009D6CFB"/>
    <w:rsid w:val="009D6F20"/>
    <w:rsid w:val="009E1F87"/>
    <w:rsid w:val="009E3A7F"/>
    <w:rsid w:val="009E52EE"/>
    <w:rsid w:val="009E57DB"/>
    <w:rsid w:val="009E5F1B"/>
    <w:rsid w:val="009E6FF9"/>
    <w:rsid w:val="009E7034"/>
    <w:rsid w:val="009E7739"/>
    <w:rsid w:val="009E7EB4"/>
    <w:rsid w:val="009F15CF"/>
    <w:rsid w:val="009F2060"/>
    <w:rsid w:val="009F2991"/>
    <w:rsid w:val="009F2A6B"/>
    <w:rsid w:val="009F2DC0"/>
    <w:rsid w:val="009F3E01"/>
    <w:rsid w:val="009F54B5"/>
    <w:rsid w:val="009F5B14"/>
    <w:rsid w:val="009F7B12"/>
    <w:rsid w:val="009F7C76"/>
    <w:rsid w:val="00A01756"/>
    <w:rsid w:val="00A02105"/>
    <w:rsid w:val="00A021C6"/>
    <w:rsid w:val="00A026E4"/>
    <w:rsid w:val="00A030F4"/>
    <w:rsid w:val="00A03E59"/>
    <w:rsid w:val="00A05604"/>
    <w:rsid w:val="00A05698"/>
    <w:rsid w:val="00A1008A"/>
    <w:rsid w:val="00A104A9"/>
    <w:rsid w:val="00A11BA2"/>
    <w:rsid w:val="00A123EF"/>
    <w:rsid w:val="00A12435"/>
    <w:rsid w:val="00A13C7B"/>
    <w:rsid w:val="00A13E1A"/>
    <w:rsid w:val="00A1486B"/>
    <w:rsid w:val="00A1516F"/>
    <w:rsid w:val="00A15CB6"/>
    <w:rsid w:val="00A15F26"/>
    <w:rsid w:val="00A160BA"/>
    <w:rsid w:val="00A17C3C"/>
    <w:rsid w:val="00A203B1"/>
    <w:rsid w:val="00A213B5"/>
    <w:rsid w:val="00A21CA2"/>
    <w:rsid w:val="00A22422"/>
    <w:rsid w:val="00A2256D"/>
    <w:rsid w:val="00A22974"/>
    <w:rsid w:val="00A2300E"/>
    <w:rsid w:val="00A25CB6"/>
    <w:rsid w:val="00A27289"/>
    <w:rsid w:val="00A27FC1"/>
    <w:rsid w:val="00A305AF"/>
    <w:rsid w:val="00A30AF0"/>
    <w:rsid w:val="00A30EAF"/>
    <w:rsid w:val="00A31156"/>
    <w:rsid w:val="00A31373"/>
    <w:rsid w:val="00A321F6"/>
    <w:rsid w:val="00A3243C"/>
    <w:rsid w:val="00A32877"/>
    <w:rsid w:val="00A33797"/>
    <w:rsid w:val="00A33A4D"/>
    <w:rsid w:val="00A35DAC"/>
    <w:rsid w:val="00A36D2D"/>
    <w:rsid w:val="00A37152"/>
    <w:rsid w:val="00A37846"/>
    <w:rsid w:val="00A37B9A"/>
    <w:rsid w:val="00A41296"/>
    <w:rsid w:val="00A41575"/>
    <w:rsid w:val="00A42CD2"/>
    <w:rsid w:val="00A43CC5"/>
    <w:rsid w:val="00A43FF5"/>
    <w:rsid w:val="00A45962"/>
    <w:rsid w:val="00A470D2"/>
    <w:rsid w:val="00A47E5D"/>
    <w:rsid w:val="00A501CE"/>
    <w:rsid w:val="00A503A2"/>
    <w:rsid w:val="00A50596"/>
    <w:rsid w:val="00A50869"/>
    <w:rsid w:val="00A510B4"/>
    <w:rsid w:val="00A52681"/>
    <w:rsid w:val="00A52EC4"/>
    <w:rsid w:val="00A533BF"/>
    <w:rsid w:val="00A535DF"/>
    <w:rsid w:val="00A53819"/>
    <w:rsid w:val="00A550FD"/>
    <w:rsid w:val="00A552AF"/>
    <w:rsid w:val="00A552FE"/>
    <w:rsid w:val="00A568E9"/>
    <w:rsid w:val="00A56CD2"/>
    <w:rsid w:val="00A57A37"/>
    <w:rsid w:val="00A57D5E"/>
    <w:rsid w:val="00A62BAD"/>
    <w:rsid w:val="00A64E55"/>
    <w:rsid w:val="00A669E6"/>
    <w:rsid w:val="00A704E7"/>
    <w:rsid w:val="00A71101"/>
    <w:rsid w:val="00A726C7"/>
    <w:rsid w:val="00A72CAC"/>
    <w:rsid w:val="00A7334D"/>
    <w:rsid w:val="00A73370"/>
    <w:rsid w:val="00A7383F"/>
    <w:rsid w:val="00A74272"/>
    <w:rsid w:val="00A74C13"/>
    <w:rsid w:val="00A75E0D"/>
    <w:rsid w:val="00A76A37"/>
    <w:rsid w:val="00A7744C"/>
    <w:rsid w:val="00A77838"/>
    <w:rsid w:val="00A803CA"/>
    <w:rsid w:val="00A8049F"/>
    <w:rsid w:val="00A80EE7"/>
    <w:rsid w:val="00A83B13"/>
    <w:rsid w:val="00A83C90"/>
    <w:rsid w:val="00A84AE7"/>
    <w:rsid w:val="00A84E65"/>
    <w:rsid w:val="00A85155"/>
    <w:rsid w:val="00A861EA"/>
    <w:rsid w:val="00A8745B"/>
    <w:rsid w:val="00A874A6"/>
    <w:rsid w:val="00A90CAA"/>
    <w:rsid w:val="00A91335"/>
    <w:rsid w:val="00A9210E"/>
    <w:rsid w:val="00A92AE1"/>
    <w:rsid w:val="00A93B86"/>
    <w:rsid w:val="00A9426F"/>
    <w:rsid w:val="00A943E4"/>
    <w:rsid w:val="00A9471A"/>
    <w:rsid w:val="00A95189"/>
    <w:rsid w:val="00A95864"/>
    <w:rsid w:val="00A959E1"/>
    <w:rsid w:val="00A96031"/>
    <w:rsid w:val="00A9611E"/>
    <w:rsid w:val="00A96181"/>
    <w:rsid w:val="00A970B6"/>
    <w:rsid w:val="00A97247"/>
    <w:rsid w:val="00A97465"/>
    <w:rsid w:val="00AA027C"/>
    <w:rsid w:val="00AA206E"/>
    <w:rsid w:val="00AA264B"/>
    <w:rsid w:val="00AA4972"/>
    <w:rsid w:val="00AA49FA"/>
    <w:rsid w:val="00AA6B4C"/>
    <w:rsid w:val="00AA76AD"/>
    <w:rsid w:val="00AB0925"/>
    <w:rsid w:val="00AB2635"/>
    <w:rsid w:val="00AB34EB"/>
    <w:rsid w:val="00AB3E48"/>
    <w:rsid w:val="00AB3E6A"/>
    <w:rsid w:val="00AB53E4"/>
    <w:rsid w:val="00AB64A8"/>
    <w:rsid w:val="00AB6CB1"/>
    <w:rsid w:val="00AB750A"/>
    <w:rsid w:val="00AC01BE"/>
    <w:rsid w:val="00AC4814"/>
    <w:rsid w:val="00AC50E9"/>
    <w:rsid w:val="00AC6616"/>
    <w:rsid w:val="00AC73A1"/>
    <w:rsid w:val="00AD04BF"/>
    <w:rsid w:val="00AD06AC"/>
    <w:rsid w:val="00AD1CE4"/>
    <w:rsid w:val="00AD2555"/>
    <w:rsid w:val="00AD32FF"/>
    <w:rsid w:val="00AD3DA7"/>
    <w:rsid w:val="00AD5686"/>
    <w:rsid w:val="00AD5750"/>
    <w:rsid w:val="00AD6524"/>
    <w:rsid w:val="00AD6594"/>
    <w:rsid w:val="00AD7BB5"/>
    <w:rsid w:val="00AD7EB2"/>
    <w:rsid w:val="00AE04A2"/>
    <w:rsid w:val="00AE146F"/>
    <w:rsid w:val="00AE2285"/>
    <w:rsid w:val="00AE3C26"/>
    <w:rsid w:val="00AE4E55"/>
    <w:rsid w:val="00AE4E5C"/>
    <w:rsid w:val="00AE4FAD"/>
    <w:rsid w:val="00AE578F"/>
    <w:rsid w:val="00AE5AC1"/>
    <w:rsid w:val="00AE5FCD"/>
    <w:rsid w:val="00AE668F"/>
    <w:rsid w:val="00AE7775"/>
    <w:rsid w:val="00AF0DE5"/>
    <w:rsid w:val="00AF1FC8"/>
    <w:rsid w:val="00AF2D15"/>
    <w:rsid w:val="00AF4ADE"/>
    <w:rsid w:val="00AF5595"/>
    <w:rsid w:val="00AF7244"/>
    <w:rsid w:val="00B02310"/>
    <w:rsid w:val="00B02466"/>
    <w:rsid w:val="00B03A6C"/>
    <w:rsid w:val="00B04077"/>
    <w:rsid w:val="00B04EAD"/>
    <w:rsid w:val="00B05949"/>
    <w:rsid w:val="00B05B67"/>
    <w:rsid w:val="00B06062"/>
    <w:rsid w:val="00B06968"/>
    <w:rsid w:val="00B074F3"/>
    <w:rsid w:val="00B10409"/>
    <w:rsid w:val="00B13D4F"/>
    <w:rsid w:val="00B14739"/>
    <w:rsid w:val="00B1485F"/>
    <w:rsid w:val="00B156F0"/>
    <w:rsid w:val="00B162EC"/>
    <w:rsid w:val="00B177F8"/>
    <w:rsid w:val="00B21C28"/>
    <w:rsid w:val="00B21D1F"/>
    <w:rsid w:val="00B22D02"/>
    <w:rsid w:val="00B25AF6"/>
    <w:rsid w:val="00B25E01"/>
    <w:rsid w:val="00B25FE0"/>
    <w:rsid w:val="00B2728E"/>
    <w:rsid w:val="00B275EE"/>
    <w:rsid w:val="00B30608"/>
    <w:rsid w:val="00B30FDE"/>
    <w:rsid w:val="00B3214C"/>
    <w:rsid w:val="00B32BD5"/>
    <w:rsid w:val="00B33FEA"/>
    <w:rsid w:val="00B35318"/>
    <w:rsid w:val="00B36E3F"/>
    <w:rsid w:val="00B36F2E"/>
    <w:rsid w:val="00B40076"/>
    <w:rsid w:val="00B40A83"/>
    <w:rsid w:val="00B41A89"/>
    <w:rsid w:val="00B41FAA"/>
    <w:rsid w:val="00B42EFF"/>
    <w:rsid w:val="00B432DD"/>
    <w:rsid w:val="00B43359"/>
    <w:rsid w:val="00B43B33"/>
    <w:rsid w:val="00B44810"/>
    <w:rsid w:val="00B45239"/>
    <w:rsid w:val="00B46852"/>
    <w:rsid w:val="00B46D20"/>
    <w:rsid w:val="00B507DC"/>
    <w:rsid w:val="00B50CF8"/>
    <w:rsid w:val="00B511DA"/>
    <w:rsid w:val="00B51393"/>
    <w:rsid w:val="00B53C07"/>
    <w:rsid w:val="00B53EEE"/>
    <w:rsid w:val="00B5441D"/>
    <w:rsid w:val="00B549EC"/>
    <w:rsid w:val="00B552FF"/>
    <w:rsid w:val="00B5625B"/>
    <w:rsid w:val="00B60172"/>
    <w:rsid w:val="00B6031D"/>
    <w:rsid w:val="00B60D74"/>
    <w:rsid w:val="00B622BD"/>
    <w:rsid w:val="00B65E54"/>
    <w:rsid w:val="00B67CEF"/>
    <w:rsid w:val="00B7015A"/>
    <w:rsid w:val="00B70FD7"/>
    <w:rsid w:val="00B75E04"/>
    <w:rsid w:val="00B75F4B"/>
    <w:rsid w:val="00B76CD8"/>
    <w:rsid w:val="00B77407"/>
    <w:rsid w:val="00B80D07"/>
    <w:rsid w:val="00B81572"/>
    <w:rsid w:val="00B836F2"/>
    <w:rsid w:val="00B83F58"/>
    <w:rsid w:val="00B84319"/>
    <w:rsid w:val="00B86ADC"/>
    <w:rsid w:val="00B917F3"/>
    <w:rsid w:val="00B9210C"/>
    <w:rsid w:val="00B9236E"/>
    <w:rsid w:val="00B92448"/>
    <w:rsid w:val="00B92C0E"/>
    <w:rsid w:val="00B9317C"/>
    <w:rsid w:val="00B93693"/>
    <w:rsid w:val="00B937CA"/>
    <w:rsid w:val="00B9561B"/>
    <w:rsid w:val="00B95A67"/>
    <w:rsid w:val="00B9611A"/>
    <w:rsid w:val="00B96E9E"/>
    <w:rsid w:val="00B97667"/>
    <w:rsid w:val="00B97F92"/>
    <w:rsid w:val="00BA0767"/>
    <w:rsid w:val="00BA0867"/>
    <w:rsid w:val="00BA0D9B"/>
    <w:rsid w:val="00BA1660"/>
    <w:rsid w:val="00BA2063"/>
    <w:rsid w:val="00BA231C"/>
    <w:rsid w:val="00BA24CF"/>
    <w:rsid w:val="00BA3081"/>
    <w:rsid w:val="00BA5CBE"/>
    <w:rsid w:val="00BB0105"/>
    <w:rsid w:val="00BB1A69"/>
    <w:rsid w:val="00BB23CA"/>
    <w:rsid w:val="00BB3C5D"/>
    <w:rsid w:val="00BB52AC"/>
    <w:rsid w:val="00BB5BFE"/>
    <w:rsid w:val="00BB6652"/>
    <w:rsid w:val="00BB6AFE"/>
    <w:rsid w:val="00BB7BBD"/>
    <w:rsid w:val="00BC1147"/>
    <w:rsid w:val="00BC1D77"/>
    <w:rsid w:val="00BC201A"/>
    <w:rsid w:val="00BC33EF"/>
    <w:rsid w:val="00BC69D4"/>
    <w:rsid w:val="00BC6BC3"/>
    <w:rsid w:val="00BD0948"/>
    <w:rsid w:val="00BD2A92"/>
    <w:rsid w:val="00BD3170"/>
    <w:rsid w:val="00BD5380"/>
    <w:rsid w:val="00BD5564"/>
    <w:rsid w:val="00BD7AA4"/>
    <w:rsid w:val="00BE0EF5"/>
    <w:rsid w:val="00BE1D6F"/>
    <w:rsid w:val="00BE3435"/>
    <w:rsid w:val="00BE3B7C"/>
    <w:rsid w:val="00BE4D3F"/>
    <w:rsid w:val="00BE6C5D"/>
    <w:rsid w:val="00BE6EDB"/>
    <w:rsid w:val="00BE7C61"/>
    <w:rsid w:val="00BF14AD"/>
    <w:rsid w:val="00BF284C"/>
    <w:rsid w:val="00BF5F1A"/>
    <w:rsid w:val="00BF768A"/>
    <w:rsid w:val="00C00C02"/>
    <w:rsid w:val="00C01BB4"/>
    <w:rsid w:val="00C03EDD"/>
    <w:rsid w:val="00C03F72"/>
    <w:rsid w:val="00C049FB"/>
    <w:rsid w:val="00C04D95"/>
    <w:rsid w:val="00C04ECB"/>
    <w:rsid w:val="00C05282"/>
    <w:rsid w:val="00C06EF8"/>
    <w:rsid w:val="00C07226"/>
    <w:rsid w:val="00C10228"/>
    <w:rsid w:val="00C10C42"/>
    <w:rsid w:val="00C117AB"/>
    <w:rsid w:val="00C11E74"/>
    <w:rsid w:val="00C131D5"/>
    <w:rsid w:val="00C14977"/>
    <w:rsid w:val="00C15239"/>
    <w:rsid w:val="00C1633B"/>
    <w:rsid w:val="00C16D62"/>
    <w:rsid w:val="00C1747F"/>
    <w:rsid w:val="00C17EC5"/>
    <w:rsid w:val="00C20964"/>
    <w:rsid w:val="00C20B9C"/>
    <w:rsid w:val="00C2165C"/>
    <w:rsid w:val="00C22523"/>
    <w:rsid w:val="00C22D03"/>
    <w:rsid w:val="00C2321C"/>
    <w:rsid w:val="00C23A2B"/>
    <w:rsid w:val="00C245FA"/>
    <w:rsid w:val="00C250A7"/>
    <w:rsid w:val="00C25F05"/>
    <w:rsid w:val="00C268C2"/>
    <w:rsid w:val="00C26918"/>
    <w:rsid w:val="00C26A8B"/>
    <w:rsid w:val="00C3150B"/>
    <w:rsid w:val="00C32104"/>
    <w:rsid w:val="00C32E2A"/>
    <w:rsid w:val="00C338E6"/>
    <w:rsid w:val="00C34396"/>
    <w:rsid w:val="00C34712"/>
    <w:rsid w:val="00C36312"/>
    <w:rsid w:val="00C36B2D"/>
    <w:rsid w:val="00C36E83"/>
    <w:rsid w:val="00C405C1"/>
    <w:rsid w:val="00C41AD7"/>
    <w:rsid w:val="00C41B7E"/>
    <w:rsid w:val="00C43861"/>
    <w:rsid w:val="00C44641"/>
    <w:rsid w:val="00C461E6"/>
    <w:rsid w:val="00C461F4"/>
    <w:rsid w:val="00C46A1D"/>
    <w:rsid w:val="00C47919"/>
    <w:rsid w:val="00C47A66"/>
    <w:rsid w:val="00C50DDE"/>
    <w:rsid w:val="00C520D1"/>
    <w:rsid w:val="00C52140"/>
    <w:rsid w:val="00C525F5"/>
    <w:rsid w:val="00C52EEA"/>
    <w:rsid w:val="00C53889"/>
    <w:rsid w:val="00C5487E"/>
    <w:rsid w:val="00C54CEB"/>
    <w:rsid w:val="00C551FE"/>
    <w:rsid w:val="00C552A0"/>
    <w:rsid w:val="00C55E95"/>
    <w:rsid w:val="00C56073"/>
    <w:rsid w:val="00C57100"/>
    <w:rsid w:val="00C604EC"/>
    <w:rsid w:val="00C606D6"/>
    <w:rsid w:val="00C60B0A"/>
    <w:rsid w:val="00C61654"/>
    <w:rsid w:val="00C74257"/>
    <w:rsid w:val="00C74533"/>
    <w:rsid w:val="00C74677"/>
    <w:rsid w:val="00C74B4E"/>
    <w:rsid w:val="00C74DE5"/>
    <w:rsid w:val="00C755FF"/>
    <w:rsid w:val="00C756CB"/>
    <w:rsid w:val="00C75D52"/>
    <w:rsid w:val="00C75D66"/>
    <w:rsid w:val="00C7674F"/>
    <w:rsid w:val="00C77517"/>
    <w:rsid w:val="00C811F7"/>
    <w:rsid w:val="00C82008"/>
    <w:rsid w:val="00C82898"/>
    <w:rsid w:val="00C84812"/>
    <w:rsid w:val="00C85892"/>
    <w:rsid w:val="00C87374"/>
    <w:rsid w:val="00C901E3"/>
    <w:rsid w:val="00C90389"/>
    <w:rsid w:val="00C90A1B"/>
    <w:rsid w:val="00C922E7"/>
    <w:rsid w:val="00C92FCE"/>
    <w:rsid w:val="00C933E4"/>
    <w:rsid w:val="00C95734"/>
    <w:rsid w:val="00C97135"/>
    <w:rsid w:val="00C97413"/>
    <w:rsid w:val="00C97D70"/>
    <w:rsid w:val="00CA06E1"/>
    <w:rsid w:val="00CA0A30"/>
    <w:rsid w:val="00CA1704"/>
    <w:rsid w:val="00CA19D3"/>
    <w:rsid w:val="00CA2381"/>
    <w:rsid w:val="00CA283B"/>
    <w:rsid w:val="00CA3061"/>
    <w:rsid w:val="00CA4440"/>
    <w:rsid w:val="00CA4F5C"/>
    <w:rsid w:val="00CA564E"/>
    <w:rsid w:val="00CA5A9F"/>
    <w:rsid w:val="00CB12F7"/>
    <w:rsid w:val="00CB15D4"/>
    <w:rsid w:val="00CB1BDE"/>
    <w:rsid w:val="00CB2BED"/>
    <w:rsid w:val="00CB405B"/>
    <w:rsid w:val="00CB5627"/>
    <w:rsid w:val="00CB5853"/>
    <w:rsid w:val="00CB5ED3"/>
    <w:rsid w:val="00CB6073"/>
    <w:rsid w:val="00CB7B71"/>
    <w:rsid w:val="00CC2A25"/>
    <w:rsid w:val="00CC2D8E"/>
    <w:rsid w:val="00CC2F8E"/>
    <w:rsid w:val="00CC3CF7"/>
    <w:rsid w:val="00CC4ADA"/>
    <w:rsid w:val="00CC5A2E"/>
    <w:rsid w:val="00CC614C"/>
    <w:rsid w:val="00CD0F4A"/>
    <w:rsid w:val="00CD15AB"/>
    <w:rsid w:val="00CD17E3"/>
    <w:rsid w:val="00CD189B"/>
    <w:rsid w:val="00CD39AA"/>
    <w:rsid w:val="00CD416A"/>
    <w:rsid w:val="00CD527C"/>
    <w:rsid w:val="00CD591F"/>
    <w:rsid w:val="00CD60AC"/>
    <w:rsid w:val="00CD65E3"/>
    <w:rsid w:val="00CD7815"/>
    <w:rsid w:val="00CE0C98"/>
    <w:rsid w:val="00CE117D"/>
    <w:rsid w:val="00CE2B0F"/>
    <w:rsid w:val="00CE2C64"/>
    <w:rsid w:val="00CE382F"/>
    <w:rsid w:val="00CE7298"/>
    <w:rsid w:val="00CE7A17"/>
    <w:rsid w:val="00CF1598"/>
    <w:rsid w:val="00CF2564"/>
    <w:rsid w:val="00CF46D2"/>
    <w:rsid w:val="00CF5CD2"/>
    <w:rsid w:val="00CF6237"/>
    <w:rsid w:val="00CF6AB6"/>
    <w:rsid w:val="00D009F3"/>
    <w:rsid w:val="00D01107"/>
    <w:rsid w:val="00D018FE"/>
    <w:rsid w:val="00D01947"/>
    <w:rsid w:val="00D01C44"/>
    <w:rsid w:val="00D01EE3"/>
    <w:rsid w:val="00D02069"/>
    <w:rsid w:val="00D0219B"/>
    <w:rsid w:val="00D02324"/>
    <w:rsid w:val="00D02997"/>
    <w:rsid w:val="00D03CD8"/>
    <w:rsid w:val="00D05D58"/>
    <w:rsid w:val="00D0623B"/>
    <w:rsid w:val="00D10771"/>
    <w:rsid w:val="00D109FF"/>
    <w:rsid w:val="00D10C5D"/>
    <w:rsid w:val="00D10F9F"/>
    <w:rsid w:val="00D113D2"/>
    <w:rsid w:val="00D11F97"/>
    <w:rsid w:val="00D128C3"/>
    <w:rsid w:val="00D13B57"/>
    <w:rsid w:val="00D13C0B"/>
    <w:rsid w:val="00D1432E"/>
    <w:rsid w:val="00D158E1"/>
    <w:rsid w:val="00D15B17"/>
    <w:rsid w:val="00D15CB0"/>
    <w:rsid w:val="00D15FDB"/>
    <w:rsid w:val="00D179AF"/>
    <w:rsid w:val="00D17A14"/>
    <w:rsid w:val="00D2009C"/>
    <w:rsid w:val="00D2238A"/>
    <w:rsid w:val="00D242DF"/>
    <w:rsid w:val="00D27038"/>
    <w:rsid w:val="00D30272"/>
    <w:rsid w:val="00D30BA8"/>
    <w:rsid w:val="00D30F7F"/>
    <w:rsid w:val="00D30F8E"/>
    <w:rsid w:val="00D3177B"/>
    <w:rsid w:val="00D32C11"/>
    <w:rsid w:val="00D34A2F"/>
    <w:rsid w:val="00D35024"/>
    <w:rsid w:val="00D355E7"/>
    <w:rsid w:val="00D3579C"/>
    <w:rsid w:val="00D35A4B"/>
    <w:rsid w:val="00D36DA9"/>
    <w:rsid w:val="00D37351"/>
    <w:rsid w:val="00D375AC"/>
    <w:rsid w:val="00D37CC7"/>
    <w:rsid w:val="00D443C5"/>
    <w:rsid w:val="00D506D9"/>
    <w:rsid w:val="00D50E3B"/>
    <w:rsid w:val="00D52CE1"/>
    <w:rsid w:val="00D530C1"/>
    <w:rsid w:val="00D53778"/>
    <w:rsid w:val="00D544E0"/>
    <w:rsid w:val="00D55F6B"/>
    <w:rsid w:val="00D55FE7"/>
    <w:rsid w:val="00D56907"/>
    <w:rsid w:val="00D6065B"/>
    <w:rsid w:val="00D60742"/>
    <w:rsid w:val="00D63100"/>
    <w:rsid w:val="00D64C94"/>
    <w:rsid w:val="00D64DC8"/>
    <w:rsid w:val="00D653C0"/>
    <w:rsid w:val="00D66092"/>
    <w:rsid w:val="00D6618E"/>
    <w:rsid w:val="00D66B0A"/>
    <w:rsid w:val="00D67335"/>
    <w:rsid w:val="00D67864"/>
    <w:rsid w:val="00D70A35"/>
    <w:rsid w:val="00D70B08"/>
    <w:rsid w:val="00D70F83"/>
    <w:rsid w:val="00D72838"/>
    <w:rsid w:val="00D735DC"/>
    <w:rsid w:val="00D76790"/>
    <w:rsid w:val="00D76D0A"/>
    <w:rsid w:val="00D76FF1"/>
    <w:rsid w:val="00D77485"/>
    <w:rsid w:val="00D7762A"/>
    <w:rsid w:val="00D77AB4"/>
    <w:rsid w:val="00D77AC2"/>
    <w:rsid w:val="00D80DD2"/>
    <w:rsid w:val="00D82C64"/>
    <w:rsid w:val="00D8415B"/>
    <w:rsid w:val="00D849A8"/>
    <w:rsid w:val="00D84E50"/>
    <w:rsid w:val="00D85A0A"/>
    <w:rsid w:val="00D8626C"/>
    <w:rsid w:val="00D86FE2"/>
    <w:rsid w:val="00D87350"/>
    <w:rsid w:val="00D90441"/>
    <w:rsid w:val="00D904FA"/>
    <w:rsid w:val="00D907C3"/>
    <w:rsid w:val="00D90F21"/>
    <w:rsid w:val="00D92560"/>
    <w:rsid w:val="00D92830"/>
    <w:rsid w:val="00D93FD7"/>
    <w:rsid w:val="00D94790"/>
    <w:rsid w:val="00DA0631"/>
    <w:rsid w:val="00DA1530"/>
    <w:rsid w:val="00DA2226"/>
    <w:rsid w:val="00DA52F0"/>
    <w:rsid w:val="00DA55C5"/>
    <w:rsid w:val="00DA71AD"/>
    <w:rsid w:val="00DA7461"/>
    <w:rsid w:val="00DA77D2"/>
    <w:rsid w:val="00DB07EC"/>
    <w:rsid w:val="00DB0A9E"/>
    <w:rsid w:val="00DB0E97"/>
    <w:rsid w:val="00DB2523"/>
    <w:rsid w:val="00DB39EE"/>
    <w:rsid w:val="00DB3A54"/>
    <w:rsid w:val="00DB570F"/>
    <w:rsid w:val="00DB5947"/>
    <w:rsid w:val="00DB6E0A"/>
    <w:rsid w:val="00DC0562"/>
    <w:rsid w:val="00DC1262"/>
    <w:rsid w:val="00DC177F"/>
    <w:rsid w:val="00DC1C05"/>
    <w:rsid w:val="00DC205E"/>
    <w:rsid w:val="00DC3223"/>
    <w:rsid w:val="00DC3373"/>
    <w:rsid w:val="00DC3BCF"/>
    <w:rsid w:val="00DC3FB8"/>
    <w:rsid w:val="00DC4435"/>
    <w:rsid w:val="00DC4DAF"/>
    <w:rsid w:val="00DC6808"/>
    <w:rsid w:val="00DC7051"/>
    <w:rsid w:val="00DD161A"/>
    <w:rsid w:val="00DD1DE1"/>
    <w:rsid w:val="00DD202A"/>
    <w:rsid w:val="00DD2C23"/>
    <w:rsid w:val="00DD2EEC"/>
    <w:rsid w:val="00DD381F"/>
    <w:rsid w:val="00DD43EE"/>
    <w:rsid w:val="00DD4D12"/>
    <w:rsid w:val="00DD5CBE"/>
    <w:rsid w:val="00DD5DD0"/>
    <w:rsid w:val="00DD7C9F"/>
    <w:rsid w:val="00DE0626"/>
    <w:rsid w:val="00DE290A"/>
    <w:rsid w:val="00DE2ADD"/>
    <w:rsid w:val="00DE3C61"/>
    <w:rsid w:val="00DE573F"/>
    <w:rsid w:val="00DE657D"/>
    <w:rsid w:val="00DE78B0"/>
    <w:rsid w:val="00DF0682"/>
    <w:rsid w:val="00DF2B86"/>
    <w:rsid w:val="00DF44BA"/>
    <w:rsid w:val="00DF4A4F"/>
    <w:rsid w:val="00DF4B67"/>
    <w:rsid w:val="00DF5204"/>
    <w:rsid w:val="00DF67E4"/>
    <w:rsid w:val="00DF72B9"/>
    <w:rsid w:val="00DF7354"/>
    <w:rsid w:val="00DF760A"/>
    <w:rsid w:val="00DF782C"/>
    <w:rsid w:val="00DF7FE3"/>
    <w:rsid w:val="00E00E25"/>
    <w:rsid w:val="00E01F69"/>
    <w:rsid w:val="00E02182"/>
    <w:rsid w:val="00E02C39"/>
    <w:rsid w:val="00E031CA"/>
    <w:rsid w:val="00E04F67"/>
    <w:rsid w:val="00E061FA"/>
    <w:rsid w:val="00E06BCF"/>
    <w:rsid w:val="00E07CEA"/>
    <w:rsid w:val="00E10063"/>
    <w:rsid w:val="00E1074D"/>
    <w:rsid w:val="00E12B58"/>
    <w:rsid w:val="00E13145"/>
    <w:rsid w:val="00E13289"/>
    <w:rsid w:val="00E13C49"/>
    <w:rsid w:val="00E13EBF"/>
    <w:rsid w:val="00E13F76"/>
    <w:rsid w:val="00E1639F"/>
    <w:rsid w:val="00E1678E"/>
    <w:rsid w:val="00E176F6"/>
    <w:rsid w:val="00E20E9E"/>
    <w:rsid w:val="00E22BF7"/>
    <w:rsid w:val="00E2342C"/>
    <w:rsid w:val="00E23563"/>
    <w:rsid w:val="00E24D1A"/>
    <w:rsid w:val="00E27019"/>
    <w:rsid w:val="00E31638"/>
    <w:rsid w:val="00E32937"/>
    <w:rsid w:val="00E34667"/>
    <w:rsid w:val="00E3489C"/>
    <w:rsid w:val="00E34F6F"/>
    <w:rsid w:val="00E351B1"/>
    <w:rsid w:val="00E366B4"/>
    <w:rsid w:val="00E41AD1"/>
    <w:rsid w:val="00E421E7"/>
    <w:rsid w:val="00E439A2"/>
    <w:rsid w:val="00E43C38"/>
    <w:rsid w:val="00E44887"/>
    <w:rsid w:val="00E455A8"/>
    <w:rsid w:val="00E46A34"/>
    <w:rsid w:val="00E47878"/>
    <w:rsid w:val="00E47D38"/>
    <w:rsid w:val="00E51112"/>
    <w:rsid w:val="00E524B2"/>
    <w:rsid w:val="00E524BA"/>
    <w:rsid w:val="00E541AE"/>
    <w:rsid w:val="00E56F45"/>
    <w:rsid w:val="00E57D62"/>
    <w:rsid w:val="00E603D6"/>
    <w:rsid w:val="00E620C7"/>
    <w:rsid w:val="00E6223E"/>
    <w:rsid w:val="00E62A4B"/>
    <w:rsid w:val="00E641BD"/>
    <w:rsid w:val="00E644AD"/>
    <w:rsid w:val="00E6522B"/>
    <w:rsid w:val="00E6782A"/>
    <w:rsid w:val="00E707A2"/>
    <w:rsid w:val="00E71EB6"/>
    <w:rsid w:val="00E726DE"/>
    <w:rsid w:val="00E726FA"/>
    <w:rsid w:val="00E7351E"/>
    <w:rsid w:val="00E75724"/>
    <w:rsid w:val="00E765B9"/>
    <w:rsid w:val="00E76D61"/>
    <w:rsid w:val="00E77486"/>
    <w:rsid w:val="00E7786C"/>
    <w:rsid w:val="00E77D25"/>
    <w:rsid w:val="00E80A78"/>
    <w:rsid w:val="00E82C60"/>
    <w:rsid w:val="00E831A0"/>
    <w:rsid w:val="00E8429E"/>
    <w:rsid w:val="00E85403"/>
    <w:rsid w:val="00E862DB"/>
    <w:rsid w:val="00E86937"/>
    <w:rsid w:val="00E87320"/>
    <w:rsid w:val="00E873D6"/>
    <w:rsid w:val="00E87919"/>
    <w:rsid w:val="00E9033E"/>
    <w:rsid w:val="00E91450"/>
    <w:rsid w:val="00E91A1C"/>
    <w:rsid w:val="00E93D3A"/>
    <w:rsid w:val="00E9536F"/>
    <w:rsid w:val="00E95842"/>
    <w:rsid w:val="00E96F01"/>
    <w:rsid w:val="00EA039F"/>
    <w:rsid w:val="00EA17B7"/>
    <w:rsid w:val="00EA2FC5"/>
    <w:rsid w:val="00EA35A4"/>
    <w:rsid w:val="00EA3F22"/>
    <w:rsid w:val="00EA5090"/>
    <w:rsid w:val="00EA6183"/>
    <w:rsid w:val="00EA781D"/>
    <w:rsid w:val="00EA7BE4"/>
    <w:rsid w:val="00EB25FA"/>
    <w:rsid w:val="00EB6B1C"/>
    <w:rsid w:val="00EB6D99"/>
    <w:rsid w:val="00EB72F6"/>
    <w:rsid w:val="00EB7AC4"/>
    <w:rsid w:val="00EB7FED"/>
    <w:rsid w:val="00EC06B2"/>
    <w:rsid w:val="00EC1469"/>
    <w:rsid w:val="00EC2131"/>
    <w:rsid w:val="00EC25B8"/>
    <w:rsid w:val="00EC36C0"/>
    <w:rsid w:val="00EC3CC0"/>
    <w:rsid w:val="00EC4EBC"/>
    <w:rsid w:val="00EC51AF"/>
    <w:rsid w:val="00EC57B4"/>
    <w:rsid w:val="00EC5D4F"/>
    <w:rsid w:val="00EC7F28"/>
    <w:rsid w:val="00ED06B2"/>
    <w:rsid w:val="00ED16AE"/>
    <w:rsid w:val="00ED3E13"/>
    <w:rsid w:val="00ED78CB"/>
    <w:rsid w:val="00EE0167"/>
    <w:rsid w:val="00EE1538"/>
    <w:rsid w:val="00EE16A6"/>
    <w:rsid w:val="00EE1D37"/>
    <w:rsid w:val="00EE2165"/>
    <w:rsid w:val="00EE28D3"/>
    <w:rsid w:val="00EE2BB1"/>
    <w:rsid w:val="00EE4A18"/>
    <w:rsid w:val="00EE4B03"/>
    <w:rsid w:val="00EE4D2E"/>
    <w:rsid w:val="00EE59FB"/>
    <w:rsid w:val="00EE5F07"/>
    <w:rsid w:val="00EE7F69"/>
    <w:rsid w:val="00EF07F3"/>
    <w:rsid w:val="00EF0C20"/>
    <w:rsid w:val="00EF10CE"/>
    <w:rsid w:val="00EF1A5D"/>
    <w:rsid w:val="00EF2E72"/>
    <w:rsid w:val="00EF328F"/>
    <w:rsid w:val="00EF3709"/>
    <w:rsid w:val="00EF6E99"/>
    <w:rsid w:val="00EF7AC2"/>
    <w:rsid w:val="00F00C91"/>
    <w:rsid w:val="00F00CEA"/>
    <w:rsid w:val="00F01D63"/>
    <w:rsid w:val="00F0355B"/>
    <w:rsid w:val="00F039ED"/>
    <w:rsid w:val="00F03BD9"/>
    <w:rsid w:val="00F04F4A"/>
    <w:rsid w:val="00F070F6"/>
    <w:rsid w:val="00F10C2C"/>
    <w:rsid w:val="00F11A14"/>
    <w:rsid w:val="00F1232F"/>
    <w:rsid w:val="00F12742"/>
    <w:rsid w:val="00F1325C"/>
    <w:rsid w:val="00F1485E"/>
    <w:rsid w:val="00F1544D"/>
    <w:rsid w:val="00F168F4"/>
    <w:rsid w:val="00F17C3E"/>
    <w:rsid w:val="00F204C0"/>
    <w:rsid w:val="00F21BDB"/>
    <w:rsid w:val="00F21CA7"/>
    <w:rsid w:val="00F2229C"/>
    <w:rsid w:val="00F2482B"/>
    <w:rsid w:val="00F263BC"/>
    <w:rsid w:val="00F27B75"/>
    <w:rsid w:val="00F3086F"/>
    <w:rsid w:val="00F30893"/>
    <w:rsid w:val="00F308F6"/>
    <w:rsid w:val="00F3139F"/>
    <w:rsid w:val="00F3182A"/>
    <w:rsid w:val="00F3373F"/>
    <w:rsid w:val="00F33BFE"/>
    <w:rsid w:val="00F3524D"/>
    <w:rsid w:val="00F3531F"/>
    <w:rsid w:val="00F361FB"/>
    <w:rsid w:val="00F37A11"/>
    <w:rsid w:val="00F40178"/>
    <w:rsid w:val="00F4037E"/>
    <w:rsid w:val="00F40E77"/>
    <w:rsid w:val="00F4186A"/>
    <w:rsid w:val="00F42D3F"/>
    <w:rsid w:val="00F44864"/>
    <w:rsid w:val="00F452C9"/>
    <w:rsid w:val="00F46BC2"/>
    <w:rsid w:val="00F47F8B"/>
    <w:rsid w:val="00F508B6"/>
    <w:rsid w:val="00F5131D"/>
    <w:rsid w:val="00F52223"/>
    <w:rsid w:val="00F523B8"/>
    <w:rsid w:val="00F52BC7"/>
    <w:rsid w:val="00F5382A"/>
    <w:rsid w:val="00F53FA2"/>
    <w:rsid w:val="00F5497E"/>
    <w:rsid w:val="00F56237"/>
    <w:rsid w:val="00F57C80"/>
    <w:rsid w:val="00F60B34"/>
    <w:rsid w:val="00F610F3"/>
    <w:rsid w:val="00F612F1"/>
    <w:rsid w:val="00F616F2"/>
    <w:rsid w:val="00F61996"/>
    <w:rsid w:val="00F61F9B"/>
    <w:rsid w:val="00F62050"/>
    <w:rsid w:val="00F6209C"/>
    <w:rsid w:val="00F620CD"/>
    <w:rsid w:val="00F62104"/>
    <w:rsid w:val="00F62568"/>
    <w:rsid w:val="00F63C5C"/>
    <w:rsid w:val="00F64120"/>
    <w:rsid w:val="00F64987"/>
    <w:rsid w:val="00F64EB4"/>
    <w:rsid w:val="00F652BE"/>
    <w:rsid w:val="00F656B2"/>
    <w:rsid w:val="00F674CC"/>
    <w:rsid w:val="00F7046C"/>
    <w:rsid w:val="00F704F5"/>
    <w:rsid w:val="00F70E71"/>
    <w:rsid w:val="00F71129"/>
    <w:rsid w:val="00F72765"/>
    <w:rsid w:val="00F72B9F"/>
    <w:rsid w:val="00F7391C"/>
    <w:rsid w:val="00F742F3"/>
    <w:rsid w:val="00F745F9"/>
    <w:rsid w:val="00F74624"/>
    <w:rsid w:val="00F74B3B"/>
    <w:rsid w:val="00F75D78"/>
    <w:rsid w:val="00F76D60"/>
    <w:rsid w:val="00F76FC6"/>
    <w:rsid w:val="00F80224"/>
    <w:rsid w:val="00F8049A"/>
    <w:rsid w:val="00F80590"/>
    <w:rsid w:val="00F80E47"/>
    <w:rsid w:val="00F818A9"/>
    <w:rsid w:val="00F82357"/>
    <w:rsid w:val="00F82378"/>
    <w:rsid w:val="00F82AE7"/>
    <w:rsid w:val="00F82E7B"/>
    <w:rsid w:val="00F838C3"/>
    <w:rsid w:val="00F8445B"/>
    <w:rsid w:val="00F848A6"/>
    <w:rsid w:val="00F8588C"/>
    <w:rsid w:val="00F86252"/>
    <w:rsid w:val="00F8747C"/>
    <w:rsid w:val="00F87586"/>
    <w:rsid w:val="00F87D49"/>
    <w:rsid w:val="00F90475"/>
    <w:rsid w:val="00F91371"/>
    <w:rsid w:val="00F91F53"/>
    <w:rsid w:val="00F9223B"/>
    <w:rsid w:val="00F9305D"/>
    <w:rsid w:val="00F94715"/>
    <w:rsid w:val="00F952D1"/>
    <w:rsid w:val="00F96351"/>
    <w:rsid w:val="00F96410"/>
    <w:rsid w:val="00F97425"/>
    <w:rsid w:val="00F97CDD"/>
    <w:rsid w:val="00FA192A"/>
    <w:rsid w:val="00FA1CCF"/>
    <w:rsid w:val="00FA32FC"/>
    <w:rsid w:val="00FA3795"/>
    <w:rsid w:val="00FA379A"/>
    <w:rsid w:val="00FA4222"/>
    <w:rsid w:val="00FA546A"/>
    <w:rsid w:val="00FA54D4"/>
    <w:rsid w:val="00FA695B"/>
    <w:rsid w:val="00FA6AE4"/>
    <w:rsid w:val="00FA70E9"/>
    <w:rsid w:val="00FA7E5A"/>
    <w:rsid w:val="00FA7F42"/>
    <w:rsid w:val="00FB09CC"/>
    <w:rsid w:val="00FB113B"/>
    <w:rsid w:val="00FB1E8F"/>
    <w:rsid w:val="00FB290C"/>
    <w:rsid w:val="00FB2C4E"/>
    <w:rsid w:val="00FB2CC9"/>
    <w:rsid w:val="00FB3343"/>
    <w:rsid w:val="00FB4B05"/>
    <w:rsid w:val="00FB551C"/>
    <w:rsid w:val="00FB6F6C"/>
    <w:rsid w:val="00FC21A5"/>
    <w:rsid w:val="00FC2C18"/>
    <w:rsid w:val="00FC31BB"/>
    <w:rsid w:val="00FC47CF"/>
    <w:rsid w:val="00FC4BAC"/>
    <w:rsid w:val="00FC5606"/>
    <w:rsid w:val="00FC56C1"/>
    <w:rsid w:val="00FC5703"/>
    <w:rsid w:val="00FC570C"/>
    <w:rsid w:val="00FD02E3"/>
    <w:rsid w:val="00FD1B29"/>
    <w:rsid w:val="00FD1E13"/>
    <w:rsid w:val="00FD4338"/>
    <w:rsid w:val="00FD5BA3"/>
    <w:rsid w:val="00FD5C6C"/>
    <w:rsid w:val="00FD5D3B"/>
    <w:rsid w:val="00FD6A4D"/>
    <w:rsid w:val="00FD71EB"/>
    <w:rsid w:val="00FD7C0C"/>
    <w:rsid w:val="00FE0CFC"/>
    <w:rsid w:val="00FE15DA"/>
    <w:rsid w:val="00FE2290"/>
    <w:rsid w:val="00FE4733"/>
    <w:rsid w:val="00FE57C9"/>
    <w:rsid w:val="00FE6DF6"/>
    <w:rsid w:val="00FE7C29"/>
    <w:rsid w:val="00FE7E90"/>
    <w:rsid w:val="00FE7FF2"/>
    <w:rsid w:val="00FF0D33"/>
    <w:rsid w:val="00FF0D3A"/>
    <w:rsid w:val="00FF1919"/>
    <w:rsid w:val="00FF1AEE"/>
    <w:rsid w:val="00FF30C2"/>
    <w:rsid w:val="00FF495E"/>
    <w:rsid w:val="00FF5169"/>
    <w:rsid w:val="00FF5F0F"/>
    <w:rsid w:val="00FF6346"/>
    <w:rsid w:val="00FF77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List 2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0638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uiPriority w:val="99"/>
    <w:rsid w:val="008F1799"/>
    <w:pPr>
      <w:spacing w:after="0" w:line="240" w:lineRule="auto"/>
      <w:ind w:firstLine="709"/>
      <w:jc w:val="both"/>
    </w:pPr>
    <w:rPr>
      <w:rFonts w:ascii="Times New Roman" w:eastAsia="Times New Roman" w:hAnsi="Times New Roman"/>
      <w:sz w:val="32"/>
      <w:szCs w:val="20"/>
      <w:lang w:eastAsia="ru-RU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8F1799"/>
    <w:rPr>
      <w:rFonts w:ascii="Times New Roman" w:hAnsi="Times New Roman" w:cs="Times New Roman"/>
      <w:sz w:val="20"/>
      <w:szCs w:val="20"/>
      <w:lang w:eastAsia="ru-RU"/>
    </w:rPr>
  </w:style>
  <w:style w:type="paragraph" w:styleId="List2">
    <w:name w:val="List 2"/>
    <w:basedOn w:val="Normal"/>
    <w:uiPriority w:val="99"/>
    <w:rsid w:val="008F1799"/>
    <w:pPr>
      <w:spacing w:after="0" w:line="240" w:lineRule="auto"/>
      <w:ind w:left="566" w:hanging="283"/>
    </w:pPr>
    <w:rPr>
      <w:rFonts w:ascii="Times New Roman" w:eastAsia="Times New Roman" w:hAnsi="Times New Roman"/>
      <w:sz w:val="20"/>
      <w:szCs w:val="20"/>
      <w:lang w:eastAsia="ru-RU"/>
    </w:rPr>
  </w:style>
  <w:style w:type="paragraph" w:styleId="BodyText3">
    <w:name w:val="Body Text 3"/>
    <w:basedOn w:val="Normal"/>
    <w:link w:val="BodyText3Char"/>
    <w:uiPriority w:val="99"/>
    <w:rsid w:val="008F1799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locked/>
    <w:rsid w:val="008F1799"/>
    <w:rPr>
      <w:rFonts w:cs="Times New Roman"/>
      <w:sz w:val="16"/>
      <w:szCs w:val="16"/>
    </w:rPr>
  </w:style>
  <w:style w:type="character" w:customStyle="1" w:styleId="FontStyle37">
    <w:name w:val="Font Style37"/>
    <w:uiPriority w:val="99"/>
    <w:rsid w:val="008935A3"/>
    <w:rPr>
      <w:rFonts w:ascii="Times New Roman" w:hAnsi="Times New Roman"/>
      <w:color w:val="000000"/>
      <w:sz w:val="26"/>
    </w:rPr>
  </w:style>
  <w:style w:type="paragraph" w:customStyle="1" w:styleId="a">
    <w:name w:val="Абзац списка"/>
    <w:basedOn w:val="Normal"/>
    <w:uiPriority w:val="99"/>
    <w:rsid w:val="00FD4338"/>
    <w:pPr>
      <w:spacing w:after="0" w:line="240" w:lineRule="auto"/>
      <w:ind w:left="708"/>
    </w:pPr>
    <w:rPr>
      <w:rFonts w:ascii="Times New Roman" w:hAnsi="Times New Roman"/>
      <w:sz w:val="28"/>
      <w:szCs w:val="24"/>
      <w:lang w:eastAsia="ru-RU"/>
    </w:rPr>
  </w:style>
  <w:style w:type="character" w:customStyle="1" w:styleId="FontStyle49">
    <w:name w:val="Font Style49"/>
    <w:uiPriority w:val="99"/>
    <w:rsid w:val="00FD4338"/>
    <w:rPr>
      <w:rFonts w:ascii="Times New Roman" w:hAnsi="Times New Roman"/>
      <w:b/>
      <w:sz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34</TotalTime>
  <Pages>2</Pages>
  <Words>577</Words>
  <Characters>3294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Федосова Татьяна Сергеевна</dc:creator>
  <cp:keywords/>
  <dc:description/>
  <cp:lastModifiedBy>ChuTN</cp:lastModifiedBy>
  <cp:revision>14</cp:revision>
  <dcterms:created xsi:type="dcterms:W3CDTF">2014-06-13T12:39:00Z</dcterms:created>
  <dcterms:modified xsi:type="dcterms:W3CDTF">2016-11-25T03:23:00Z</dcterms:modified>
</cp:coreProperties>
</file>