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8A2" w:rsidRPr="00FA32FC" w:rsidRDefault="007318A2" w:rsidP="00D469D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7318A2" w:rsidRDefault="007318A2" w:rsidP="00D469DB">
      <w:pPr>
        <w:spacing w:after="0" w:line="120" w:lineRule="auto"/>
        <w:jc w:val="center"/>
        <w:rPr>
          <w:rFonts w:ascii="Times New Roman" w:hAnsi="Times New Roman"/>
          <w:sz w:val="28"/>
          <w:szCs w:val="28"/>
        </w:rPr>
      </w:pPr>
    </w:p>
    <w:p w:rsidR="007318A2" w:rsidRDefault="007318A2" w:rsidP="000D6ED1">
      <w:pPr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000B9D">
        <w:rPr>
          <w:rFonts w:ascii="Times New Roman" w:hAnsi="Times New Roman"/>
          <w:sz w:val="28"/>
          <w:szCs w:val="28"/>
        </w:rPr>
        <w:t>Б</w:t>
      </w:r>
      <w:r w:rsidRPr="00077D02">
        <w:rPr>
          <w:rFonts w:ascii="Times New Roman" w:hAnsi="Times New Roman"/>
          <w:sz w:val="28"/>
          <w:szCs w:val="28"/>
        </w:rPr>
        <w:t>1</w:t>
      </w:r>
      <w:r w:rsidRPr="00000B9D">
        <w:rPr>
          <w:rFonts w:ascii="Times New Roman" w:hAnsi="Times New Roman"/>
          <w:sz w:val="28"/>
          <w:szCs w:val="28"/>
        </w:rPr>
        <w:t>.В.ДВ.</w:t>
      </w:r>
      <w:r w:rsidRPr="00D469DB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.2</w:t>
      </w:r>
      <w:r w:rsidRPr="00000B9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Банки данных</w:t>
      </w:r>
    </w:p>
    <w:p w:rsidR="007318A2" w:rsidRPr="000D6ED1" w:rsidRDefault="007318A2" w:rsidP="00D469D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318A2" w:rsidRPr="00D469DB" w:rsidRDefault="007318A2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D469DB">
        <w:rPr>
          <w:rFonts w:ascii="Times New Roman" w:hAnsi="Times New Roman"/>
          <w:sz w:val="28"/>
          <w:szCs w:val="28"/>
        </w:rPr>
        <w:t>3</w:t>
      </w:r>
    </w:p>
    <w:p w:rsidR="007318A2" w:rsidRPr="00DA1647" w:rsidRDefault="007318A2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DA1647">
        <w:rPr>
          <w:rFonts w:ascii="Times New Roman" w:hAnsi="Times New Roman"/>
          <w:sz w:val="28"/>
          <w:szCs w:val="28"/>
        </w:rPr>
        <w:t>108</w:t>
      </w:r>
    </w:p>
    <w:p w:rsidR="007318A2" w:rsidRPr="00DA1647" w:rsidRDefault="007318A2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DA1647">
        <w:rPr>
          <w:rFonts w:ascii="Times New Roman" w:hAnsi="Times New Roman"/>
          <w:sz w:val="28"/>
          <w:szCs w:val="28"/>
        </w:rPr>
        <w:t>3</w:t>
      </w:r>
    </w:p>
    <w:p w:rsidR="007318A2" w:rsidRDefault="007318A2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7318A2" w:rsidRDefault="007318A2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318A2" w:rsidRPr="00953098" w:rsidRDefault="007318A2" w:rsidP="00D469DB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7318A2" w:rsidRPr="00D469DB" w:rsidRDefault="007318A2" w:rsidP="00D469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C3567">
        <w:rPr>
          <w:rFonts w:ascii="Times New Roman" w:hAnsi="Times New Roman"/>
          <w:spacing w:val="-4"/>
          <w:sz w:val="28"/>
          <w:szCs w:val="28"/>
        </w:rPr>
        <w:t>Дисциплина</w:t>
      </w:r>
      <w:r w:rsidRPr="00077D02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C3567">
        <w:rPr>
          <w:rFonts w:ascii="Times New Roman" w:hAnsi="Times New Roman"/>
          <w:spacing w:val="-4"/>
          <w:sz w:val="28"/>
          <w:szCs w:val="28"/>
        </w:rPr>
        <w:t>по выбору «</w:t>
      </w:r>
      <w:r w:rsidRPr="000C6F87">
        <w:rPr>
          <w:rFonts w:ascii="Times New Roman" w:hAnsi="Times New Roman"/>
          <w:sz w:val="28"/>
          <w:szCs w:val="28"/>
        </w:rPr>
        <w:t>Банки данных</w:t>
      </w:r>
      <w:r w:rsidRPr="005C3567">
        <w:rPr>
          <w:rFonts w:ascii="Times New Roman" w:hAnsi="Times New Roman"/>
          <w:spacing w:val="-4"/>
          <w:sz w:val="28"/>
          <w:szCs w:val="28"/>
        </w:rPr>
        <w:t>» в</w:t>
      </w:r>
      <w:r w:rsidRPr="00077D02">
        <w:rPr>
          <w:rFonts w:ascii="Times New Roman" w:hAnsi="Times New Roman"/>
          <w:spacing w:val="-4"/>
          <w:sz w:val="28"/>
          <w:szCs w:val="28"/>
        </w:rPr>
        <w:t>ходит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в </w:t>
      </w:r>
      <w:r>
        <w:rPr>
          <w:rFonts w:ascii="Times New Roman" w:hAnsi="Times New Roman"/>
          <w:spacing w:val="-4"/>
          <w:sz w:val="28"/>
          <w:szCs w:val="28"/>
        </w:rPr>
        <w:t xml:space="preserve">вариативную часть учебного плана подготовки 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 xml:space="preserve">  бакалавров по направлению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D469DB">
        <w:rPr>
          <w:rFonts w:ascii="Times New Roman" w:hAnsi="Times New Roman"/>
          <w:spacing w:val="-4"/>
          <w:sz w:val="28"/>
          <w:szCs w:val="28"/>
        </w:rPr>
        <w:t xml:space="preserve">38.03.02 </w:t>
      </w:r>
      <w:r w:rsidRPr="00D469DB">
        <w:rPr>
          <w:rFonts w:ascii="Times New Roman" w:hAnsi="Times New Roman"/>
          <w:i/>
          <w:spacing w:val="-4"/>
          <w:sz w:val="28"/>
          <w:szCs w:val="28"/>
        </w:rPr>
        <w:t>Менеджмент</w:t>
      </w:r>
      <w:r w:rsidRPr="00D469DB">
        <w:rPr>
          <w:rFonts w:ascii="Times New Roman" w:hAnsi="Times New Roman"/>
          <w:spacing w:val="-4"/>
          <w:sz w:val="28"/>
          <w:szCs w:val="28"/>
        </w:rPr>
        <w:t>,</w:t>
      </w:r>
      <w:r w:rsidRPr="00D469DB">
        <w:rPr>
          <w:rFonts w:ascii="Times New Roman" w:hAnsi="Times New Roman"/>
          <w:sz w:val="28"/>
          <w:szCs w:val="28"/>
        </w:rPr>
        <w:t xml:space="preserve"> профиль «Государственное и муниципальное управление».</w:t>
      </w:r>
    </w:p>
    <w:p w:rsidR="007318A2" w:rsidRDefault="007318A2" w:rsidP="00D469D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4"/>
          <w:sz w:val="28"/>
          <w:szCs w:val="28"/>
        </w:rPr>
        <w:t xml:space="preserve">           </w:t>
      </w:r>
      <w:r w:rsidRPr="000C6F87">
        <w:rPr>
          <w:rFonts w:ascii="Times New Roman" w:hAnsi="Times New Roman"/>
          <w:sz w:val="28"/>
          <w:szCs w:val="28"/>
        </w:rPr>
        <w:t>Дисциплина «Банки данных» содержательно дополняет дисциплину</w:t>
      </w:r>
      <w:r w:rsidRPr="00077D02">
        <w:rPr>
          <w:rFonts w:ascii="Times New Roman" w:hAnsi="Times New Roman"/>
          <w:sz w:val="28"/>
          <w:szCs w:val="28"/>
        </w:rPr>
        <w:t xml:space="preserve"> </w:t>
      </w:r>
      <w:r w:rsidRPr="000C6F87">
        <w:rPr>
          <w:rFonts w:ascii="Times New Roman" w:hAnsi="Times New Roman"/>
          <w:sz w:val="28"/>
          <w:szCs w:val="28"/>
        </w:rPr>
        <w:t>базовой части «Информационные системы в экономике»</w:t>
      </w:r>
      <w:r>
        <w:rPr>
          <w:rFonts w:ascii="Times New Roman" w:hAnsi="Times New Roman"/>
          <w:sz w:val="28"/>
          <w:szCs w:val="28"/>
        </w:rPr>
        <w:t>.</w:t>
      </w:r>
    </w:p>
    <w:p w:rsidR="007318A2" w:rsidRPr="000C6F87" w:rsidRDefault="007318A2" w:rsidP="00D469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C6F87">
        <w:rPr>
          <w:rFonts w:ascii="Times New Roman" w:hAnsi="Times New Roman"/>
          <w:sz w:val="28"/>
          <w:szCs w:val="28"/>
        </w:rPr>
        <w:t xml:space="preserve"> </w:t>
      </w:r>
    </w:p>
    <w:p w:rsidR="007318A2" w:rsidRDefault="007318A2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60F6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 w:rsidRPr="00F6413F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7318A2" w:rsidRPr="000C6F87" w:rsidRDefault="007318A2" w:rsidP="000C6F87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0C6F87">
        <w:rPr>
          <w:rFonts w:ascii="Times New Roman" w:hAnsi="Times New Roman"/>
          <w:sz w:val="28"/>
          <w:szCs w:val="28"/>
        </w:rPr>
        <w:t>Целью изучения дисциплины «Банки данных» является формирование у студентов системы знаний, умений и навыков в области использования современных информационных технологий в профессиональной деятельности.</w:t>
      </w:r>
    </w:p>
    <w:p w:rsidR="007318A2" w:rsidRPr="000C6F87" w:rsidRDefault="007318A2" w:rsidP="000C6F87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0C6F87">
        <w:rPr>
          <w:rFonts w:ascii="Times New Roman" w:hAnsi="Times New Roman"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7318A2" w:rsidRPr="000C6F87" w:rsidRDefault="007318A2" w:rsidP="000C6F87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0C6F87">
        <w:rPr>
          <w:rFonts w:ascii="Times New Roman" w:hAnsi="Times New Roman"/>
          <w:sz w:val="28"/>
          <w:szCs w:val="28"/>
        </w:rPr>
        <w:t>обзор средств СУБД в области обработки данных;</w:t>
      </w:r>
    </w:p>
    <w:p w:rsidR="007318A2" w:rsidRPr="000C6F87" w:rsidRDefault="007318A2" w:rsidP="000C6F87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0C6F87">
        <w:rPr>
          <w:rFonts w:ascii="Times New Roman" w:hAnsi="Times New Roman"/>
          <w:sz w:val="28"/>
          <w:szCs w:val="28"/>
        </w:rPr>
        <w:t>работа с данными в среде СУБД;</w:t>
      </w:r>
    </w:p>
    <w:p w:rsidR="007318A2" w:rsidRPr="000C6F87" w:rsidRDefault="007318A2" w:rsidP="000C6F87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0C6F87">
        <w:rPr>
          <w:rFonts w:ascii="Times New Roman" w:hAnsi="Times New Roman"/>
          <w:sz w:val="28"/>
          <w:szCs w:val="28"/>
        </w:rPr>
        <w:t>разработка баз данных и средств их ведения;</w:t>
      </w:r>
    </w:p>
    <w:p w:rsidR="007318A2" w:rsidRPr="000C6F87" w:rsidRDefault="007318A2" w:rsidP="000C6F87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0C6F87">
        <w:rPr>
          <w:rFonts w:ascii="Times New Roman" w:hAnsi="Times New Roman"/>
          <w:sz w:val="28"/>
          <w:szCs w:val="28"/>
        </w:rPr>
        <w:t>разработка приложения в среде СУБД.</w:t>
      </w:r>
    </w:p>
    <w:p w:rsidR="007318A2" w:rsidRPr="00DA1647" w:rsidRDefault="007318A2" w:rsidP="00DA1647">
      <w:pPr>
        <w:tabs>
          <w:tab w:val="left" w:pos="180"/>
          <w:tab w:val="left" w:pos="360"/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318A2" w:rsidRDefault="007318A2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7318A2" w:rsidRPr="00871841" w:rsidRDefault="007318A2" w:rsidP="00871841">
      <w:pPr>
        <w:widowControl w:val="0"/>
        <w:tabs>
          <w:tab w:val="left" w:pos="2268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871841">
        <w:rPr>
          <w:rFonts w:ascii="Times New Roman" w:hAnsi="Times New Roman"/>
          <w:sz w:val="28"/>
          <w:szCs w:val="28"/>
        </w:rPr>
        <w:t xml:space="preserve">Основы построения баз данных. MS Access как реляционная СУБД. Обзор MS Access. Общие представления. Области применения: в малом бизнесе, в работе по контракту, в крупной корпорации, в качестве персональной СУБД. </w:t>
      </w:r>
      <w:r w:rsidRPr="00871841">
        <w:rPr>
          <w:rFonts w:ascii="Times New Roman" w:hAnsi="Times New Roman"/>
          <w:sz w:val="28"/>
          <w:szCs w:val="28"/>
          <w:lang w:val="en-US"/>
        </w:rPr>
        <w:t xml:space="preserve">MS Access </w:t>
      </w:r>
      <w:r w:rsidRPr="00871841">
        <w:rPr>
          <w:rFonts w:ascii="Times New Roman" w:hAnsi="Times New Roman"/>
          <w:sz w:val="28"/>
          <w:szCs w:val="28"/>
        </w:rPr>
        <w:t>и</w:t>
      </w:r>
      <w:r w:rsidRPr="00871841">
        <w:rPr>
          <w:rFonts w:ascii="Times New Roman" w:hAnsi="Times New Roman"/>
          <w:sz w:val="28"/>
          <w:szCs w:val="28"/>
          <w:lang w:val="en-US"/>
        </w:rPr>
        <w:t xml:space="preserve"> Windows. </w:t>
      </w:r>
      <w:r w:rsidRPr="00871841">
        <w:rPr>
          <w:rFonts w:ascii="Times New Roman" w:hAnsi="Times New Roman"/>
          <w:sz w:val="28"/>
          <w:szCs w:val="28"/>
        </w:rPr>
        <w:t>Архитектура</w:t>
      </w:r>
      <w:r w:rsidRPr="00871841">
        <w:rPr>
          <w:rFonts w:ascii="Times New Roman" w:hAnsi="Times New Roman"/>
          <w:sz w:val="28"/>
          <w:szCs w:val="28"/>
          <w:lang w:val="en-US"/>
        </w:rPr>
        <w:t xml:space="preserve"> MS Access. </w:t>
      </w:r>
      <w:r w:rsidRPr="00871841">
        <w:rPr>
          <w:rFonts w:ascii="Times New Roman" w:hAnsi="Times New Roman"/>
          <w:sz w:val="28"/>
          <w:szCs w:val="28"/>
        </w:rPr>
        <w:t>Объекты</w:t>
      </w:r>
      <w:r w:rsidRPr="00871841">
        <w:rPr>
          <w:rFonts w:ascii="Times New Roman" w:hAnsi="Times New Roman"/>
          <w:sz w:val="28"/>
          <w:szCs w:val="28"/>
          <w:lang w:val="en-US"/>
        </w:rPr>
        <w:t xml:space="preserve"> MS Access. </w:t>
      </w:r>
      <w:r w:rsidRPr="00871841">
        <w:rPr>
          <w:rFonts w:ascii="Times New Roman" w:hAnsi="Times New Roman"/>
          <w:sz w:val="28"/>
          <w:szCs w:val="28"/>
        </w:rPr>
        <w:t>Список основных объектов: таблица, запрос, форма, отчет, макрос, модуль. Взаимосвязь основных объектов MS Access. Справочная система. Окно базы данных. Определение данных и их хранение. Обработка данных. Управление данными. Построение базы данных в MS Access. Типичная задача и использование Мастера баз данных. MS Access как средство разработки приложений.</w:t>
      </w:r>
    </w:p>
    <w:p w:rsidR="007318A2" w:rsidRPr="00871841" w:rsidRDefault="007318A2" w:rsidP="00871841">
      <w:pPr>
        <w:widowControl w:val="0"/>
        <w:tabs>
          <w:tab w:val="left" w:pos="540"/>
          <w:tab w:val="left" w:pos="720"/>
          <w:tab w:val="left" w:pos="2268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871841">
        <w:rPr>
          <w:rFonts w:ascii="Times New Roman" w:hAnsi="Times New Roman"/>
          <w:sz w:val="28"/>
          <w:szCs w:val="28"/>
        </w:rPr>
        <w:t>Технология работы с данными в СУБД. Режимы создания запросов. Запрос на выборку. Конструктор запросов. Добавление полей в запрос. Задание условия отбора и порядка сортировки результатов запроса. Перекрестные запросы. Запросы на изменение. Запросы с параметрами. Использование операторов и выражений в запросах. Построитель выражений.</w:t>
      </w:r>
    </w:p>
    <w:p w:rsidR="007318A2" w:rsidRPr="00871841" w:rsidRDefault="007318A2" w:rsidP="00871841">
      <w:pPr>
        <w:widowControl w:val="0"/>
        <w:tabs>
          <w:tab w:val="left" w:pos="2268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71841">
        <w:rPr>
          <w:rFonts w:ascii="Times New Roman" w:hAnsi="Times New Roman"/>
          <w:sz w:val="28"/>
          <w:szCs w:val="28"/>
        </w:rPr>
        <w:t>Типы и назначение форм. Режимы и этапы создания форм. Макет формы в режиме конструктора. Элементы управления и их свойства. Сложные многотабличные формы.</w:t>
      </w:r>
    </w:p>
    <w:p w:rsidR="007318A2" w:rsidRPr="00871841" w:rsidRDefault="007318A2" w:rsidP="00871841">
      <w:pPr>
        <w:widowControl w:val="0"/>
        <w:tabs>
          <w:tab w:val="left" w:pos="2268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71841">
        <w:rPr>
          <w:rFonts w:ascii="Times New Roman" w:hAnsi="Times New Roman"/>
          <w:sz w:val="28"/>
          <w:szCs w:val="28"/>
        </w:rPr>
        <w:t>Сравнительный обзор форм и отчетов. Типы отчетов. Способы и этапы создания отчетов. Макет отчета. Редактирование отчета. Группировка данных в отчете. Вывод на печать.</w:t>
      </w:r>
    </w:p>
    <w:p w:rsidR="007318A2" w:rsidRPr="00871841" w:rsidRDefault="007318A2" w:rsidP="00871841">
      <w:pPr>
        <w:widowControl w:val="0"/>
        <w:tabs>
          <w:tab w:val="left" w:pos="2268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71841">
        <w:rPr>
          <w:rFonts w:ascii="Times New Roman" w:hAnsi="Times New Roman"/>
          <w:sz w:val="28"/>
          <w:szCs w:val="28"/>
        </w:rPr>
        <w:t>Публикация данных в Internet и Intranet. Гиперссылки. Редактирование и вставка гиперссылок. Задание гиперссылок к страницам или серверам интранет. Экспорт таблиц и запросов в HTML. Использование шаблонов HTML. Экспорт отчетов в HTML. Использование мастера публикаций в Web для создания статистической Web-страницы.</w:t>
      </w:r>
    </w:p>
    <w:p w:rsidR="007318A2" w:rsidRPr="00871841" w:rsidRDefault="007318A2" w:rsidP="00871841">
      <w:pPr>
        <w:widowControl w:val="0"/>
        <w:tabs>
          <w:tab w:val="left" w:pos="2268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71841">
        <w:rPr>
          <w:rFonts w:ascii="Times New Roman" w:hAnsi="Times New Roman"/>
          <w:sz w:val="28"/>
          <w:szCs w:val="28"/>
        </w:rPr>
        <w:t>Использование Access совместно с другими приложениями MS Office. OLE-технология. Добавление графических данных в формы и отчеты.</w:t>
      </w:r>
    </w:p>
    <w:p w:rsidR="007318A2" w:rsidRPr="00871841" w:rsidRDefault="007318A2" w:rsidP="00871841">
      <w:pPr>
        <w:widowControl w:val="0"/>
        <w:tabs>
          <w:tab w:val="left" w:pos="2268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71841">
        <w:rPr>
          <w:rFonts w:ascii="Times New Roman" w:hAnsi="Times New Roman"/>
          <w:sz w:val="28"/>
          <w:szCs w:val="28"/>
        </w:rPr>
        <w:t>Импорт и реорганизация данных рабочего листа. Использование Excel в качестве сервера OLE. Использование средства слияния MS Word с базами данных Access.</w:t>
      </w:r>
    </w:p>
    <w:p w:rsidR="007318A2" w:rsidRPr="00871841" w:rsidRDefault="007318A2" w:rsidP="00871841">
      <w:pPr>
        <w:widowControl w:val="0"/>
        <w:tabs>
          <w:tab w:val="left" w:pos="2268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71841">
        <w:rPr>
          <w:rFonts w:ascii="Times New Roman" w:hAnsi="Times New Roman"/>
          <w:sz w:val="28"/>
          <w:szCs w:val="28"/>
        </w:rPr>
        <w:t>Автоматизация приложений в MS Access. Основные</w:t>
      </w:r>
      <w:r w:rsidRPr="0087184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871841">
        <w:rPr>
          <w:rFonts w:ascii="Times New Roman" w:hAnsi="Times New Roman"/>
          <w:sz w:val="28"/>
          <w:szCs w:val="28"/>
        </w:rPr>
        <w:t>понятия</w:t>
      </w:r>
      <w:r w:rsidRPr="00871841">
        <w:rPr>
          <w:rFonts w:ascii="Times New Roman" w:hAnsi="Times New Roman"/>
          <w:sz w:val="28"/>
          <w:szCs w:val="28"/>
          <w:lang w:val="en-US"/>
        </w:rPr>
        <w:t xml:space="preserve"> Visual Basic for Application. </w:t>
      </w:r>
      <w:r w:rsidRPr="00871841">
        <w:rPr>
          <w:rFonts w:ascii="Times New Roman" w:hAnsi="Times New Roman"/>
          <w:sz w:val="28"/>
          <w:szCs w:val="28"/>
        </w:rPr>
        <w:t>Использование VBA вместо макросов. Среда VB для приложений. Переменные и константы. Синтаксис. Семейства, объекты, свойства, методы. Функции и подпрограммы. Управление выполнением программы. Обработка ошибок. Автоматизация приложения с помощью VBA. Управление вводом и выводом данных.</w:t>
      </w:r>
    </w:p>
    <w:p w:rsidR="007318A2" w:rsidRPr="00871841" w:rsidRDefault="007318A2" w:rsidP="0087184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7318A2" w:rsidRDefault="007318A2" w:rsidP="00D469DB">
      <w:pPr>
        <w:tabs>
          <w:tab w:val="left" w:pos="540"/>
          <w:tab w:val="left" w:pos="72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713018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713018">
        <w:rPr>
          <w:rFonts w:ascii="Times New Roman" w:hAnsi="Times New Roman"/>
          <w:sz w:val="28"/>
          <w:szCs w:val="28"/>
        </w:rPr>
        <w:t>обучающийся должен обладать следующими общепрофессиональными (О</w:t>
      </w:r>
      <w:r>
        <w:rPr>
          <w:rFonts w:ascii="Times New Roman" w:hAnsi="Times New Roman"/>
          <w:sz w:val="28"/>
          <w:szCs w:val="28"/>
        </w:rPr>
        <w:t>П</w:t>
      </w:r>
      <w:r w:rsidRPr="00713018">
        <w:rPr>
          <w:rFonts w:ascii="Times New Roman" w:hAnsi="Times New Roman"/>
          <w:sz w:val="28"/>
          <w:szCs w:val="28"/>
        </w:rPr>
        <w:t>К) компетенциями:</w:t>
      </w:r>
    </w:p>
    <w:p w:rsidR="007318A2" w:rsidRPr="0081692A" w:rsidRDefault="007318A2" w:rsidP="00D469DB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81692A">
        <w:rPr>
          <w:rFonts w:ascii="Times New Roman" w:hAnsi="Times New Roman"/>
          <w:sz w:val="28"/>
          <w:szCs w:val="28"/>
        </w:rPr>
        <w:t>ОПК-1: владеет навыками поиска, анализа и использования нормативных и правовых документов в своей профессиональной деятельности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>(</w:t>
      </w:r>
      <w:r w:rsidRPr="00421A08">
        <w:rPr>
          <w:rFonts w:ascii="Times New Roman" w:hAnsi="Times New Roman"/>
          <w:i/>
          <w:sz w:val="28"/>
          <w:szCs w:val="28"/>
        </w:rPr>
        <w:t>знает</w:t>
      </w:r>
      <w:r w:rsidRPr="00421A08">
        <w:rPr>
          <w:rFonts w:ascii="Times New Roman" w:hAnsi="Times New Roman"/>
          <w:b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 xml:space="preserve">сущность и значение нормативной правовой информации; </w:t>
      </w:r>
      <w:r w:rsidRPr="00421A08">
        <w:rPr>
          <w:rFonts w:ascii="Times New Roman" w:hAnsi="Times New Roman"/>
          <w:i/>
          <w:sz w:val="28"/>
          <w:szCs w:val="28"/>
        </w:rPr>
        <w:t>умеет</w:t>
      </w:r>
      <w:r w:rsidRPr="00421A08">
        <w:rPr>
          <w:rFonts w:ascii="Times New Roman" w:hAnsi="Times New Roman"/>
          <w:b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 xml:space="preserve">использовать  нормативную правовую информацию в профессиональной деятельности; </w:t>
      </w:r>
      <w:r w:rsidRPr="00421A08">
        <w:rPr>
          <w:rFonts w:ascii="Times New Roman" w:hAnsi="Times New Roman"/>
          <w:i/>
          <w:sz w:val="28"/>
          <w:szCs w:val="28"/>
        </w:rPr>
        <w:t>владеет</w:t>
      </w:r>
      <w:r w:rsidRPr="00421A08">
        <w:rPr>
          <w:rFonts w:ascii="Times New Roman" w:hAnsi="Times New Roman"/>
          <w:b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>навыками поиска н</w:t>
      </w:r>
      <w:r>
        <w:rPr>
          <w:rFonts w:ascii="Times New Roman" w:hAnsi="Times New Roman"/>
          <w:sz w:val="28"/>
          <w:szCs w:val="28"/>
        </w:rPr>
        <w:t>ормативной правовой информации);</w:t>
      </w:r>
    </w:p>
    <w:p w:rsidR="007318A2" w:rsidRPr="00421A08" w:rsidRDefault="007318A2" w:rsidP="00D469DB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81692A">
        <w:rPr>
          <w:rFonts w:ascii="Times New Roman" w:hAnsi="Times New Roman"/>
          <w:sz w:val="28"/>
          <w:szCs w:val="28"/>
        </w:rPr>
        <w:t>ОПК-7: способен 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>(</w:t>
      </w:r>
      <w:r w:rsidRPr="00421A08">
        <w:rPr>
          <w:rFonts w:ascii="Times New Roman" w:hAnsi="Times New Roman"/>
          <w:i/>
          <w:sz w:val="28"/>
          <w:szCs w:val="28"/>
        </w:rPr>
        <w:t>знает</w:t>
      </w:r>
      <w:r w:rsidRPr="00421A08">
        <w:rPr>
          <w:rFonts w:ascii="Times New Roman" w:hAnsi="Times New Roman"/>
          <w:b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 xml:space="preserve">проблемы развития современного информационного общества; </w:t>
      </w:r>
      <w:r w:rsidRPr="00421A08">
        <w:rPr>
          <w:rFonts w:ascii="Times New Roman" w:hAnsi="Times New Roman"/>
          <w:i/>
          <w:sz w:val="28"/>
          <w:szCs w:val="28"/>
        </w:rPr>
        <w:t>умеет</w:t>
      </w:r>
      <w:r w:rsidRPr="00421A08">
        <w:rPr>
          <w:rFonts w:ascii="Times New Roman" w:hAnsi="Times New Roman"/>
          <w:b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 xml:space="preserve">находить и применять в своей  профессиональной деятельности необходимую информацию; </w:t>
      </w:r>
      <w:r w:rsidRPr="00421A08">
        <w:rPr>
          <w:rFonts w:ascii="Times New Roman" w:hAnsi="Times New Roman"/>
          <w:i/>
          <w:sz w:val="28"/>
          <w:szCs w:val="28"/>
        </w:rPr>
        <w:t>владеет</w:t>
      </w:r>
      <w:r w:rsidRPr="00421A08">
        <w:rPr>
          <w:rFonts w:ascii="Times New Roman" w:hAnsi="Times New Roman"/>
          <w:b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>инструментальными средствами работы</w:t>
      </w:r>
      <w:r w:rsidRPr="00421A08">
        <w:rPr>
          <w:rFonts w:ascii="Times New Roman" w:hAnsi="Times New Roman"/>
          <w:i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>в КСПС)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7318A2" w:rsidRPr="00086976" w:rsidRDefault="007318A2" w:rsidP="00F6413F">
      <w:pPr>
        <w:tabs>
          <w:tab w:val="left" w:pos="360"/>
          <w:tab w:val="left" w:pos="720"/>
        </w:tabs>
        <w:spacing w:after="0" w:line="240" w:lineRule="auto"/>
        <w:ind w:left="66"/>
        <w:jc w:val="both"/>
        <w:rPr>
          <w:rFonts w:ascii="Times New Roman" w:hAnsi="Times New Roman"/>
          <w:sz w:val="28"/>
          <w:szCs w:val="28"/>
        </w:rPr>
      </w:pPr>
    </w:p>
    <w:p w:rsidR="007318A2" w:rsidRPr="00AC73A1" w:rsidRDefault="007318A2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AC73A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7318A2" w:rsidRPr="00871841" w:rsidRDefault="007318A2" w:rsidP="00D469DB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71841">
        <w:rPr>
          <w:rFonts w:ascii="Times New Roman" w:hAnsi="Times New Roman"/>
          <w:sz w:val="28"/>
          <w:szCs w:val="28"/>
        </w:rPr>
        <w:t xml:space="preserve">  В преподавании дисциплины «Банки данных» применяются разнообразные интерактивные образовательные технологии в зависимости от вида и цели учебного занятия. </w:t>
      </w:r>
    </w:p>
    <w:p w:rsidR="007318A2" w:rsidRPr="00871841" w:rsidRDefault="007318A2" w:rsidP="00D469DB">
      <w:pPr>
        <w:pStyle w:val="a"/>
        <w:rPr>
          <w:sz w:val="28"/>
          <w:szCs w:val="28"/>
        </w:rPr>
      </w:pPr>
      <w:r w:rsidRPr="00871841">
        <w:rPr>
          <w:sz w:val="28"/>
          <w:szCs w:val="28"/>
        </w:rPr>
        <w:t xml:space="preserve">Теоретический материал излагается на лекционных занятиях в форме проблемно-ориентированных лекций по темам: </w:t>
      </w:r>
    </w:p>
    <w:p w:rsidR="007318A2" w:rsidRPr="00871841" w:rsidRDefault="007318A2" w:rsidP="00871841">
      <w:pPr>
        <w:pStyle w:val="ListParagraph"/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71841">
        <w:rPr>
          <w:rFonts w:ascii="Times New Roman" w:hAnsi="Times New Roman"/>
          <w:snapToGrid w:val="0"/>
          <w:spacing w:val="-4"/>
          <w:sz w:val="28"/>
          <w:szCs w:val="28"/>
        </w:rPr>
        <w:t>Информационные технологии и информационные системы</w:t>
      </w:r>
      <w:r w:rsidRPr="00871841">
        <w:rPr>
          <w:rFonts w:ascii="Times New Roman" w:hAnsi="Times New Roman"/>
          <w:snapToGrid w:val="0"/>
          <w:sz w:val="28"/>
          <w:szCs w:val="28"/>
        </w:rPr>
        <w:t xml:space="preserve"> в организационно-экономической сфере</w:t>
      </w:r>
      <w:r w:rsidRPr="00871841">
        <w:rPr>
          <w:rFonts w:ascii="Times New Roman" w:hAnsi="Times New Roman"/>
          <w:sz w:val="28"/>
          <w:szCs w:val="28"/>
        </w:rPr>
        <w:t>;</w:t>
      </w:r>
    </w:p>
    <w:p w:rsidR="007318A2" w:rsidRPr="00871841" w:rsidRDefault="007318A2" w:rsidP="00871841">
      <w:pPr>
        <w:pStyle w:val="ListParagraph"/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71841">
        <w:rPr>
          <w:rFonts w:ascii="Times New Roman" w:hAnsi="Times New Roman"/>
          <w:snapToGrid w:val="0"/>
          <w:sz w:val="28"/>
          <w:szCs w:val="28"/>
        </w:rPr>
        <w:t>Базы данных как основа АИС и АИТ;</w:t>
      </w:r>
    </w:p>
    <w:p w:rsidR="007318A2" w:rsidRPr="00871841" w:rsidRDefault="007318A2" w:rsidP="00871841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71841">
        <w:rPr>
          <w:rFonts w:ascii="Times New Roman" w:hAnsi="Times New Roman"/>
          <w:sz w:val="28"/>
          <w:szCs w:val="28"/>
        </w:rPr>
        <w:t xml:space="preserve">лекция-дискуссия по теме: «Глобальные информационные системы – технологии и тенденции развития». </w:t>
      </w:r>
    </w:p>
    <w:p w:rsidR="007318A2" w:rsidRPr="00871841" w:rsidRDefault="007318A2" w:rsidP="00871841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71841">
        <w:rPr>
          <w:rFonts w:ascii="Times New Roman" w:hAnsi="Times New Roman"/>
          <w:sz w:val="28"/>
          <w:szCs w:val="28"/>
        </w:rPr>
        <w:t>Лабораторные занятия по дисциплине «Банки данных»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и профессиональной деятельности с применением интерактивных форм обучения (моделирования деловых ситуаций, подготовка презентаций, создание базы данных и др.).</w:t>
      </w:r>
    </w:p>
    <w:p w:rsidR="007318A2" w:rsidRPr="00C757EF" w:rsidRDefault="007318A2" w:rsidP="00C757EF">
      <w:pPr>
        <w:shd w:val="clear" w:color="auto" w:fill="FFFFFF"/>
        <w:tabs>
          <w:tab w:val="left" w:pos="540"/>
          <w:tab w:val="left" w:pos="720"/>
        </w:tabs>
        <w:spacing w:after="0" w:line="240" w:lineRule="auto"/>
        <w:rPr>
          <w:rStyle w:val="FontStyle37"/>
          <w:b/>
          <w:bCs/>
          <w:color w:val="auto"/>
          <w:sz w:val="28"/>
          <w:szCs w:val="28"/>
        </w:rPr>
      </w:pPr>
      <w:r>
        <w:rPr>
          <w:rStyle w:val="FontStyle37"/>
          <w:b/>
          <w:bCs/>
          <w:spacing w:val="-4"/>
          <w:sz w:val="28"/>
          <w:szCs w:val="28"/>
        </w:rPr>
        <w:t xml:space="preserve">          </w:t>
      </w:r>
      <w:r w:rsidRPr="00C757EF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C757EF">
        <w:rPr>
          <w:rStyle w:val="FontStyle37"/>
          <w:spacing w:val="-4"/>
          <w:sz w:val="28"/>
          <w:szCs w:val="28"/>
        </w:rPr>
        <w:t xml:space="preserve"> </w:t>
      </w:r>
      <w:r w:rsidRPr="00C757EF">
        <w:rPr>
          <w:rFonts w:ascii="Times New Roman" w:hAnsi="Times New Roman"/>
          <w:bCs/>
          <w:sz w:val="28"/>
          <w:szCs w:val="28"/>
        </w:rPr>
        <w:t>Т.А. Кондратьева, канд. техн. наук, доцент</w:t>
      </w:r>
      <w:r w:rsidRPr="00C757EF">
        <w:rPr>
          <w:rFonts w:ascii="Times New Roman" w:hAnsi="Times New Roman"/>
          <w:sz w:val="28"/>
          <w:szCs w:val="28"/>
        </w:rPr>
        <w:t>,</w:t>
      </w:r>
      <w:r w:rsidRPr="00C757EF">
        <w:rPr>
          <w:rStyle w:val="PageNumber"/>
          <w:rFonts w:ascii="Times New Roman" w:hAnsi="Times New Roman"/>
          <w:spacing w:val="-4"/>
          <w:sz w:val="28"/>
        </w:rPr>
        <w:t xml:space="preserve"> </w:t>
      </w:r>
      <w:r w:rsidRPr="00C757EF">
        <w:rPr>
          <w:rStyle w:val="FontStyle37"/>
          <w:spacing w:val="-4"/>
          <w:sz w:val="28"/>
        </w:rPr>
        <w:t>кафедра информатики</w:t>
      </w:r>
    </w:p>
    <w:p w:rsidR="007318A2" w:rsidRPr="00640638" w:rsidRDefault="007318A2" w:rsidP="00D270B9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7318A2" w:rsidRPr="00640638" w:rsidSect="00D469DB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683D8C"/>
    <w:multiLevelType w:val="hybridMultilevel"/>
    <w:tmpl w:val="E782F438"/>
    <w:lvl w:ilvl="0" w:tplc="E54C1778">
      <w:start w:val="2001"/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0162AF7"/>
    <w:multiLevelType w:val="hybridMultilevel"/>
    <w:tmpl w:val="1A381550"/>
    <w:lvl w:ilvl="0" w:tplc="4EE86F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305401B"/>
    <w:multiLevelType w:val="hybridMultilevel"/>
    <w:tmpl w:val="2C840D24"/>
    <w:lvl w:ilvl="0" w:tplc="11B6D998">
      <w:start w:val="1"/>
      <w:numFmt w:val="bullet"/>
      <w:lvlText w:val="-"/>
      <w:lvlJc w:val="left"/>
      <w:pPr>
        <w:ind w:left="1429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61D1471"/>
    <w:multiLevelType w:val="hybridMultilevel"/>
    <w:tmpl w:val="D3C0E3AE"/>
    <w:lvl w:ilvl="0" w:tplc="E54C1778">
      <w:start w:val="2001"/>
      <w:numFmt w:val="bullet"/>
      <w:lvlText w:val="-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5">
    <w:nsid w:val="668A76DE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>
    <w:nsid w:val="712B580C"/>
    <w:multiLevelType w:val="multilevel"/>
    <w:tmpl w:val="1CE6E754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sz w:val="28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>
    <w:nsid w:val="7AB30470"/>
    <w:multiLevelType w:val="hybridMultilevel"/>
    <w:tmpl w:val="B9FEC4E6"/>
    <w:lvl w:ilvl="0" w:tplc="E54C1778">
      <w:start w:val="2001"/>
      <w:numFmt w:val="bullet"/>
      <w:lvlText w:val="-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7"/>
  </w:num>
  <w:num w:numId="5">
    <w:abstractNumId w:val="0"/>
  </w:num>
  <w:num w:numId="6">
    <w:abstractNumId w:val="1"/>
  </w:num>
  <w:num w:numId="7">
    <w:abstractNumId w:val="6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B9D"/>
    <w:rsid w:val="00000FF5"/>
    <w:rsid w:val="000010B1"/>
    <w:rsid w:val="00002843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5B2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40C0"/>
    <w:rsid w:val="00056332"/>
    <w:rsid w:val="000622D0"/>
    <w:rsid w:val="0006275A"/>
    <w:rsid w:val="00062CD6"/>
    <w:rsid w:val="00062FD9"/>
    <w:rsid w:val="00063E95"/>
    <w:rsid w:val="00064036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19E"/>
    <w:rsid w:val="00077864"/>
    <w:rsid w:val="00077D02"/>
    <w:rsid w:val="0008033E"/>
    <w:rsid w:val="00080EAA"/>
    <w:rsid w:val="00082643"/>
    <w:rsid w:val="00082A86"/>
    <w:rsid w:val="0008340E"/>
    <w:rsid w:val="00084761"/>
    <w:rsid w:val="00084F78"/>
    <w:rsid w:val="0008560A"/>
    <w:rsid w:val="00085E51"/>
    <w:rsid w:val="00086976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6870"/>
    <w:rsid w:val="000A6F68"/>
    <w:rsid w:val="000A7A06"/>
    <w:rsid w:val="000B04EB"/>
    <w:rsid w:val="000B0641"/>
    <w:rsid w:val="000B2D4C"/>
    <w:rsid w:val="000B3C85"/>
    <w:rsid w:val="000B54D2"/>
    <w:rsid w:val="000B57C4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6F87"/>
    <w:rsid w:val="000C7B8B"/>
    <w:rsid w:val="000D0B66"/>
    <w:rsid w:val="000D14A3"/>
    <w:rsid w:val="000D2196"/>
    <w:rsid w:val="000D6ED1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276C"/>
    <w:rsid w:val="00113B20"/>
    <w:rsid w:val="00113B2F"/>
    <w:rsid w:val="001151C5"/>
    <w:rsid w:val="001155B2"/>
    <w:rsid w:val="001203DF"/>
    <w:rsid w:val="001205DD"/>
    <w:rsid w:val="001218EC"/>
    <w:rsid w:val="00121FF2"/>
    <w:rsid w:val="00122384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768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0E39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40D60"/>
    <w:rsid w:val="0024350E"/>
    <w:rsid w:val="002446AF"/>
    <w:rsid w:val="002448C5"/>
    <w:rsid w:val="00244A37"/>
    <w:rsid w:val="002453F2"/>
    <w:rsid w:val="0024551F"/>
    <w:rsid w:val="00245805"/>
    <w:rsid w:val="00247FD7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7486"/>
    <w:rsid w:val="002978BB"/>
    <w:rsid w:val="002A027B"/>
    <w:rsid w:val="002A0C39"/>
    <w:rsid w:val="002A3904"/>
    <w:rsid w:val="002A39AA"/>
    <w:rsid w:val="002A4223"/>
    <w:rsid w:val="002A675C"/>
    <w:rsid w:val="002B1357"/>
    <w:rsid w:val="002B23FE"/>
    <w:rsid w:val="002B3C65"/>
    <w:rsid w:val="002B3C9F"/>
    <w:rsid w:val="002B4027"/>
    <w:rsid w:val="002B560E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4FA6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081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622B"/>
    <w:rsid w:val="003573E3"/>
    <w:rsid w:val="003601F2"/>
    <w:rsid w:val="0036066E"/>
    <w:rsid w:val="00360D2A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3183"/>
    <w:rsid w:val="00373784"/>
    <w:rsid w:val="00374A58"/>
    <w:rsid w:val="0037521B"/>
    <w:rsid w:val="003765BA"/>
    <w:rsid w:val="00377F24"/>
    <w:rsid w:val="0038163C"/>
    <w:rsid w:val="003822AF"/>
    <w:rsid w:val="00382443"/>
    <w:rsid w:val="003841F3"/>
    <w:rsid w:val="0038522B"/>
    <w:rsid w:val="003860B2"/>
    <w:rsid w:val="003864C6"/>
    <w:rsid w:val="00386DC5"/>
    <w:rsid w:val="00390EDC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50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E0CB7"/>
    <w:rsid w:val="003E22B5"/>
    <w:rsid w:val="003E3EB3"/>
    <w:rsid w:val="003E4CFD"/>
    <w:rsid w:val="003E6407"/>
    <w:rsid w:val="003E78DD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76C"/>
    <w:rsid w:val="00407ABA"/>
    <w:rsid w:val="0041216C"/>
    <w:rsid w:val="004130B2"/>
    <w:rsid w:val="0041386D"/>
    <w:rsid w:val="00413ABE"/>
    <w:rsid w:val="00414818"/>
    <w:rsid w:val="00416BA2"/>
    <w:rsid w:val="00416D45"/>
    <w:rsid w:val="004176C1"/>
    <w:rsid w:val="00421A08"/>
    <w:rsid w:val="00424031"/>
    <w:rsid w:val="00424318"/>
    <w:rsid w:val="004277CC"/>
    <w:rsid w:val="00427839"/>
    <w:rsid w:val="0043048A"/>
    <w:rsid w:val="00431CAE"/>
    <w:rsid w:val="00432F45"/>
    <w:rsid w:val="00436DE5"/>
    <w:rsid w:val="004379CC"/>
    <w:rsid w:val="0044007D"/>
    <w:rsid w:val="00440631"/>
    <w:rsid w:val="00440895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00E"/>
    <w:rsid w:val="004472FB"/>
    <w:rsid w:val="004504FB"/>
    <w:rsid w:val="00450B38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6059F"/>
    <w:rsid w:val="00461779"/>
    <w:rsid w:val="00461B8E"/>
    <w:rsid w:val="00461C70"/>
    <w:rsid w:val="0046253F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B94"/>
    <w:rsid w:val="00481E8B"/>
    <w:rsid w:val="00482816"/>
    <w:rsid w:val="00482B20"/>
    <w:rsid w:val="00482CC3"/>
    <w:rsid w:val="00483146"/>
    <w:rsid w:val="00485AC2"/>
    <w:rsid w:val="00485BC8"/>
    <w:rsid w:val="004870D7"/>
    <w:rsid w:val="004873D9"/>
    <w:rsid w:val="004877D1"/>
    <w:rsid w:val="0049046A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B0872"/>
    <w:rsid w:val="004B145C"/>
    <w:rsid w:val="004B25A6"/>
    <w:rsid w:val="004B2E82"/>
    <w:rsid w:val="004B3AA5"/>
    <w:rsid w:val="004B47F7"/>
    <w:rsid w:val="004B4C8E"/>
    <w:rsid w:val="004B5863"/>
    <w:rsid w:val="004B5939"/>
    <w:rsid w:val="004B5F2E"/>
    <w:rsid w:val="004C0043"/>
    <w:rsid w:val="004C0E68"/>
    <w:rsid w:val="004C27F2"/>
    <w:rsid w:val="004C281C"/>
    <w:rsid w:val="004C28F0"/>
    <w:rsid w:val="004C2FA2"/>
    <w:rsid w:val="004C3699"/>
    <w:rsid w:val="004C3820"/>
    <w:rsid w:val="004C38AB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5169"/>
    <w:rsid w:val="004E5532"/>
    <w:rsid w:val="004E58A6"/>
    <w:rsid w:val="004E6773"/>
    <w:rsid w:val="004F00E6"/>
    <w:rsid w:val="004F162C"/>
    <w:rsid w:val="004F1AD6"/>
    <w:rsid w:val="004F2F62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1EE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F0A"/>
    <w:rsid w:val="00544360"/>
    <w:rsid w:val="005444C6"/>
    <w:rsid w:val="00546313"/>
    <w:rsid w:val="00551BD6"/>
    <w:rsid w:val="005529B1"/>
    <w:rsid w:val="00552A7D"/>
    <w:rsid w:val="0055455F"/>
    <w:rsid w:val="00554EB7"/>
    <w:rsid w:val="0055500E"/>
    <w:rsid w:val="005606B6"/>
    <w:rsid w:val="00560D1E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344B"/>
    <w:rsid w:val="00583CA9"/>
    <w:rsid w:val="0058410F"/>
    <w:rsid w:val="00584C6B"/>
    <w:rsid w:val="00585176"/>
    <w:rsid w:val="005856FF"/>
    <w:rsid w:val="00585AC7"/>
    <w:rsid w:val="005862B5"/>
    <w:rsid w:val="00586C3A"/>
    <w:rsid w:val="00587112"/>
    <w:rsid w:val="005924CA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8FA"/>
    <w:rsid w:val="005C123F"/>
    <w:rsid w:val="005C1438"/>
    <w:rsid w:val="005C1B4A"/>
    <w:rsid w:val="005C2C44"/>
    <w:rsid w:val="005C3567"/>
    <w:rsid w:val="005C540A"/>
    <w:rsid w:val="005C5A37"/>
    <w:rsid w:val="005C5F81"/>
    <w:rsid w:val="005C7207"/>
    <w:rsid w:val="005C722F"/>
    <w:rsid w:val="005C731B"/>
    <w:rsid w:val="005D1631"/>
    <w:rsid w:val="005D1813"/>
    <w:rsid w:val="005D1ABD"/>
    <w:rsid w:val="005D20F7"/>
    <w:rsid w:val="005D27B1"/>
    <w:rsid w:val="005D2A9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CCB"/>
    <w:rsid w:val="00633493"/>
    <w:rsid w:val="00633B31"/>
    <w:rsid w:val="00633D15"/>
    <w:rsid w:val="006362E5"/>
    <w:rsid w:val="00640543"/>
    <w:rsid w:val="00640638"/>
    <w:rsid w:val="00640C43"/>
    <w:rsid w:val="00641AF8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19C"/>
    <w:rsid w:val="00656754"/>
    <w:rsid w:val="00657058"/>
    <w:rsid w:val="006607CE"/>
    <w:rsid w:val="006614E7"/>
    <w:rsid w:val="00664354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2D8A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3A67"/>
    <w:rsid w:val="00684391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666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18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8A2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5834"/>
    <w:rsid w:val="00755C25"/>
    <w:rsid w:val="00757F39"/>
    <w:rsid w:val="007604FF"/>
    <w:rsid w:val="0076128E"/>
    <w:rsid w:val="007621A1"/>
    <w:rsid w:val="00762E7E"/>
    <w:rsid w:val="007639DB"/>
    <w:rsid w:val="00763E5C"/>
    <w:rsid w:val="007652F2"/>
    <w:rsid w:val="00765C62"/>
    <w:rsid w:val="007679E9"/>
    <w:rsid w:val="00770704"/>
    <w:rsid w:val="00771F43"/>
    <w:rsid w:val="0077222D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907FC"/>
    <w:rsid w:val="00792B34"/>
    <w:rsid w:val="00792EB8"/>
    <w:rsid w:val="00794CF4"/>
    <w:rsid w:val="00795911"/>
    <w:rsid w:val="00795E0E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8F7"/>
    <w:rsid w:val="007B22BE"/>
    <w:rsid w:val="007B2F81"/>
    <w:rsid w:val="007B3DDA"/>
    <w:rsid w:val="007B3EA1"/>
    <w:rsid w:val="007B4A50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3E4F"/>
    <w:rsid w:val="007D6924"/>
    <w:rsid w:val="007D77F3"/>
    <w:rsid w:val="007D7DC0"/>
    <w:rsid w:val="007E0316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105B9"/>
    <w:rsid w:val="00810897"/>
    <w:rsid w:val="0081137A"/>
    <w:rsid w:val="00812278"/>
    <w:rsid w:val="00813FE2"/>
    <w:rsid w:val="008153D3"/>
    <w:rsid w:val="00815709"/>
    <w:rsid w:val="00816227"/>
    <w:rsid w:val="008166EF"/>
    <w:rsid w:val="0081692A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5014E"/>
    <w:rsid w:val="008527DE"/>
    <w:rsid w:val="00852AFD"/>
    <w:rsid w:val="00853295"/>
    <w:rsid w:val="008533FC"/>
    <w:rsid w:val="00853BA3"/>
    <w:rsid w:val="00854748"/>
    <w:rsid w:val="00854FAA"/>
    <w:rsid w:val="008550E5"/>
    <w:rsid w:val="008551A1"/>
    <w:rsid w:val="008565B7"/>
    <w:rsid w:val="008566FA"/>
    <w:rsid w:val="00861A9F"/>
    <w:rsid w:val="00863586"/>
    <w:rsid w:val="008638D8"/>
    <w:rsid w:val="00864E4F"/>
    <w:rsid w:val="00865A50"/>
    <w:rsid w:val="008662AB"/>
    <w:rsid w:val="00867883"/>
    <w:rsid w:val="00867D49"/>
    <w:rsid w:val="00867D77"/>
    <w:rsid w:val="00871173"/>
    <w:rsid w:val="00871841"/>
    <w:rsid w:val="00871E90"/>
    <w:rsid w:val="00873A4B"/>
    <w:rsid w:val="00875240"/>
    <w:rsid w:val="00875EA3"/>
    <w:rsid w:val="008760F6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4DE8"/>
    <w:rsid w:val="00895AC5"/>
    <w:rsid w:val="008A3B81"/>
    <w:rsid w:val="008A6A2F"/>
    <w:rsid w:val="008A740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1F95"/>
    <w:rsid w:val="008D22CC"/>
    <w:rsid w:val="008D32A9"/>
    <w:rsid w:val="008D34DB"/>
    <w:rsid w:val="008D3ECC"/>
    <w:rsid w:val="008D4757"/>
    <w:rsid w:val="008D6732"/>
    <w:rsid w:val="008D69E2"/>
    <w:rsid w:val="008D702B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E6C0B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4C8"/>
    <w:rsid w:val="0091258D"/>
    <w:rsid w:val="009125F1"/>
    <w:rsid w:val="009126B0"/>
    <w:rsid w:val="00914627"/>
    <w:rsid w:val="00914E3E"/>
    <w:rsid w:val="00920CDB"/>
    <w:rsid w:val="009219CB"/>
    <w:rsid w:val="00922CA7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50C87"/>
    <w:rsid w:val="00951694"/>
    <w:rsid w:val="00951B74"/>
    <w:rsid w:val="009525FB"/>
    <w:rsid w:val="00952E1C"/>
    <w:rsid w:val="00953098"/>
    <w:rsid w:val="0095419A"/>
    <w:rsid w:val="00954E4F"/>
    <w:rsid w:val="00957269"/>
    <w:rsid w:val="009600A8"/>
    <w:rsid w:val="00960F68"/>
    <w:rsid w:val="00961A71"/>
    <w:rsid w:val="0096366B"/>
    <w:rsid w:val="0096495E"/>
    <w:rsid w:val="009649F2"/>
    <w:rsid w:val="00965D92"/>
    <w:rsid w:val="00966A01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2FC7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44D8"/>
    <w:rsid w:val="00995F71"/>
    <w:rsid w:val="009961C2"/>
    <w:rsid w:val="0099718E"/>
    <w:rsid w:val="0099733B"/>
    <w:rsid w:val="00997463"/>
    <w:rsid w:val="00997DE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5B2"/>
    <w:rsid w:val="009B0AD2"/>
    <w:rsid w:val="009B0EA8"/>
    <w:rsid w:val="009B2884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5FC5"/>
    <w:rsid w:val="009D6CFB"/>
    <w:rsid w:val="009D6F20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7B12"/>
    <w:rsid w:val="009F7C76"/>
    <w:rsid w:val="00A01756"/>
    <w:rsid w:val="00A02105"/>
    <w:rsid w:val="00A021C6"/>
    <w:rsid w:val="00A021F5"/>
    <w:rsid w:val="00A026E4"/>
    <w:rsid w:val="00A030F4"/>
    <w:rsid w:val="00A03E59"/>
    <w:rsid w:val="00A05604"/>
    <w:rsid w:val="00A05698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B1"/>
    <w:rsid w:val="00A213B5"/>
    <w:rsid w:val="00A214FC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560D"/>
    <w:rsid w:val="00A36D2D"/>
    <w:rsid w:val="00A37152"/>
    <w:rsid w:val="00A37846"/>
    <w:rsid w:val="00A37B9A"/>
    <w:rsid w:val="00A41296"/>
    <w:rsid w:val="00A41575"/>
    <w:rsid w:val="00A42CD2"/>
    <w:rsid w:val="00A43CC5"/>
    <w:rsid w:val="00A43FF5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2BAD"/>
    <w:rsid w:val="00A64E55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2EAB"/>
    <w:rsid w:val="00AA4972"/>
    <w:rsid w:val="00AA49FA"/>
    <w:rsid w:val="00AA55D6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6616"/>
    <w:rsid w:val="00AC73A1"/>
    <w:rsid w:val="00AD04BF"/>
    <w:rsid w:val="00AD06AC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46F"/>
    <w:rsid w:val="00AE2285"/>
    <w:rsid w:val="00AE3C26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03"/>
    <w:rsid w:val="00AF1FC8"/>
    <w:rsid w:val="00AF2D15"/>
    <w:rsid w:val="00AF4ADE"/>
    <w:rsid w:val="00AF5595"/>
    <w:rsid w:val="00AF7244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7CEF"/>
    <w:rsid w:val="00B7015A"/>
    <w:rsid w:val="00B706BE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5D"/>
    <w:rsid w:val="00BB48DF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C6C9A"/>
    <w:rsid w:val="00BD0948"/>
    <w:rsid w:val="00BD2A92"/>
    <w:rsid w:val="00BD3170"/>
    <w:rsid w:val="00BD5380"/>
    <w:rsid w:val="00BD5564"/>
    <w:rsid w:val="00BD7AA4"/>
    <w:rsid w:val="00BE0EF5"/>
    <w:rsid w:val="00BE1D6F"/>
    <w:rsid w:val="00BE3435"/>
    <w:rsid w:val="00BE4D3F"/>
    <w:rsid w:val="00BE6C5D"/>
    <w:rsid w:val="00BE6EDB"/>
    <w:rsid w:val="00BE7C61"/>
    <w:rsid w:val="00BF14AD"/>
    <w:rsid w:val="00BF284C"/>
    <w:rsid w:val="00BF2A7E"/>
    <w:rsid w:val="00BF5F1A"/>
    <w:rsid w:val="00BF768A"/>
    <w:rsid w:val="00C00C02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D03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87E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7EF"/>
    <w:rsid w:val="00C75D52"/>
    <w:rsid w:val="00C75D66"/>
    <w:rsid w:val="00C7674F"/>
    <w:rsid w:val="00C77517"/>
    <w:rsid w:val="00C811F7"/>
    <w:rsid w:val="00C82008"/>
    <w:rsid w:val="00C82898"/>
    <w:rsid w:val="00C83B3F"/>
    <w:rsid w:val="00C84812"/>
    <w:rsid w:val="00C85892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BDE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5CB0"/>
    <w:rsid w:val="00CC614C"/>
    <w:rsid w:val="00CD0F4A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F"/>
    <w:rsid w:val="00D27038"/>
    <w:rsid w:val="00D270B9"/>
    <w:rsid w:val="00D30272"/>
    <w:rsid w:val="00D30BA8"/>
    <w:rsid w:val="00D30F7F"/>
    <w:rsid w:val="00D30F8E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3C5"/>
    <w:rsid w:val="00D469DB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A35"/>
    <w:rsid w:val="00D70B08"/>
    <w:rsid w:val="00D70F83"/>
    <w:rsid w:val="00D72838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2830"/>
    <w:rsid w:val="00D93FD7"/>
    <w:rsid w:val="00D94790"/>
    <w:rsid w:val="00DA0631"/>
    <w:rsid w:val="00DA1530"/>
    <w:rsid w:val="00DA1647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2523"/>
    <w:rsid w:val="00DB39EE"/>
    <w:rsid w:val="00DB3A54"/>
    <w:rsid w:val="00DB570F"/>
    <w:rsid w:val="00DB5947"/>
    <w:rsid w:val="00DB6B27"/>
    <w:rsid w:val="00DB6E0A"/>
    <w:rsid w:val="00DC0562"/>
    <w:rsid w:val="00DC1262"/>
    <w:rsid w:val="00DC177F"/>
    <w:rsid w:val="00DC1C05"/>
    <w:rsid w:val="00DC205E"/>
    <w:rsid w:val="00DC26D4"/>
    <w:rsid w:val="00DC3223"/>
    <w:rsid w:val="00DC3373"/>
    <w:rsid w:val="00DC3BCF"/>
    <w:rsid w:val="00DC3FB8"/>
    <w:rsid w:val="00DC4435"/>
    <w:rsid w:val="00DC4DAF"/>
    <w:rsid w:val="00DC6808"/>
    <w:rsid w:val="00DC7051"/>
    <w:rsid w:val="00DD161A"/>
    <w:rsid w:val="00DD1DE1"/>
    <w:rsid w:val="00DD202A"/>
    <w:rsid w:val="00DD2C23"/>
    <w:rsid w:val="00DD2EEC"/>
    <w:rsid w:val="00DD381F"/>
    <w:rsid w:val="00DD3952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31CA"/>
    <w:rsid w:val="00E04F67"/>
    <w:rsid w:val="00E061FA"/>
    <w:rsid w:val="00E06BCF"/>
    <w:rsid w:val="00E07CEA"/>
    <w:rsid w:val="00E10063"/>
    <w:rsid w:val="00E1074D"/>
    <w:rsid w:val="00E10F6A"/>
    <w:rsid w:val="00E12B58"/>
    <w:rsid w:val="00E13145"/>
    <w:rsid w:val="00E13289"/>
    <w:rsid w:val="00E13C49"/>
    <w:rsid w:val="00E13EBF"/>
    <w:rsid w:val="00E13F76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1638"/>
    <w:rsid w:val="00E32937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EB6"/>
    <w:rsid w:val="00E726DE"/>
    <w:rsid w:val="00E726FA"/>
    <w:rsid w:val="00E7351E"/>
    <w:rsid w:val="00E75724"/>
    <w:rsid w:val="00E765B9"/>
    <w:rsid w:val="00E76D61"/>
    <w:rsid w:val="00E77486"/>
    <w:rsid w:val="00E7786C"/>
    <w:rsid w:val="00E77D25"/>
    <w:rsid w:val="00E80A78"/>
    <w:rsid w:val="00E82C60"/>
    <w:rsid w:val="00E831A0"/>
    <w:rsid w:val="00E8422D"/>
    <w:rsid w:val="00E8429E"/>
    <w:rsid w:val="00E85403"/>
    <w:rsid w:val="00E862DB"/>
    <w:rsid w:val="00E86937"/>
    <w:rsid w:val="00E87320"/>
    <w:rsid w:val="00E873D6"/>
    <w:rsid w:val="00E877A6"/>
    <w:rsid w:val="00E87919"/>
    <w:rsid w:val="00E9033E"/>
    <w:rsid w:val="00E91450"/>
    <w:rsid w:val="00E91A1C"/>
    <w:rsid w:val="00E93D3A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81D"/>
    <w:rsid w:val="00EA7BE4"/>
    <w:rsid w:val="00EB1DFC"/>
    <w:rsid w:val="00EB25FA"/>
    <w:rsid w:val="00EB6005"/>
    <w:rsid w:val="00EB6D99"/>
    <w:rsid w:val="00EB72F6"/>
    <w:rsid w:val="00EB7AC4"/>
    <w:rsid w:val="00EB7FED"/>
    <w:rsid w:val="00EC06B2"/>
    <w:rsid w:val="00EC1469"/>
    <w:rsid w:val="00EC2131"/>
    <w:rsid w:val="00EC25B8"/>
    <w:rsid w:val="00EC36C0"/>
    <w:rsid w:val="00EC3CC0"/>
    <w:rsid w:val="00EC4EBC"/>
    <w:rsid w:val="00EC51AF"/>
    <w:rsid w:val="00EC57B4"/>
    <w:rsid w:val="00EC5D4F"/>
    <w:rsid w:val="00EC7F28"/>
    <w:rsid w:val="00ED15BC"/>
    <w:rsid w:val="00ED16AE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F69"/>
    <w:rsid w:val="00EF07F3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1D63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482B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1FB"/>
    <w:rsid w:val="00F37A11"/>
    <w:rsid w:val="00F40178"/>
    <w:rsid w:val="00F4037E"/>
    <w:rsid w:val="00F40E77"/>
    <w:rsid w:val="00F4186A"/>
    <w:rsid w:val="00F42D3F"/>
    <w:rsid w:val="00F44864"/>
    <w:rsid w:val="00F452C9"/>
    <w:rsid w:val="00F47F8B"/>
    <w:rsid w:val="00F508B6"/>
    <w:rsid w:val="00F5131D"/>
    <w:rsid w:val="00F52223"/>
    <w:rsid w:val="00F523B8"/>
    <w:rsid w:val="00F52BC7"/>
    <w:rsid w:val="00F5382A"/>
    <w:rsid w:val="00F53FA2"/>
    <w:rsid w:val="00F5497E"/>
    <w:rsid w:val="00F56237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13F"/>
    <w:rsid w:val="00F64987"/>
    <w:rsid w:val="00F64EB4"/>
    <w:rsid w:val="00F652BE"/>
    <w:rsid w:val="00F656B2"/>
    <w:rsid w:val="00F674CC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6351"/>
    <w:rsid w:val="00F96410"/>
    <w:rsid w:val="00F97425"/>
    <w:rsid w:val="00F97CDD"/>
    <w:rsid w:val="00FA192A"/>
    <w:rsid w:val="00FA1CCF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5BA3"/>
    <w:rsid w:val="00FD5C6C"/>
    <w:rsid w:val="00FD5D3B"/>
    <w:rsid w:val="00FD71EB"/>
    <w:rsid w:val="00FD7C0C"/>
    <w:rsid w:val="00FE0CFC"/>
    <w:rsid w:val="00FE15DA"/>
    <w:rsid w:val="00FE2290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rsid w:val="0081137A"/>
    <w:pPr>
      <w:tabs>
        <w:tab w:val="left" w:pos="567"/>
      </w:tabs>
      <w:spacing w:after="0" w:line="240" w:lineRule="auto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81137A"/>
    <w:rPr>
      <w:rFonts w:ascii="Times New Roman" w:hAnsi="Times New Roman" w:cs="Times New Roman"/>
      <w:sz w:val="20"/>
      <w:szCs w:val="20"/>
    </w:rPr>
  </w:style>
  <w:style w:type="paragraph" w:styleId="List2">
    <w:name w:val="List 2"/>
    <w:basedOn w:val="Normal"/>
    <w:uiPriority w:val="99"/>
    <w:rsid w:val="00E877A6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96366B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rsid w:val="001223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22384"/>
    <w:rPr>
      <w:rFonts w:cs="Times New Roman"/>
      <w:lang w:eastAsia="en-US"/>
    </w:rPr>
  </w:style>
  <w:style w:type="character" w:customStyle="1" w:styleId="FontStyle37">
    <w:name w:val="Font Style37"/>
    <w:uiPriority w:val="99"/>
    <w:rsid w:val="00000B9D"/>
    <w:rPr>
      <w:rFonts w:ascii="Times New Roman" w:hAnsi="Times New Roman"/>
      <w:color w:val="000000"/>
      <w:sz w:val="26"/>
    </w:rPr>
  </w:style>
  <w:style w:type="paragraph" w:styleId="BodyTextIndent">
    <w:name w:val="Body Text Indent"/>
    <w:basedOn w:val="Normal"/>
    <w:link w:val="BodyTextIndentChar"/>
    <w:uiPriority w:val="99"/>
    <w:rsid w:val="00DA164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11276C"/>
    <w:rPr>
      <w:rFonts w:cs="Times New Roman"/>
      <w:lang w:eastAsia="en-US"/>
    </w:rPr>
  </w:style>
  <w:style w:type="paragraph" w:customStyle="1" w:styleId="a">
    <w:name w:val="СтильИС"/>
    <w:basedOn w:val="Normal"/>
    <w:uiPriority w:val="99"/>
    <w:rsid w:val="004B47F7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  <w:lang w:eastAsia="ru-RU"/>
    </w:rPr>
  </w:style>
  <w:style w:type="character" w:styleId="PageNumber">
    <w:name w:val="page number"/>
    <w:basedOn w:val="DefaultParagraphFont"/>
    <w:uiPriority w:val="99"/>
    <w:rsid w:val="004B47F7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75</TotalTime>
  <Pages>3</Pages>
  <Words>787</Words>
  <Characters>4486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15</cp:revision>
  <dcterms:created xsi:type="dcterms:W3CDTF">2014-06-14T11:11:00Z</dcterms:created>
  <dcterms:modified xsi:type="dcterms:W3CDTF">2016-11-25T04:42:00Z</dcterms:modified>
</cp:coreProperties>
</file>