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B41" w:rsidRPr="00321915" w:rsidRDefault="00800B41" w:rsidP="007C0F4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800B41" w:rsidRPr="00321915" w:rsidRDefault="00800B41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00B41" w:rsidRPr="00C76C3F" w:rsidRDefault="00800B41" w:rsidP="00EB0340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 </w:t>
      </w:r>
      <w:r w:rsidRPr="00C76C3F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1.Б.5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</w:p>
    <w:p w:rsidR="00800B41" w:rsidRPr="00C71697" w:rsidRDefault="00800B41" w:rsidP="00C71697">
      <w:pPr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800B41" w:rsidRPr="00431DCC" w:rsidRDefault="00800B41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1,2</w:t>
      </w:r>
    </w:p>
    <w:p w:rsidR="00800B41" w:rsidRPr="00321915" w:rsidRDefault="00800B41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800B41" w:rsidRDefault="00800B41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800B41" w:rsidRPr="00321915" w:rsidRDefault="00800B41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800B41" w:rsidRPr="00321915" w:rsidRDefault="00800B41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800B41" w:rsidRPr="00C71697" w:rsidRDefault="00800B41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800B41" w:rsidRPr="00321915" w:rsidRDefault="00800B41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«Физическая культура» включена в базовую часть учебн</w:t>
      </w:r>
      <w:r>
        <w:rPr>
          <w:b w:val="0"/>
          <w:szCs w:val="28"/>
        </w:rPr>
        <w:t xml:space="preserve">ых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 xml:space="preserve">ов </w:t>
      </w:r>
      <w:r w:rsidRPr="00C71697">
        <w:rPr>
          <w:b w:val="0"/>
          <w:szCs w:val="28"/>
        </w:rPr>
        <w:t>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</w:t>
      </w:r>
      <w:r>
        <w:rPr>
          <w:b w:val="0"/>
          <w:szCs w:val="28"/>
        </w:rPr>
        <w:t xml:space="preserve">всем профилям </w:t>
      </w:r>
      <w:r w:rsidRPr="00C71697">
        <w:rPr>
          <w:b w:val="0"/>
          <w:szCs w:val="28"/>
        </w:rPr>
        <w:t>направлени</w:t>
      </w:r>
      <w:r>
        <w:rPr>
          <w:b w:val="0"/>
          <w:szCs w:val="28"/>
        </w:rPr>
        <w:t>я</w:t>
      </w:r>
      <w:r w:rsidRPr="00C71697">
        <w:rPr>
          <w:b w:val="0"/>
          <w:szCs w:val="28"/>
        </w:rPr>
        <w:t xml:space="preserve"> </w:t>
      </w:r>
      <w:r w:rsidRPr="002F4D5B">
        <w:rPr>
          <w:b w:val="0"/>
          <w:szCs w:val="28"/>
        </w:rPr>
        <w:t>38</w:t>
      </w:r>
      <w:r w:rsidRPr="00C76C3F">
        <w:rPr>
          <w:b w:val="0"/>
          <w:szCs w:val="28"/>
        </w:rPr>
        <w:t>.03.0</w:t>
      </w:r>
      <w:r w:rsidRPr="00431DCC">
        <w:rPr>
          <w:b w:val="0"/>
          <w:szCs w:val="28"/>
        </w:rPr>
        <w:t>1</w:t>
      </w:r>
      <w:r>
        <w:rPr>
          <w:b w:val="0"/>
          <w:szCs w:val="28"/>
        </w:rPr>
        <w:t xml:space="preserve"> </w:t>
      </w:r>
      <w:r w:rsidRPr="00431DCC">
        <w:rPr>
          <w:b w:val="0"/>
          <w:i/>
          <w:szCs w:val="28"/>
        </w:rPr>
        <w:t>Экономика</w:t>
      </w:r>
      <w:r w:rsidRPr="00321915">
        <w:rPr>
          <w:b w:val="0"/>
          <w:i/>
          <w:szCs w:val="28"/>
        </w:rPr>
        <w:t>.</w:t>
      </w:r>
    </w:p>
    <w:p w:rsidR="00800B41" w:rsidRPr="00321915" w:rsidRDefault="00800B41" w:rsidP="00C71697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800B41" w:rsidRDefault="00800B41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800B41" w:rsidRDefault="00800B41" w:rsidP="00321915">
      <w:pPr>
        <w:spacing w:after="0" w:line="240" w:lineRule="auto"/>
        <w:ind w:right="-5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Цель дисциплины «Физическая культура» состоит в формировании физической культуры личности.</w:t>
      </w:r>
    </w:p>
    <w:p w:rsidR="00800B41" w:rsidRPr="00321915" w:rsidRDefault="00800B41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1915">
        <w:rPr>
          <w:rFonts w:ascii="Times New Roman" w:hAnsi="Times New Roman"/>
          <w:sz w:val="28"/>
          <w:szCs w:val="28"/>
        </w:rPr>
        <w:t>Задачи:</w:t>
      </w:r>
    </w:p>
    <w:p w:rsidR="00800B41" w:rsidRDefault="00800B41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800B41" w:rsidRDefault="00800B41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дать знания научно-практических основы физической культуры и здорового образа жизни;</w:t>
      </w:r>
    </w:p>
    <w:p w:rsidR="00800B41" w:rsidRDefault="00800B41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800B41" w:rsidRDefault="00800B41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800B41" w:rsidRDefault="00800B41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800B41" w:rsidRDefault="00800B41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800B41" w:rsidRDefault="00800B41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00B41" w:rsidRDefault="00800B41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800B41" w:rsidRPr="00321915" w:rsidRDefault="00800B41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800B41" w:rsidRPr="00321915" w:rsidRDefault="00800B41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человека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800B41" w:rsidRPr="00321915" w:rsidRDefault="00800B41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Раскрыты моменты более целенаправленной подготовки человека к дальнейшей спортивной либо профессиональной деятельности. Даны приблизительные планы теоретической, тактической, психологической и физической подготовок.</w:t>
      </w:r>
    </w:p>
    <w:p w:rsidR="00800B41" w:rsidRPr="00321915" w:rsidRDefault="00800B41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о различных тестах, пробах, а так же самостоятельного наблюдения.</w:t>
      </w:r>
    </w:p>
    <w:p w:rsidR="00800B41" w:rsidRPr="00321915" w:rsidRDefault="00800B41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профессиональной подготовки. Зависимость соотношения ОФП и СФП от избранной профессии. Свойства  «прикладности» физических упражнений. Значимость их использования в  профессиональной  деятельности специалиста.</w:t>
      </w:r>
    </w:p>
    <w:p w:rsidR="00800B41" w:rsidRDefault="00800B41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800B41" w:rsidRDefault="00800B41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FB2306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       </w:t>
      </w:r>
    </w:p>
    <w:p w:rsidR="00800B41" w:rsidRPr="00927838" w:rsidRDefault="00800B41" w:rsidP="00011135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ОК-8: </w:t>
      </w:r>
      <w:r w:rsidRPr="00500A13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500A13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500A13">
        <w:rPr>
          <w:rFonts w:ascii="Times New Roman" w:hAnsi="Times New Roman"/>
          <w:sz w:val="28"/>
          <w:szCs w:val="28"/>
        </w:rPr>
        <w:t xml:space="preserve"> использовать методы и средства физической культуры для обеспечения полноценной социальной и профессиональной деятельности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</w:rPr>
        <w:t>знать</w:t>
      </w:r>
      <w:r>
        <w:rPr>
          <w:rFonts w:ascii="Times New Roman" w:hAnsi="Times New Roman"/>
          <w:sz w:val="28"/>
          <w:szCs w:val="28"/>
        </w:rPr>
        <w:t xml:space="preserve"> методы и средства физического воспитания и укрепления здоровья; </w:t>
      </w:r>
      <w:r>
        <w:rPr>
          <w:rFonts w:ascii="Times New Roman" w:hAnsi="Times New Roman"/>
          <w:i/>
          <w:sz w:val="28"/>
          <w:szCs w:val="28"/>
        </w:rPr>
        <w:t>уметь</w:t>
      </w:r>
      <w:r>
        <w:rPr>
          <w:rFonts w:ascii="Times New Roman" w:hAnsi="Times New Roman"/>
          <w:sz w:val="28"/>
          <w:szCs w:val="28"/>
        </w:rPr>
        <w:t xml:space="preserve"> контролировать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  <w:sz w:val="28"/>
          <w:szCs w:val="28"/>
        </w:rPr>
        <w:t>владеть</w:t>
      </w:r>
      <w:r>
        <w:rPr>
          <w:rFonts w:ascii="Times New Roman" w:hAnsi="Times New Roman"/>
          <w:sz w:val="28"/>
          <w:szCs w:val="28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 для развития  и укрепления здоровья)</w:t>
      </w:r>
      <w:bookmarkStart w:id="1" w:name="sub_5122"/>
      <w:bookmarkEnd w:id="0"/>
      <w:r>
        <w:rPr>
          <w:rFonts w:ascii="Times New Roman" w:hAnsi="Times New Roman"/>
          <w:sz w:val="28"/>
          <w:szCs w:val="28"/>
        </w:rPr>
        <w:t>.</w:t>
      </w:r>
    </w:p>
    <w:bookmarkEnd w:id="1"/>
    <w:p w:rsidR="00800B41" w:rsidRDefault="00800B41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800B41" w:rsidRDefault="00800B41" w:rsidP="00431DCC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800B41" w:rsidRDefault="00800B41" w:rsidP="00C716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00B41" w:rsidRDefault="00800B41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800B41" w:rsidRDefault="00800B41" w:rsidP="00C71697">
      <w:pPr>
        <w:spacing w:after="0" w:line="240" w:lineRule="auto"/>
        <w:jc w:val="both"/>
      </w:pPr>
    </w:p>
    <w:sectPr w:rsidR="00800B41" w:rsidSect="0032191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11135"/>
    <w:rsid w:val="0015651D"/>
    <w:rsid w:val="001F4B98"/>
    <w:rsid w:val="00272410"/>
    <w:rsid w:val="002925BA"/>
    <w:rsid w:val="002F4D5B"/>
    <w:rsid w:val="00321915"/>
    <w:rsid w:val="003459B2"/>
    <w:rsid w:val="003F24B9"/>
    <w:rsid w:val="00431DCC"/>
    <w:rsid w:val="00500A13"/>
    <w:rsid w:val="00535BEF"/>
    <w:rsid w:val="00557BFC"/>
    <w:rsid w:val="006731F9"/>
    <w:rsid w:val="006D4594"/>
    <w:rsid w:val="006E0F76"/>
    <w:rsid w:val="007216F4"/>
    <w:rsid w:val="00747780"/>
    <w:rsid w:val="00751E0E"/>
    <w:rsid w:val="007C0F48"/>
    <w:rsid w:val="00800B41"/>
    <w:rsid w:val="008160D8"/>
    <w:rsid w:val="008571E2"/>
    <w:rsid w:val="0088554E"/>
    <w:rsid w:val="00910E92"/>
    <w:rsid w:val="00927838"/>
    <w:rsid w:val="00934C57"/>
    <w:rsid w:val="009F366E"/>
    <w:rsid w:val="00AC5217"/>
    <w:rsid w:val="00C26496"/>
    <w:rsid w:val="00C64FC1"/>
    <w:rsid w:val="00C71697"/>
    <w:rsid w:val="00C76C3F"/>
    <w:rsid w:val="00D1019C"/>
    <w:rsid w:val="00D951CC"/>
    <w:rsid w:val="00DD2623"/>
    <w:rsid w:val="00EB0340"/>
    <w:rsid w:val="00EC5C1A"/>
    <w:rsid w:val="00EE58B6"/>
    <w:rsid w:val="00EF3DB3"/>
    <w:rsid w:val="00F019D9"/>
    <w:rsid w:val="00F0508F"/>
    <w:rsid w:val="00F76F6A"/>
    <w:rsid w:val="00FB2306"/>
    <w:rsid w:val="00FE5918"/>
    <w:rsid w:val="00FF0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929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29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34</TotalTime>
  <Pages>2</Pages>
  <Words>671</Words>
  <Characters>3826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14</cp:revision>
  <dcterms:created xsi:type="dcterms:W3CDTF">2014-04-10T02:32:00Z</dcterms:created>
  <dcterms:modified xsi:type="dcterms:W3CDTF">2016-10-10T08:40:00Z</dcterms:modified>
</cp:coreProperties>
</file>